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7fe664e9a1284cf8"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65C" w:rsidRPr="0011150E" w:rsidRDefault="00A5765C" w:rsidP="00792BDA">
      <w:pPr>
        <w:pStyle w:val="ArticleTitle"/>
        <w:rPr>
          <w:rStyle w:val="patent-title"/>
          <w:rFonts w:ascii="Minion-Pro" w:hAnsi="Minion-Pro" w:cs="Times New Roman"/>
        </w:rPr>
      </w:pPr>
      <w:bookmarkStart w:id="0" w:name="_GoBack"/>
      <w:bookmarkEnd w:id="0"/>
      <w:r w:rsidRPr="0011150E">
        <w:rPr>
          <w:rFonts w:ascii="Minion-Pro" w:hAnsi="Minion-Pro"/>
          <w:sz w:val="22"/>
        </w:rPr>
        <w:t>Supplementary Information</w:t>
      </w:r>
    </w:p>
    <w:p w:rsidR="00792BDA" w:rsidRPr="0011150E" w:rsidRDefault="00792BDA" w:rsidP="00792BDA">
      <w:pPr>
        <w:pStyle w:val="ArticleTitle"/>
        <w:rPr>
          <w:rStyle w:val="patent-title"/>
          <w:rFonts w:ascii="Minion-Pro" w:hAnsi="Minion-Pro" w:cs="Times New Roman"/>
        </w:rPr>
      </w:pPr>
      <w:r w:rsidRPr="0011150E">
        <w:rPr>
          <w:rStyle w:val="patent-title"/>
          <w:rFonts w:ascii="Minion-Pro" w:hAnsi="Minion-Pro" w:cs="Times New Roman"/>
        </w:rPr>
        <w:t>Dry Process for Fabricating Low Cost and High Performance Electrode for Energy Storage Devices</w:t>
      </w:r>
    </w:p>
    <w:p w:rsidR="00626C3C" w:rsidRPr="0011150E" w:rsidRDefault="00626C3C" w:rsidP="00626C3C">
      <w:pPr>
        <w:pStyle w:val="Author"/>
        <w:rPr>
          <w:rFonts w:ascii="Minion-Pro" w:hAnsi="Minion-Pro"/>
        </w:rPr>
      </w:pPr>
      <w:proofErr w:type="spellStart"/>
      <w:r w:rsidRPr="0011150E">
        <w:rPr>
          <w:rFonts w:ascii="Minion-Pro" w:hAnsi="Minion-Pro"/>
        </w:rPr>
        <w:t>Qiang</w:t>
      </w:r>
      <w:proofErr w:type="spellEnd"/>
      <w:r w:rsidRPr="0011150E">
        <w:rPr>
          <w:rFonts w:ascii="Minion-Pro" w:hAnsi="Minion-Pro"/>
        </w:rPr>
        <w:t xml:space="preserve"> Wu</w:t>
      </w:r>
      <w:r w:rsidRPr="0011150E">
        <w:rPr>
          <w:rFonts w:ascii="Minion-Pro" w:hAnsi="Minion-Pro"/>
          <w:vertAlign w:val="superscript"/>
        </w:rPr>
        <w:t>1</w:t>
      </w:r>
      <w:r w:rsidRPr="0011150E">
        <w:rPr>
          <w:rFonts w:ascii="Minion-Pro" w:hAnsi="Minion-Pro"/>
        </w:rPr>
        <w:t>, Jim P. Zheng</w:t>
      </w:r>
      <w:r w:rsidRPr="0011150E">
        <w:rPr>
          <w:rFonts w:ascii="Minion-Pro" w:hAnsi="Minion-Pro"/>
          <w:vertAlign w:val="superscript"/>
        </w:rPr>
        <w:t>1</w:t>
      </w:r>
      <w:r w:rsidRPr="0011150E">
        <w:rPr>
          <w:rFonts w:ascii="Minion-Pro" w:hAnsi="Minion-Pro"/>
        </w:rPr>
        <w:t>,</w:t>
      </w:r>
      <w:r w:rsidRPr="0011150E">
        <w:rPr>
          <w:rFonts w:ascii="Minion-Pro" w:hAnsi="Minion-Pro"/>
          <w:bdr w:val="none" w:sz="0" w:space="0" w:color="auto" w:frame="1"/>
        </w:rPr>
        <w:t xml:space="preserve"> Mary Hendrickson</w:t>
      </w:r>
      <w:r w:rsidRPr="0011150E">
        <w:rPr>
          <w:rFonts w:ascii="Minion-Pro" w:hAnsi="Minion-Pro"/>
          <w:bdr w:val="none" w:sz="0" w:space="0" w:color="auto" w:frame="1"/>
          <w:vertAlign w:val="superscript"/>
        </w:rPr>
        <w:t>2</w:t>
      </w:r>
      <w:r w:rsidRPr="0011150E">
        <w:rPr>
          <w:rFonts w:ascii="Minion-Pro" w:hAnsi="Minion-Pro"/>
          <w:bdr w:val="none" w:sz="0" w:space="0" w:color="auto" w:frame="1"/>
        </w:rPr>
        <w:t>, and Edward J. Plichta</w:t>
      </w:r>
      <w:r w:rsidRPr="0011150E">
        <w:rPr>
          <w:rFonts w:ascii="Minion-Pro" w:hAnsi="Minion-Pro"/>
          <w:bdr w:val="none" w:sz="0" w:space="0" w:color="auto" w:frame="1"/>
          <w:vertAlign w:val="superscript"/>
        </w:rPr>
        <w:t>2</w:t>
      </w:r>
    </w:p>
    <w:p w:rsidR="00626C3C" w:rsidRPr="0011150E" w:rsidRDefault="00626C3C" w:rsidP="00626C3C">
      <w:pPr>
        <w:pStyle w:val="Affiliation"/>
        <w:rPr>
          <w:rFonts w:ascii="Minion-Pro" w:hAnsi="Minion-Pro"/>
        </w:rPr>
      </w:pPr>
      <w:r w:rsidRPr="0011150E">
        <w:rPr>
          <w:rFonts w:ascii="Minion-Pro" w:hAnsi="Minion-Pro"/>
          <w:vertAlign w:val="superscript"/>
        </w:rPr>
        <w:t>1</w:t>
      </w:r>
      <w:r w:rsidRPr="0011150E">
        <w:rPr>
          <w:rFonts w:ascii="Minion-Pro" w:hAnsi="Minion-Pro"/>
        </w:rPr>
        <w:t>Department of Electrical and Computer Engineering, Florida A&amp;M University and Florida State University, Tallahassee, FL 32310, USA</w:t>
      </w:r>
    </w:p>
    <w:p w:rsidR="00626C3C" w:rsidRPr="0011150E" w:rsidRDefault="00626C3C" w:rsidP="00626C3C">
      <w:pPr>
        <w:pStyle w:val="Affiliation"/>
        <w:rPr>
          <w:rFonts w:ascii="Minion-Pro" w:hAnsi="Minion-Pro"/>
        </w:rPr>
      </w:pPr>
      <w:r w:rsidRPr="0011150E">
        <w:rPr>
          <w:rFonts w:ascii="Minion-Pro" w:hAnsi="Minion-Pro"/>
          <w:vertAlign w:val="superscript"/>
        </w:rPr>
        <w:t>2</w:t>
      </w:r>
      <w:r w:rsidRPr="0011150E">
        <w:rPr>
          <w:rFonts w:ascii="Minion-Pro" w:hAnsi="Minion-Pro"/>
        </w:rPr>
        <w:t>Army Power Division, RDER-CCA, 5100 Magazine Road, Aberdeen Proving Ground, MD 21005, USA</w:t>
      </w:r>
    </w:p>
    <w:p w:rsidR="004D2D84" w:rsidRPr="0011150E" w:rsidRDefault="004D2D84" w:rsidP="004D2D84">
      <w:pPr>
        <w:pStyle w:val="H1"/>
        <w:rPr>
          <w:rFonts w:ascii="Minion-Pro" w:hAnsi="Minion-Pro"/>
        </w:rPr>
      </w:pPr>
      <w:r w:rsidRPr="0011150E">
        <w:rPr>
          <w:rFonts w:ascii="Minion-Pro" w:hAnsi="Minion-Pro"/>
        </w:rPr>
        <w:t xml:space="preserve">Experimental </w:t>
      </w:r>
    </w:p>
    <w:p w:rsidR="004D2D84" w:rsidRPr="0011150E" w:rsidRDefault="004D2D84" w:rsidP="004D2D84">
      <w:pPr>
        <w:pStyle w:val="H2"/>
        <w:rPr>
          <w:rFonts w:ascii="Minion-Pro" w:hAnsi="Minion-Pro"/>
        </w:rPr>
      </w:pPr>
      <w:r w:rsidRPr="0011150E">
        <w:rPr>
          <w:rFonts w:ascii="Minion-Pro" w:hAnsi="Minion-Pro"/>
        </w:rPr>
        <w:t>Materials:</w:t>
      </w:r>
    </w:p>
    <w:p w:rsidR="004D2D84" w:rsidRPr="0011150E" w:rsidRDefault="004D2D84" w:rsidP="004D2D84">
      <w:pPr>
        <w:pStyle w:val="ParaNoIndent"/>
        <w:rPr>
          <w:rFonts w:ascii="Minion-Pro" w:hAnsi="Minion-Pro"/>
        </w:rPr>
      </w:pPr>
      <w:r w:rsidRPr="0011150E">
        <w:rPr>
          <w:rFonts w:ascii="Minion-Pro" w:hAnsi="Minion-Pro"/>
        </w:rPr>
        <w:t xml:space="preserve">Several types of graphite were obtained from </w:t>
      </w:r>
      <w:proofErr w:type="spellStart"/>
      <w:r w:rsidRPr="0011150E">
        <w:rPr>
          <w:rStyle w:val="Emphasis"/>
          <w:rFonts w:ascii="Minion-Pro" w:hAnsi="Minion-Pro" w:cs="Times New Roman"/>
          <w:sz w:val="20"/>
          <w:szCs w:val="20"/>
        </w:rPr>
        <w:t>Imerys</w:t>
      </w:r>
      <w:proofErr w:type="spellEnd"/>
      <w:r w:rsidRPr="0011150E">
        <w:rPr>
          <w:rStyle w:val="Emphasis"/>
          <w:rFonts w:ascii="Minion-Pro" w:hAnsi="Minion-Pro" w:cs="Times New Roman"/>
          <w:sz w:val="20"/>
          <w:szCs w:val="20"/>
        </w:rPr>
        <w:t xml:space="preserve"> Graphite &amp; Carbon</w:t>
      </w:r>
      <w:r w:rsidRPr="0011150E">
        <w:rPr>
          <w:rStyle w:val="st"/>
          <w:rFonts w:ascii="Minion-Pro" w:hAnsi="Minion-Pro" w:cs="Times New Roman"/>
          <w:sz w:val="20"/>
          <w:szCs w:val="20"/>
        </w:rPr>
        <w:t xml:space="preserve"> Switzerland SA</w:t>
      </w:r>
      <w:r w:rsidRPr="0011150E">
        <w:rPr>
          <w:rFonts w:ascii="Minion-Pro" w:hAnsi="Minion-Pro"/>
        </w:rPr>
        <w:t xml:space="preserve"> (TIMREX graphite (SFG 15), Superior Graphite Co., USA (SLC 1520P), ConocoPhillips., USA (</w:t>
      </w:r>
      <w:proofErr w:type="spellStart"/>
      <w:r w:rsidRPr="0011150E">
        <w:rPr>
          <w:rFonts w:ascii="Minion-Pro" w:hAnsi="Minion-Pro"/>
        </w:rPr>
        <w:t>CPreme</w:t>
      </w:r>
      <w:proofErr w:type="spellEnd"/>
      <w:r w:rsidRPr="0011150E">
        <w:rPr>
          <w:rFonts w:ascii="Minion-Pro" w:hAnsi="Minion-Pro"/>
        </w:rPr>
        <w:t xml:space="preserve">® G8) and </w:t>
      </w:r>
      <w:proofErr w:type="spellStart"/>
      <w:r w:rsidRPr="0011150E">
        <w:rPr>
          <w:rFonts w:ascii="Minion-Pro" w:hAnsi="Minion-Pro"/>
        </w:rPr>
        <w:t>Shanshan</w:t>
      </w:r>
      <w:proofErr w:type="spellEnd"/>
      <w:r w:rsidRPr="0011150E">
        <w:rPr>
          <w:rFonts w:ascii="Minion-Pro" w:hAnsi="Minion-Pro"/>
        </w:rPr>
        <w:t xml:space="preserve"> Tech, China (MGS graphite).  </w:t>
      </w:r>
      <w:proofErr w:type="gramStart"/>
      <w:r w:rsidRPr="0011150E">
        <w:rPr>
          <w:rFonts w:ascii="Minion-Pro" w:hAnsi="Minion-Pro"/>
        </w:rPr>
        <w:t>active</w:t>
      </w:r>
      <w:proofErr w:type="gramEnd"/>
      <w:r w:rsidRPr="0011150E">
        <w:rPr>
          <w:rFonts w:ascii="Minion-Pro" w:hAnsi="Minion-Pro"/>
        </w:rPr>
        <w:t xml:space="preserve"> carbon (AC) was from Kuraray Chemical Co. Japan (YP-50F). NMC 622 powder was obtained from BASF, Germany. PTFE binder was obtained from </w:t>
      </w:r>
      <w:proofErr w:type="spellStart"/>
      <w:r w:rsidRPr="0011150E">
        <w:rPr>
          <w:rFonts w:ascii="Minion-Pro" w:hAnsi="Minion-Pro"/>
        </w:rPr>
        <w:t>Dupont</w:t>
      </w:r>
      <w:proofErr w:type="spellEnd"/>
      <w:r w:rsidRPr="0011150E">
        <w:rPr>
          <w:rFonts w:ascii="Minion-Pro" w:hAnsi="Minion-Pro"/>
        </w:rPr>
        <w:t xml:space="preserve">, USA.  </w:t>
      </w:r>
      <w:proofErr w:type="spellStart"/>
      <w:r w:rsidRPr="0011150E">
        <w:rPr>
          <w:rStyle w:val="Emphasis"/>
          <w:rFonts w:ascii="Minion-Pro" w:hAnsi="Minion-Pro" w:cs="Times New Roman"/>
          <w:bCs/>
          <w:sz w:val="20"/>
          <w:szCs w:val="20"/>
          <w:shd w:val="clear" w:color="auto" w:fill="FFFFFF"/>
        </w:rPr>
        <w:t>Nipol</w:t>
      </w:r>
      <w:proofErr w:type="spellEnd"/>
      <w:r w:rsidRPr="0011150E">
        <w:rPr>
          <w:rFonts w:ascii="Minion-Pro" w:hAnsi="Minion-Pro"/>
          <w:shd w:val="clear" w:color="auto" w:fill="FFFFFF"/>
          <w:vertAlign w:val="superscript"/>
        </w:rPr>
        <w:t>®</w:t>
      </w:r>
      <w:r w:rsidRPr="0011150E">
        <w:rPr>
          <w:rStyle w:val="apple-converted-space"/>
          <w:rFonts w:ascii="Minion-Pro" w:hAnsi="Minion-Pro" w:cs="Times New Roman"/>
          <w:sz w:val="20"/>
          <w:szCs w:val="20"/>
          <w:shd w:val="clear" w:color="auto" w:fill="FFFFFF"/>
        </w:rPr>
        <w:t> </w:t>
      </w:r>
      <w:r w:rsidRPr="0011150E">
        <w:rPr>
          <w:rFonts w:ascii="Minion-Pro" w:hAnsi="Minion-Pro"/>
          <w:shd w:val="clear" w:color="auto" w:fill="FFFFFF"/>
        </w:rPr>
        <w:t xml:space="preserve">nitrile </w:t>
      </w:r>
      <w:r w:rsidRPr="0011150E">
        <w:rPr>
          <w:rStyle w:val="Emphasis"/>
          <w:rFonts w:ascii="Minion-Pro" w:hAnsi="Minion-Pro" w:cs="Times New Roman"/>
          <w:bCs/>
          <w:i w:val="0"/>
          <w:sz w:val="20"/>
          <w:szCs w:val="20"/>
          <w:shd w:val="clear" w:color="auto" w:fill="FFFFFF"/>
        </w:rPr>
        <w:t>NBR</w:t>
      </w:r>
      <w:r w:rsidRPr="0011150E">
        <w:rPr>
          <w:rFonts w:ascii="Minion-Pro" w:hAnsi="Minion-Pro"/>
          <w:shd w:val="clear" w:color="auto" w:fill="FFFFFF"/>
        </w:rPr>
        <w:t xml:space="preserve"> elastomers were supplied from </w:t>
      </w:r>
      <w:r w:rsidRPr="0011150E">
        <w:rPr>
          <w:rFonts w:ascii="Minion-Pro" w:hAnsi="Minion-Pro"/>
        </w:rPr>
        <w:t xml:space="preserve">ZEON Corporation, USA (DN 631). The materials were used as received. </w:t>
      </w:r>
    </w:p>
    <w:p w:rsidR="004D2D84" w:rsidRPr="0011150E" w:rsidRDefault="004D2D84" w:rsidP="004D2D84">
      <w:pPr>
        <w:pStyle w:val="H2"/>
        <w:rPr>
          <w:rFonts w:ascii="Minion-Pro" w:hAnsi="Minion-Pro"/>
          <w:i/>
        </w:rPr>
      </w:pPr>
      <w:r w:rsidRPr="0011150E">
        <w:rPr>
          <w:rStyle w:val="Emphasis"/>
          <w:rFonts w:ascii="Minion-Pro" w:hAnsi="Minion-Pro"/>
          <w:i w:val="0"/>
        </w:rPr>
        <w:t>Electrode preparation</w:t>
      </w:r>
      <w:r w:rsidRPr="0011150E">
        <w:rPr>
          <w:rFonts w:ascii="Minion-Pro" w:hAnsi="Minion-Pro"/>
          <w:i/>
        </w:rPr>
        <w:t xml:space="preserve">: </w:t>
      </w:r>
    </w:p>
    <w:p w:rsidR="00AE56B1" w:rsidRPr="0011150E" w:rsidRDefault="004D2D84" w:rsidP="00AE56B1">
      <w:pPr>
        <w:pStyle w:val="ParaNoIndent"/>
        <w:rPr>
          <w:rFonts w:ascii="Minion-Pro" w:hAnsi="Minion-Pro"/>
        </w:rPr>
      </w:pPr>
      <w:r w:rsidRPr="0011150E">
        <w:rPr>
          <w:rFonts w:ascii="Minion-Pro" w:hAnsi="Minion-Pro"/>
        </w:rPr>
        <w:t xml:space="preserve">For electrode using PTFE as binder, active materials were mixed with PTFE binder in a Waring® blender for 10 minutes. The compositions are shown in </w:t>
      </w:r>
      <w:r w:rsidRPr="0011150E">
        <w:rPr>
          <w:rFonts w:ascii="Minion-Pro" w:hAnsi="Minion-Pro"/>
          <w:szCs w:val="19"/>
        </w:rPr>
        <w:t>TABLE</w:t>
      </w:r>
      <w:r w:rsidRPr="0011150E">
        <w:rPr>
          <w:rFonts w:ascii="Minion-Pro" w:hAnsi="Minion-Pro"/>
        </w:rPr>
        <w:t xml:space="preserve"> S1. </w:t>
      </w:r>
      <w:r w:rsidR="008650BB" w:rsidRPr="0011150E">
        <w:rPr>
          <w:rFonts w:ascii="Minion-Pro" w:hAnsi="Minion-Pro"/>
        </w:rPr>
        <w:t xml:space="preserve">A schematic diagram of the dry electrode-making process is shown in Figure S1. </w:t>
      </w:r>
      <w:r w:rsidRPr="0011150E">
        <w:rPr>
          <w:rFonts w:ascii="Minion-Pro" w:hAnsi="Minion-Pro"/>
        </w:rPr>
        <w:t>In the case of using NBR as binder, the NBR binders were first dissolved in the acetone and mixed with anode active materials. After drying the slurry, the dried mixture was simply mixed in a Waring® blend</w:t>
      </w:r>
      <w:r w:rsidR="008650BB" w:rsidRPr="0011150E">
        <w:rPr>
          <w:rFonts w:ascii="Minion-Pro" w:hAnsi="Minion-Pro"/>
        </w:rPr>
        <w:t xml:space="preserve">er to form homogeneous powder. </w:t>
      </w:r>
      <w:r w:rsidRPr="0011150E">
        <w:rPr>
          <w:rFonts w:ascii="Minion-Pro" w:hAnsi="Minion-Pro"/>
        </w:rPr>
        <w:t xml:space="preserve">The compositions of electrodes are shown in </w:t>
      </w:r>
      <w:r w:rsidRPr="0011150E">
        <w:rPr>
          <w:rFonts w:ascii="Minion-Pro" w:hAnsi="Minion-Pro"/>
          <w:szCs w:val="19"/>
        </w:rPr>
        <w:t>TABLE</w:t>
      </w:r>
      <w:r w:rsidRPr="0011150E">
        <w:rPr>
          <w:rFonts w:ascii="Minion-Pro" w:hAnsi="Minion-Pro"/>
        </w:rPr>
        <w:t xml:space="preserve"> S1. The well mixed powder was fed into two-roll mill passing the gap between two rolls to form free standing electrode sheet.</w:t>
      </w:r>
      <w:r w:rsidR="008650BB" w:rsidRPr="0011150E">
        <w:rPr>
          <w:rFonts w:ascii="Minion-Pro" w:hAnsi="Minion-Pro"/>
        </w:rPr>
        <w:t xml:space="preserve"> (Figure S2)</w:t>
      </w:r>
      <w:r w:rsidRPr="0011150E">
        <w:rPr>
          <w:rFonts w:ascii="Minion-Pro" w:hAnsi="Minion-Pro"/>
        </w:rPr>
        <w:t xml:space="preserve"> The </w:t>
      </w:r>
      <w:r w:rsidRPr="0011150E">
        <w:rPr>
          <w:rFonts w:ascii="Minion-Pro" w:hAnsi="Minion-Pro"/>
        </w:rPr>
        <w:lastRenderedPageBreak/>
        <w:t xml:space="preserve">thickness of electrode sheets can be adjusted by controlling gap, temperature of rolls and multiple pressing. Finally, the electrode sheets with certain thickness and </w:t>
      </w:r>
      <w:r w:rsidR="007644B2" w:rsidRPr="0011150E">
        <w:rPr>
          <w:rFonts w:ascii="Minion-Pro" w:hAnsi="Minion-Pro"/>
        </w:rPr>
        <w:t>aluminium</w:t>
      </w:r>
      <w:r w:rsidRPr="0011150E">
        <w:rPr>
          <w:rFonts w:ascii="Minion-Pro" w:hAnsi="Minion-Pro"/>
        </w:rPr>
        <w:t xml:space="preserve"> foil or copper foil were passing two-rolls to form cathode and anode electrode, respectively. The current collector </w:t>
      </w:r>
      <w:proofErr w:type="spellStart"/>
      <w:r w:rsidRPr="0011150E">
        <w:rPr>
          <w:rFonts w:ascii="Minion-Pro" w:hAnsi="Minion-Pro"/>
        </w:rPr>
        <w:t>aluminum</w:t>
      </w:r>
      <w:proofErr w:type="spellEnd"/>
      <w:r w:rsidRPr="0011150E">
        <w:rPr>
          <w:rFonts w:ascii="Minion-Pro" w:hAnsi="Minion-Pro"/>
        </w:rPr>
        <w:t xml:space="preserve"> foil and copper foil were coated a layer carbon conducting layer for binding electrode to the current collector. Although, solvent acetone were used in the current work due to the small quantity need in the lab scale, rubber mills and Banbury mixers can be used for mass production.</w:t>
      </w:r>
      <w:r w:rsidR="00AE56B1" w:rsidRPr="0011150E">
        <w:rPr>
          <w:rFonts w:ascii="Minion-Pro" w:hAnsi="Minion-Pro"/>
        </w:rPr>
        <w:t xml:space="preserve"> Figure S3 shows the comparison of adhesion stability of electrodes made by dry process (up) and commercial electrode (down) in the electrolyte solution. After submerged in the electrolyte solution for three days, the electrode film on commercial electrode detached from the current collector. Therefore, the electrodes made by our dry method have good binding and solvent resistance.</w:t>
      </w:r>
    </w:p>
    <w:p w:rsidR="00722926" w:rsidRPr="0011150E" w:rsidRDefault="00722926" w:rsidP="004D2D84">
      <w:pPr>
        <w:pStyle w:val="ParaNoIndent"/>
        <w:rPr>
          <w:rFonts w:ascii="Minion-Pro" w:hAnsi="Minion-Pro"/>
        </w:rPr>
      </w:pPr>
    </w:p>
    <w:p w:rsidR="00722926" w:rsidRPr="0011150E" w:rsidRDefault="00722926" w:rsidP="00722926">
      <w:pPr>
        <w:pStyle w:val="TableTitle"/>
        <w:rPr>
          <w:rFonts w:ascii="Minion-Pro" w:hAnsi="Minion-Pro"/>
        </w:rPr>
      </w:pPr>
      <w:r w:rsidRPr="0011150E">
        <w:rPr>
          <w:rFonts w:ascii="Minion-Pro" w:hAnsi="Minion-Pro"/>
        </w:rPr>
        <w:t>TABLE 1: The composition of electrodes made with dry method</w:t>
      </w:r>
    </w:p>
    <w:tbl>
      <w:tblPr>
        <w:tblStyle w:val="TableGrid"/>
        <w:tblW w:w="0" w:type="auto"/>
        <w:tblInd w:w="288" w:type="dxa"/>
        <w:tblLook w:val="04A0" w:firstRow="1" w:lastRow="0" w:firstColumn="1" w:lastColumn="0" w:noHBand="0" w:noVBand="1"/>
      </w:tblPr>
      <w:tblGrid>
        <w:gridCol w:w="1329"/>
        <w:gridCol w:w="1011"/>
        <w:gridCol w:w="1170"/>
        <w:gridCol w:w="1350"/>
        <w:gridCol w:w="900"/>
        <w:gridCol w:w="900"/>
      </w:tblGrid>
      <w:tr w:rsidR="007B7182" w:rsidRPr="0011150E" w:rsidTr="007B7182">
        <w:tc>
          <w:tcPr>
            <w:tcW w:w="1329" w:type="dxa"/>
          </w:tcPr>
          <w:p w:rsidR="007B7182" w:rsidRPr="0011150E" w:rsidRDefault="007B7182" w:rsidP="00A607C5">
            <w:pPr>
              <w:pStyle w:val="TableHead"/>
              <w:rPr>
                <w:rFonts w:ascii="Minion-Pro" w:hAnsi="Minion-Pro"/>
              </w:rPr>
            </w:pPr>
            <w:r w:rsidRPr="0011150E">
              <w:rPr>
                <w:rFonts w:ascii="Minion-Pro" w:hAnsi="Minion-Pro"/>
              </w:rPr>
              <w:t xml:space="preserve">Description </w:t>
            </w:r>
          </w:p>
        </w:tc>
        <w:tc>
          <w:tcPr>
            <w:tcW w:w="1011" w:type="dxa"/>
          </w:tcPr>
          <w:p w:rsidR="007B7182" w:rsidRPr="0011150E" w:rsidRDefault="007B7182" w:rsidP="00A607C5">
            <w:pPr>
              <w:pStyle w:val="TableHead"/>
              <w:rPr>
                <w:rFonts w:ascii="Minion-Pro" w:hAnsi="Minion-Pro"/>
              </w:rPr>
            </w:pPr>
            <w:r w:rsidRPr="0011150E">
              <w:rPr>
                <w:rFonts w:ascii="Minion-Pro" w:hAnsi="Minion-Pro"/>
              </w:rPr>
              <w:t>Graphite (%)</w:t>
            </w:r>
          </w:p>
        </w:tc>
        <w:tc>
          <w:tcPr>
            <w:tcW w:w="1170" w:type="dxa"/>
          </w:tcPr>
          <w:p w:rsidR="007B7182" w:rsidRPr="0011150E" w:rsidRDefault="007B7182" w:rsidP="00A607C5">
            <w:pPr>
              <w:pStyle w:val="TableHead"/>
              <w:rPr>
                <w:rFonts w:ascii="Minion-Pro" w:hAnsi="Minion-Pro"/>
              </w:rPr>
            </w:pPr>
            <w:r w:rsidRPr="0011150E">
              <w:rPr>
                <w:rFonts w:ascii="Minion-Pro" w:hAnsi="Minion-Pro"/>
              </w:rPr>
              <w:t xml:space="preserve">NMC </w:t>
            </w:r>
            <w:proofErr w:type="gramStart"/>
            <w:r w:rsidRPr="0011150E">
              <w:rPr>
                <w:rFonts w:ascii="Minion-Pro" w:hAnsi="Minion-Pro"/>
              </w:rPr>
              <w:t>622  (</w:t>
            </w:r>
            <w:proofErr w:type="gramEnd"/>
            <w:r w:rsidRPr="0011150E">
              <w:rPr>
                <w:rFonts w:ascii="Minion-Pro" w:hAnsi="Minion-Pro"/>
              </w:rPr>
              <w:t>%)</w:t>
            </w:r>
          </w:p>
        </w:tc>
        <w:tc>
          <w:tcPr>
            <w:tcW w:w="1350" w:type="dxa"/>
          </w:tcPr>
          <w:p w:rsidR="007B7182" w:rsidRPr="0011150E" w:rsidRDefault="007B7182" w:rsidP="00A607C5">
            <w:pPr>
              <w:pStyle w:val="TableHead"/>
              <w:rPr>
                <w:rFonts w:ascii="Minion-Pro" w:hAnsi="Minion-Pro"/>
              </w:rPr>
            </w:pPr>
            <w:r w:rsidRPr="0011150E">
              <w:rPr>
                <w:rFonts w:ascii="Minion-Pro" w:hAnsi="Minion-Pro"/>
              </w:rPr>
              <w:t>Active carbon (%)</w:t>
            </w:r>
          </w:p>
        </w:tc>
        <w:tc>
          <w:tcPr>
            <w:tcW w:w="900" w:type="dxa"/>
          </w:tcPr>
          <w:p w:rsidR="007B7182" w:rsidRPr="0011150E" w:rsidRDefault="007B7182" w:rsidP="00A607C5">
            <w:pPr>
              <w:pStyle w:val="TableHead"/>
              <w:rPr>
                <w:rFonts w:ascii="Minion-Pro" w:hAnsi="Minion-Pro"/>
              </w:rPr>
            </w:pPr>
            <w:r w:rsidRPr="0011150E">
              <w:rPr>
                <w:rFonts w:ascii="Minion-Pro" w:hAnsi="Minion-Pro"/>
              </w:rPr>
              <w:t>PTFE (%)</w:t>
            </w:r>
          </w:p>
        </w:tc>
        <w:tc>
          <w:tcPr>
            <w:tcW w:w="900" w:type="dxa"/>
          </w:tcPr>
          <w:p w:rsidR="007B7182" w:rsidRPr="0011150E" w:rsidRDefault="007B7182" w:rsidP="00A607C5">
            <w:pPr>
              <w:pStyle w:val="TableHead"/>
              <w:rPr>
                <w:rFonts w:ascii="Minion-Pro" w:hAnsi="Minion-Pro"/>
              </w:rPr>
            </w:pPr>
            <w:r w:rsidRPr="0011150E">
              <w:rPr>
                <w:rFonts w:ascii="Minion-Pro" w:hAnsi="Minion-Pro"/>
              </w:rPr>
              <w:t>XNBR (%)</w:t>
            </w:r>
          </w:p>
        </w:tc>
      </w:tr>
      <w:tr w:rsidR="007B7182" w:rsidRPr="0011150E" w:rsidTr="007B7182">
        <w:tc>
          <w:tcPr>
            <w:tcW w:w="1329" w:type="dxa"/>
          </w:tcPr>
          <w:p w:rsidR="007B7182" w:rsidRPr="0011150E" w:rsidRDefault="007B7182" w:rsidP="00A607C5">
            <w:pPr>
              <w:pStyle w:val="TableBody"/>
              <w:rPr>
                <w:rFonts w:ascii="Minion-Pro" w:hAnsi="Minion-Pro"/>
              </w:rPr>
            </w:pPr>
            <w:r w:rsidRPr="0011150E">
              <w:rPr>
                <w:rFonts w:ascii="Minion-Pro" w:hAnsi="Minion-Pro"/>
              </w:rPr>
              <w:t>Anode for LIBs</w:t>
            </w:r>
          </w:p>
        </w:tc>
        <w:tc>
          <w:tcPr>
            <w:tcW w:w="1011" w:type="dxa"/>
          </w:tcPr>
          <w:p w:rsidR="007B7182" w:rsidRPr="0011150E" w:rsidRDefault="007B7182" w:rsidP="00A607C5">
            <w:pPr>
              <w:pStyle w:val="TableBody"/>
              <w:rPr>
                <w:rFonts w:ascii="Minion-Pro" w:hAnsi="Minion-Pro"/>
              </w:rPr>
            </w:pPr>
            <w:r w:rsidRPr="0011150E">
              <w:rPr>
                <w:rFonts w:ascii="Minion-Pro" w:hAnsi="Minion-Pro"/>
              </w:rPr>
              <w:t>96</w:t>
            </w:r>
          </w:p>
        </w:tc>
        <w:tc>
          <w:tcPr>
            <w:tcW w:w="1170" w:type="dxa"/>
          </w:tcPr>
          <w:p w:rsidR="007B7182" w:rsidRPr="0011150E" w:rsidRDefault="007B7182" w:rsidP="00A607C5">
            <w:pPr>
              <w:pStyle w:val="TableBody"/>
              <w:rPr>
                <w:rFonts w:ascii="Minion-Pro" w:hAnsi="Minion-Pro"/>
              </w:rPr>
            </w:pPr>
          </w:p>
        </w:tc>
        <w:tc>
          <w:tcPr>
            <w:tcW w:w="1350" w:type="dxa"/>
          </w:tcPr>
          <w:p w:rsidR="007B7182" w:rsidRPr="0011150E" w:rsidRDefault="007B7182" w:rsidP="00A607C5">
            <w:pPr>
              <w:pStyle w:val="TableBody"/>
              <w:rPr>
                <w:rFonts w:ascii="Minion-Pro" w:hAnsi="Minion-Pro"/>
              </w:rPr>
            </w:pPr>
          </w:p>
        </w:tc>
        <w:tc>
          <w:tcPr>
            <w:tcW w:w="900" w:type="dxa"/>
          </w:tcPr>
          <w:p w:rsidR="007B7182" w:rsidRPr="0011150E" w:rsidRDefault="007B7182" w:rsidP="00A607C5">
            <w:pPr>
              <w:pStyle w:val="TableBody"/>
              <w:rPr>
                <w:rFonts w:ascii="Minion-Pro" w:hAnsi="Minion-Pro"/>
              </w:rPr>
            </w:pPr>
          </w:p>
        </w:tc>
        <w:tc>
          <w:tcPr>
            <w:tcW w:w="900" w:type="dxa"/>
          </w:tcPr>
          <w:p w:rsidR="007B7182" w:rsidRPr="0011150E" w:rsidRDefault="007B7182" w:rsidP="00A607C5">
            <w:pPr>
              <w:pStyle w:val="TableBody"/>
              <w:rPr>
                <w:rFonts w:ascii="Minion-Pro" w:hAnsi="Minion-Pro"/>
              </w:rPr>
            </w:pPr>
            <w:r w:rsidRPr="0011150E">
              <w:rPr>
                <w:rFonts w:ascii="Minion-Pro" w:hAnsi="Minion-Pro"/>
              </w:rPr>
              <w:t>4</w:t>
            </w:r>
          </w:p>
        </w:tc>
      </w:tr>
      <w:tr w:rsidR="007B7182" w:rsidRPr="0011150E" w:rsidTr="007B7182">
        <w:tc>
          <w:tcPr>
            <w:tcW w:w="1329" w:type="dxa"/>
          </w:tcPr>
          <w:p w:rsidR="007B7182" w:rsidRPr="0011150E" w:rsidRDefault="007B7182" w:rsidP="00A607C5">
            <w:pPr>
              <w:pStyle w:val="TableBody"/>
              <w:rPr>
                <w:rFonts w:ascii="Minion-Pro" w:hAnsi="Minion-Pro"/>
              </w:rPr>
            </w:pPr>
            <w:r w:rsidRPr="0011150E">
              <w:rPr>
                <w:rFonts w:ascii="Minion-Pro" w:hAnsi="Minion-Pro"/>
              </w:rPr>
              <w:t>Anode for LIBs</w:t>
            </w:r>
          </w:p>
        </w:tc>
        <w:tc>
          <w:tcPr>
            <w:tcW w:w="1011" w:type="dxa"/>
          </w:tcPr>
          <w:p w:rsidR="007B7182" w:rsidRPr="0011150E" w:rsidRDefault="007B7182" w:rsidP="00A607C5">
            <w:pPr>
              <w:pStyle w:val="TableBody"/>
              <w:rPr>
                <w:rFonts w:ascii="Minion-Pro" w:hAnsi="Minion-Pro"/>
              </w:rPr>
            </w:pPr>
            <w:r w:rsidRPr="0011150E">
              <w:rPr>
                <w:rFonts w:ascii="Minion-Pro" w:hAnsi="Minion-Pro"/>
              </w:rPr>
              <w:t>96</w:t>
            </w:r>
          </w:p>
        </w:tc>
        <w:tc>
          <w:tcPr>
            <w:tcW w:w="1170" w:type="dxa"/>
          </w:tcPr>
          <w:p w:rsidR="007B7182" w:rsidRPr="0011150E" w:rsidRDefault="007B7182" w:rsidP="00A607C5">
            <w:pPr>
              <w:pStyle w:val="TableBody"/>
              <w:rPr>
                <w:rFonts w:ascii="Minion-Pro" w:hAnsi="Minion-Pro"/>
              </w:rPr>
            </w:pPr>
          </w:p>
        </w:tc>
        <w:tc>
          <w:tcPr>
            <w:tcW w:w="1350" w:type="dxa"/>
          </w:tcPr>
          <w:p w:rsidR="007B7182" w:rsidRPr="0011150E" w:rsidRDefault="007B7182" w:rsidP="00A607C5">
            <w:pPr>
              <w:pStyle w:val="TableBody"/>
              <w:rPr>
                <w:rFonts w:ascii="Minion-Pro" w:hAnsi="Minion-Pro"/>
              </w:rPr>
            </w:pPr>
          </w:p>
        </w:tc>
        <w:tc>
          <w:tcPr>
            <w:tcW w:w="900" w:type="dxa"/>
          </w:tcPr>
          <w:p w:rsidR="007B7182" w:rsidRPr="0011150E" w:rsidRDefault="007B7182" w:rsidP="00A607C5">
            <w:pPr>
              <w:pStyle w:val="TableBody"/>
              <w:rPr>
                <w:rFonts w:ascii="Minion-Pro" w:hAnsi="Minion-Pro"/>
              </w:rPr>
            </w:pPr>
            <w:r w:rsidRPr="0011150E">
              <w:rPr>
                <w:rFonts w:ascii="Minion-Pro" w:hAnsi="Minion-Pro"/>
              </w:rPr>
              <w:t>4</w:t>
            </w:r>
          </w:p>
        </w:tc>
        <w:tc>
          <w:tcPr>
            <w:tcW w:w="900" w:type="dxa"/>
          </w:tcPr>
          <w:p w:rsidR="007B7182" w:rsidRPr="0011150E" w:rsidRDefault="007B7182" w:rsidP="00A607C5">
            <w:pPr>
              <w:pStyle w:val="TableBody"/>
              <w:rPr>
                <w:rFonts w:ascii="Minion-Pro" w:hAnsi="Minion-Pro"/>
              </w:rPr>
            </w:pPr>
          </w:p>
        </w:tc>
      </w:tr>
      <w:tr w:rsidR="007B7182" w:rsidRPr="0011150E" w:rsidTr="007B7182">
        <w:tc>
          <w:tcPr>
            <w:tcW w:w="1329" w:type="dxa"/>
          </w:tcPr>
          <w:p w:rsidR="007B7182" w:rsidRPr="0011150E" w:rsidRDefault="007B7182" w:rsidP="00A607C5">
            <w:pPr>
              <w:pStyle w:val="TableBody"/>
              <w:rPr>
                <w:rFonts w:ascii="Minion-Pro" w:hAnsi="Minion-Pro"/>
              </w:rPr>
            </w:pPr>
            <w:r w:rsidRPr="0011150E">
              <w:rPr>
                <w:rFonts w:ascii="Minion-Pro" w:hAnsi="Minion-Pro"/>
              </w:rPr>
              <w:t>Cathode for LIBs</w:t>
            </w:r>
          </w:p>
        </w:tc>
        <w:tc>
          <w:tcPr>
            <w:tcW w:w="1011" w:type="dxa"/>
          </w:tcPr>
          <w:p w:rsidR="007B7182" w:rsidRPr="0011150E" w:rsidRDefault="007B7182" w:rsidP="00A607C5">
            <w:pPr>
              <w:pStyle w:val="TableBody"/>
              <w:rPr>
                <w:rFonts w:ascii="Minion-Pro" w:hAnsi="Minion-Pro"/>
              </w:rPr>
            </w:pPr>
          </w:p>
        </w:tc>
        <w:tc>
          <w:tcPr>
            <w:tcW w:w="1170" w:type="dxa"/>
          </w:tcPr>
          <w:p w:rsidR="007B7182" w:rsidRPr="0011150E" w:rsidRDefault="007B7182" w:rsidP="00A607C5">
            <w:pPr>
              <w:pStyle w:val="TableBody"/>
              <w:rPr>
                <w:rFonts w:ascii="Minion-Pro" w:hAnsi="Minion-Pro"/>
              </w:rPr>
            </w:pPr>
            <w:r w:rsidRPr="0011150E">
              <w:rPr>
                <w:rFonts w:ascii="Minion-Pro" w:hAnsi="Minion-Pro"/>
              </w:rPr>
              <w:t>90</w:t>
            </w:r>
          </w:p>
        </w:tc>
        <w:tc>
          <w:tcPr>
            <w:tcW w:w="1350" w:type="dxa"/>
          </w:tcPr>
          <w:p w:rsidR="007B7182" w:rsidRPr="0011150E" w:rsidRDefault="007B7182" w:rsidP="00A607C5">
            <w:pPr>
              <w:pStyle w:val="TableBody"/>
              <w:rPr>
                <w:rFonts w:ascii="Minion-Pro" w:hAnsi="Minion-Pro"/>
              </w:rPr>
            </w:pPr>
            <w:r w:rsidRPr="0011150E">
              <w:rPr>
                <w:rFonts w:ascii="Minion-Pro" w:hAnsi="Minion-Pro"/>
              </w:rPr>
              <w:t>5</w:t>
            </w:r>
          </w:p>
        </w:tc>
        <w:tc>
          <w:tcPr>
            <w:tcW w:w="900" w:type="dxa"/>
          </w:tcPr>
          <w:p w:rsidR="007B7182" w:rsidRPr="0011150E" w:rsidRDefault="007B7182" w:rsidP="00A607C5">
            <w:pPr>
              <w:pStyle w:val="TableBody"/>
              <w:rPr>
                <w:rFonts w:ascii="Minion-Pro" w:hAnsi="Minion-Pro"/>
              </w:rPr>
            </w:pPr>
            <w:r w:rsidRPr="0011150E">
              <w:rPr>
                <w:rFonts w:ascii="Minion-Pro" w:hAnsi="Minion-Pro"/>
              </w:rPr>
              <w:t>5</w:t>
            </w:r>
          </w:p>
        </w:tc>
        <w:tc>
          <w:tcPr>
            <w:tcW w:w="900" w:type="dxa"/>
          </w:tcPr>
          <w:p w:rsidR="007B7182" w:rsidRPr="0011150E" w:rsidRDefault="007B7182" w:rsidP="00A607C5">
            <w:pPr>
              <w:pStyle w:val="TableBody"/>
              <w:rPr>
                <w:rFonts w:ascii="Minion-Pro" w:hAnsi="Minion-Pro"/>
              </w:rPr>
            </w:pPr>
          </w:p>
        </w:tc>
      </w:tr>
    </w:tbl>
    <w:p w:rsidR="00722926" w:rsidRPr="0011150E" w:rsidRDefault="00722926" w:rsidP="004D2D84">
      <w:pPr>
        <w:pStyle w:val="ParaNoIndent"/>
        <w:rPr>
          <w:rFonts w:ascii="Minion-Pro" w:hAnsi="Minion-Pro"/>
        </w:rPr>
      </w:pPr>
    </w:p>
    <w:p w:rsidR="00722926" w:rsidRPr="0011150E" w:rsidRDefault="00722926" w:rsidP="004D2D84">
      <w:pPr>
        <w:pStyle w:val="ParaNoIndent"/>
        <w:rPr>
          <w:rFonts w:ascii="Minion-Pro" w:hAnsi="Minion-Pro"/>
        </w:rPr>
      </w:pPr>
    </w:p>
    <w:p w:rsidR="004D2D84" w:rsidRPr="0011150E" w:rsidRDefault="004D2D84" w:rsidP="004D2D84">
      <w:pPr>
        <w:pStyle w:val="FigCaption"/>
        <w:rPr>
          <w:rFonts w:ascii="Minion-Pro" w:hAnsi="Minion-Pro"/>
          <w:color w:val="505050"/>
        </w:rPr>
      </w:pPr>
      <w:r w:rsidRPr="0011150E">
        <w:rPr>
          <w:rFonts w:ascii="Minion-Pro" w:hAnsi="Minion-Pro"/>
          <w:noProof/>
          <w:lang w:val="en-US" w:eastAsia="zh-CN"/>
        </w:rPr>
        <w:drawing>
          <wp:anchor distT="0" distB="0" distL="114300" distR="114300" simplePos="0" relativeHeight="251735040" behindDoc="0" locked="0" layoutInCell="1" allowOverlap="1" wp14:anchorId="30B78BA1" wp14:editId="0C747A4E">
            <wp:simplePos x="0" y="0"/>
            <wp:positionH relativeFrom="column">
              <wp:posOffset>650875</wp:posOffset>
            </wp:positionH>
            <wp:positionV relativeFrom="paragraph">
              <wp:posOffset>95250</wp:posOffset>
            </wp:positionV>
            <wp:extent cx="3352800" cy="133731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1337310"/>
                    </a:xfrm>
                    <a:prstGeom prst="rect">
                      <a:avLst/>
                    </a:prstGeom>
                    <a:noFill/>
                  </pic:spPr>
                </pic:pic>
              </a:graphicData>
            </a:graphic>
            <wp14:sizeRelH relativeFrom="page">
              <wp14:pctWidth>0</wp14:pctWidth>
            </wp14:sizeRelH>
            <wp14:sizeRelV relativeFrom="page">
              <wp14:pctHeight>0</wp14:pctHeight>
            </wp14:sizeRelV>
          </wp:anchor>
        </w:drawing>
      </w:r>
      <w:r w:rsidR="00970A32" w:rsidRPr="0011150E">
        <w:rPr>
          <w:rFonts w:ascii="Minion-Pro" w:hAnsi="Minion-Pro"/>
        </w:rPr>
        <w:t>Figure</w:t>
      </w:r>
      <w:r w:rsidRPr="0011150E">
        <w:rPr>
          <w:rFonts w:ascii="Minion-Pro" w:hAnsi="Minion-Pro"/>
        </w:rPr>
        <w:t xml:space="preserve"> </w:t>
      </w:r>
      <w:r w:rsidR="00722926" w:rsidRPr="0011150E">
        <w:rPr>
          <w:rFonts w:ascii="Minion-Pro" w:hAnsi="Minion-Pro"/>
        </w:rPr>
        <w:t>S1</w:t>
      </w:r>
      <w:r w:rsidRPr="0011150E">
        <w:rPr>
          <w:rFonts w:ascii="Minion-Pro" w:hAnsi="Minion-Pro"/>
        </w:rPr>
        <w:t xml:space="preserve">: A schematic diagram showing the dry electrode-making process, which consists of the mixed electrode powder materials, the pressing of the mixed powder forming a free standing electrode film and laminating an electrode film onto a current collector by a two-roll mill. </w:t>
      </w:r>
    </w:p>
    <w:p w:rsidR="00792FD2" w:rsidRPr="0011150E" w:rsidRDefault="00F130C9" w:rsidP="00792FD2">
      <w:pPr>
        <w:pStyle w:val="ParaNoIndent"/>
        <w:rPr>
          <w:rFonts w:ascii="Minion-Pro" w:hAnsi="Minion-Pro"/>
          <w:noProof/>
        </w:rPr>
      </w:pPr>
      <w:r w:rsidRPr="0011150E">
        <w:rPr>
          <w:rFonts w:ascii="Minion-Pro" w:hAnsi="Minion-Pro"/>
          <w:noProof/>
          <w:lang w:val="en-US" w:eastAsia="zh-CN"/>
        </w:rPr>
        <mc:AlternateContent>
          <mc:Choice Requires="wpg">
            <w:drawing>
              <wp:anchor distT="0" distB="0" distL="114300" distR="114300" simplePos="0" relativeHeight="251737088" behindDoc="0" locked="0" layoutInCell="1" allowOverlap="1" wp14:anchorId="6B84BB81" wp14:editId="5E1A3467">
                <wp:simplePos x="0" y="0"/>
                <wp:positionH relativeFrom="column">
                  <wp:posOffset>134620</wp:posOffset>
                </wp:positionH>
                <wp:positionV relativeFrom="paragraph">
                  <wp:posOffset>346710</wp:posOffset>
                </wp:positionV>
                <wp:extent cx="4156075" cy="146812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4156075" cy="1468120"/>
                          <a:chOff x="-1" y="0"/>
                          <a:chExt cx="4156076" cy="1468120"/>
                        </a:xfrm>
                      </wpg:grpSpPr>
                      <wpg:grpSp>
                        <wpg:cNvPr id="41" name="Group 41"/>
                        <wpg:cNvGrpSpPr/>
                        <wpg:grpSpPr>
                          <a:xfrm>
                            <a:off x="-1" y="0"/>
                            <a:ext cx="4156076" cy="1468120"/>
                            <a:chOff x="-1" y="0"/>
                            <a:chExt cx="4156364" cy="1468582"/>
                          </a:xfrm>
                        </wpg:grpSpPr>
                        <wpg:grpSp>
                          <wpg:cNvPr id="36" name="Group 36"/>
                          <wpg:cNvGrpSpPr/>
                          <wpg:grpSpPr>
                            <a:xfrm>
                              <a:off x="-1" y="0"/>
                              <a:ext cx="4156364" cy="1468582"/>
                              <a:chOff x="-1" y="0"/>
                              <a:chExt cx="4156364" cy="1468582"/>
                            </a:xfrm>
                          </wpg:grpSpPr>
                          <pic:pic xmlns:pic="http://schemas.openxmlformats.org/drawingml/2006/picture">
                            <pic:nvPicPr>
                              <pic:cNvPr id="51203" name="Picture 3" descr="D:\nissan\Nissan\PHOTO\IMG_6684.JPG"/>
                              <pic:cNvPicPr>
                                <a:picLocks noChangeAspect="1"/>
                              </pic:cNvPicPr>
                            </pic:nvPicPr>
                            <pic:blipFill rotWithShape="1">
                              <a:blip r:embed="rId10" cstate="print">
                                <a:extLst>
                                  <a:ext uri="{28A0092B-C50C-407E-A947-70E740481C1C}">
                                    <a14:useLocalDpi xmlns:a14="http://schemas.microsoft.com/office/drawing/2010/main" val="0"/>
                                  </a:ext>
                                </a:extLst>
                              </a:blip>
                              <a:srcRect l="11112" r="23484"/>
                              <a:stretch/>
                            </pic:blipFill>
                            <pic:spPr bwMode="auto">
                              <a:xfrm rot="16200000">
                                <a:off x="706581" y="-699654"/>
                                <a:ext cx="1357745" cy="27709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11" cstate="print">
                                <a:extLst>
                                  <a:ext uri="{28A0092B-C50C-407E-A947-70E740481C1C}">
                                    <a14:useLocalDpi xmlns:a14="http://schemas.microsoft.com/office/drawing/2010/main" val="0"/>
                                  </a:ext>
                                </a:extLst>
                              </a:blip>
                              <a:srcRect t="13382"/>
                              <a:stretch/>
                            </pic:blipFill>
                            <pic:spPr bwMode="auto">
                              <a:xfrm>
                                <a:off x="2916381" y="0"/>
                                <a:ext cx="1239982" cy="1468582"/>
                              </a:xfrm>
                              <a:prstGeom prst="rect">
                                <a:avLst/>
                              </a:prstGeom>
                              <a:noFill/>
                              <a:ln>
                                <a:noFill/>
                              </a:ln>
                              <a:extLst>
                                <a:ext uri="{53640926-AAD7-44D8-BBD7-CCE9431645EC}">
                                  <a14:shadowObscured xmlns:a14="http://schemas.microsoft.com/office/drawing/2010/main"/>
                                </a:ext>
                              </a:extLst>
                            </pic:spPr>
                          </pic:pic>
                        </wpg:grpSp>
                        <wps:wsp>
                          <wps:cNvPr id="39" name="Text Box 2"/>
                          <wps:cNvSpPr txBox="1">
                            <a:spLocks noChangeArrowheads="1"/>
                          </wps:cNvSpPr>
                          <wps:spPr bwMode="auto">
                            <a:xfrm>
                              <a:off x="0" y="6928"/>
                              <a:ext cx="204470" cy="304800"/>
                            </a:xfrm>
                            <a:prstGeom prst="rect">
                              <a:avLst/>
                            </a:prstGeom>
                            <a:noFill/>
                            <a:ln w="9525">
                              <a:noFill/>
                              <a:miter lim="800000"/>
                              <a:headEnd/>
                              <a:tailEnd/>
                            </a:ln>
                          </wps:spPr>
                          <wps:txbx>
                            <w:txbxContent>
                              <w:p w:rsidR="00792FD2" w:rsidRPr="000C4D77" w:rsidRDefault="00792FD2" w:rsidP="00792FD2">
                                <w:pPr>
                                  <w:rPr>
                                    <w:sz w:val="24"/>
                                    <w:szCs w:val="24"/>
                                  </w:rPr>
                                </w:pPr>
                                <w:proofErr w:type="gramStart"/>
                                <w:r w:rsidRPr="000C4D77">
                                  <w:rPr>
                                    <w:sz w:val="24"/>
                                    <w:szCs w:val="24"/>
                                  </w:rPr>
                                  <w:t>a</w:t>
                                </w:r>
                                <w:proofErr w:type="gramEnd"/>
                              </w:p>
                            </w:txbxContent>
                          </wps:txbx>
                          <wps:bodyPr rot="0" vert="horz" wrap="square" lIns="91440" tIns="45720" rIns="91440" bIns="45720" anchor="t" anchorCtr="0">
                            <a:noAutofit/>
                          </wps:bodyPr>
                        </wps:wsp>
                      </wpg:grpSp>
                      <wps:wsp>
                        <wps:cNvPr id="40" name="Text Box 2"/>
                        <wps:cNvSpPr txBox="1">
                          <a:spLocks noChangeArrowheads="1"/>
                        </wps:cNvSpPr>
                        <wps:spPr bwMode="auto">
                          <a:xfrm>
                            <a:off x="2951019" y="13855"/>
                            <a:ext cx="204470" cy="304800"/>
                          </a:xfrm>
                          <a:prstGeom prst="rect">
                            <a:avLst/>
                          </a:prstGeom>
                          <a:noFill/>
                          <a:ln w="9525">
                            <a:noFill/>
                            <a:miter lim="800000"/>
                            <a:headEnd/>
                            <a:tailEnd/>
                          </a:ln>
                        </wps:spPr>
                        <wps:txbx>
                          <w:txbxContent>
                            <w:p w:rsidR="00792FD2" w:rsidRPr="000C4D77" w:rsidRDefault="00792FD2" w:rsidP="00792FD2">
                              <w:pPr>
                                <w:rPr>
                                  <w:sz w:val="24"/>
                                  <w:szCs w:val="24"/>
                                  <w:lang w:val="en-US"/>
                                </w:rPr>
                              </w:pPr>
                              <w:proofErr w:type="gramStart"/>
                              <w:r w:rsidRPr="000C4D77">
                                <w:rPr>
                                  <w:sz w:val="24"/>
                                  <w:szCs w:val="24"/>
                                  <w:lang w:val="en-US"/>
                                </w:rPr>
                                <w:t>b</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left:0;text-align:left;margin-left:10.6pt;margin-top:27.3pt;width:327.25pt;height:115.6pt;z-index:251737088;mso-width-relative:margin;mso-height-relative:margin" coordorigin="" coordsize="41560,146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">
                <v:group id="Group 41" o:spid="_x0000_s1027" style="position:absolute;width:41560;height:14681" coordorigin="" coordsize="41563,1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36" o:spid="_x0000_s1028" style="position:absolute;width:41563;height:14685" coordorigin="" coordsize="41563,1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7066;top:-6997;width:13577;height:2770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Oc/HAAAA3gAAAA8AAABkcnMvZG93bnJldi54bWxEj09LAzEUxO+C3yE8wYvYpC3+Yd1sWcVS&#10;oaetvfT22Dw3i5uXdRPb9NsbQfA4zMxvmHKV3CCONIXes4b5TIEgbr3pudOwf1/fPoIIEdng4Jk0&#10;nCnAqrq8KLEw/sQNHXexExnCoUANNsaxkDK0lhyGmR+Js/fhJ4cxy6mTZsJThrtBLpS6lw57zgsW&#10;R3qx1H7uvp2Gr7o9vPqteUiNurEu1Zv+ebPU+voq1U8gIqX4H/5rvxkNd/OFWsLvnXwFZP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UOc/HAAAA3gAAAA8AAAAAAAAAAAAA&#10;AAAAnwIAAGRycy9kb3ducmV2LnhtbFBLBQYAAAAABAAEAPcAAACTAwAAAAA=&#10;">
                      <v:imagedata r:id="rId12" o:title="IMG_6684" cropleft="7282f" cropright="15390f"/>
                      <v:path arrowok="t"/>
                    </v:shape>
                    <v:shape id="Picture 32" o:spid="_x0000_s1030" type="#_x0000_t75" style="position:absolute;left:29163;width:12400;height:14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nhPDAAAA2wAAAA8AAABkcnMvZG93bnJldi54bWxEj0FrAjEUhO8F/0N4Qi9Fs7UgshpFhIKX&#10;QrVi6e2xeU2WJi9rEtftv28KhR6HmfmGWW0G70RPMbWBFTxOKxDETdAtGwWnt+fJAkTKyBpdYFLw&#10;TQk269HdCmsdbnyg/piNKBBONSqwOXe1lKmx5DFNQ0dcvM8QPeYio5E64q3AvZOzqppLjy2XBYsd&#10;7Sw1X8erV9BhY98/+gdzieHVmfOhfXHznVL342G7BJFpyP/hv/ZeK3iawe+X8g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meE8MAAADbAAAADwAAAAAAAAAAAAAAAACf&#10;AgAAZHJzL2Rvd25yZXYueG1sUEsFBgAAAAAEAAQA9wAAAI8DAAAAAA==&#10;">
                      <v:imagedata r:id="rId13" o:title="" croptop="8770f"/>
                      <v:path arrowok="t"/>
                    </v:shape>
                  </v:group>
                  <v:shapetype id="_x0000_t202" coordsize="21600,21600" o:spt="202" path="m,l,21600r21600,l21600,xe">
                    <v:stroke joinstyle="miter"/>
                    <v:path gradientshapeok="t" o:connecttype="rect"/>
                  </v:shapetype>
                  <v:shape id="Text Box 2" o:spid="_x0000_s1031" type="#_x0000_t202" style="position:absolute;top:69;width:20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792FD2" w:rsidRPr="000C4D77" w:rsidRDefault="00792FD2" w:rsidP="00792FD2">
                          <w:pPr>
                            <w:rPr>
                              <w:sz w:val="24"/>
                              <w:szCs w:val="24"/>
                            </w:rPr>
                          </w:pPr>
                          <w:proofErr w:type="gramStart"/>
                          <w:r w:rsidRPr="000C4D77">
                            <w:rPr>
                              <w:sz w:val="24"/>
                              <w:szCs w:val="24"/>
                            </w:rPr>
                            <w:t>a</w:t>
                          </w:r>
                          <w:proofErr w:type="gramEnd"/>
                        </w:p>
                      </w:txbxContent>
                    </v:textbox>
                  </v:shape>
                </v:group>
                <v:shape id="Text Box 2" o:spid="_x0000_s1032" type="#_x0000_t202" style="position:absolute;left:29510;top:138;width:20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792FD2" w:rsidRPr="000C4D77" w:rsidRDefault="00792FD2" w:rsidP="00792FD2">
                        <w:pPr>
                          <w:rPr>
                            <w:sz w:val="24"/>
                            <w:szCs w:val="24"/>
                            <w:lang w:val="en-US"/>
                          </w:rPr>
                        </w:pPr>
                        <w:proofErr w:type="gramStart"/>
                        <w:r w:rsidRPr="000C4D77">
                          <w:rPr>
                            <w:sz w:val="24"/>
                            <w:szCs w:val="24"/>
                            <w:lang w:val="en-US"/>
                          </w:rPr>
                          <w:t>b</w:t>
                        </w:r>
                        <w:proofErr w:type="gramEnd"/>
                      </w:p>
                    </w:txbxContent>
                  </v:textbox>
                </v:shape>
                <w10:wrap type="topAndBottom"/>
              </v:group>
            </w:pict>
          </mc:Fallback>
        </mc:AlternateContent>
      </w:r>
    </w:p>
    <w:p w:rsidR="00792FD2" w:rsidRPr="0011150E" w:rsidRDefault="00792FD2" w:rsidP="00792FD2">
      <w:pPr>
        <w:pStyle w:val="ParaNoIndent"/>
        <w:rPr>
          <w:rFonts w:ascii="Minion-Pro" w:hAnsi="Minion-Pro"/>
          <w:noProof/>
        </w:rPr>
      </w:pPr>
    </w:p>
    <w:p w:rsidR="00792FD2" w:rsidRPr="0011150E" w:rsidRDefault="00792FD2" w:rsidP="00792FD2">
      <w:pPr>
        <w:pStyle w:val="FigCaption"/>
        <w:rPr>
          <w:rFonts w:ascii="Minion-Pro" w:hAnsi="Minion-Pro"/>
        </w:rPr>
      </w:pPr>
      <w:r w:rsidRPr="0011150E">
        <w:rPr>
          <w:rFonts w:ascii="Minion-Pro" w:hAnsi="Minion-Pro"/>
          <w:noProof/>
          <w:sz w:val="15"/>
          <w:szCs w:val="15"/>
        </w:rPr>
        <w:t xml:space="preserve">Figure S2. a) Free standing electrode sheets, graphite anode (up) and NMC cathode (down), b) </w:t>
      </w:r>
      <w:r w:rsidRPr="0011150E">
        <w:rPr>
          <w:rFonts w:ascii="Minion-Pro" w:hAnsi="Minion-Pro" w:cs="Times New Roman"/>
          <w:noProof/>
          <w:sz w:val="15"/>
          <w:szCs w:val="15"/>
        </w:rPr>
        <w:t>A roll of electrode made by dry method</w:t>
      </w:r>
      <w:r w:rsidRPr="0011150E">
        <w:rPr>
          <w:rFonts w:ascii="Minion-Pro" w:hAnsi="Minion-Pro"/>
          <w:noProof/>
          <w:lang w:val="en-US" w:eastAsia="zh-CN"/>
        </w:rPr>
        <w:t xml:space="preserve"> </w:t>
      </w:r>
    </w:p>
    <w:p w:rsidR="00244958" w:rsidRPr="0011150E" w:rsidRDefault="00244958" w:rsidP="00792FD2">
      <w:pPr>
        <w:pStyle w:val="FigCaption"/>
        <w:rPr>
          <w:rFonts w:ascii="Minion-Pro" w:hAnsi="Minion-Pro"/>
          <w:noProof/>
        </w:rPr>
      </w:pPr>
      <w:r w:rsidRPr="0011150E">
        <w:rPr>
          <w:rFonts w:ascii="Minion-Pro" w:hAnsi="Minion-Pro"/>
          <w:noProof/>
          <w:lang w:val="en-US" w:eastAsia="zh-CN"/>
        </w:rPr>
        <w:lastRenderedPageBreak/>
        <mc:AlternateContent>
          <mc:Choice Requires="wpg">
            <w:drawing>
              <wp:anchor distT="0" distB="0" distL="114300" distR="114300" simplePos="0" relativeHeight="251662336" behindDoc="0" locked="0" layoutInCell="1" allowOverlap="1" wp14:anchorId="2E594D07" wp14:editId="32ECD7D1">
                <wp:simplePos x="0" y="0"/>
                <wp:positionH relativeFrom="margin">
                  <wp:posOffset>24130</wp:posOffset>
                </wp:positionH>
                <wp:positionV relativeFrom="paragraph">
                  <wp:posOffset>149860</wp:posOffset>
                </wp:positionV>
                <wp:extent cx="4326890" cy="1200785"/>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4326890" cy="1200785"/>
                          <a:chOff x="0" y="0"/>
                          <a:chExt cx="4778952" cy="1306830"/>
                        </a:xfrm>
                      </wpg:grpSpPr>
                      <wpg:grpSp>
                        <wpg:cNvPr id="21" name="Group 21"/>
                        <wpg:cNvGrpSpPr/>
                        <wpg:grpSpPr>
                          <a:xfrm>
                            <a:off x="0" y="0"/>
                            <a:ext cx="4778952" cy="1306830"/>
                            <a:chOff x="0" y="0"/>
                            <a:chExt cx="4778952" cy="1306830"/>
                          </a:xfrm>
                        </wpg:grpSpPr>
                        <wpg:grpSp>
                          <wpg:cNvPr id="20" name="Group 20"/>
                          <wpg:cNvGrpSpPr/>
                          <wpg:grpSpPr>
                            <a:xfrm>
                              <a:off x="0" y="0"/>
                              <a:ext cx="4778952" cy="1306830"/>
                              <a:chOff x="0" y="0"/>
                              <a:chExt cx="4778952" cy="1306830"/>
                            </a:xfrm>
                          </wpg:grpSpPr>
                          <pic:pic xmlns:pic="http://schemas.openxmlformats.org/drawingml/2006/picture">
                            <pic:nvPicPr>
                              <pic:cNvPr id="51" name="Picture 5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419927" y="9236"/>
                                <a:ext cx="2359025" cy="1296035"/>
                              </a:xfrm>
                              <a:prstGeom prst="rect">
                                <a:avLst/>
                              </a:prstGeom>
                              <a:noFill/>
                              <a:ln>
                                <a:noFill/>
                              </a:ln>
                            </pic:spPr>
                          </pic:pic>
                          <pic:pic xmlns:pic="http://schemas.openxmlformats.org/drawingml/2006/picture">
                            <pic:nvPicPr>
                              <pic:cNvPr id="49" name="Picture 4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9025" cy="1306830"/>
                              </a:xfrm>
                              <a:prstGeom prst="rect">
                                <a:avLst/>
                              </a:prstGeom>
                              <a:noFill/>
                              <a:ln>
                                <a:noFill/>
                              </a:ln>
                            </pic:spPr>
                          </pic:pic>
                        </wpg:grpSp>
                        <wps:wsp>
                          <wps:cNvPr id="217" name="Text Box 2"/>
                          <wps:cNvSpPr txBox="1">
                            <a:spLocks noChangeArrowheads="1"/>
                          </wps:cNvSpPr>
                          <wps:spPr bwMode="auto">
                            <a:xfrm>
                              <a:off x="73891" y="87745"/>
                              <a:ext cx="226060" cy="332105"/>
                            </a:xfrm>
                            <a:prstGeom prst="rect">
                              <a:avLst/>
                            </a:prstGeom>
                            <a:noFill/>
                            <a:ln w="9525">
                              <a:noFill/>
                              <a:miter lim="800000"/>
                              <a:headEnd/>
                              <a:tailEnd/>
                            </a:ln>
                          </wps:spPr>
                          <wps:txbx>
                            <w:txbxContent>
                              <w:p w:rsidR="00D23CEF" w:rsidRPr="008E3A14" w:rsidRDefault="008E3A14">
                                <w:pPr>
                                  <w:rPr>
                                    <w:sz w:val="24"/>
                                    <w:szCs w:val="24"/>
                                  </w:rPr>
                                </w:pPr>
                                <w:proofErr w:type="gramStart"/>
                                <w:r w:rsidRPr="008E3A14">
                                  <w:rPr>
                                    <w:sz w:val="24"/>
                                    <w:szCs w:val="24"/>
                                  </w:rPr>
                                  <w:t>a</w:t>
                                </w:r>
                                <w:proofErr w:type="gramEnd"/>
                              </w:p>
                            </w:txbxContent>
                          </wps:txbx>
                          <wps:bodyPr rot="0" vert="horz" wrap="square" lIns="91440" tIns="45720" rIns="91440" bIns="45720" anchor="t" anchorCtr="0">
                            <a:noAutofit/>
                          </wps:bodyPr>
                        </wps:wsp>
                      </wpg:grpSp>
                      <wps:wsp>
                        <wps:cNvPr id="22" name="Text Box 2"/>
                        <wps:cNvSpPr txBox="1">
                          <a:spLocks noChangeArrowheads="1"/>
                        </wps:cNvSpPr>
                        <wps:spPr bwMode="auto">
                          <a:xfrm>
                            <a:off x="2470727" y="87745"/>
                            <a:ext cx="226033" cy="332105"/>
                          </a:xfrm>
                          <a:prstGeom prst="rect">
                            <a:avLst/>
                          </a:prstGeom>
                          <a:noFill/>
                          <a:ln w="9525">
                            <a:noFill/>
                            <a:miter lim="800000"/>
                            <a:headEnd/>
                            <a:tailEnd/>
                          </a:ln>
                        </wps:spPr>
                        <wps:txbx>
                          <w:txbxContent>
                            <w:p w:rsidR="008E3A14" w:rsidRPr="008E3A14" w:rsidRDefault="008E3A14" w:rsidP="008E3A14">
                              <w:pPr>
                                <w:rPr>
                                  <w:sz w:val="24"/>
                                  <w:szCs w:val="24"/>
                                </w:rPr>
                              </w:pPr>
                              <w:proofErr w:type="gramStart"/>
                              <w:r>
                                <w:rPr>
                                  <w:sz w:val="24"/>
                                  <w:szCs w:val="24"/>
                                </w:rPr>
                                <w:t>b</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 o:spid="_x0000_s1033" style="position:absolute;left:0;text-align:left;margin-left:1.9pt;margin-top:11.8pt;width:340.7pt;height:94.55pt;z-index:251662336;mso-position-horizontal-relative:margin;mso-width-relative:margin;mso-height-relative:margin" coordsize="47789,13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">
                <v:group id="Group 21" o:spid="_x0000_s1034" style="position:absolute;width:47789;height:13068" coordsize="47789,13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0" o:spid="_x0000_s1035" style="position:absolute;width:47789;height:13068" coordsize="47789,13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1" o:spid="_x0000_s1036" type="#_x0000_t75" style="position:absolute;left:24199;top:92;width:23590;height:1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2MXzGAAAA2wAAAA8AAABkcnMvZG93bnJldi54bWxEj0FrwkAUhO9C/8PyCl5C3Rio2NRNKIJQ&#10;FARTofT2mn1NQrJvQ3Yb47/vCkKPw8x8w2zyyXRipME1lhUsFzEI4tLqhisF54/d0xqE88gaO8uk&#10;4EoO8uxhtsFU2wufaCx8JQKEXYoKau/7VEpX1mTQLWxPHLwfOxj0QQ6V1ANeAtx0MonjlTTYcFio&#10;sadtTWVb/BoFRZFE+6SLzu3n1zoa2++jPbxESs0fp7dXEJ4m/x++t9+1gucl3L6EH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YxfMYAAADbAAAADwAAAAAAAAAAAAAA&#10;AACfAgAAZHJzL2Rvd25yZXYueG1sUEsFBgAAAAAEAAQA9wAAAJIDAAAAAA==&#10;">
                      <v:imagedata r:id="rId16" o:title=""/>
                      <v:path arrowok="t"/>
                    </v:shape>
                    <v:shape id="Picture 49" o:spid="_x0000_s1037" type="#_x0000_t75" style="position:absolute;width:23590;height:13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nVxrEAAAA2wAAAA8AAABkcnMvZG93bnJldi54bWxEj91qwkAUhO8LvsNyhN7VjT8tGl1FlIJQ&#10;SjFRrw/ZYxLMng27G03fvlso9HKYmW+Y1aY3jbiT87VlBeNRAoK4sLrmUsEpf3+Zg/ABWWNjmRR8&#10;k4fNevC0wlTbBx/pnoVSRAj7FBVUIbSplL6oyKAf2ZY4elfrDIYoXSm1w0eEm0ZOkuRNGqw5LlTY&#10;0q6i4pZ1RkGeX6auS7Lr7hi+On/+aPP956tSz8N+uwQRqA//4b/2QSuYLeD3S/w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nVxrEAAAA2wAAAA8AAAAAAAAAAAAAAAAA&#10;nwIAAGRycy9kb3ducmV2LnhtbFBLBQYAAAAABAAEAPcAAACQAwAAAAA=&#10;">
                      <v:imagedata r:id="rId17" o:title=""/>
                      <v:path arrowok="t"/>
                    </v:shape>
                  </v:group>
                  <v:shape id="Text Box 2" o:spid="_x0000_s1038" type="#_x0000_t202" style="position:absolute;left:738;top:877;width:226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D23CEF" w:rsidRPr="008E3A14" w:rsidRDefault="008E3A14">
                          <w:pPr>
                            <w:rPr>
                              <w:sz w:val="24"/>
                              <w:szCs w:val="24"/>
                            </w:rPr>
                          </w:pPr>
                          <w:proofErr w:type="gramStart"/>
                          <w:r w:rsidRPr="008E3A14">
                            <w:rPr>
                              <w:sz w:val="24"/>
                              <w:szCs w:val="24"/>
                            </w:rPr>
                            <w:t>a</w:t>
                          </w:r>
                          <w:proofErr w:type="gramEnd"/>
                        </w:p>
                      </w:txbxContent>
                    </v:textbox>
                  </v:shape>
                </v:group>
                <v:shape id="Text Box 2" o:spid="_x0000_s1039" type="#_x0000_t202" style="position:absolute;left:24707;top:877;width:226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E3A14" w:rsidRPr="008E3A14" w:rsidRDefault="008E3A14" w:rsidP="008E3A14">
                        <w:pPr>
                          <w:rPr>
                            <w:sz w:val="24"/>
                            <w:szCs w:val="24"/>
                          </w:rPr>
                        </w:pPr>
                        <w:proofErr w:type="gramStart"/>
                        <w:r>
                          <w:rPr>
                            <w:sz w:val="24"/>
                            <w:szCs w:val="24"/>
                          </w:rPr>
                          <w:t>b</w:t>
                        </w:r>
                        <w:proofErr w:type="gramEnd"/>
                      </w:p>
                    </w:txbxContent>
                  </v:textbox>
                </v:shape>
                <w10:wrap type="topAndBottom" anchorx="margin"/>
              </v:group>
            </w:pict>
          </mc:Fallback>
        </mc:AlternateContent>
      </w:r>
    </w:p>
    <w:p w:rsidR="00792FD2" w:rsidRPr="0011150E" w:rsidRDefault="00792FD2" w:rsidP="00792FD2">
      <w:pPr>
        <w:pStyle w:val="FigCaption"/>
        <w:rPr>
          <w:rFonts w:ascii="Minion-Pro" w:hAnsi="Minion-Pro"/>
          <w:noProof/>
        </w:rPr>
      </w:pPr>
      <w:r w:rsidRPr="0011150E">
        <w:rPr>
          <w:rFonts w:ascii="Minion-Pro" w:hAnsi="Minion-Pro"/>
          <w:noProof/>
        </w:rPr>
        <w:t xml:space="preserve">Figure S3.  Adhension stability of electrodes in electrolyt: dry process (up), wet process commercial (down), a) initial and b) after submurged in electrolyte </w:t>
      </w:r>
    </w:p>
    <w:p w:rsidR="00244958" w:rsidRPr="0011150E" w:rsidRDefault="00244958" w:rsidP="00792FD2">
      <w:pPr>
        <w:pStyle w:val="FigCaption"/>
        <w:rPr>
          <w:rFonts w:ascii="Minion-Pro" w:hAnsi="Minion-Pro"/>
          <w:noProof/>
        </w:rPr>
      </w:pPr>
    </w:p>
    <w:p w:rsidR="00792FD2" w:rsidRPr="0011150E" w:rsidRDefault="00792FD2" w:rsidP="00C53721">
      <w:pPr>
        <w:pStyle w:val="ParaNoIndent"/>
        <w:rPr>
          <w:rFonts w:ascii="Minion-Pro" w:hAnsi="Minion-Pro"/>
        </w:rPr>
      </w:pPr>
    </w:p>
    <w:p w:rsidR="00AE56B1" w:rsidRPr="0011150E" w:rsidRDefault="00AE56B1" w:rsidP="00AE56B1">
      <w:pPr>
        <w:pStyle w:val="H2"/>
        <w:rPr>
          <w:rFonts w:ascii="Minion-Pro" w:hAnsi="Minion-Pro"/>
          <w:i/>
        </w:rPr>
      </w:pPr>
      <w:r w:rsidRPr="0011150E">
        <w:rPr>
          <w:rStyle w:val="Emphasis"/>
          <w:rFonts w:ascii="Minion-Pro" w:hAnsi="Minion-Pro" w:cs="Arial"/>
          <w:i w:val="0"/>
        </w:rPr>
        <w:t>Cell fabrication</w:t>
      </w:r>
      <w:r w:rsidRPr="0011150E">
        <w:rPr>
          <w:rFonts w:ascii="Minion-Pro" w:hAnsi="Minion-Pro"/>
          <w:i/>
        </w:rPr>
        <w:t xml:space="preserve">: </w:t>
      </w:r>
    </w:p>
    <w:p w:rsidR="00AE56B1" w:rsidRPr="0011150E" w:rsidRDefault="00AE56B1" w:rsidP="00AE56B1">
      <w:pPr>
        <w:pStyle w:val="ParaNoIndent"/>
        <w:rPr>
          <w:rFonts w:ascii="Minion-Pro" w:hAnsi="Minion-Pro"/>
        </w:rPr>
      </w:pPr>
      <w:r w:rsidRPr="0011150E">
        <w:rPr>
          <w:rFonts w:ascii="Minion-Pro" w:hAnsi="Minion-Pro"/>
        </w:rPr>
        <w:t>Half-cell using CR2032-type coin cell were assembled in argon filled glovebox (</w:t>
      </w:r>
      <w:r w:rsidRPr="0011150E">
        <w:rPr>
          <w:rFonts w:ascii="Minion-Pro" w:hAnsi="Minion-Pro"/>
          <w:color w:val="000000"/>
        </w:rPr>
        <w:t>VAC NEXUS</w:t>
      </w:r>
      <w:r w:rsidRPr="0011150E">
        <w:rPr>
          <w:rFonts w:ascii="Minion-Pro" w:hAnsi="Minion-Pro"/>
        </w:rPr>
        <w:t>) with water and oxygen levels below 0.5 ppm. Lithium metal disc (MTI Corporation) was used as counter/reference electrode. A piece of poly-propylene membrane (</w:t>
      </w:r>
      <w:proofErr w:type="spellStart"/>
      <w:r w:rsidRPr="0011150E">
        <w:rPr>
          <w:rFonts w:ascii="Minion-Pro" w:hAnsi="Minion-Pro"/>
        </w:rPr>
        <w:t>Celgard</w:t>
      </w:r>
      <w:proofErr w:type="spellEnd"/>
      <w:r w:rsidRPr="0011150E">
        <w:rPr>
          <w:rFonts w:ascii="Minion-Pro" w:hAnsi="Minion-Pro"/>
        </w:rPr>
        <w:t xml:space="preserve"> 2400) was used as the separator. The electrolyte was 1.2 M LiPF</w:t>
      </w:r>
      <w:r w:rsidRPr="0011150E">
        <w:rPr>
          <w:rFonts w:ascii="Minion-Pro" w:hAnsi="Minion-Pro"/>
          <w:sz w:val="18"/>
          <w:szCs w:val="18"/>
          <w:vertAlign w:val="subscript"/>
        </w:rPr>
        <w:t>6</w:t>
      </w:r>
      <w:r w:rsidRPr="0011150E">
        <w:rPr>
          <w:rFonts w:ascii="Minion-Pro" w:hAnsi="Minion-Pro"/>
        </w:rPr>
        <w:t> in ethylene carbonate (EC): ethyl-methyl carbonate (EMC) at a ratio of 3:7 by weight.</w:t>
      </w:r>
    </w:p>
    <w:p w:rsidR="00AE56B1" w:rsidRPr="0011150E" w:rsidRDefault="00AE56B1" w:rsidP="00AE56B1">
      <w:pPr>
        <w:pStyle w:val="ParaNoIndent"/>
        <w:rPr>
          <w:rFonts w:ascii="Minion-Pro" w:hAnsi="Minion-Pro" w:cs="Arial"/>
        </w:rPr>
      </w:pPr>
      <w:r w:rsidRPr="0011150E">
        <w:rPr>
          <w:rFonts w:ascii="Minion-Pro" w:hAnsi="Minion-Pro"/>
        </w:rPr>
        <w:t xml:space="preserve">The pouch cells were assembled by stacking multiple </w:t>
      </w:r>
      <w:proofErr w:type="gramStart"/>
      <w:r w:rsidRPr="0011150E">
        <w:rPr>
          <w:rFonts w:ascii="Minion-Pro" w:hAnsi="Minion-Pro"/>
        </w:rPr>
        <w:t>single-side</w:t>
      </w:r>
      <w:proofErr w:type="gramEnd"/>
      <w:r w:rsidRPr="0011150E">
        <w:rPr>
          <w:rFonts w:ascii="Minion-Pro" w:hAnsi="Minion-Pro"/>
        </w:rPr>
        <w:t xml:space="preserve"> or double-side coated anode electrodes and double-side coated cathode electrode. The test cell was charged-discharged under various currents in order to obtain the relevant </w:t>
      </w:r>
      <w:hyperlink r:id="rId18" w:tooltip="Learn more about Electrochemical Property" w:history="1">
        <w:r w:rsidRPr="0011150E">
          <w:rPr>
            <w:rStyle w:val="Hyperlink"/>
            <w:rFonts w:ascii="Minion-Pro" w:hAnsi="Minion-Pro" w:cs="Arial"/>
            <w:color w:val="auto"/>
            <w:u w:val="none"/>
          </w:rPr>
          <w:t>electrochemical properties</w:t>
        </w:r>
      </w:hyperlink>
      <w:r w:rsidRPr="0011150E">
        <w:rPr>
          <w:rFonts w:ascii="Minion-Pro" w:hAnsi="Minion-Pro"/>
        </w:rPr>
        <w:t xml:space="preserve">, such as the relationship between energy density and power density using a </w:t>
      </w:r>
      <w:proofErr w:type="spellStart"/>
      <w:r w:rsidRPr="0011150E">
        <w:rPr>
          <w:rFonts w:ascii="Minion-Pro" w:hAnsi="Minion-Pro"/>
        </w:rPr>
        <w:t>Neware</w:t>
      </w:r>
      <w:proofErr w:type="spellEnd"/>
      <w:r w:rsidRPr="0011150E">
        <w:rPr>
          <w:rFonts w:ascii="Minion-Pro" w:hAnsi="Minion-Pro"/>
        </w:rPr>
        <w:t xml:space="preserve"> Battery Testing Unit. </w:t>
      </w:r>
    </w:p>
    <w:p w:rsidR="00AE56B1" w:rsidRPr="0011150E" w:rsidRDefault="00AE56B1" w:rsidP="00AE56B1">
      <w:pPr>
        <w:pStyle w:val="ParaNoIndent"/>
        <w:rPr>
          <w:rFonts w:ascii="Minion-Pro" w:hAnsi="Minion-Pro"/>
        </w:rPr>
      </w:pPr>
      <w:r w:rsidRPr="0011150E">
        <w:rPr>
          <w:rFonts w:ascii="Minion-Pro" w:hAnsi="Minion-Pro"/>
        </w:rPr>
        <w:t xml:space="preserve">Cyclic voltammetry (CV) was measured by a </w:t>
      </w:r>
      <w:proofErr w:type="spellStart"/>
      <w:r w:rsidRPr="0011150E">
        <w:rPr>
          <w:rFonts w:ascii="Minion-Pro" w:hAnsi="Minion-Pro"/>
        </w:rPr>
        <w:t>Gamry</w:t>
      </w:r>
      <w:proofErr w:type="spellEnd"/>
      <w:r w:rsidRPr="0011150E">
        <w:rPr>
          <w:rFonts w:ascii="Minion-Pro" w:hAnsi="Minion-Pro"/>
        </w:rPr>
        <w:t xml:space="preserve"> Instruments between 0.005 and 5 V at a scanning rate of 1 mV/s </w:t>
      </w:r>
      <w:r w:rsidRPr="0011150E">
        <w:rPr>
          <w:rFonts w:ascii="Minion-Pro" w:hAnsi="Minion-Pro"/>
          <w:vertAlign w:val="superscript"/>
        </w:rPr>
        <w:t>-1</w:t>
      </w:r>
      <w:r w:rsidRPr="0011150E">
        <w:rPr>
          <w:rFonts w:ascii="Minion-Pro" w:hAnsi="Minion-Pro"/>
        </w:rPr>
        <w:t>.</w:t>
      </w:r>
    </w:p>
    <w:p w:rsidR="00C53721" w:rsidRPr="0011150E" w:rsidRDefault="00C53721" w:rsidP="00C53721">
      <w:pPr>
        <w:pStyle w:val="ParaNoIndent"/>
        <w:rPr>
          <w:rFonts w:ascii="Minion-Pro" w:hAnsi="Minion-Pro"/>
        </w:rPr>
      </w:pPr>
    </w:p>
    <w:p w:rsidR="006A0337" w:rsidRPr="0011150E" w:rsidRDefault="006A0337" w:rsidP="00C53721">
      <w:pPr>
        <w:pStyle w:val="ParaNoIndent"/>
        <w:rPr>
          <w:rFonts w:ascii="Minion-Pro" w:hAnsi="Minion-Pro"/>
        </w:rPr>
      </w:pPr>
    </w:p>
    <w:p w:rsidR="00300B16" w:rsidRPr="0011150E" w:rsidRDefault="00300B16" w:rsidP="000106CA">
      <w:pPr>
        <w:pStyle w:val="ParaNoIndent"/>
        <w:rPr>
          <w:rFonts w:ascii="Minion-Pro" w:hAnsi="Minion-Pro"/>
        </w:rPr>
      </w:pPr>
    </w:p>
    <w:p w:rsidR="00C53A03" w:rsidRPr="0011150E" w:rsidRDefault="00C53A03" w:rsidP="00C53A03">
      <w:pPr>
        <w:pStyle w:val="Reference"/>
        <w:ind w:left="0" w:firstLine="0"/>
        <w:rPr>
          <w:rFonts w:ascii="Minion-Pro" w:hAnsi="Minion-Pro"/>
        </w:rPr>
      </w:pPr>
    </w:p>
    <w:sectPr w:rsidR="00C53A03" w:rsidRPr="0011150E" w:rsidSect="0011150E">
      <w:headerReference w:type="first" r:id="rId19"/>
      <w:pgSz w:w="8640" w:h="12960" w:code="1"/>
      <w:pgMar w:top="984" w:right="1104" w:bottom="384" w:left="720" w:header="98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510" w:rsidRDefault="001F4510" w:rsidP="00950B27">
      <w:pPr>
        <w:spacing w:after="0" w:line="240" w:lineRule="auto"/>
      </w:pPr>
      <w:r>
        <w:separator/>
      </w:r>
    </w:p>
  </w:endnote>
  <w:endnote w:type="continuationSeparator" w:id="0">
    <w:p w:rsidR="001F4510" w:rsidRDefault="001F4510" w:rsidP="00950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Minion-Pro">
    <w:altName w:val="Times New Roman"/>
    <w:panose1 w:val="00000000000000000000"/>
    <w:charset w:val="00"/>
    <w:family w:val="roman"/>
    <w:notTrueType/>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510" w:rsidRDefault="001F4510" w:rsidP="00950B27">
      <w:pPr>
        <w:spacing w:after="0" w:line="240" w:lineRule="auto"/>
      </w:pPr>
      <w:r>
        <w:separator/>
      </w:r>
    </w:p>
  </w:footnote>
  <w:footnote w:type="continuationSeparator" w:id="0">
    <w:p w:rsidR="001F4510" w:rsidRDefault="001F4510" w:rsidP="00950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CDA" w:rsidRDefault="009F5CDA" w:rsidP="00C53A03">
    <w:pPr>
      <w:pStyle w:val="Header"/>
      <w:tabs>
        <w:tab w:val="clear" w:pos="4513"/>
        <w:tab w:val="left" w:pos="2880"/>
      </w:tabs>
      <w:ind w:left="2160"/>
    </w:pPr>
    <w:r>
      <w:tab/>
    </w:r>
    <w:r>
      <w:rPr>
        <w:noProof/>
        <w:lang w:val="en-US" w:eastAsia="zh-CN"/>
      </w:rPr>
      <w:drawing>
        <wp:inline distT="0" distB="0" distL="0" distR="0" wp14:anchorId="4D0B14B4" wp14:editId="3D261A74">
          <wp:extent cx="3364992" cy="93998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meraReady.EPS"/>
                  <pic:cNvPicPr/>
                </pic:nvPicPr>
                <pic:blipFill>
                  <a:blip r:embed="rId1">
                    <a:extLst>
                      <a:ext uri="{28A0092B-C50C-407E-A947-70E740481C1C}">
                        <a14:useLocalDpi xmlns:a14="http://schemas.microsoft.com/office/drawing/2010/main" val="0"/>
                      </a:ext>
                    </a:extLst>
                  </a:blip>
                  <a:stretch>
                    <a:fillRect/>
                  </a:stretch>
                </pic:blipFill>
                <pic:spPr>
                  <a:xfrm>
                    <a:off x="0" y="0"/>
                    <a:ext cx="3374046" cy="9425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B70E1"/>
    <w:multiLevelType w:val="hybridMultilevel"/>
    <w:tmpl w:val="8E3405AC"/>
    <w:lvl w:ilvl="0" w:tplc="94480F26">
      <w:start w:val="1"/>
      <w:numFmt w:val="bullet"/>
      <w:pStyle w:val="BulletList"/>
      <w:lvlText w:val=""/>
      <w:lvlJc w:val="left"/>
      <w:pPr>
        <w:ind w:left="920" w:hanging="360"/>
      </w:pPr>
      <w:rPr>
        <w:rFonts w:ascii="Symbol" w:hAnsi="Symbol" w:hint="default"/>
      </w:rPr>
    </w:lvl>
    <w:lvl w:ilvl="1" w:tplc="40090003" w:tentative="1">
      <w:start w:val="1"/>
      <w:numFmt w:val="bullet"/>
      <w:lvlText w:val="o"/>
      <w:lvlJc w:val="left"/>
      <w:pPr>
        <w:ind w:left="1640" w:hanging="360"/>
      </w:pPr>
      <w:rPr>
        <w:rFonts w:ascii="Courier New" w:hAnsi="Courier New" w:cs="Courier New" w:hint="default"/>
      </w:rPr>
    </w:lvl>
    <w:lvl w:ilvl="2" w:tplc="40090005" w:tentative="1">
      <w:start w:val="1"/>
      <w:numFmt w:val="bullet"/>
      <w:lvlText w:val=""/>
      <w:lvlJc w:val="left"/>
      <w:pPr>
        <w:ind w:left="2360" w:hanging="360"/>
      </w:pPr>
      <w:rPr>
        <w:rFonts w:ascii="Wingdings" w:hAnsi="Wingdings" w:hint="default"/>
      </w:rPr>
    </w:lvl>
    <w:lvl w:ilvl="3" w:tplc="40090001" w:tentative="1">
      <w:start w:val="1"/>
      <w:numFmt w:val="bullet"/>
      <w:lvlText w:val=""/>
      <w:lvlJc w:val="left"/>
      <w:pPr>
        <w:ind w:left="3080" w:hanging="360"/>
      </w:pPr>
      <w:rPr>
        <w:rFonts w:ascii="Symbol" w:hAnsi="Symbol" w:hint="default"/>
      </w:rPr>
    </w:lvl>
    <w:lvl w:ilvl="4" w:tplc="40090003" w:tentative="1">
      <w:start w:val="1"/>
      <w:numFmt w:val="bullet"/>
      <w:lvlText w:val="o"/>
      <w:lvlJc w:val="left"/>
      <w:pPr>
        <w:ind w:left="3800" w:hanging="360"/>
      </w:pPr>
      <w:rPr>
        <w:rFonts w:ascii="Courier New" w:hAnsi="Courier New" w:cs="Courier New" w:hint="default"/>
      </w:rPr>
    </w:lvl>
    <w:lvl w:ilvl="5" w:tplc="40090005" w:tentative="1">
      <w:start w:val="1"/>
      <w:numFmt w:val="bullet"/>
      <w:lvlText w:val=""/>
      <w:lvlJc w:val="left"/>
      <w:pPr>
        <w:ind w:left="4520" w:hanging="360"/>
      </w:pPr>
      <w:rPr>
        <w:rFonts w:ascii="Wingdings" w:hAnsi="Wingdings" w:hint="default"/>
      </w:rPr>
    </w:lvl>
    <w:lvl w:ilvl="6" w:tplc="40090001" w:tentative="1">
      <w:start w:val="1"/>
      <w:numFmt w:val="bullet"/>
      <w:lvlText w:val=""/>
      <w:lvlJc w:val="left"/>
      <w:pPr>
        <w:ind w:left="5240" w:hanging="360"/>
      </w:pPr>
      <w:rPr>
        <w:rFonts w:ascii="Symbol" w:hAnsi="Symbol" w:hint="default"/>
      </w:rPr>
    </w:lvl>
    <w:lvl w:ilvl="7" w:tplc="40090003" w:tentative="1">
      <w:start w:val="1"/>
      <w:numFmt w:val="bullet"/>
      <w:lvlText w:val="o"/>
      <w:lvlJc w:val="left"/>
      <w:pPr>
        <w:ind w:left="5960" w:hanging="360"/>
      </w:pPr>
      <w:rPr>
        <w:rFonts w:ascii="Courier New" w:hAnsi="Courier New" w:cs="Courier New" w:hint="default"/>
      </w:rPr>
    </w:lvl>
    <w:lvl w:ilvl="8" w:tplc="40090005" w:tentative="1">
      <w:start w:val="1"/>
      <w:numFmt w:val="bullet"/>
      <w:lvlText w:val=""/>
      <w:lvlJc w:val="left"/>
      <w:pPr>
        <w:ind w:left="6680" w:hanging="360"/>
      </w:pPr>
      <w:rPr>
        <w:rFonts w:ascii="Wingdings" w:hAnsi="Wingdings" w:hint="default"/>
      </w:rPr>
    </w:lvl>
  </w:abstractNum>
  <w:abstractNum w:abstractNumId="1">
    <w:nsid w:val="16FA3C9A"/>
    <w:multiLevelType w:val="hybridMultilevel"/>
    <w:tmpl w:val="25268D0A"/>
    <w:lvl w:ilvl="0" w:tplc="33EC6140">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E5A1884"/>
    <w:multiLevelType w:val="hybridMultilevel"/>
    <w:tmpl w:val="78C0F8A0"/>
    <w:lvl w:ilvl="0" w:tplc="8256B94E">
      <w:start w:val="1"/>
      <w:numFmt w:val="decimal"/>
      <w:lvlText w:val="%1)"/>
      <w:lvlJc w:val="left"/>
      <w:pPr>
        <w:ind w:left="720" w:hanging="360"/>
      </w:pPr>
      <w:rPr>
        <w:rFonts w:hint="default"/>
        <w:b/>
        <w:i w:val="0"/>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5CC2CE5"/>
    <w:multiLevelType w:val="hybridMultilevel"/>
    <w:tmpl w:val="140EC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67237E"/>
    <w:multiLevelType w:val="hybridMultilevel"/>
    <w:tmpl w:val="BAE6BE1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836"/>
    <w:rsid w:val="00000B5C"/>
    <w:rsid w:val="000017D0"/>
    <w:rsid w:val="0000480D"/>
    <w:rsid w:val="0001023A"/>
    <w:rsid w:val="000106CA"/>
    <w:rsid w:val="00010950"/>
    <w:rsid w:val="00016FE5"/>
    <w:rsid w:val="0002103C"/>
    <w:rsid w:val="00025F52"/>
    <w:rsid w:val="0003006E"/>
    <w:rsid w:val="00034865"/>
    <w:rsid w:val="00036AA1"/>
    <w:rsid w:val="0003726F"/>
    <w:rsid w:val="00041DFA"/>
    <w:rsid w:val="000432D4"/>
    <w:rsid w:val="00046BAB"/>
    <w:rsid w:val="00047A36"/>
    <w:rsid w:val="0006051A"/>
    <w:rsid w:val="000609E7"/>
    <w:rsid w:val="00080702"/>
    <w:rsid w:val="00084B63"/>
    <w:rsid w:val="00084C8C"/>
    <w:rsid w:val="00094624"/>
    <w:rsid w:val="000A286F"/>
    <w:rsid w:val="000A47F0"/>
    <w:rsid w:val="000A5346"/>
    <w:rsid w:val="000A5CC9"/>
    <w:rsid w:val="000A64FE"/>
    <w:rsid w:val="000B29D5"/>
    <w:rsid w:val="000B3388"/>
    <w:rsid w:val="000B7360"/>
    <w:rsid w:val="000C2D84"/>
    <w:rsid w:val="000C4D77"/>
    <w:rsid w:val="000C7850"/>
    <w:rsid w:val="000C79D2"/>
    <w:rsid w:val="000D044C"/>
    <w:rsid w:val="000D18FB"/>
    <w:rsid w:val="000D2429"/>
    <w:rsid w:val="000D28BB"/>
    <w:rsid w:val="000D2FE6"/>
    <w:rsid w:val="000E20F2"/>
    <w:rsid w:val="000E299B"/>
    <w:rsid w:val="000E4F3D"/>
    <w:rsid w:val="000E78A6"/>
    <w:rsid w:val="00103DD3"/>
    <w:rsid w:val="0011150E"/>
    <w:rsid w:val="0011194C"/>
    <w:rsid w:val="00113166"/>
    <w:rsid w:val="00116372"/>
    <w:rsid w:val="00116768"/>
    <w:rsid w:val="00120B39"/>
    <w:rsid w:val="001230DA"/>
    <w:rsid w:val="001325F0"/>
    <w:rsid w:val="0013305B"/>
    <w:rsid w:val="00133EC8"/>
    <w:rsid w:val="0016243B"/>
    <w:rsid w:val="00180D28"/>
    <w:rsid w:val="00191E07"/>
    <w:rsid w:val="001A4E88"/>
    <w:rsid w:val="001C3D69"/>
    <w:rsid w:val="001C7C65"/>
    <w:rsid w:val="001D0F54"/>
    <w:rsid w:val="001D14C5"/>
    <w:rsid w:val="001D2453"/>
    <w:rsid w:val="001D3A84"/>
    <w:rsid w:val="001D3D43"/>
    <w:rsid w:val="001E17D8"/>
    <w:rsid w:val="001E256E"/>
    <w:rsid w:val="001F1386"/>
    <w:rsid w:val="001F1539"/>
    <w:rsid w:val="001F3B39"/>
    <w:rsid w:val="001F4510"/>
    <w:rsid w:val="001F473D"/>
    <w:rsid w:val="002019B3"/>
    <w:rsid w:val="0020477D"/>
    <w:rsid w:val="00204ACD"/>
    <w:rsid w:val="00204C5F"/>
    <w:rsid w:val="00207587"/>
    <w:rsid w:val="00212816"/>
    <w:rsid w:val="0021307E"/>
    <w:rsid w:val="00213E66"/>
    <w:rsid w:val="00222895"/>
    <w:rsid w:val="00222FDE"/>
    <w:rsid w:val="00223817"/>
    <w:rsid w:val="00230DC6"/>
    <w:rsid w:val="00233C7F"/>
    <w:rsid w:val="00235C12"/>
    <w:rsid w:val="00244958"/>
    <w:rsid w:val="002467DE"/>
    <w:rsid w:val="00250EC5"/>
    <w:rsid w:val="0025307A"/>
    <w:rsid w:val="00257EF1"/>
    <w:rsid w:val="00266B9C"/>
    <w:rsid w:val="0027194A"/>
    <w:rsid w:val="002800B4"/>
    <w:rsid w:val="002829B1"/>
    <w:rsid w:val="002840D9"/>
    <w:rsid w:val="00285CF4"/>
    <w:rsid w:val="00294702"/>
    <w:rsid w:val="00295EC1"/>
    <w:rsid w:val="00297128"/>
    <w:rsid w:val="00297533"/>
    <w:rsid w:val="002A0C88"/>
    <w:rsid w:val="002A4429"/>
    <w:rsid w:val="002A46AF"/>
    <w:rsid w:val="002B1C8E"/>
    <w:rsid w:val="002C2C9C"/>
    <w:rsid w:val="002C693D"/>
    <w:rsid w:val="002D23CC"/>
    <w:rsid w:val="002D4476"/>
    <w:rsid w:val="002E2705"/>
    <w:rsid w:val="002E7C5F"/>
    <w:rsid w:val="002F5363"/>
    <w:rsid w:val="00300B16"/>
    <w:rsid w:val="003018D1"/>
    <w:rsid w:val="00301E1A"/>
    <w:rsid w:val="00305E9B"/>
    <w:rsid w:val="003068FD"/>
    <w:rsid w:val="00307185"/>
    <w:rsid w:val="003101FA"/>
    <w:rsid w:val="00314889"/>
    <w:rsid w:val="00321BB0"/>
    <w:rsid w:val="003279FE"/>
    <w:rsid w:val="00331CBC"/>
    <w:rsid w:val="0033272D"/>
    <w:rsid w:val="00333735"/>
    <w:rsid w:val="00334058"/>
    <w:rsid w:val="003346E0"/>
    <w:rsid w:val="0033541A"/>
    <w:rsid w:val="00336A79"/>
    <w:rsid w:val="00340E3D"/>
    <w:rsid w:val="00345BEA"/>
    <w:rsid w:val="00352D0B"/>
    <w:rsid w:val="00357586"/>
    <w:rsid w:val="0037003A"/>
    <w:rsid w:val="003727ED"/>
    <w:rsid w:val="00377991"/>
    <w:rsid w:val="0038095C"/>
    <w:rsid w:val="003842D9"/>
    <w:rsid w:val="0038493F"/>
    <w:rsid w:val="0038705E"/>
    <w:rsid w:val="003872A4"/>
    <w:rsid w:val="003976E3"/>
    <w:rsid w:val="003A324B"/>
    <w:rsid w:val="003A3340"/>
    <w:rsid w:val="003A3E8D"/>
    <w:rsid w:val="003C0859"/>
    <w:rsid w:val="003C3E7A"/>
    <w:rsid w:val="003C588C"/>
    <w:rsid w:val="003C75A4"/>
    <w:rsid w:val="003C7D3D"/>
    <w:rsid w:val="003D0C84"/>
    <w:rsid w:val="003D1C26"/>
    <w:rsid w:val="003D30C9"/>
    <w:rsid w:val="003D6336"/>
    <w:rsid w:val="003E2D61"/>
    <w:rsid w:val="003E5E70"/>
    <w:rsid w:val="003F44EB"/>
    <w:rsid w:val="003F4CFB"/>
    <w:rsid w:val="003F54DF"/>
    <w:rsid w:val="003F7ECC"/>
    <w:rsid w:val="00403439"/>
    <w:rsid w:val="0040640E"/>
    <w:rsid w:val="00411291"/>
    <w:rsid w:val="00412A6B"/>
    <w:rsid w:val="00415A1D"/>
    <w:rsid w:val="00431A3F"/>
    <w:rsid w:val="00433D2D"/>
    <w:rsid w:val="00433FCD"/>
    <w:rsid w:val="00434701"/>
    <w:rsid w:val="004379C4"/>
    <w:rsid w:val="00442C50"/>
    <w:rsid w:val="004455ED"/>
    <w:rsid w:val="00447CB7"/>
    <w:rsid w:val="00456938"/>
    <w:rsid w:val="0046186E"/>
    <w:rsid w:val="00472888"/>
    <w:rsid w:val="00476591"/>
    <w:rsid w:val="00480420"/>
    <w:rsid w:val="00483334"/>
    <w:rsid w:val="00486804"/>
    <w:rsid w:val="0049372F"/>
    <w:rsid w:val="00497ED7"/>
    <w:rsid w:val="004A073F"/>
    <w:rsid w:val="004A32E3"/>
    <w:rsid w:val="004A3EB9"/>
    <w:rsid w:val="004A73D1"/>
    <w:rsid w:val="004A7B20"/>
    <w:rsid w:val="004B58F8"/>
    <w:rsid w:val="004B767E"/>
    <w:rsid w:val="004B7EC3"/>
    <w:rsid w:val="004C3C89"/>
    <w:rsid w:val="004C628C"/>
    <w:rsid w:val="004D0307"/>
    <w:rsid w:val="004D2D84"/>
    <w:rsid w:val="004D3764"/>
    <w:rsid w:val="004D3DE8"/>
    <w:rsid w:val="004E089D"/>
    <w:rsid w:val="004E3735"/>
    <w:rsid w:val="004E6BC7"/>
    <w:rsid w:val="004F279C"/>
    <w:rsid w:val="004F7407"/>
    <w:rsid w:val="005120B7"/>
    <w:rsid w:val="00512116"/>
    <w:rsid w:val="005139C9"/>
    <w:rsid w:val="00525597"/>
    <w:rsid w:val="00530908"/>
    <w:rsid w:val="00531166"/>
    <w:rsid w:val="0053734E"/>
    <w:rsid w:val="005378B0"/>
    <w:rsid w:val="005448BA"/>
    <w:rsid w:val="00544CB3"/>
    <w:rsid w:val="00552D08"/>
    <w:rsid w:val="005536BD"/>
    <w:rsid w:val="00555037"/>
    <w:rsid w:val="00555F60"/>
    <w:rsid w:val="00557F50"/>
    <w:rsid w:val="00560666"/>
    <w:rsid w:val="00560CF2"/>
    <w:rsid w:val="005637B7"/>
    <w:rsid w:val="0056593E"/>
    <w:rsid w:val="00566D6B"/>
    <w:rsid w:val="005674FD"/>
    <w:rsid w:val="0057066A"/>
    <w:rsid w:val="00581891"/>
    <w:rsid w:val="0058709D"/>
    <w:rsid w:val="005911F4"/>
    <w:rsid w:val="0059275E"/>
    <w:rsid w:val="00596DFB"/>
    <w:rsid w:val="005A1698"/>
    <w:rsid w:val="005B12B0"/>
    <w:rsid w:val="005B230B"/>
    <w:rsid w:val="005B35C4"/>
    <w:rsid w:val="005B3C5D"/>
    <w:rsid w:val="005B3F80"/>
    <w:rsid w:val="005B4528"/>
    <w:rsid w:val="005B5746"/>
    <w:rsid w:val="005B59D8"/>
    <w:rsid w:val="005B76DA"/>
    <w:rsid w:val="005C0A39"/>
    <w:rsid w:val="005C2137"/>
    <w:rsid w:val="005C3F92"/>
    <w:rsid w:val="005E08FB"/>
    <w:rsid w:val="005E4BA7"/>
    <w:rsid w:val="005E5D01"/>
    <w:rsid w:val="005F5A3C"/>
    <w:rsid w:val="00611C6B"/>
    <w:rsid w:val="006126D2"/>
    <w:rsid w:val="0062047D"/>
    <w:rsid w:val="006232CD"/>
    <w:rsid w:val="00626C3C"/>
    <w:rsid w:val="00627CF1"/>
    <w:rsid w:val="00640307"/>
    <w:rsid w:val="0064424C"/>
    <w:rsid w:val="00652C00"/>
    <w:rsid w:val="00660CFC"/>
    <w:rsid w:val="006719C1"/>
    <w:rsid w:val="00673352"/>
    <w:rsid w:val="00673D63"/>
    <w:rsid w:val="00676B19"/>
    <w:rsid w:val="00680693"/>
    <w:rsid w:val="006836B9"/>
    <w:rsid w:val="00686F5A"/>
    <w:rsid w:val="00687971"/>
    <w:rsid w:val="006A0337"/>
    <w:rsid w:val="006A0991"/>
    <w:rsid w:val="006B0DF2"/>
    <w:rsid w:val="006B1E0A"/>
    <w:rsid w:val="006B4AFF"/>
    <w:rsid w:val="006B6729"/>
    <w:rsid w:val="006B7619"/>
    <w:rsid w:val="006C0281"/>
    <w:rsid w:val="006D13BA"/>
    <w:rsid w:val="006E36FC"/>
    <w:rsid w:val="006F0313"/>
    <w:rsid w:val="006F05BE"/>
    <w:rsid w:val="006F105E"/>
    <w:rsid w:val="006F1085"/>
    <w:rsid w:val="006F143B"/>
    <w:rsid w:val="006F31F0"/>
    <w:rsid w:val="00705AD8"/>
    <w:rsid w:val="00710C40"/>
    <w:rsid w:val="00711FFA"/>
    <w:rsid w:val="00717B97"/>
    <w:rsid w:val="0072183D"/>
    <w:rsid w:val="00722041"/>
    <w:rsid w:val="0072262A"/>
    <w:rsid w:val="00722926"/>
    <w:rsid w:val="00725A4C"/>
    <w:rsid w:val="00730D4A"/>
    <w:rsid w:val="0073266D"/>
    <w:rsid w:val="00732DD1"/>
    <w:rsid w:val="00734786"/>
    <w:rsid w:val="007353B9"/>
    <w:rsid w:val="00737353"/>
    <w:rsid w:val="00740922"/>
    <w:rsid w:val="00746581"/>
    <w:rsid w:val="007476AA"/>
    <w:rsid w:val="0075054B"/>
    <w:rsid w:val="007511B9"/>
    <w:rsid w:val="0075195F"/>
    <w:rsid w:val="007549FB"/>
    <w:rsid w:val="00760386"/>
    <w:rsid w:val="00762070"/>
    <w:rsid w:val="00763819"/>
    <w:rsid w:val="007644B2"/>
    <w:rsid w:val="00767C11"/>
    <w:rsid w:val="00767D8E"/>
    <w:rsid w:val="00772CA9"/>
    <w:rsid w:val="00777971"/>
    <w:rsid w:val="007814BA"/>
    <w:rsid w:val="00792BDA"/>
    <w:rsid w:val="00792FD2"/>
    <w:rsid w:val="007B4A51"/>
    <w:rsid w:val="007B4C5C"/>
    <w:rsid w:val="007B7182"/>
    <w:rsid w:val="007C1586"/>
    <w:rsid w:val="007C24B2"/>
    <w:rsid w:val="007C3479"/>
    <w:rsid w:val="007C3F7D"/>
    <w:rsid w:val="007C5C06"/>
    <w:rsid w:val="007C794F"/>
    <w:rsid w:val="007D082D"/>
    <w:rsid w:val="007D53B8"/>
    <w:rsid w:val="007E1972"/>
    <w:rsid w:val="007F0BF1"/>
    <w:rsid w:val="007F3545"/>
    <w:rsid w:val="007F571C"/>
    <w:rsid w:val="007F78F9"/>
    <w:rsid w:val="00804F95"/>
    <w:rsid w:val="00805245"/>
    <w:rsid w:val="008070BF"/>
    <w:rsid w:val="0081156F"/>
    <w:rsid w:val="00814374"/>
    <w:rsid w:val="008148CB"/>
    <w:rsid w:val="00815AD7"/>
    <w:rsid w:val="0082127F"/>
    <w:rsid w:val="00822A0E"/>
    <w:rsid w:val="0082348F"/>
    <w:rsid w:val="00823B4A"/>
    <w:rsid w:val="00824B10"/>
    <w:rsid w:val="00827224"/>
    <w:rsid w:val="0083019F"/>
    <w:rsid w:val="00831A18"/>
    <w:rsid w:val="00836D8B"/>
    <w:rsid w:val="00837032"/>
    <w:rsid w:val="00841430"/>
    <w:rsid w:val="00844500"/>
    <w:rsid w:val="008466DE"/>
    <w:rsid w:val="008567AC"/>
    <w:rsid w:val="00860A74"/>
    <w:rsid w:val="00861726"/>
    <w:rsid w:val="008650BB"/>
    <w:rsid w:val="00867F52"/>
    <w:rsid w:val="00871149"/>
    <w:rsid w:val="00874D9C"/>
    <w:rsid w:val="008807B8"/>
    <w:rsid w:val="00881261"/>
    <w:rsid w:val="00883D0A"/>
    <w:rsid w:val="008857EF"/>
    <w:rsid w:val="00885D75"/>
    <w:rsid w:val="00890049"/>
    <w:rsid w:val="00890350"/>
    <w:rsid w:val="008A279F"/>
    <w:rsid w:val="008A42E9"/>
    <w:rsid w:val="008A7302"/>
    <w:rsid w:val="008B2286"/>
    <w:rsid w:val="008B2291"/>
    <w:rsid w:val="008B6B47"/>
    <w:rsid w:val="008C378B"/>
    <w:rsid w:val="008C5FE6"/>
    <w:rsid w:val="008C7202"/>
    <w:rsid w:val="008C7221"/>
    <w:rsid w:val="008D3ED6"/>
    <w:rsid w:val="008E0643"/>
    <w:rsid w:val="008E1C38"/>
    <w:rsid w:val="008E3A14"/>
    <w:rsid w:val="008E56DB"/>
    <w:rsid w:val="008E66E9"/>
    <w:rsid w:val="008E6C8F"/>
    <w:rsid w:val="008E7083"/>
    <w:rsid w:val="008E72D4"/>
    <w:rsid w:val="008F37A5"/>
    <w:rsid w:val="00900353"/>
    <w:rsid w:val="00900C50"/>
    <w:rsid w:val="00901D5B"/>
    <w:rsid w:val="009137DA"/>
    <w:rsid w:val="00913F1B"/>
    <w:rsid w:val="00915D34"/>
    <w:rsid w:val="00924627"/>
    <w:rsid w:val="00926A3B"/>
    <w:rsid w:val="0093097A"/>
    <w:rsid w:val="00933B31"/>
    <w:rsid w:val="00935337"/>
    <w:rsid w:val="009375C9"/>
    <w:rsid w:val="00941A49"/>
    <w:rsid w:val="009429AC"/>
    <w:rsid w:val="0094711F"/>
    <w:rsid w:val="0094737C"/>
    <w:rsid w:val="00950B27"/>
    <w:rsid w:val="00950B49"/>
    <w:rsid w:val="009567B5"/>
    <w:rsid w:val="009571B9"/>
    <w:rsid w:val="00962DB7"/>
    <w:rsid w:val="00964176"/>
    <w:rsid w:val="00964552"/>
    <w:rsid w:val="00970A32"/>
    <w:rsid w:val="00971385"/>
    <w:rsid w:val="00972AE7"/>
    <w:rsid w:val="00976423"/>
    <w:rsid w:val="009766F1"/>
    <w:rsid w:val="00976DA7"/>
    <w:rsid w:val="00980BD2"/>
    <w:rsid w:val="009827E8"/>
    <w:rsid w:val="009910AE"/>
    <w:rsid w:val="00993E8D"/>
    <w:rsid w:val="00996BF6"/>
    <w:rsid w:val="009975AE"/>
    <w:rsid w:val="009A0B86"/>
    <w:rsid w:val="009A1F2A"/>
    <w:rsid w:val="009A24C7"/>
    <w:rsid w:val="009A7726"/>
    <w:rsid w:val="009B23C9"/>
    <w:rsid w:val="009B49B8"/>
    <w:rsid w:val="009C08C8"/>
    <w:rsid w:val="009C1A67"/>
    <w:rsid w:val="009C76C1"/>
    <w:rsid w:val="009D0265"/>
    <w:rsid w:val="009D18F7"/>
    <w:rsid w:val="009D2EA4"/>
    <w:rsid w:val="009D56D8"/>
    <w:rsid w:val="009E0C76"/>
    <w:rsid w:val="009E4A10"/>
    <w:rsid w:val="009E4CA8"/>
    <w:rsid w:val="009E7E67"/>
    <w:rsid w:val="009F057F"/>
    <w:rsid w:val="009F21CF"/>
    <w:rsid w:val="009F5CDA"/>
    <w:rsid w:val="00A0420E"/>
    <w:rsid w:val="00A048AB"/>
    <w:rsid w:val="00A04FF0"/>
    <w:rsid w:val="00A05BC9"/>
    <w:rsid w:val="00A100D0"/>
    <w:rsid w:val="00A10DF4"/>
    <w:rsid w:val="00A1233D"/>
    <w:rsid w:val="00A12C30"/>
    <w:rsid w:val="00A12C84"/>
    <w:rsid w:val="00A15145"/>
    <w:rsid w:val="00A15850"/>
    <w:rsid w:val="00A20FFE"/>
    <w:rsid w:val="00A25213"/>
    <w:rsid w:val="00A27790"/>
    <w:rsid w:val="00A3277E"/>
    <w:rsid w:val="00A33B44"/>
    <w:rsid w:val="00A40359"/>
    <w:rsid w:val="00A47C1A"/>
    <w:rsid w:val="00A523B2"/>
    <w:rsid w:val="00A53552"/>
    <w:rsid w:val="00A541C2"/>
    <w:rsid w:val="00A56395"/>
    <w:rsid w:val="00A5765C"/>
    <w:rsid w:val="00A602C3"/>
    <w:rsid w:val="00A6036A"/>
    <w:rsid w:val="00A67E58"/>
    <w:rsid w:val="00A72EC2"/>
    <w:rsid w:val="00A8496D"/>
    <w:rsid w:val="00A86467"/>
    <w:rsid w:val="00A911F2"/>
    <w:rsid w:val="00A91593"/>
    <w:rsid w:val="00A92944"/>
    <w:rsid w:val="00A9550D"/>
    <w:rsid w:val="00A96C4D"/>
    <w:rsid w:val="00AA1126"/>
    <w:rsid w:val="00AA12D3"/>
    <w:rsid w:val="00AA2143"/>
    <w:rsid w:val="00AA4061"/>
    <w:rsid w:val="00AB110A"/>
    <w:rsid w:val="00AB213D"/>
    <w:rsid w:val="00AC0CED"/>
    <w:rsid w:val="00AC2A69"/>
    <w:rsid w:val="00AC5F82"/>
    <w:rsid w:val="00AC7DC1"/>
    <w:rsid w:val="00AD1B99"/>
    <w:rsid w:val="00AD7478"/>
    <w:rsid w:val="00AE371D"/>
    <w:rsid w:val="00AE4C00"/>
    <w:rsid w:val="00AE56B1"/>
    <w:rsid w:val="00AF104E"/>
    <w:rsid w:val="00B00750"/>
    <w:rsid w:val="00B033C7"/>
    <w:rsid w:val="00B06118"/>
    <w:rsid w:val="00B06157"/>
    <w:rsid w:val="00B07700"/>
    <w:rsid w:val="00B13657"/>
    <w:rsid w:val="00B15FCA"/>
    <w:rsid w:val="00B25A18"/>
    <w:rsid w:val="00B27799"/>
    <w:rsid w:val="00B30352"/>
    <w:rsid w:val="00B375A4"/>
    <w:rsid w:val="00B417C3"/>
    <w:rsid w:val="00B424F2"/>
    <w:rsid w:val="00B439F9"/>
    <w:rsid w:val="00B43BC7"/>
    <w:rsid w:val="00B476D0"/>
    <w:rsid w:val="00B5039D"/>
    <w:rsid w:val="00B54BDF"/>
    <w:rsid w:val="00B55967"/>
    <w:rsid w:val="00B57C13"/>
    <w:rsid w:val="00B725B0"/>
    <w:rsid w:val="00B7648E"/>
    <w:rsid w:val="00B7650E"/>
    <w:rsid w:val="00B8106D"/>
    <w:rsid w:val="00B82004"/>
    <w:rsid w:val="00B8241E"/>
    <w:rsid w:val="00B82BC8"/>
    <w:rsid w:val="00B8449A"/>
    <w:rsid w:val="00B858E8"/>
    <w:rsid w:val="00B91379"/>
    <w:rsid w:val="00B92D1E"/>
    <w:rsid w:val="00B971E7"/>
    <w:rsid w:val="00B976B4"/>
    <w:rsid w:val="00BB5925"/>
    <w:rsid w:val="00BC2CD2"/>
    <w:rsid w:val="00BC2D6A"/>
    <w:rsid w:val="00BC5DB2"/>
    <w:rsid w:val="00BC7DB8"/>
    <w:rsid w:val="00BD716A"/>
    <w:rsid w:val="00BF34D1"/>
    <w:rsid w:val="00C053B6"/>
    <w:rsid w:val="00C15E1D"/>
    <w:rsid w:val="00C17DAF"/>
    <w:rsid w:val="00C17FC8"/>
    <w:rsid w:val="00C26718"/>
    <w:rsid w:val="00C30E94"/>
    <w:rsid w:val="00C32875"/>
    <w:rsid w:val="00C40037"/>
    <w:rsid w:val="00C400F6"/>
    <w:rsid w:val="00C42038"/>
    <w:rsid w:val="00C42D4A"/>
    <w:rsid w:val="00C46A94"/>
    <w:rsid w:val="00C47BE5"/>
    <w:rsid w:val="00C53721"/>
    <w:rsid w:val="00C53A03"/>
    <w:rsid w:val="00C61E58"/>
    <w:rsid w:val="00C65468"/>
    <w:rsid w:val="00C776D6"/>
    <w:rsid w:val="00C82281"/>
    <w:rsid w:val="00C929D2"/>
    <w:rsid w:val="00C975A6"/>
    <w:rsid w:val="00CB2C1C"/>
    <w:rsid w:val="00CB6EAC"/>
    <w:rsid w:val="00CD0F13"/>
    <w:rsid w:val="00CD1C32"/>
    <w:rsid w:val="00CD6130"/>
    <w:rsid w:val="00CE0280"/>
    <w:rsid w:val="00CE2A1C"/>
    <w:rsid w:val="00CE2DEC"/>
    <w:rsid w:val="00CE4BE2"/>
    <w:rsid w:val="00CE5AAE"/>
    <w:rsid w:val="00CE6248"/>
    <w:rsid w:val="00CE75B8"/>
    <w:rsid w:val="00CF0D0D"/>
    <w:rsid w:val="00D01560"/>
    <w:rsid w:val="00D0668F"/>
    <w:rsid w:val="00D12BB9"/>
    <w:rsid w:val="00D14D76"/>
    <w:rsid w:val="00D1541C"/>
    <w:rsid w:val="00D1577C"/>
    <w:rsid w:val="00D2277C"/>
    <w:rsid w:val="00D23CEF"/>
    <w:rsid w:val="00D242FE"/>
    <w:rsid w:val="00D31ABC"/>
    <w:rsid w:val="00D32A35"/>
    <w:rsid w:val="00D32AFB"/>
    <w:rsid w:val="00D32B4C"/>
    <w:rsid w:val="00D44682"/>
    <w:rsid w:val="00D54BA2"/>
    <w:rsid w:val="00D56369"/>
    <w:rsid w:val="00D575AD"/>
    <w:rsid w:val="00D57CF1"/>
    <w:rsid w:val="00D62B43"/>
    <w:rsid w:val="00D65425"/>
    <w:rsid w:val="00D70C0A"/>
    <w:rsid w:val="00D73BDE"/>
    <w:rsid w:val="00D7668B"/>
    <w:rsid w:val="00D77B31"/>
    <w:rsid w:val="00D81248"/>
    <w:rsid w:val="00D81FBB"/>
    <w:rsid w:val="00D90CDF"/>
    <w:rsid w:val="00D92A53"/>
    <w:rsid w:val="00D95490"/>
    <w:rsid w:val="00DA1564"/>
    <w:rsid w:val="00DA7D8E"/>
    <w:rsid w:val="00DB3C3A"/>
    <w:rsid w:val="00DB4886"/>
    <w:rsid w:val="00DB5CF1"/>
    <w:rsid w:val="00DC22E0"/>
    <w:rsid w:val="00DC4474"/>
    <w:rsid w:val="00DC488E"/>
    <w:rsid w:val="00DC6662"/>
    <w:rsid w:val="00DD053C"/>
    <w:rsid w:val="00DD1833"/>
    <w:rsid w:val="00DE0E89"/>
    <w:rsid w:val="00DE4218"/>
    <w:rsid w:val="00DF2105"/>
    <w:rsid w:val="00DF3FC2"/>
    <w:rsid w:val="00DF71AC"/>
    <w:rsid w:val="00E03473"/>
    <w:rsid w:val="00E041C4"/>
    <w:rsid w:val="00E1013B"/>
    <w:rsid w:val="00E11C58"/>
    <w:rsid w:val="00E14FB3"/>
    <w:rsid w:val="00E16526"/>
    <w:rsid w:val="00E1790C"/>
    <w:rsid w:val="00E21208"/>
    <w:rsid w:val="00E225A8"/>
    <w:rsid w:val="00E260DC"/>
    <w:rsid w:val="00E26CB8"/>
    <w:rsid w:val="00E32FF7"/>
    <w:rsid w:val="00E43F6B"/>
    <w:rsid w:val="00E51ADA"/>
    <w:rsid w:val="00E53550"/>
    <w:rsid w:val="00E54977"/>
    <w:rsid w:val="00E60E67"/>
    <w:rsid w:val="00E62B33"/>
    <w:rsid w:val="00E67B3B"/>
    <w:rsid w:val="00E722F8"/>
    <w:rsid w:val="00E722FD"/>
    <w:rsid w:val="00E739CA"/>
    <w:rsid w:val="00E90BC5"/>
    <w:rsid w:val="00E9557E"/>
    <w:rsid w:val="00E958CD"/>
    <w:rsid w:val="00E974D5"/>
    <w:rsid w:val="00EA4AF8"/>
    <w:rsid w:val="00EA76E4"/>
    <w:rsid w:val="00EB02D5"/>
    <w:rsid w:val="00EB1C75"/>
    <w:rsid w:val="00EC2269"/>
    <w:rsid w:val="00EC5C22"/>
    <w:rsid w:val="00ED2A25"/>
    <w:rsid w:val="00ED3E66"/>
    <w:rsid w:val="00ED6CA5"/>
    <w:rsid w:val="00EE5B29"/>
    <w:rsid w:val="00EE65C6"/>
    <w:rsid w:val="00EE75B2"/>
    <w:rsid w:val="00F05B3E"/>
    <w:rsid w:val="00F07973"/>
    <w:rsid w:val="00F11836"/>
    <w:rsid w:val="00F130C9"/>
    <w:rsid w:val="00F150E2"/>
    <w:rsid w:val="00F20B2F"/>
    <w:rsid w:val="00F24AE1"/>
    <w:rsid w:val="00F275A0"/>
    <w:rsid w:val="00F32B8A"/>
    <w:rsid w:val="00F33D5A"/>
    <w:rsid w:val="00F406B7"/>
    <w:rsid w:val="00F4136A"/>
    <w:rsid w:val="00F41BCE"/>
    <w:rsid w:val="00F43DE4"/>
    <w:rsid w:val="00F5067B"/>
    <w:rsid w:val="00F55124"/>
    <w:rsid w:val="00F71B13"/>
    <w:rsid w:val="00F742F7"/>
    <w:rsid w:val="00F77266"/>
    <w:rsid w:val="00F85632"/>
    <w:rsid w:val="00F856B7"/>
    <w:rsid w:val="00F96DD6"/>
    <w:rsid w:val="00F97E67"/>
    <w:rsid w:val="00FA028C"/>
    <w:rsid w:val="00FA5C58"/>
    <w:rsid w:val="00FC2163"/>
    <w:rsid w:val="00FC4196"/>
    <w:rsid w:val="00FC5DD1"/>
    <w:rsid w:val="00FD212F"/>
    <w:rsid w:val="00FD2A70"/>
    <w:rsid w:val="00FD5315"/>
    <w:rsid w:val="00FD64AF"/>
    <w:rsid w:val="00FD6800"/>
    <w:rsid w:val="00FE1DB3"/>
    <w:rsid w:val="00FF23DC"/>
    <w:rsid w:val="00FF4E6B"/>
    <w:rsid w:val="00FF544F"/>
    <w:rsid w:val="00FF66A2"/>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C58"/>
  </w:style>
  <w:style w:type="paragraph" w:styleId="Heading1">
    <w:name w:val="heading 1"/>
    <w:basedOn w:val="Normal"/>
    <w:next w:val="Normal"/>
    <w:link w:val="Heading1Char"/>
    <w:qFormat/>
    <w:rsid w:val="009B49B8"/>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START">
    <w:name w:val="&lt;BOX-START&gt;"/>
    <w:basedOn w:val="Normal"/>
    <w:semiHidden/>
    <w:rsid w:val="006B0DF2"/>
    <w:pPr>
      <w:shd w:val="clear" w:color="auto" w:fill="00CCFF"/>
      <w:spacing w:before="160" w:after="160" w:line="240" w:lineRule="auto"/>
    </w:pPr>
    <w:rPr>
      <w:rFonts w:ascii="Times New Roman" w:eastAsia="Times New Roman" w:hAnsi="Times New Roman" w:cs="Times New Roman"/>
      <w:color w:val="800080"/>
      <w:sz w:val="20"/>
      <w:szCs w:val="24"/>
      <w:lang w:val="en-US"/>
    </w:rPr>
  </w:style>
  <w:style w:type="paragraph" w:customStyle="1" w:styleId="SuperTitle">
    <w:name w:val="&lt;Super_Title&gt;"/>
    <w:qFormat/>
    <w:rsid w:val="0083019F"/>
    <w:pPr>
      <w:spacing w:before="520" w:after="660" w:line="240" w:lineRule="auto"/>
    </w:pPr>
    <w:rPr>
      <w:rFonts w:ascii="Minion Pro" w:hAnsi="Minion Pro"/>
      <w:smallCaps/>
      <w:color w:val="8B2F57"/>
      <w:sz w:val="17"/>
    </w:rPr>
  </w:style>
  <w:style w:type="paragraph" w:customStyle="1" w:styleId="ArticleTitle">
    <w:name w:val="&lt;Article_Title&gt;"/>
    <w:qFormat/>
    <w:rsid w:val="007C3479"/>
    <w:pPr>
      <w:spacing w:before="660" w:after="460" w:line="320" w:lineRule="exact"/>
    </w:pPr>
    <w:rPr>
      <w:rFonts w:ascii="Minion Pro" w:hAnsi="Minion Pro"/>
      <w:color w:val="8B2F57"/>
      <w:sz w:val="32"/>
    </w:rPr>
  </w:style>
  <w:style w:type="paragraph" w:customStyle="1" w:styleId="Author">
    <w:name w:val="&lt;Author&gt;"/>
    <w:qFormat/>
    <w:rsid w:val="00314889"/>
    <w:pPr>
      <w:spacing w:before="460" w:after="340" w:line="220" w:lineRule="exact"/>
    </w:pPr>
    <w:rPr>
      <w:rFonts w:ascii="Minion Pro" w:hAnsi="Minion Pro"/>
      <w:sz w:val="18"/>
    </w:rPr>
  </w:style>
  <w:style w:type="paragraph" w:customStyle="1" w:styleId="Affiliation">
    <w:name w:val="&lt;Affiliation&gt;"/>
    <w:qFormat/>
    <w:rsid w:val="00314889"/>
    <w:pPr>
      <w:spacing w:before="340" w:after="400" w:line="200" w:lineRule="exact"/>
    </w:pPr>
    <w:rPr>
      <w:rFonts w:ascii="Minion Pro" w:hAnsi="Minion Pro"/>
      <w:i/>
      <w:sz w:val="16"/>
    </w:rPr>
  </w:style>
  <w:style w:type="paragraph" w:customStyle="1" w:styleId="Abstract">
    <w:name w:val="&lt;Abstract&gt;"/>
    <w:qFormat/>
    <w:rsid w:val="00314889"/>
    <w:pPr>
      <w:spacing w:before="520" w:after="360" w:line="220" w:lineRule="exact"/>
      <w:jc w:val="both"/>
    </w:pPr>
    <w:rPr>
      <w:rFonts w:ascii="Minion Pro" w:hAnsi="Minion Pro"/>
      <w:i/>
      <w:sz w:val="18"/>
    </w:rPr>
  </w:style>
  <w:style w:type="paragraph" w:customStyle="1" w:styleId="CorrespAuthor">
    <w:name w:val="&lt;Corresp_Author&gt;"/>
    <w:qFormat/>
    <w:rsid w:val="00B13657"/>
    <w:pPr>
      <w:spacing w:line="220" w:lineRule="exact"/>
      <w:ind w:firstLine="260"/>
    </w:pPr>
    <w:rPr>
      <w:rFonts w:ascii="Minion Pro" w:hAnsi="Minion Pro"/>
      <w:sz w:val="16"/>
    </w:rPr>
  </w:style>
  <w:style w:type="paragraph" w:customStyle="1" w:styleId="H1">
    <w:name w:val="&lt;H1&gt;"/>
    <w:qFormat/>
    <w:rsid w:val="007C3479"/>
    <w:pPr>
      <w:spacing w:before="390" w:after="270" w:line="240" w:lineRule="auto"/>
    </w:pPr>
    <w:rPr>
      <w:rFonts w:ascii="Minion Pro" w:hAnsi="Minion Pro"/>
      <w:b/>
      <w:caps/>
      <w:color w:val="8B2F57"/>
      <w:sz w:val="19"/>
    </w:rPr>
  </w:style>
  <w:style w:type="paragraph" w:customStyle="1" w:styleId="H2">
    <w:name w:val="&lt;H2&gt;"/>
    <w:qFormat/>
    <w:rsid w:val="007C3479"/>
    <w:pPr>
      <w:spacing w:before="270"/>
    </w:pPr>
    <w:rPr>
      <w:rFonts w:ascii="Minion Pro" w:hAnsi="Minion Pro"/>
      <w:b/>
      <w:color w:val="8B2F57"/>
      <w:sz w:val="19"/>
      <w:u w:val="single"/>
    </w:rPr>
  </w:style>
  <w:style w:type="paragraph" w:customStyle="1" w:styleId="H3">
    <w:name w:val="&lt;H3&gt;"/>
    <w:qFormat/>
    <w:rsid w:val="00FA5C58"/>
    <w:pPr>
      <w:spacing w:before="240" w:after="0" w:line="220" w:lineRule="exact"/>
    </w:pPr>
    <w:rPr>
      <w:rFonts w:ascii="Minion Pro" w:hAnsi="Minion Pro"/>
      <w:i/>
      <w:color w:val="8B2F57"/>
      <w:sz w:val="19"/>
    </w:rPr>
  </w:style>
  <w:style w:type="paragraph" w:customStyle="1" w:styleId="H4">
    <w:name w:val="&lt;H4&gt;"/>
    <w:qFormat/>
    <w:rsid w:val="007C3479"/>
    <w:rPr>
      <w:rFonts w:ascii="Minion Pro" w:hAnsi="Minion Pro"/>
      <w:color w:val="8B2F57"/>
    </w:rPr>
  </w:style>
  <w:style w:type="paragraph" w:customStyle="1" w:styleId="H5">
    <w:name w:val="&lt;H5&gt;"/>
    <w:qFormat/>
    <w:rsid w:val="007C3479"/>
    <w:rPr>
      <w:rFonts w:ascii="Minion Pro" w:hAnsi="Minion Pro"/>
      <w:i/>
      <w:color w:val="8B2F57"/>
    </w:rPr>
  </w:style>
  <w:style w:type="paragraph" w:customStyle="1" w:styleId="BulletList">
    <w:name w:val="&lt;Bullet_List&gt;"/>
    <w:qFormat/>
    <w:rsid w:val="005A1698"/>
    <w:pPr>
      <w:numPr>
        <w:numId w:val="2"/>
      </w:numPr>
      <w:spacing w:after="0" w:line="220" w:lineRule="exact"/>
    </w:pPr>
    <w:rPr>
      <w:rFonts w:ascii="Minion Pro" w:hAnsi="Minion Pro"/>
      <w:sz w:val="19"/>
    </w:rPr>
  </w:style>
  <w:style w:type="paragraph" w:customStyle="1" w:styleId="NumList">
    <w:name w:val="&lt;Num_List&gt;"/>
    <w:qFormat/>
    <w:rsid w:val="00555F60"/>
    <w:pPr>
      <w:spacing w:after="0" w:line="220" w:lineRule="exact"/>
      <w:jc w:val="both"/>
    </w:pPr>
    <w:rPr>
      <w:rFonts w:ascii="Minion Pro" w:hAnsi="Minion Pro"/>
      <w:sz w:val="19"/>
    </w:rPr>
  </w:style>
  <w:style w:type="paragraph" w:customStyle="1" w:styleId="TableTitle">
    <w:name w:val="&lt;Table_Title&gt;"/>
    <w:qFormat/>
    <w:rsid w:val="0083019F"/>
    <w:pPr>
      <w:spacing w:after="120" w:line="180" w:lineRule="exact"/>
    </w:pPr>
    <w:rPr>
      <w:rFonts w:ascii="Minion Pro" w:hAnsi="Minion Pro"/>
      <w:color w:val="8B2F57"/>
      <w:sz w:val="15"/>
    </w:rPr>
  </w:style>
  <w:style w:type="paragraph" w:customStyle="1" w:styleId="TableHead">
    <w:name w:val="&lt;Table_Head&gt;"/>
    <w:qFormat/>
    <w:rsid w:val="00314889"/>
    <w:pPr>
      <w:spacing w:after="0" w:line="240" w:lineRule="auto"/>
    </w:pPr>
    <w:rPr>
      <w:rFonts w:ascii="Minion Pro" w:hAnsi="Minion Pro"/>
      <w:sz w:val="15"/>
    </w:rPr>
  </w:style>
  <w:style w:type="paragraph" w:customStyle="1" w:styleId="TableBody">
    <w:name w:val="&lt;Table_Body&gt;"/>
    <w:qFormat/>
    <w:rsid w:val="00314889"/>
    <w:pPr>
      <w:spacing w:line="180" w:lineRule="exact"/>
    </w:pPr>
    <w:rPr>
      <w:rFonts w:ascii="Minion Pro" w:hAnsi="Minion Pro"/>
      <w:sz w:val="15"/>
    </w:rPr>
  </w:style>
  <w:style w:type="paragraph" w:customStyle="1" w:styleId="DisplayQuote">
    <w:name w:val="&lt;Display_Quote&gt;"/>
    <w:qFormat/>
    <w:rsid w:val="00314889"/>
    <w:pPr>
      <w:spacing w:before="320" w:after="320"/>
      <w:ind w:left="320"/>
    </w:pPr>
    <w:rPr>
      <w:rFonts w:ascii="Minion Pro" w:hAnsi="Minion Pro"/>
      <w:sz w:val="19"/>
    </w:rPr>
  </w:style>
  <w:style w:type="paragraph" w:customStyle="1" w:styleId="MathEquation">
    <w:name w:val="&lt;Math_Equation&gt;"/>
    <w:qFormat/>
    <w:rsid w:val="00E21208"/>
    <w:pPr>
      <w:spacing w:line="240" w:lineRule="atLeast"/>
      <w:jc w:val="center"/>
    </w:pPr>
    <w:rPr>
      <w:rFonts w:ascii="Minion Pro" w:hAnsi="Minion Pro"/>
      <w:sz w:val="19"/>
    </w:rPr>
  </w:style>
  <w:style w:type="paragraph" w:customStyle="1" w:styleId="FigCaption">
    <w:name w:val="&lt;Fig_Caption&gt;"/>
    <w:qFormat/>
    <w:rsid w:val="007C3479"/>
    <w:pPr>
      <w:spacing w:before="370" w:after="0" w:line="220" w:lineRule="exact"/>
      <w:jc w:val="both"/>
    </w:pPr>
    <w:rPr>
      <w:rFonts w:ascii="Minion Pro" w:hAnsi="Minion Pro"/>
      <w:color w:val="8B2F57"/>
      <w:sz w:val="14"/>
    </w:rPr>
  </w:style>
  <w:style w:type="paragraph" w:customStyle="1" w:styleId="KeyWords">
    <w:name w:val="&lt;Key_Words&gt;"/>
    <w:qFormat/>
    <w:rsid w:val="00314889"/>
    <w:pPr>
      <w:spacing w:before="360" w:after="280" w:line="200" w:lineRule="exact"/>
    </w:pPr>
    <w:rPr>
      <w:rFonts w:ascii="Minion Pro" w:hAnsi="Minion Pro"/>
      <w:sz w:val="16"/>
    </w:rPr>
  </w:style>
  <w:style w:type="paragraph" w:customStyle="1" w:styleId="Para">
    <w:name w:val="&lt;Para&gt;"/>
    <w:qFormat/>
    <w:rsid w:val="005E5D01"/>
    <w:pPr>
      <w:spacing w:after="0" w:line="220" w:lineRule="exact"/>
      <w:ind w:firstLine="720"/>
      <w:jc w:val="both"/>
    </w:pPr>
    <w:rPr>
      <w:rFonts w:ascii="Minion Pro" w:hAnsi="Minion Pro"/>
      <w:sz w:val="19"/>
    </w:rPr>
  </w:style>
  <w:style w:type="paragraph" w:customStyle="1" w:styleId="ParaNoIndent">
    <w:name w:val="&lt;Para_No_Indent&gt;"/>
    <w:qFormat/>
    <w:rsid w:val="004B767E"/>
    <w:pPr>
      <w:spacing w:after="0" w:line="220" w:lineRule="exact"/>
      <w:jc w:val="both"/>
    </w:pPr>
    <w:rPr>
      <w:rFonts w:ascii="Minion Pro" w:hAnsi="Minion Pro"/>
      <w:sz w:val="19"/>
    </w:rPr>
  </w:style>
  <w:style w:type="paragraph" w:customStyle="1" w:styleId="TableFoot">
    <w:name w:val="&lt;Table_Foot&gt;"/>
    <w:qFormat/>
    <w:rsid w:val="00314889"/>
    <w:pPr>
      <w:spacing w:before="200" w:line="160" w:lineRule="exact"/>
    </w:pPr>
    <w:rPr>
      <w:rFonts w:ascii="Minion Pro" w:hAnsi="Minion Pro"/>
      <w:sz w:val="13"/>
    </w:rPr>
  </w:style>
  <w:style w:type="paragraph" w:customStyle="1" w:styleId="Footnote">
    <w:name w:val="&lt;Footnote&gt;"/>
    <w:qFormat/>
    <w:rsid w:val="00314889"/>
    <w:rPr>
      <w:rFonts w:ascii="Minion Pro" w:hAnsi="Minion Pro"/>
      <w:i/>
      <w:sz w:val="16"/>
    </w:rPr>
  </w:style>
  <w:style w:type="paragraph" w:customStyle="1" w:styleId="EndnoteTitle">
    <w:name w:val="&lt;Endnote_Title&gt;"/>
    <w:qFormat/>
    <w:rsid w:val="007C3479"/>
    <w:pPr>
      <w:spacing w:after="250"/>
    </w:pPr>
    <w:rPr>
      <w:rFonts w:ascii="Minion Pro" w:hAnsi="Minion Pro"/>
      <w:b/>
      <w:color w:val="8B2F57"/>
      <w:sz w:val="19"/>
    </w:rPr>
  </w:style>
  <w:style w:type="paragraph" w:customStyle="1" w:styleId="Endnote">
    <w:name w:val="&lt;Endnote&gt;"/>
    <w:qFormat/>
    <w:rsid w:val="00314889"/>
    <w:pPr>
      <w:spacing w:after="0" w:line="200" w:lineRule="exact"/>
    </w:pPr>
    <w:rPr>
      <w:rFonts w:ascii="Minion Pro" w:hAnsi="Minion Pro"/>
      <w:sz w:val="16"/>
    </w:rPr>
  </w:style>
  <w:style w:type="paragraph" w:customStyle="1" w:styleId="ReferenceTitle">
    <w:name w:val="&lt;Reference_Title&gt;"/>
    <w:qFormat/>
    <w:rsid w:val="0083019F"/>
    <w:pPr>
      <w:spacing w:before="600" w:after="250" w:line="220" w:lineRule="exact"/>
    </w:pPr>
    <w:rPr>
      <w:rFonts w:ascii="Minion Pro" w:hAnsi="Minion Pro"/>
      <w:b/>
      <w:color w:val="8B2F57"/>
      <w:sz w:val="19"/>
    </w:rPr>
  </w:style>
  <w:style w:type="paragraph" w:customStyle="1" w:styleId="Reference">
    <w:name w:val="&lt;Reference&gt;"/>
    <w:qFormat/>
    <w:rsid w:val="0013305B"/>
    <w:pPr>
      <w:spacing w:after="0" w:line="160" w:lineRule="exact"/>
      <w:ind w:left="720" w:hanging="720"/>
    </w:pPr>
    <w:rPr>
      <w:rFonts w:ascii="Minion Pro" w:hAnsi="Minion Pro"/>
      <w:sz w:val="17"/>
    </w:rPr>
  </w:style>
  <w:style w:type="character" w:customStyle="1" w:styleId="Heading1Char">
    <w:name w:val="Heading 1 Char"/>
    <w:basedOn w:val="DefaultParagraphFont"/>
    <w:link w:val="Heading1"/>
    <w:rsid w:val="009B49B8"/>
    <w:rPr>
      <w:rFonts w:ascii="Arial" w:eastAsia="Times New Roman" w:hAnsi="Arial" w:cs="Arial"/>
      <w:b/>
      <w:bCs/>
      <w:kern w:val="32"/>
      <w:sz w:val="32"/>
      <w:szCs w:val="32"/>
      <w:lang w:val="en-US"/>
    </w:rPr>
  </w:style>
  <w:style w:type="paragraph" w:customStyle="1" w:styleId="AuthorBio">
    <w:name w:val="&lt;Author_Bio&gt;"/>
    <w:qFormat/>
    <w:rsid w:val="00314889"/>
    <w:pPr>
      <w:spacing w:before="480" w:after="480" w:line="220" w:lineRule="exact"/>
    </w:pPr>
    <w:rPr>
      <w:rFonts w:ascii="Minion-Pro" w:hAnsi="Minion-Pro"/>
      <w:sz w:val="18"/>
    </w:rPr>
  </w:style>
  <w:style w:type="paragraph" w:styleId="Header">
    <w:name w:val="header"/>
    <w:basedOn w:val="Normal"/>
    <w:link w:val="HeaderChar"/>
    <w:uiPriority w:val="99"/>
    <w:unhideWhenUsed/>
    <w:rsid w:val="00950B27"/>
    <w:pPr>
      <w:tabs>
        <w:tab w:val="center" w:pos="4513"/>
        <w:tab w:val="right" w:pos="9026"/>
      </w:tabs>
      <w:spacing w:after="0" w:line="240" w:lineRule="auto"/>
    </w:pPr>
  </w:style>
  <w:style w:type="paragraph" w:customStyle="1" w:styleId="Poem">
    <w:name w:val="&lt;Poem&gt;"/>
    <w:qFormat/>
    <w:rsid w:val="00314889"/>
    <w:pPr>
      <w:spacing w:before="320" w:after="320" w:line="220" w:lineRule="exact"/>
      <w:ind w:left="320"/>
    </w:pPr>
    <w:rPr>
      <w:rFonts w:ascii="Minion-Pro" w:hAnsi="Minion-Pro"/>
      <w:sz w:val="19"/>
    </w:rPr>
  </w:style>
  <w:style w:type="paragraph" w:customStyle="1" w:styleId="BlockQuote">
    <w:name w:val="&lt;Block_Quote&gt;"/>
    <w:qFormat/>
    <w:rsid w:val="00314889"/>
    <w:pPr>
      <w:spacing w:before="350"/>
      <w:ind w:left="200" w:right="200"/>
    </w:pPr>
    <w:rPr>
      <w:rFonts w:ascii="Minion Pro" w:hAnsi="Minion Pro"/>
      <w:sz w:val="19"/>
    </w:rPr>
  </w:style>
  <w:style w:type="paragraph" w:customStyle="1" w:styleId="EndmatterTitle">
    <w:name w:val="&lt;Endmatter_Title&gt;"/>
    <w:qFormat/>
    <w:rsid w:val="00814374"/>
    <w:rPr>
      <w:rFonts w:ascii="Minion-Pro" w:hAnsi="Minion-Pro"/>
      <w:color w:val="8B2F57"/>
      <w:sz w:val="19"/>
    </w:rPr>
  </w:style>
  <w:style w:type="paragraph" w:customStyle="1" w:styleId="Endmattertext">
    <w:name w:val="&lt;Endmatter_text&gt;"/>
    <w:qFormat/>
    <w:rsid w:val="00314889"/>
    <w:pPr>
      <w:spacing w:before="480" w:after="480" w:line="220" w:lineRule="exact"/>
    </w:pPr>
    <w:rPr>
      <w:rFonts w:ascii="Minion Pro" w:hAnsi="Minion Pro"/>
      <w:sz w:val="19"/>
    </w:rPr>
  </w:style>
  <w:style w:type="character" w:customStyle="1" w:styleId="HeaderChar">
    <w:name w:val="Header Char"/>
    <w:basedOn w:val="DefaultParagraphFont"/>
    <w:link w:val="Header"/>
    <w:uiPriority w:val="99"/>
    <w:rsid w:val="00950B27"/>
  </w:style>
  <w:style w:type="paragraph" w:styleId="Footer">
    <w:name w:val="footer"/>
    <w:basedOn w:val="Normal"/>
    <w:link w:val="FooterChar"/>
    <w:uiPriority w:val="99"/>
    <w:unhideWhenUsed/>
    <w:rsid w:val="00950B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B27"/>
  </w:style>
  <w:style w:type="paragraph" w:styleId="BalloonText">
    <w:name w:val="Balloon Text"/>
    <w:basedOn w:val="Normal"/>
    <w:link w:val="BalloonTextChar"/>
    <w:uiPriority w:val="99"/>
    <w:semiHidden/>
    <w:unhideWhenUsed/>
    <w:rsid w:val="009C1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A67"/>
    <w:rPr>
      <w:rFonts w:ascii="Tahoma" w:hAnsi="Tahoma" w:cs="Tahoma"/>
      <w:sz w:val="16"/>
      <w:szCs w:val="16"/>
    </w:rPr>
  </w:style>
  <w:style w:type="paragraph" w:customStyle="1" w:styleId="History">
    <w:name w:val="&lt;History&gt;"/>
    <w:basedOn w:val="BlockQuote"/>
    <w:qFormat/>
    <w:rsid w:val="00A15145"/>
    <w:pPr>
      <w:spacing w:before="400" w:after="400" w:line="200" w:lineRule="exact"/>
      <w:ind w:left="0" w:right="0"/>
    </w:pPr>
    <w:rPr>
      <w:rFonts w:ascii="Minion-Pro" w:hAnsi="Minion-Pro"/>
      <w:sz w:val="16"/>
    </w:rPr>
  </w:style>
  <w:style w:type="character" w:customStyle="1" w:styleId="patent-title">
    <w:name w:val="patent-title"/>
    <w:basedOn w:val="DefaultParagraphFont"/>
    <w:rsid w:val="00792BDA"/>
  </w:style>
  <w:style w:type="paragraph" w:styleId="NormalWeb">
    <w:name w:val="Normal (Web)"/>
    <w:basedOn w:val="Normal"/>
    <w:uiPriority w:val="99"/>
    <w:unhideWhenUsed/>
    <w:rsid w:val="00792BDA"/>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Hyperlink">
    <w:name w:val="Hyperlink"/>
    <w:basedOn w:val="DefaultParagraphFont"/>
    <w:uiPriority w:val="99"/>
    <w:semiHidden/>
    <w:unhideWhenUsed/>
    <w:rsid w:val="00792BDA"/>
    <w:rPr>
      <w:color w:val="0000FF"/>
      <w:u w:val="single"/>
    </w:rPr>
  </w:style>
  <w:style w:type="character" w:styleId="Emphasis">
    <w:name w:val="Emphasis"/>
    <w:basedOn w:val="DefaultParagraphFont"/>
    <w:uiPriority w:val="20"/>
    <w:qFormat/>
    <w:rsid w:val="00792BDA"/>
    <w:rPr>
      <w:i/>
      <w:iCs/>
    </w:rPr>
  </w:style>
  <w:style w:type="character" w:customStyle="1" w:styleId="st">
    <w:name w:val="st"/>
    <w:basedOn w:val="DefaultParagraphFont"/>
    <w:rsid w:val="00792BDA"/>
  </w:style>
  <w:style w:type="character" w:customStyle="1" w:styleId="apple-converted-space">
    <w:name w:val="apple-converted-space"/>
    <w:basedOn w:val="DefaultParagraphFont"/>
    <w:rsid w:val="00792BDA"/>
  </w:style>
  <w:style w:type="table" w:styleId="TableGrid">
    <w:name w:val="Table Grid"/>
    <w:basedOn w:val="TableNormal"/>
    <w:uiPriority w:val="59"/>
    <w:rsid w:val="00792BDA"/>
    <w:pPr>
      <w:spacing w:after="0" w:line="240" w:lineRule="auto"/>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DefaultParagraphFont"/>
    <w:rsid w:val="00792BDA"/>
  </w:style>
  <w:style w:type="character" w:customStyle="1" w:styleId="phyartcontenttext">
    <w:name w:val="phyartcontenttext"/>
    <w:basedOn w:val="DefaultParagraphFont"/>
    <w:rsid w:val="0002103C"/>
  </w:style>
  <w:style w:type="paragraph" w:customStyle="1" w:styleId="Authors">
    <w:name w:val="Authors"/>
    <w:basedOn w:val="Normal"/>
    <w:next w:val="Normal"/>
    <w:rsid w:val="00230DC6"/>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lang w:val="en-US"/>
    </w:rPr>
  </w:style>
  <w:style w:type="character" w:customStyle="1" w:styleId="title-text">
    <w:name w:val="title-text"/>
    <w:basedOn w:val="DefaultParagraphFont"/>
    <w:rsid w:val="00D14D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C58"/>
  </w:style>
  <w:style w:type="paragraph" w:styleId="Heading1">
    <w:name w:val="heading 1"/>
    <w:basedOn w:val="Normal"/>
    <w:next w:val="Normal"/>
    <w:link w:val="Heading1Char"/>
    <w:qFormat/>
    <w:rsid w:val="009B49B8"/>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START">
    <w:name w:val="&lt;BOX-START&gt;"/>
    <w:basedOn w:val="Normal"/>
    <w:semiHidden/>
    <w:rsid w:val="006B0DF2"/>
    <w:pPr>
      <w:shd w:val="clear" w:color="auto" w:fill="00CCFF"/>
      <w:spacing w:before="160" w:after="160" w:line="240" w:lineRule="auto"/>
    </w:pPr>
    <w:rPr>
      <w:rFonts w:ascii="Times New Roman" w:eastAsia="Times New Roman" w:hAnsi="Times New Roman" w:cs="Times New Roman"/>
      <w:color w:val="800080"/>
      <w:sz w:val="20"/>
      <w:szCs w:val="24"/>
      <w:lang w:val="en-US"/>
    </w:rPr>
  </w:style>
  <w:style w:type="paragraph" w:customStyle="1" w:styleId="SuperTitle">
    <w:name w:val="&lt;Super_Title&gt;"/>
    <w:qFormat/>
    <w:rsid w:val="0083019F"/>
    <w:pPr>
      <w:spacing w:before="520" w:after="660" w:line="240" w:lineRule="auto"/>
    </w:pPr>
    <w:rPr>
      <w:rFonts w:ascii="Minion Pro" w:hAnsi="Minion Pro"/>
      <w:smallCaps/>
      <w:color w:val="8B2F57"/>
      <w:sz w:val="17"/>
    </w:rPr>
  </w:style>
  <w:style w:type="paragraph" w:customStyle="1" w:styleId="ArticleTitle">
    <w:name w:val="&lt;Article_Title&gt;"/>
    <w:qFormat/>
    <w:rsid w:val="007C3479"/>
    <w:pPr>
      <w:spacing w:before="660" w:after="460" w:line="320" w:lineRule="exact"/>
    </w:pPr>
    <w:rPr>
      <w:rFonts w:ascii="Minion Pro" w:hAnsi="Minion Pro"/>
      <w:color w:val="8B2F57"/>
      <w:sz w:val="32"/>
    </w:rPr>
  </w:style>
  <w:style w:type="paragraph" w:customStyle="1" w:styleId="Author">
    <w:name w:val="&lt;Author&gt;"/>
    <w:qFormat/>
    <w:rsid w:val="00314889"/>
    <w:pPr>
      <w:spacing w:before="460" w:after="340" w:line="220" w:lineRule="exact"/>
    </w:pPr>
    <w:rPr>
      <w:rFonts w:ascii="Minion Pro" w:hAnsi="Minion Pro"/>
      <w:sz w:val="18"/>
    </w:rPr>
  </w:style>
  <w:style w:type="paragraph" w:customStyle="1" w:styleId="Affiliation">
    <w:name w:val="&lt;Affiliation&gt;"/>
    <w:qFormat/>
    <w:rsid w:val="00314889"/>
    <w:pPr>
      <w:spacing w:before="340" w:after="400" w:line="200" w:lineRule="exact"/>
    </w:pPr>
    <w:rPr>
      <w:rFonts w:ascii="Minion Pro" w:hAnsi="Minion Pro"/>
      <w:i/>
      <w:sz w:val="16"/>
    </w:rPr>
  </w:style>
  <w:style w:type="paragraph" w:customStyle="1" w:styleId="Abstract">
    <w:name w:val="&lt;Abstract&gt;"/>
    <w:qFormat/>
    <w:rsid w:val="00314889"/>
    <w:pPr>
      <w:spacing w:before="520" w:after="360" w:line="220" w:lineRule="exact"/>
      <w:jc w:val="both"/>
    </w:pPr>
    <w:rPr>
      <w:rFonts w:ascii="Minion Pro" w:hAnsi="Minion Pro"/>
      <w:i/>
      <w:sz w:val="18"/>
    </w:rPr>
  </w:style>
  <w:style w:type="paragraph" w:customStyle="1" w:styleId="CorrespAuthor">
    <w:name w:val="&lt;Corresp_Author&gt;"/>
    <w:qFormat/>
    <w:rsid w:val="00B13657"/>
    <w:pPr>
      <w:spacing w:line="220" w:lineRule="exact"/>
      <w:ind w:firstLine="260"/>
    </w:pPr>
    <w:rPr>
      <w:rFonts w:ascii="Minion Pro" w:hAnsi="Minion Pro"/>
      <w:sz w:val="16"/>
    </w:rPr>
  </w:style>
  <w:style w:type="paragraph" w:customStyle="1" w:styleId="H1">
    <w:name w:val="&lt;H1&gt;"/>
    <w:qFormat/>
    <w:rsid w:val="007C3479"/>
    <w:pPr>
      <w:spacing w:before="390" w:after="270" w:line="240" w:lineRule="auto"/>
    </w:pPr>
    <w:rPr>
      <w:rFonts w:ascii="Minion Pro" w:hAnsi="Minion Pro"/>
      <w:b/>
      <w:caps/>
      <w:color w:val="8B2F57"/>
      <w:sz w:val="19"/>
    </w:rPr>
  </w:style>
  <w:style w:type="paragraph" w:customStyle="1" w:styleId="H2">
    <w:name w:val="&lt;H2&gt;"/>
    <w:qFormat/>
    <w:rsid w:val="007C3479"/>
    <w:pPr>
      <w:spacing w:before="270"/>
    </w:pPr>
    <w:rPr>
      <w:rFonts w:ascii="Minion Pro" w:hAnsi="Minion Pro"/>
      <w:b/>
      <w:color w:val="8B2F57"/>
      <w:sz w:val="19"/>
      <w:u w:val="single"/>
    </w:rPr>
  </w:style>
  <w:style w:type="paragraph" w:customStyle="1" w:styleId="H3">
    <w:name w:val="&lt;H3&gt;"/>
    <w:qFormat/>
    <w:rsid w:val="00FA5C58"/>
    <w:pPr>
      <w:spacing w:before="240" w:after="0" w:line="220" w:lineRule="exact"/>
    </w:pPr>
    <w:rPr>
      <w:rFonts w:ascii="Minion Pro" w:hAnsi="Minion Pro"/>
      <w:i/>
      <w:color w:val="8B2F57"/>
      <w:sz w:val="19"/>
    </w:rPr>
  </w:style>
  <w:style w:type="paragraph" w:customStyle="1" w:styleId="H4">
    <w:name w:val="&lt;H4&gt;"/>
    <w:qFormat/>
    <w:rsid w:val="007C3479"/>
    <w:rPr>
      <w:rFonts w:ascii="Minion Pro" w:hAnsi="Minion Pro"/>
      <w:color w:val="8B2F57"/>
    </w:rPr>
  </w:style>
  <w:style w:type="paragraph" w:customStyle="1" w:styleId="H5">
    <w:name w:val="&lt;H5&gt;"/>
    <w:qFormat/>
    <w:rsid w:val="007C3479"/>
    <w:rPr>
      <w:rFonts w:ascii="Minion Pro" w:hAnsi="Minion Pro"/>
      <w:i/>
      <w:color w:val="8B2F57"/>
    </w:rPr>
  </w:style>
  <w:style w:type="paragraph" w:customStyle="1" w:styleId="BulletList">
    <w:name w:val="&lt;Bullet_List&gt;"/>
    <w:qFormat/>
    <w:rsid w:val="005A1698"/>
    <w:pPr>
      <w:numPr>
        <w:numId w:val="2"/>
      </w:numPr>
      <w:spacing w:after="0" w:line="220" w:lineRule="exact"/>
    </w:pPr>
    <w:rPr>
      <w:rFonts w:ascii="Minion Pro" w:hAnsi="Minion Pro"/>
      <w:sz w:val="19"/>
    </w:rPr>
  </w:style>
  <w:style w:type="paragraph" w:customStyle="1" w:styleId="NumList">
    <w:name w:val="&lt;Num_List&gt;"/>
    <w:qFormat/>
    <w:rsid w:val="00555F60"/>
    <w:pPr>
      <w:spacing w:after="0" w:line="220" w:lineRule="exact"/>
      <w:jc w:val="both"/>
    </w:pPr>
    <w:rPr>
      <w:rFonts w:ascii="Minion Pro" w:hAnsi="Minion Pro"/>
      <w:sz w:val="19"/>
    </w:rPr>
  </w:style>
  <w:style w:type="paragraph" w:customStyle="1" w:styleId="TableTitle">
    <w:name w:val="&lt;Table_Title&gt;"/>
    <w:qFormat/>
    <w:rsid w:val="0083019F"/>
    <w:pPr>
      <w:spacing w:after="120" w:line="180" w:lineRule="exact"/>
    </w:pPr>
    <w:rPr>
      <w:rFonts w:ascii="Minion Pro" w:hAnsi="Minion Pro"/>
      <w:color w:val="8B2F57"/>
      <w:sz w:val="15"/>
    </w:rPr>
  </w:style>
  <w:style w:type="paragraph" w:customStyle="1" w:styleId="TableHead">
    <w:name w:val="&lt;Table_Head&gt;"/>
    <w:qFormat/>
    <w:rsid w:val="00314889"/>
    <w:pPr>
      <w:spacing w:after="0" w:line="240" w:lineRule="auto"/>
    </w:pPr>
    <w:rPr>
      <w:rFonts w:ascii="Minion Pro" w:hAnsi="Minion Pro"/>
      <w:sz w:val="15"/>
    </w:rPr>
  </w:style>
  <w:style w:type="paragraph" w:customStyle="1" w:styleId="TableBody">
    <w:name w:val="&lt;Table_Body&gt;"/>
    <w:qFormat/>
    <w:rsid w:val="00314889"/>
    <w:pPr>
      <w:spacing w:line="180" w:lineRule="exact"/>
    </w:pPr>
    <w:rPr>
      <w:rFonts w:ascii="Minion Pro" w:hAnsi="Minion Pro"/>
      <w:sz w:val="15"/>
    </w:rPr>
  </w:style>
  <w:style w:type="paragraph" w:customStyle="1" w:styleId="DisplayQuote">
    <w:name w:val="&lt;Display_Quote&gt;"/>
    <w:qFormat/>
    <w:rsid w:val="00314889"/>
    <w:pPr>
      <w:spacing w:before="320" w:after="320"/>
      <w:ind w:left="320"/>
    </w:pPr>
    <w:rPr>
      <w:rFonts w:ascii="Minion Pro" w:hAnsi="Minion Pro"/>
      <w:sz w:val="19"/>
    </w:rPr>
  </w:style>
  <w:style w:type="paragraph" w:customStyle="1" w:styleId="MathEquation">
    <w:name w:val="&lt;Math_Equation&gt;"/>
    <w:qFormat/>
    <w:rsid w:val="00E21208"/>
    <w:pPr>
      <w:spacing w:line="240" w:lineRule="atLeast"/>
      <w:jc w:val="center"/>
    </w:pPr>
    <w:rPr>
      <w:rFonts w:ascii="Minion Pro" w:hAnsi="Minion Pro"/>
      <w:sz w:val="19"/>
    </w:rPr>
  </w:style>
  <w:style w:type="paragraph" w:customStyle="1" w:styleId="FigCaption">
    <w:name w:val="&lt;Fig_Caption&gt;"/>
    <w:qFormat/>
    <w:rsid w:val="007C3479"/>
    <w:pPr>
      <w:spacing w:before="370" w:after="0" w:line="220" w:lineRule="exact"/>
      <w:jc w:val="both"/>
    </w:pPr>
    <w:rPr>
      <w:rFonts w:ascii="Minion Pro" w:hAnsi="Minion Pro"/>
      <w:color w:val="8B2F57"/>
      <w:sz w:val="14"/>
    </w:rPr>
  </w:style>
  <w:style w:type="paragraph" w:customStyle="1" w:styleId="KeyWords">
    <w:name w:val="&lt;Key_Words&gt;"/>
    <w:qFormat/>
    <w:rsid w:val="00314889"/>
    <w:pPr>
      <w:spacing w:before="360" w:after="280" w:line="200" w:lineRule="exact"/>
    </w:pPr>
    <w:rPr>
      <w:rFonts w:ascii="Minion Pro" w:hAnsi="Minion Pro"/>
      <w:sz w:val="16"/>
    </w:rPr>
  </w:style>
  <w:style w:type="paragraph" w:customStyle="1" w:styleId="Para">
    <w:name w:val="&lt;Para&gt;"/>
    <w:qFormat/>
    <w:rsid w:val="005E5D01"/>
    <w:pPr>
      <w:spacing w:after="0" w:line="220" w:lineRule="exact"/>
      <w:ind w:firstLine="720"/>
      <w:jc w:val="both"/>
    </w:pPr>
    <w:rPr>
      <w:rFonts w:ascii="Minion Pro" w:hAnsi="Minion Pro"/>
      <w:sz w:val="19"/>
    </w:rPr>
  </w:style>
  <w:style w:type="paragraph" w:customStyle="1" w:styleId="ParaNoIndent">
    <w:name w:val="&lt;Para_No_Indent&gt;"/>
    <w:qFormat/>
    <w:rsid w:val="004B767E"/>
    <w:pPr>
      <w:spacing w:after="0" w:line="220" w:lineRule="exact"/>
      <w:jc w:val="both"/>
    </w:pPr>
    <w:rPr>
      <w:rFonts w:ascii="Minion Pro" w:hAnsi="Minion Pro"/>
      <w:sz w:val="19"/>
    </w:rPr>
  </w:style>
  <w:style w:type="paragraph" w:customStyle="1" w:styleId="TableFoot">
    <w:name w:val="&lt;Table_Foot&gt;"/>
    <w:qFormat/>
    <w:rsid w:val="00314889"/>
    <w:pPr>
      <w:spacing w:before="200" w:line="160" w:lineRule="exact"/>
    </w:pPr>
    <w:rPr>
      <w:rFonts w:ascii="Minion Pro" w:hAnsi="Minion Pro"/>
      <w:sz w:val="13"/>
    </w:rPr>
  </w:style>
  <w:style w:type="paragraph" w:customStyle="1" w:styleId="Footnote">
    <w:name w:val="&lt;Footnote&gt;"/>
    <w:qFormat/>
    <w:rsid w:val="00314889"/>
    <w:rPr>
      <w:rFonts w:ascii="Minion Pro" w:hAnsi="Minion Pro"/>
      <w:i/>
      <w:sz w:val="16"/>
    </w:rPr>
  </w:style>
  <w:style w:type="paragraph" w:customStyle="1" w:styleId="EndnoteTitle">
    <w:name w:val="&lt;Endnote_Title&gt;"/>
    <w:qFormat/>
    <w:rsid w:val="007C3479"/>
    <w:pPr>
      <w:spacing w:after="250"/>
    </w:pPr>
    <w:rPr>
      <w:rFonts w:ascii="Minion Pro" w:hAnsi="Minion Pro"/>
      <w:b/>
      <w:color w:val="8B2F57"/>
      <w:sz w:val="19"/>
    </w:rPr>
  </w:style>
  <w:style w:type="paragraph" w:customStyle="1" w:styleId="Endnote">
    <w:name w:val="&lt;Endnote&gt;"/>
    <w:qFormat/>
    <w:rsid w:val="00314889"/>
    <w:pPr>
      <w:spacing w:after="0" w:line="200" w:lineRule="exact"/>
    </w:pPr>
    <w:rPr>
      <w:rFonts w:ascii="Minion Pro" w:hAnsi="Minion Pro"/>
      <w:sz w:val="16"/>
    </w:rPr>
  </w:style>
  <w:style w:type="paragraph" w:customStyle="1" w:styleId="ReferenceTitle">
    <w:name w:val="&lt;Reference_Title&gt;"/>
    <w:qFormat/>
    <w:rsid w:val="0083019F"/>
    <w:pPr>
      <w:spacing w:before="600" w:after="250" w:line="220" w:lineRule="exact"/>
    </w:pPr>
    <w:rPr>
      <w:rFonts w:ascii="Minion Pro" w:hAnsi="Minion Pro"/>
      <w:b/>
      <w:color w:val="8B2F57"/>
      <w:sz w:val="19"/>
    </w:rPr>
  </w:style>
  <w:style w:type="paragraph" w:customStyle="1" w:styleId="Reference">
    <w:name w:val="&lt;Reference&gt;"/>
    <w:qFormat/>
    <w:rsid w:val="0013305B"/>
    <w:pPr>
      <w:spacing w:after="0" w:line="160" w:lineRule="exact"/>
      <w:ind w:left="720" w:hanging="720"/>
    </w:pPr>
    <w:rPr>
      <w:rFonts w:ascii="Minion Pro" w:hAnsi="Minion Pro"/>
      <w:sz w:val="17"/>
    </w:rPr>
  </w:style>
  <w:style w:type="character" w:customStyle="1" w:styleId="Heading1Char">
    <w:name w:val="Heading 1 Char"/>
    <w:basedOn w:val="DefaultParagraphFont"/>
    <w:link w:val="Heading1"/>
    <w:rsid w:val="009B49B8"/>
    <w:rPr>
      <w:rFonts w:ascii="Arial" w:eastAsia="Times New Roman" w:hAnsi="Arial" w:cs="Arial"/>
      <w:b/>
      <w:bCs/>
      <w:kern w:val="32"/>
      <w:sz w:val="32"/>
      <w:szCs w:val="32"/>
      <w:lang w:val="en-US"/>
    </w:rPr>
  </w:style>
  <w:style w:type="paragraph" w:customStyle="1" w:styleId="AuthorBio">
    <w:name w:val="&lt;Author_Bio&gt;"/>
    <w:qFormat/>
    <w:rsid w:val="00314889"/>
    <w:pPr>
      <w:spacing w:before="480" w:after="480" w:line="220" w:lineRule="exact"/>
    </w:pPr>
    <w:rPr>
      <w:rFonts w:ascii="Minion-Pro" w:hAnsi="Minion-Pro"/>
      <w:sz w:val="18"/>
    </w:rPr>
  </w:style>
  <w:style w:type="paragraph" w:styleId="Header">
    <w:name w:val="header"/>
    <w:basedOn w:val="Normal"/>
    <w:link w:val="HeaderChar"/>
    <w:uiPriority w:val="99"/>
    <w:unhideWhenUsed/>
    <w:rsid w:val="00950B27"/>
    <w:pPr>
      <w:tabs>
        <w:tab w:val="center" w:pos="4513"/>
        <w:tab w:val="right" w:pos="9026"/>
      </w:tabs>
      <w:spacing w:after="0" w:line="240" w:lineRule="auto"/>
    </w:pPr>
  </w:style>
  <w:style w:type="paragraph" w:customStyle="1" w:styleId="Poem">
    <w:name w:val="&lt;Poem&gt;"/>
    <w:qFormat/>
    <w:rsid w:val="00314889"/>
    <w:pPr>
      <w:spacing w:before="320" w:after="320" w:line="220" w:lineRule="exact"/>
      <w:ind w:left="320"/>
    </w:pPr>
    <w:rPr>
      <w:rFonts w:ascii="Minion-Pro" w:hAnsi="Minion-Pro"/>
      <w:sz w:val="19"/>
    </w:rPr>
  </w:style>
  <w:style w:type="paragraph" w:customStyle="1" w:styleId="BlockQuote">
    <w:name w:val="&lt;Block_Quote&gt;"/>
    <w:qFormat/>
    <w:rsid w:val="00314889"/>
    <w:pPr>
      <w:spacing w:before="350"/>
      <w:ind w:left="200" w:right="200"/>
    </w:pPr>
    <w:rPr>
      <w:rFonts w:ascii="Minion Pro" w:hAnsi="Minion Pro"/>
      <w:sz w:val="19"/>
    </w:rPr>
  </w:style>
  <w:style w:type="paragraph" w:customStyle="1" w:styleId="EndmatterTitle">
    <w:name w:val="&lt;Endmatter_Title&gt;"/>
    <w:qFormat/>
    <w:rsid w:val="00814374"/>
    <w:rPr>
      <w:rFonts w:ascii="Minion-Pro" w:hAnsi="Minion-Pro"/>
      <w:color w:val="8B2F57"/>
      <w:sz w:val="19"/>
    </w:rPr>
  </w:style>
  <w:style w:type="paragraph" w:customStyle="1" w:styleId="Endmattertext">
    <w:name w:val="&lt;Endmatter_text&gt;"/>
    <w:qFormat/>
    <w:rsid w:val="00314889"/>
    <w:pPr>
      <w:spacing w:before="480" w:after="480" w:line="220" w:lineRule="exact"/>
    </w:pPr>
    <w:rPr>
      <w:rFonts w:ascii="Minion Pro" w:hAnsi="Minion Pro"/>
      <w:sz w:val="19"/>
    </w:rPr>
  </w:style>
  <w:style w:type="character" w:customStyle="1" w:styleId="HeaderChar">
    <w:name w:val="Header Char"/>
    <w:basedOn w:val="DefaultParagraphFont"/>
    <w:link w:val="Header"/>
    <w:uiPriority w:val="99"/>
    <w:rsid w:val="00950B27"/>
  </w:style>
  <w:style w:type="paragraph" w:styleId="Footer">
    <w:name w:val="footer"/>
    <w:basedOn w:val="Normal"/>
    <w:link w:val="FooterChar"/>
    <w:uiPriority w:val="99"/>
    <w:unhideWhenUsed/>
    <w:rsid w:val="00950B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B27"/>
  </w:style>
  <w:style w:type="paragraph" w:styleId="BalloonText">
    <w:name w:val="Balloon Text"/>
    <w:basedOn w:val="Normal"/>
    <w:link w:val="BalloonTextChar"/>
    <w:uiPriority w:val="99"/>
    <w:semiHidden/>
    <w:unhideWhenUsed/>
    <w:rsid w:val="009C1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A67"/>
    <w:rPr>
      <w:rFonts w:ascii="Tahoma" w:hAnsi="Tahoma" w:cs="Tahoma"/>
      <w:sz w:val="16"/>
      <w:szCs w:val="16"/>
    </w:rPr>
  </w:style>
  <w:style w:type="paragraph" w:customStyle="1" w:styleId="History">
    <w:name w:val="&lt;History&gt;"/>
    <w:basedOn w:val="BlockQuote"/>
    <w:qFormat/>
    <w:rsid w:val="00A15145"/>
    <w:pPr>
      <w:spacing w:before="400" w:after="400" w:line="200" w:lineRule="exact"/>
      <w:ind w:left="0" w:right="0"/>
    </w:pPr>
    <w:rPr>
      <w:rFonts w:ascii="Minion-Pro" w:hAnsi="Minion-Pro"/>
      <w:sz w:val="16"/>
    </w:rPr>
  </w:style>
  <w:style w:type="character" w:customStyle="1" w:styleId="patent-title">
    <w:name w:val="patent-title"/>
    <w:basedOn w:val="DefaultParagraphFont"/>
    <w:rsid w:val="00792BDA"/>
  </w:style>
  <w:style w:type="paragraph" w:styleId="NormalWeb">
    <w:name w:val="Normal (Web)"/>
    <w:basedOn w:val="Normal"/>
    <w:uiPriority w:val="99"/>
    <w:unhideWhenUsed/>
    <w:rsid w:val="00792BDA"/>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Hyperlink">
    <w:name w:val="Hyperlink"/>
    <w:basedOn w:val="DefaultParagraphFont"/>
    <w:uiPriority w:val="99"/>
    <w:semiHidden/>
    <w:unhideWhenUsed/>
    <w:rsid w:val="00792BDA"/>
    <w:rPr>
      <w:color w:val="0000FF"/>
      <w:u w:val="single"/>
    </w:rPr>
  </w:style>
  <w:style w:type="character" w:styleId="Emphasis">
    <w:name w:val="Emphasis"/>
    <w:basedOn w:val="DefaultParagraphFont"/>
    <w:uiPriority w:val="20"/>
    <w:qFormat/>
    <w:rsid w:val="00792BDA"/>
    <w:rPr>
      <w:i/>
      <w:iCs/>
    </w:rPr>
  </w:style>
  <w:style w:type="character" w:customStyle="1" w:styleId="st">
    <w:name w:val="st"/>
    <w:basedOn w:val="DefaultParagraphFont"/>
    <w:rsid w:val="00792BDA"/>
  </w:style>
  <w:style w:type="character" w:customStyle="1" w:styleId="apple-converted-space">
    <w:name w:val="apple-converted-space"/>
    <w:basedOn w:val="DefaultParagraphFont"/>
    <w:rsid w:val="00792BDA"/>
  </w:style>
  <w:style w:type="table" w:styleId="TableGrid">
    <w:name w:val="Table Grid"/>
    <w:basedOn w:val="TableNormal"/>
    <w:uiPriority w:val="59"/>
    <w:rsid w:val="00792BDA"/>
    <w:pPr>
      <w:spacing w:after="0" w:line="240" w:lineRule="auto"/>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DefaultParagraphFont"/>
    <w:rsid w:val="00792BDA"/>
  </w:style>
  <w:style w:type="character" w:customStyle="1" w:styleId="phyartcontenttext">
    <w:name w:val="phyartcontenttext"/>
    <w:basedOn w:val="DefaultParagraphFont"/>
    <w:rsid w:val="0002103C"/>
  </w:style>
  <w:style w:type="paragraph" w:customStyle="1" w:styleId="Authors">
    <w:name w:val="Authors"/>
    <w:basedOn w:val="Normal"/>
    <w:next w:val="Normal"/>
    <w:rsid w:val="00230DC6"/>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lang w:val="en-US"/>
    </w:rPr>
  </w:style>
  <w:style w:type="character" w:customStyle="1" w:styleId="title-text">
    <w:name w:val="title-text"/>
    <w:basedOn w:val="DefaultParagraphFont"/>
    <w:rsid w:val="00D14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025574">
      <w:bodyDiv w:val="1"/>
      <w:marLeft w:val="0"/>
      <w:marRight w:val="0"/>
      <w:marTop w:val="0"/>
      <w:marBottom w:val="0"/>
      <w:divBdr>
        <w:top w:val="none" w:sz="0" w:space="0" w:color="auto"/>
        <w:left w:val="none" w:sz="0" w:space="0" w:color="auto"/>
        <w:bottom w:val="none" w:sz="0" w:space="0" w:color="auto"/>
        <w:right w:val="none" w:sz="0" w:space="0" w:color="auto"/>
      </w:divBdr>
    </w:div>
    <w:div w:id="1717774036">
      <w:bodyDiv w:val="1"/>
      <w:marLeft w:val="0"/>
      <w:marRight w:val="0"/>
      <w:marTop w:val="0"/>
      <w:marBottom w:val="0"/>
      <w:divBdr>
        <w:top w:val="none" w:sz="0" w:space="0" w:color="auto"/>
        <w:left w:val="none" w:sz="0" w:space="0" w:color="auto"/>
        <w:bottom w:val="none" w:sz="0" w:space="0" w:color="auto"/>
        <w:right w:val="none" w:sz="0" w:space="0" w:color="auto"/>
      </w:divBdr>
      <w:divsChild>
        <w:div w:id="1763606284">
          <w:marLeft w:val="0"/>
          <w:marRight w:val="0"/>
          <w:marTop w:val="0"/>
          <w:marBottom w:val="0"/>
          <w:divBdr>
            <w:top w:val="none" w:sz="0" w:space="0" w:color="auto"/>
            <w:left w:val="none" w:sz="0" w:space="0" w:color="auto"/>
            <w:bottom w:val="none" w:sz="0" w:space="0" w:color="auto"/>
            <w:right w:val="none" w:sz="0" w:space="0" w:color="auto"/>
          </w:divBdr>
        </w:div>
        <w:div w:id="748188929">
          <w:marLeft w:val="0"/>
          <w:marRight w:val="0"/>
          <w:marTop w:val="0"/>
          <w:marBottom w:val="0"/>
          <w:divBdr>
            <w:top w:val="none" w:sz="0" w:space="0" w:color="auto"/>
            <w:left w:val="none" w:sz="0" w:space="0" w:color="auto"/>
            <w:bottom w:val="none" w:sz="0" w:space="0" w:color="auto"/>
            <w:right w:val="none" w:sz="0" w:space="0" w:color="auto"/>
          </w:divBdr>
        </w:div>
        <w:div w:id="1696737239">
          <w:marLeft w:val="0"/>
          <w:marRight w:val="0"/>
          <w:marTop w:val="0"/>
          <w:marBottom w:val="0"/>
          <w:divBdr>
            <w:top w:val="none" w:sz="0" w:space="0" w:color="auto"/>
            <w:left w:val="none" w:sz="0" w:space="0" w:color="auto"/>
            <w:bottom w:val="none" w:sz="0" w:space="0" w:color="auto"/>
            <w:right w:val="none" w:sz="0" w:space="0" w:color="auto"/>
          </w:divBdr>
        </w:div>
        <w:div w:id="1832061481">
          <w:marLeft w:val="0"/>
          <w:marRight w:val="0"/>
          <w:marTop w:val="0"/>
          <w:marBottom w:val="0"/>
          <w:divBdr>
            <w:top w:val="none" w:sz="0" w:space="0" w:color="auto"/>
            <w:left w:val="none" w:sz="0" w:space="0" w:color="auto"/>
            <w:bottom w:val="none" w:sz="0" w:space="0" w:color="auto"/>
            <w:right w:val="none" w:sz="0" w:space="0" w:color="auto"/>
          </w:divBdr>
        </w:div>
        <w:div w:id="1677154180">
          <w:marLeft w:val="0"/>
          <w:marRight w:val="0"/>
          <w:marTop w:val="0"/>
          <w:marBottom w:val="0"/>
          <w:divBdr>
            <w:top w:val="none" w:sz="0" w:space="0" w:color="auto"/>
            <w:left w:val="none" w:sz="0" w:space="0" w:color="auto"/>
            <w:bottom w:val="none" w:sz="0" w:space="0" w:color="auto"/>
            <w:right w:val="none" w:sz="0" w:space="0" w:color="auto"/>
          </w:divBdr>
        </w:div>
        <w:div w:id="8877502">
          <w:marLeft w:val="0"/>
          <w:marRight w:val="0"/>
          <w:marTop w:val="0"/>
          <w:marBottom w:val="0"/>
          <w:divBdr>
            <w:top w:val="none" w:sz="0" w:space="0" w:color="auto"/>
            <w:left w:val="none" w:sz="0" w:space="0" w:color="auto"/>
            <w:bottom w:val="none" w:sz="0" w:space="0" w:color="auto"/>
            <w:right w:val="none" w:sz="0" w:space="0" w:color="auto"/>
          </w:divBdr>
        </w:div>
        <w:div w:id="801458091">
          <w:marLeft w:val="0"/>
          <w:marRight w:val="0"/>
          <w:marTop w:val="0"/>
          <w:marBottom w:val="0"/>
          <w:divBdr>
            <w:top w:val="none" w:sz="0" w:space="0" w:color="auto"/>
            <w:left w:val="none" w:sz="0" w:space="0" w:color="auto"/>
            <w:bottom w:val="none" w:sz="0" w:space="0" w:color="auto"/>
            <w:right w:val="none" w:sz="0" w:space="0" w:color="auto"/>
          </w:divBdr>
        </w:div>
        <w:div w:id="460150664">
          <w:marLeft w:val="0"/>
          <w:marRight w:val="0"/>
          <w:marTop w:val="0"/>
          <w:marBottom w:val="0"/>
          <w:divBdr>
            <w:top w:val="none" w:sz="0" w:space="0" w:color="auto"/>
            <w:left w:val="none" w:sz="0" w:space="0" w:color="auto"/>
            <w:bottom w:val="none" w:sz="0" w:space="0" w:color="auto"/>
            <w:right w:val="none" w:sz="0" w:space="0" w:color="auto"/>
          </w:divBdr>
        </w:div>
        <w:div w:id="729965640">
          <w:marLeft w:val="0"/>
          <w:marRight w:val="0"/>
          <w:marTop w:val="0"/>
          <w:marBottom w:val="0"/>
          <w:divBdr>
            <w:top w:val="none" w:sz="0" w:space="0" w:color="auto"/>
            <w:left w:val="none" w:sz="0" w:space="0" w:color="auto"/>
            <w:bottom w:val="none" w:sz="0" w:space="0" w:color="auto"/>
            <w:right w:val="none" w:sz="0" w:space="0" w:color="auto"/>
          </w:divBdr>
        </w:div>
        <w:div w:id="856236353">
          <w:marLeft w:val="0"/>
          <w:marRight w:val="0"/>
          <w:marTop w:val="0"/>
          <w:marBottom w:val="0"/>
          <w:divBdr>
            <w:top w:val="none" w:sz="0" w:space="0" w:color="auto"/>
            <w:left w:val="none" w:sz="0" w:space="0" w:color="auto"/>
            <w:bottom w:val="none" w:sz="0" w:space="0" w:color="auto"/>
            <w:right w:val="none" w:sz="0" w:space="0" w:color="auto"/>
          </w:divBdr>
        </w:div>
        <w:div w:id="1182204171">
          <w:marLeft w:val="0"/>
          <w:marRight w:val="0"/>
          <w:marTop w:val="0"/>
          <w:marBottom w:val="0"/>
          <w:divBdr>
            <w:top w:val="none" w:sz="0" w:space="0" w:color="auto"/>
            <w:left w:val="none" w:sz="0" w:space="0" w:color="auto"/>
            <w:bottom w:val="none" w:sz="0" w:space="0" w:color="auto"/>
            <w:right w:val="none" w:sz="0" w:space="0" w:color="auto"/>
          </w:divBdr>
        </w:div>
        <w:div w:id="35398531">
          <w:marLeft w:val="0"/>
          <w:marRight w:val="0"/>
          <w:marTop w:val="0"/>
          <w:marBottom w:val="0"/>
          <w:divBdr>
            <w:top w:val="none" w:sz="0" w:space="0" w:color="auto"/>
            <w:left w:val="none" w:sz="0" w:space="0" w:color="auto"/>
            <w:bottom w:val="none" w:sz="0" w:space="0" w:color="auto"/>
            <w:right w:val="none" w:sz="0" w:space="0" w:color="auto"/>
          </w:divBdr>
        </w:div>
        <w:div w:id="1800805264">
          <w:marLeft w:val="0"/>
          <w:marRight w:val="0"/>
          <w:marTop w:val="0"/>
          <w:marBottom w:val="0"/>
          <w:divBdr>
            <w:top w:val="none" w:sz="0" w:space="0" w:color="auto"/>
            <w:left w:val="none" w:sz="0" w:space="0" w:color="auto"/>
            <w:bottom w:val="none" w:sz="0" w:space="0" w:color="auto"/>
            <w:right w:val="none" w:sz="0" w:space="0" w:color="auto"/>
          </w:divBdr>
        </w:div>
      </w:divsChild>
    </w:div>
    <w:div w:id="2131168473">
      <w:bodyDiv w:val="1"/>
      <w:marLeft w:val="0"/>
      <w:marRight w:val="0"/>
      <w:marTop w:val="0"/>
      <w:marBottom w:val="0"/>
      <w:divBdr>
        <w:top w:val="none" w:sz="0" w:space="0" w:color="auto"/>
        <w:left w:val="none" w:sz="0" w:space="0" w:color="auto"/>
        <w:bottom w:val="none" w:sz="0" w:space="0" w:color="auto"/>
        <w:right w:val="none" w:sz="0" w:space="0" w:color="auto"/>
      </w:divBdr>
      <w:divsChild>
        <w:div w:id="373507020">
          <w:marLeft w:val="0"/>
          <w:marRight w:val="0"/>
          <w:marTop w:val="0"/>
          <w:marBottom w:val="0"/>
          <w:divBdr>
            <w:top w:val="none" w:sz="0" w:space="0" w:color="auto"/>
            <w:left w:val="none" w:sz="0" w:space="0" w:color="auto"/>
            <w:bottom w:val="none" w:sz="0" w:space="0" w:color="auto"/>
            <w:right w:val="none" w:sz="0" w:space="0" w:color="auto"/>
          </w:divBdr>
        </w:div>
        <w:div w:id="2058813959">
          <w:marLeft w:val="0"/>
          <w:marRight w:val="0"/>
          <w:marTop w:val="0"/>
          <w:marBottom w:val="0"/>
          <w:divBdr>
            <w:top w:val="none" w:sz="0" w:space="0" w:color="auto"/>
            <w:left w:val="none" w:sz="0" w:space="0" w:color="auto"/>
            <w:bottom w:val="none" w:sz="0" w:space="0" w:color="auto"/>
            <w:right w:val="none" w:sz="0" w:space="0" w:color="auto"/>
          </w:divBdr>
        </w:div>
        <w:div w:id="1153106138">
          <w:marLeft w:val="0"/>
          <w:marRight w:val="0"/>
          <w:marTop w:val="0"/>
          <w:marBottom w:val="0"/>
          <w:divBdr>
            <w:top w:val="none" w:sz="0" w:space="0" w:color="auto"/>
            <w:left w:val="none" w:sz="0" w:space="0" w:color="auto"/>
            <w:bottom w:val="none" w:sz="0" w:space="0" w:color="auto"/>
            <w:right w:val="none" w:sz="0" w:space="0" w:color="auto"/>
          </w:divBdr>
        </w:div>
        <w:div w:id="868759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sciencedirect.com/topics/materials-science/electrochemical-propert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ng%20Wu\Downloads\MRS-Advances-Formatting-Template-201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b2" Type="http://schemas.openxmlformats.org/officeDocument/2006/relationships/image" Target="images/b2.ico"/></Relationships>
</file>

<file path=customUI/customUI14.xml><?xml version="1.0" encoding="utf-8"?>
<customUI xmlns="http://schemas.microsoft.com/office/2009/07/customui" loadImage="GetImage">
  <ribbon startFromScratch="false">
    <tabs>
      <tab id="customTab" label="Camera Ready">
        <group id="GroupA" label="Camera Ready Template Styles">
          <button id="aButton1" label="Camera Ready Template Styles" imageMso="FilePrepareMenu" size="large" onAction="Module1.Call_Camera_Ready" screentip="Camera Ready Template Style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2EEC4-EA44-4A2D-B66D-97A64617F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MRS-Advances-Formatting-Template-2018</Template>
  <TotalTime>1</TotalTime>
  <Pages>3</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Qing Wu</dc:creator>
  <cp:lastModifiedBy>Qing Wu</cp:lastModifiedBy>
  <cp:revision>2</cp:revision>
  <dcterms:created xsi:type="dcterms:W3CDTF">2018-12-21T20:35:00Z</dcterms:created>
  <dcterms:modified xsi:type="dcterms:W3CDTF">2018-12-21T20:35:00Z</dcterms:modified>
</cp:coreProperties>
</file>