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01A" w:rsidRDefault="00F9201A" w:rsidP="003B371F">
      <w:pPr>
        <w:jc w:val="center"/>
        <w:rPr>
          <w:b/>
          <w:sz w:val="24"/>
        </w:rPr>
      </w:pPr>
      <w:r w:rsidRPr="00F9201A">
        <w:rPr>
          <w:b/>
          <w:sz w:val="24"/>
        </w:rPr>
        <w:t>Supplementary Document</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u w:val="single"/>
        </w:rPr>
        <w:t>Main</w:t>
      </w:r>
      <w:r>
        <w:rPr>
          <w:rFonts w:ascii="Times New Roman" w:hAnsi="Times New Roman" w:cs="Times New Roman"/>
          <w:sz w:val="24"/>
          <w:szCs w:val="24"/>
          <w:u w:val="single"/>
        </w:rPr>
        <w:t xml:space="preserve"> title</w:t>
      </w:r>
      <w:r>
        <w:rPr>
          <w:rFonts w:ascii="Times New Roman" w:hAnsi="Times New Roman" w:cs="Times New Roman"/>
          <w:sz w:val="24"/>
          <w:szCs w:val="24"/>
        </w:rPr>
        <w:t>: Estimating Step Heights from Top-Down SEM Images</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u w:val="single"/>
        </w:rPr>
        <w:t>Brief title:</w:t>
      </w:r>
      <w:r>
        <w:rPr>
          <w:rFonts w:ascii="Times New Roman" w:hAnsi="Times New Roman" w:cs="Times New Roman"/>
          <w:sz w:val="24"/>
          <w:szCs w:val="24"/>
        </w:rPr>
        <w:t xml:space="preserve"> Height Measurements from SEM Images</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u w:val="single"/>
        </w:rPr>
        <w:t>Authors’ names:</w:t>
      </w:r>
      <w:r>
        <w:rPr>
          <w:rFonts w:ascii="Times New Roman" w:hAnsi="Times New Roman" w:cs="Times New Roman"/>
          <w:sz w:val="24"/>
          <w:szCs w:val="24"/>
        </w:rPr>
        <w:t xml:space="preserve"> Kerim </w:t>
      </w:r>
      <w:proofErr w:type="spellStart"/>
      <w:r>
        <w:rPr>
          <w:rFonts w:ascii="Times New Roman" w:hAnsi="Times New Roman" w:cs="Times New Roman"/>
          <w:sz w:val="24"/>
          <w:szCs w:val="24"/>
        </w:rPr>
        <w:t>Tugrul</w:t>
      </w:r>
      <w:proofErr w:type="spellEnd"/>
      <w:r>
        <w:rPr>
          <w:rFonts w:ascii="Times New Roman" w:hAnsi="Times New Roman" w:cs="Times New Roman"/>
          <w:sz w:val="24"/>
          <w:szCs w:val="24"/>
        </w:rPr>
        <w:t xml:space="preserve"> Arat, Jens Bolten, </w:t>
      </w:r>
      <w:proofErr w:type="spellStart"/>
      <w:r>
        <w:rPr>
          <w:rFonts w:ascii="Times New Roman" w:hAnsi="Times New Roman" w:cs="Times New Roman"/>
          <w:sz w:val="24"/>
          <w:szCs w:val="24"/>
        </w:rPr>
        <w:t>Aernout</w:t>
      </w:r>
      <w:proofErr w:type="spellEnd"/>
      <w:r>
        <w:rPr>
          <w:rFonts w:ascii="Times New Roman" w:hAnsi="Times New Roman" w:cs="Times New Roman"/>
          <w:sz w:val="24"/>
          <w:szCs w:val="24"/>
        </w:rPr>
        <w:t xml:space="preserve"> Christiaan Zonnevylle, Pieter Kruit, Cornelis Wouter Hagen.</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u w:val="single"/>
        </w:rPr>
        <w:t>Primary institution:</w:t>
      </w:r>
      <w:r>
        <w:rPr>
          <w:rFonts w:ascii="Times New Roman" w:hAnsi="Times New Roman" w:cs="Times New Roman"/>
          <w:sz w:val="24"/>
          <w:szCs w:val="24"/>
        </w:rPr>
        <w:t xml:space="preserve"> Delft University of Technology</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u w:val="single"/>
        </w:rPr>
        <w:t>Authors’ addresses:</w:t>
      </w:r>
      <w:r>
        <w:rPr>
          <w:rFonts w:ascii="Times New Roman" w:hAnsi="Times New Roman" w:cs="Times New Roman"/>
          <w:sz w:val="24"/>
          <w:szCs w:val="24"/>
        </w:rPr>
        <w:t xml:space="preserve"> </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 xml:space="preserve">Delft University of Technology, Faculty of Applied Sciences, Imaging Physics, Charged Particle Optics Group, Lorentzweg 1, 2628 CJ, Delft,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Netherlands (for Kerim </w:t>
      </w:r>
      <w:proofErr w:type="spellStart"/>
      <w:r>
        <w:rPr>
          <w:rFonts w:ascii="Times New Roman" w:hAnsi="Times New Roman" w:cs="Times New Roman"/>
          <w:sz w:val="24"/>
          <w:szCs w:val="24"/>
        </w:rPr>
        <w:t>Tugrul</w:t>
      </w:r>
      <w:proofErr w:type="spellEnd"/>
      <w:r>
        <w:rPr>
          <w:rFonts w:ascii="Times New Roman" w:hAnsi="Times New Roman" w:cs="Times New Roman"/>
          <w:sz w:val="24"/>
          <w:szCs w:val="24"/>
        </w:rPr>
        <w:t xml:space="preserve"> Arat, Pieter Kruit, and Cornelis Wouter Hagen)</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AMO GmbH, AMICA, Otto-Blumenthal-</w:t>
      </w:r>
      <w:proofErr w:type="spellStart"/>
      <w:r>
        <w:rPr>
          <w:rFonts w:ascii="Times New Roman" w:hAnsi="Times New Roman" w:cs="Times New Roman"/>
          <w:sz w:val="24"/>
          <w:szCs w:val="24"/>
        </w:rPr>
        <w:t>Strasse</w:t>
      </w:r>
      <w:proofErr w:type="spellEnd"/>
      <w:r>
        <w:rPr>
          <w:rFonts w:ascii="Times New Roman" w:hAnsi="Times New Roman" w:cs="Times New Roman"/>
          <w:sz w:val="24"/>
          <w:szCs w:val="24"/>
        </w:rPr>
        <w:t xml:space="preserve"> 25, 52074, Aachen, Germany (for Jens Bolten)</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 xml:space="preserve">Raith, De Dintel 27a, 5684 PS, Best,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Netherlands (for </w:t>
      </w:r>
      <w:proofErr w:type="spellStart"/>
      <w:r>
        <w:rPr>
          <w:rFonts w:ascii="Times New Roman" w:hAnsi="Times New Roman" w:cs="Times New Roman"/>
          <w:sz w:val="24"/>
          <w:szCs w:val="24"/>
        </w:rPr>
        <w:t>Aernout</w:t>
      </w:r>
      <w:proofErr w:type="spellEnd"/>
      <w:r>
        <w:rPr>
          <w:rFonts w:ascii="Times New Roman" w:hAnsi="Times New Roman" w:cs="Times New Roman"/>
          <w:sz w:val="24"/>
          <w:szCs w:val="24"/>
        </w:rPr>
        <w:t xml:space="preserve"> Christiaan Zonnevylle)</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u w:val="single"/>
        </w:rPr>
        <w:t>Corresponding author’s mailing address:</w:t>
      </w:r>
      <w:r>
        <w:rPr>
          <w:rFonts w:ascii="Times New Roman" w:hAnsi="Times New Roman" w:cs="Times New Roman"/>
          <w:sz w:val="24"/>
          <w:szCs w:val="24"/>
        </w:rPr>
        <w:t xml:space="preserve"> </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 xml:space="preserve">Delft University of Technology, Faculty of Applied Sciences, Charged Particle Optics Group, Lorentzweg 1, 2628 CJ, Delft,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Netherlands</w:t>
      </w:r>
    </w:p>
    <w:p w:rsidR="008E1959" w:rsidRDefault="008E1959" w:rsidP="008E1959">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Corresponding </w:t>
      </w:r>
      <w:proofErr w:type="gramStart"/>
      <w:r>
        <w:rPr>
          <w:rFonts w:ascii="Times New Roman" w:hAnsi="Times New Roman" w:cs="Times New Roman"/>
          <w:sz w:val="24"/>
          <w:szCs w:val="24"/>
          <w:u w:val="single"/>
        </w:rPr>
        <w:t>author’s</w:t>
      </w:r>
      <w:proofErr w:type="gramEnd"/>
      <w:r>
        <w:rPr>
          <w:rFonts w:ascii="Times New Roman" w:hAnsi="Times New Roman" w:cs="Times New Roman"/>
          <w:sz w:val="24"/>
          <w:szCs w:val="24"/>
          <w:u w:val="single"/>
        </w:rPr>
        <w:t>:</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ab/>
        <w:t>Telephone number: +31-(0)15 - 29 - 8 10 22</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ab/>
        <w:t>Fax number:</w:t>
      </w:r>
      <w:r>
        <w:t xml:space="preserve"> </w:t>
      </w:r>
      <w:r>
        <w:rPr>
          <w:rFonts w:ascii="Times New Roman" w:hAnsi="Times New Roman" w:cs="Times New Roman"/>
          <w:sz w:val="24"/>
          <w:szCs w:val="24"/>
        </w:rPr>
        <w:t>Tel.: +31-(0)15 - 27 - 8 14 97</w:t>
      </w:r>
    </w:p>
    <w:p w:rsidR="008E1959" w:rsidRDefault="008E1959" w:rsidP="008E1959">
      <w:pPr>
        <w:spacing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e-mail</w:t>
      </w:r>
      <w:proofErr w:type="gramEnd"/>
      <w:r>
        <w:rPr>
          <w:rFonts w:ascii="Times New Roman" w:hAnsi="Times New Roman" w:cs="Times New Roman"/>
          <w:sz w:val="24"/>
          <w:szCs w:val="24"/>
        </w:rPr>
        <w:t xml:space="preserve"> address: </w:t>
      </w:r>
      <w:hyperlink r:id="rId7" w:history="1">
        <w:r>
          <w:rPr>
            <w:rStyle w:val="Hyperlink"/>
            <w:rFonts w:ascii="Times New Roman" w:hAnsi="Times New Roman" w:cs="Times New Roman"/>
            <w:sz w:val="24"/>
            <w:szCs w:val="24"/>
          </w:rPr>
          <w:t>k.t.arat@tudelft.nl</w:t>
        </w:r>
      </w:hyperlink>
    </w:p>
    <w:p w:rsidR="00F9201A" w:rsidRDefault="00BC5025" w:rsidP="00F9201A">
      <w:pPr>
        <w:jc w:val="both"/>
      </w:pPr>
      <w:r w:rsidRPr="00BC5025">
        <w:rPr>
          <w:b/>
          <w:u w:val="single"/>
        </w:rPr>
        <w:lastRenderedPageBreak/>
        <w:t>Grating Coupler –</w:t>
      </w:r>
      <w:r w:rsidR="003B371F">
        <w:rPr>
          <w:b/>
          <w:u w:val="single"/>
        </w:rPr>
        <w:t xml:space="preserve"> Linescan </w:t>
      </w:r>
      <w:r w:rsidR="00F9201A">
        <w:rPr>
          <w:b/>
          <w:u w:val="single"/>
        </w:rPr>
        <w:t>plots:</w:t>
      </w:r>
      <w:r w:rsidR="00F9201A">
        <w:t xml:space="preserve"> linescan plots of 70 nm and 165 nm steps from the grating coupler are plotted </w:t>
      </w:r>
      <w:r w:rsidR="000B182E">
        <w:t>for</w:t>
      </w:r>
      <w:r w:rsidR="00F9201A">
        <w:t xml:space="preserve"> 14 different beam energies (</w:t>
      </w:r>
      <w:r w:rsidR="00F9201A" w:rsidRPr="00F9201A">
        <w:t>1000, 1500</w:t>
      </w:r>
      <w:r w:rsidR="00F9201A">
        <w:t>,</w:t>
      </w:r>
      <w:r w:rsidR="00F9201A" w:rsidRPr="00F9201A">
        <w:t xml:space="preserve"> 2000, 3000, 4000, 5000, 5500, 6000, 6500, 7000, 8000, 10000, 17500, </w:t>
      </w:r>
      <w:proofErr w:type="gramStart"/>
      <w:r w:rsidR="00F9201A" w:rsidRPr="00F9201A">
        <w:t>20000</w:t>
      </w:r>
      <w:proofErr w:type="gramEnd"/>
      <w:r w:rsidR="00F9201A">
        <w:t>) in eV. For the description of the geometry please refer to Figure-12 in the main text.</w:t>
      </w:r>
    </w:p>
    <w:p w:rsidR="00706508" w:rsidRDefault="00BC5025" w:rsidP="00706508">
      <w:pPr>
        <w:jc w:val="center"/>
        <w:rPr>
          <w:b/>
          <w:u w:val="single"/>
        </w:rPr>
      </w:pPr>
      <w:r>
        <w:rPr>
          <w:noProof/>
          <w:lang w:eastAsia="en-GB"/>
        </w:rPr>
        <w:drawing>
          <wp:inline distT="0" distB="0" distL="0" distR="0" wp14:anchorId="0A7EDBC0" wp14:editId="3FC0FF4F">
            <wp:extent cx="5756573" cy="2830665"/>
            <wp:effectExtent l="0" t="0" r="0" b="8255"/>
            <wp:docPr id="1" name="Picture 1" descr="D:\karat\Desktop\TUD\01 Research\08 Height Determination\Photonic Couplers Data\SupplementaryDocument\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at\Desktop\TUD\01 Research\08 Height Determination\Photonic Couplers Data\SupplementaryDocument\1_10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667" b="16667"/>
                    <a:stretch/>
                  </pic:blipFill>
                  <pic:spPr bwMode="auto">
                    <a:xfrm>
                      <a:off x="0" y="0"/>
                      <a:ext cx="5756910" cy="2830831"/>
                    </a:xfrm>
                    <a:prstGeom prst="rect">
                      <a:avLst/>
                    </a:prstGeom>
                    <a:noFill/>
                    <a:ln>
                      <a:noFill/>
                    </a:ln>
                    <a:extLst>
                      <a:ext uri="{53640926-AAD7-44D8-BBD7-CCE9431645EC}">
                        <a14:shadowObscured xmlns:a14="http://schemas.microsoft.com/office/drawing/2010/main"/>
                      </a:ext>
                    </a:extLst>
                  </pic:spPr>
                </pic:pic>
              </a:graphicData>
            </a:graphic>
          </wp:inline>
        </w:drawing>
      </w:r>
    </w:p>
    <w:p w:rsidR="007840EA" w:rsidRDefault="00BC5025" w:rsidP="00706508">
      <w:pPr>
        <w:jc w:val="center"/>
        <w:rPr>
          <w:b/>
          <w:u w:val="single"/>
        </w:rPr>
      </w:pPr>
      <w:r>
        <w:rPr>
          <w:noProof/>
          <w:lang w:eastAsia="en-GB"/>
        </w:rPr>
        <w:drawing>
          <wp:inline distT="0" distB="0" distL="0" distR="0" wp14:anchorId="403FB854" wp14:editId="678F4C06">
            <wp:extent cx="5756573" cy="2822713"/>
            <wp:effectExtent l="0" t="0" r="0" b="0"/>
            <wp:docPr id="2" name="Picture 2" descr="D:\karat\Desktop\TUD\01 Research\08 Height Determination\Photonic Couplers Data\SupplementaryDocument\2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rat\Desktop\TUD\01 Research\08 Height Determination\Photonic Couplers Data\SupplementaryDocument\2_200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041" b="16479"/>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lastRenderedPageBreak/>
        <w:drawing>
          <wp:inline distT="0" distB="0" distL="0" distR="0" wp14:anchorId="7F647664" wp14:editId="4C1ECFF7">
            <wp:extent cx="5756573" cy="2822713"/>
            <wp:effectExtent l="0" t="0" r="0" b="0"/>
            <wp:docPr id="3" name="Picture 3" descr="D:\karat\Desktop\TUD\01 Research\08 Height Determination\Photonic Couplers Data\SupplementaryDocument\3_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rat\Desktop\TUD\01 Research\08 Height Determination\Photonic Couplers Data\SupplementaryDocument\3_400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041" b="16479"/>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551D1750" wp14:editId="58143712">
            <wp:extent cx="5756574" cy="2822713"/>
            <wp:effectExtent l="0" t="0" r="0" b="0"/>
            <wp:docPr id="4" name="Picture 4" descr="D:\karat\Desktop\TUD\01 Research\08 Height Determination\Photonic Couplers Data\SupplementaryDocument\4_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rat\Desktop\TUD\01 Research\08 Height Determination\Photonic Couplers Data\SupplementaryDocument\4_500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1A9193AB" wp14:editId="5DDAD0B3">
            <wp:extent cx="5756574" cy="2798860"/>
            <wp:effectExtent l="0" t="0" r="0" b="1905"/>
            <wp:docPr id="5" name="Picture 5" descr="D:\karat\Desktop\TUD\01 Research\08 Height Determination\Photonic Couplers Data\SupplementaryDocument\5_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arat\Desktop\TUD\01 Research\08 Height Determination\Photonic Couplers Data\SupplementaryDocument\5_550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604" b="16479"/>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lastRenderedPageBreak/>
        <w:drawing>
          <wp:inline distT="0" distB="0" distL="0" distR="0" wp14:anchorId="2E854B1B" wp14:editId="4A9F09BF">
            <wp:extent cx="5756574" cy="2782957"/>
            <wp:effectExtent l="0" t="0" r="0" b="0"/>
            <wp:docPr id="6" name="Picture 6" descr="D:\karat\Desktop\TUD\01 Research\08 Height Determination\Photonic Couplers Data\SupplementaryDocument\6_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rat\Desktop\TUD\01 Research\08 Height Determination\Photonic Couplers Data\SupplementaryDocument\6_600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790" b="16667"/>
                    <a:stretch/>
                  </pic:blipFill>
                  <pic:spPr bwMode="auto">
                    <a:xfrm>
                      <a:off x="0" y="0"/>
                      <a:ext cx="5756910" cy="2783120"/>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5245D467" wp14:editId="5BF26276">
            <wp:extent cx="5756572" cy="2790908"/>
            <wp:effectExtent l="0" t="0" r="0" b="0"/>
            <wp:docPr id="7" name="Picture 7" descr="D:\karat\Desktop\TUD\01 Research\08 Height Determination\Photonic Couplers Data\SupplementaryDocument\7_6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rat\Desktop\TUD\01 Research\08 Height Determination\Photonic Couplers Data\SupplementaryDocument\7_650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415" b="16854"/>
                    <a:stretch/>
                  </pic:blipFill>
                  <pic:spPr bwMode="auto">
                    <a:xfrm>
                      <a:off x="0" y="0"/>
                      <a:ext cx="5756910" cy="2791072"/>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7CB82A0C" wp14:editId="4031FEC1">
            <wp:extent cx="5756575" cy="2806811"/>
            <wp:effectExtent l="0" t="0" r="0" b="0"/>
            <wp:docPr id="8" name="Picture 8" descr="D:\karat\Desktop\TUD\01 Research\08 Height Determination\Photonic Couplers Data\SupplementaryDocument\8_7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rat\Desktop\TUD\01 Research\08 Height Determination\Photonic Couplers Data\SupplementaryDocument\8_7000.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lastRenderedPageBreak/>
        <w:drawing>
          <wp:inline distT="0" distB="0" distL="0" distR="0" wp14:anchorId="5906F745" wp14:editId="7B490501">
            <wp:extent cx="5756574" cy="2814762"/>
            <wp:effectExtent l="0" t="0" r="0" b="5080"/>
            <wp:docPr id="9" name="Picture 9" descr="D:\karat\Desktop\TUD\01 Research\08 Height Determination\Photonic Couplers Data\SupplementaryDocument\9_7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rat\Desktop\TUD\01 Research\08 Height Determination\Photonic Couplers Data\SupplementaryDocument\9_750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3B51E9A1" wp14:editId="507C9F7A">
            <wp:extent cx="5756574" cy="2806811"/>
            <wp:effectExtent l="0" t="0" r="0" b="0"/>
            <wp:docPr id="10" name="Picture 10" descr="D:\karat\Desktop\TUD\01 Research\08 Height Determination\Photonic Couplers Data\SupplementaryDocument\10_7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rat\Desktop\TUD\01 Research\08 Height Determination\Photonic Couplers Data\SupplementaryDocument\10_7750.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28" b="16666"/>
                    <a:stretch/>
                  </pic:blipFill>
                  <pic:spPr bwMode="auto">
                    <a:xfrm>
                      <a:off x="0" y="0"/>
                      <a:ext cx="5756910" cy="2806975"/>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57FEEAED" wp14:editId="69877D9B">
            <wp:extent cx="5756574" cy="2790908"/>
            <wp:effectExtent l="0" t="0" r="0" b="0"/>
            <wp:docPr id="11" name="Picture 11" descr="D:\karat\Desktop\TUD\01 Research\08 Height Determination\Photonic Couplers Data\SupplementaryDocument\11_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arat\Desktop\TUD\01 Research\08 Height Determination\Photonic Couplers Data\SupplementaryDocument\11_8000.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790" b="16480"/>
                    <a:stretch/>
                  </pic:blipFill>
                  <pic:spPr bwMode="auto">
                    <a:xfrm>
                      <a:off x="0" y="0"/>
                      <a:ext cx="5756910" cy="2791071"/>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lastRenderedPageBreak/>
        <w:drawing>
          <wp:inline distT="0" distB="0" distL="0" distR="0" wp14:anchorId="0DEA98A6" wp14:editId="7BEEDD03">
            <wp:extent cx="5756574" cy="2798860"/>
            <wp:effectExtent l="0" t="0" r="0" b="1905"/>
            <wp:docPr id="12" name="Picture 12" descr="D:\karat\Desktop\TUD\01 Research\08 Height Determination\Photonic Couplers Data\SupplementaryDocument\12_8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arat\Desktop\TUD\01 Research\08 Height Determination\Photonic Couplers Data\SupplementaryDocument\12_8250.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04" b="16479"/>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706508" w:rsidRDefault="00BC5025" w:rsidP="00706508">
      <w:pPr>
        <w:jc w:val="center"/>
      </w:pPr>
      <w:r>
        <w:rPr>
          <w:noProof/>
          <w:lang w:eastAsia="en-GB"/>
        </w:rPr>
        <w:drawing>
          <wp:inline distT="0" distB="0" distL="0" distR="0" wp14:anchorId="15A1AB96" wp14:editId="764057C1">
            <wp:extent cx="5756572" cy="2806810"/>
            <wp:effectExtent l="0" t="0" r="0" b="0"/>
            <wp:docPr id="13" name="Picture 13" descr="D:\karat\Desktop\TUD\01 Research\08 Height Determination\Photonic Couplers Data\SupplementaryDocument\13_8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arat\Desktop\TUD\01 Research\08 Height Determination\Photonic Couplers Data\SupplementaryDocument\13_850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415" b="16479"/>
                    <a:stretch/>
                  </pic:blipFill>
                  <pic:spPr bwMode="auto">
                    <a:xfrm>
                      <a:off x="0" y="0"/>
                      <a:ext cx="5756910" cy="2806975"/>
                    </a:xfrm>
                    <a:prstGeom prst="rect">
                      <a:avLst/>
                    </a:prstGeom>
                    <a:noFill/>
                    <a:ln>
                      <a:noFill/>
                    </a:ln>
                    <a:extLst>
                      <a:ext uri="{53640926-AAD7-44D8-BBD7-CCE9431645EC}">
                        <a14:shadowObscured xmlns:a14="http://schemas.microsoft.com/office/drawing/2010/main"/>
                      </a:ext>
                    </a:extLst>
                  </pic:spPr>
                </pic:pic>
              </a:graphicData>
            </a:graphic>
          </wp:inline>
        </w:drawing>
      </w:r>
    </w:p>
    <w:p w:rsidR="00BC5025" w:rsidRDefault="00BC5025" w:rsidP="00706508">
      <w:pPr>
        <w:jc w:val="center"/>
      </w:pPr>
      <w:r>
        <w:rPr>
          <w:noProof/>
          <w:lang w:eastAsia="en-GB"/>
        </w:rPr>
        <w:drawing>
          <wp:inline distT="0" distB="0" distL="0" distR="0" wp14:anchorId="1D738525" wp14:editId="73C7A3D8">
            <wp:extent cx="5756575" cy="2814762"/>
            <wp:effectExtent l="0" t="0" r="0" b="5080"/>
            <wp:docPr id="14" name="Picture 14" descr="D:\karat\Desktop\TUD\01 Research\08 Height Determination\Photonic Couplers Data\SupplementaryDocument\14_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arat\Desktop\TUD\01 Research\08 Height Determination\Photonic Couplers Data\SupplementaryDocument\14_9000.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415" b="16292"/>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BC5025" w:rsidRPr="00706508" w:rsidRDefault="00DE369D" w:rsidP="00706508">
      <w:pPr>
        <w:jc w:val="both"/>
      </w:pPr>
      <w:r>
        <w:rPr>
          <w:b/>
          <w:u w:val="single"/>
        </w:rPr>
        <w:lastRenderedPageBreak/>
        <w:t>Inverted Pyramid</w:t>
      </w:r>
      <w:r w:rsidR="00BC5025" w:rsidRPr="00BC5025">
        <w:rPr>
          <w:b/>
          <w:u w:val="single"/>
        </w:rPr>
        <w:t xml:space="preserve"> – Linescan </w:t>
      </w:r>
      <w:r w:rsidR="00706508">
        <w:rPr>
          <w:b/>
          <w:u w:val="single"/>
        </w:rPr>
        <w:t>plots</w:t>
      </w:r>
      <w:r>
        <w:rPr>
          <w:b/>
          <w:u w:val="single"/>
        </w:rPr>
        <w:t xml:space="preserve"> (</w:t>
      </w:r>
      <w:r w:rsidR="00706508">
        <w:rPr>
          <w:b/>
          <w:u w:val="single"/>
        </w:rPr>
        <w:t>Zeiss Supra SEM</w:t>
      </w:r>
      <w:r>
        <w:rPr>
          <w:b/>
          <w:u w:val="single"/>
        </w:rPr>
        <w:t>)</w:t>
      </w:r>
      <w:r w:rsidR="00706508">
        <w:rPr>
          <w:b/>
          <w:u w:val="single"/>
        </w:rPr>
        <w:t>:</w:t>
      </w:r>
      <w:r w:rsidR="00706508">
        <w:t xml:space="preserve"> linescan plots of 417 nm, 526 nm, 552 nm, 472 nm, and 450 nm steps from the inverted pyramid are plotted </w:t>
      </w:r>
      <w:r w:rsidR="008E1959">
        <w:t>for</w:t>
      </w:r>
      <w:r w:rsidR="008E1959">
        <w:t xml:space="preserve"> </w:t>
      </w:r>
      <w:r w:rsidR="00706508">
        <w:t>48 different beam energies (</w:t>
      </w:r>
      <w:r w:rsidR="00706508" w:rsidRPr="00706508">
        <w:t>500 750 1000 1250 1500 1750 2000 2250 2500 2750 3000 3250 3500 3750 4000 4250 4500 4750 5000 5250 5500 5750 6000 6250 6500 6750 7000 7250 7500 7750 8000 8500 9000 9500 10000 10500 11000 11500 12000 13000 14000 1500</w:t>
      </w:r>
      <w:r w:rsidR="00706508">
        <w:t>0 16000 17000 18000 19000 20000) in eV. For the description of the geometry please refer to the Figure-16 in the main text.</w:t>
      </w:r>
    </w:p>
    <w:p w:rsidR="00DE369D" w:rsidRDefault="00DE369D" w:rsidP="00BC5025">
      <w:pPr>
        <w:jc w:val="center"/>
        <w:rPr>
          <w:b/>
          <w:u w:val="single"/>
        </w:rPr>
      </w:pPr>
      <w:r w:rsidRPr="00DE369D">
        <w:rPr>
          <w:b/>
          <w:noProof/>
          <w:lang w:eastAsia="en-GB"/>
        </w:rPr>
        <w:drawing>
          <wp:inline distT="0" distB="0" distL="0" distR="0" wp14:anchorId="5771D3DB" wp14:editId="44D96667">
            <wp:extent cx="5756575" cy="2806811"/>
            <wp:effectExtent l="0" t="0" r="0" b="0"/>
            <wp:docPr id="19" name="Picture 19" descr="D:\karat\Desktop\TUD\01 Research\08 Height Determination\Steps Experiments\Steps_AMO\SupplementaryDocument\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arat\Desktop\TUD\01 Research\08 Height Determination\Steps Experiments\Steps_AMO\SupplementaryDocument\1_500.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sidRPr="00DE369D">
        <w:rPr>
          <w:b/>
          <w:noProof/>
          <w:lang w:eastAsia="en-GB"/>
        </w:rPr>
        <w:drawing>
          <wp:inline distT="0" distB="0" distL="0" distR="0" wp14:anchorId="628AC43D" wp14:editId="009752AC">
            <wp:extent cx="5756573" cy="2822713"/>
            <wp:effectExtent l="0" t="0" r="0" b="0"/>
            <wp:docPr id="20" name="Picture 20" descr="D:\karat\Desktop\TUD\01 Research\08 Height Determination\Steps Experiments\Steps_AMO\SupplementaryDocument\2_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arat\Desktop\TUD\01 Research\08 Height Determination\Steps Experiments\Steps_AMO\SupplementaryDocument\2_75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782957"/>
            <wp:effectExtent l="0" t="0" r="0" b="0"/>
            <wp:docPr id="21" name="Picture 21" descr="D:\karat\Desktop\TUD\01 Research\08 Height Determination\Steps Experiments\Steps_AMO\SupplementaryDocument\3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arat\Desktop\TUD\01 Research\08 Height Determination\Steps Experiments\Steps_AMO\SupplementaryDocument\3_100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790" b="16666"/>
                    <a:stretch/>
                  </pic:blipFill>
                  <pic:spPr bwMode="auto">
                    <a:xfrm>
                      <a:off x="0" y="0"/>
                      <a:ext cx="5756910" cy="2783119"/>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2" cy="2790908"/>
            <wp:effectExtent l="0" t="0" r="0" b="0"/>
            <wp:docPr id="22" name="Picture 22" descr="D:\karat\Desktop\TUD\01 Research\08 Height Determination\Steps Experiments\Steps_AMO\SupplementaryDocument\4_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arat\Desktop\TUD\01 Research\08 Height Determination\Steps Experiments\Steps_AMO\SupplementaryDocument\4_1250.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790" b="16480"/>
                    <a:stretch/>
                  </pic:blipFill>
                  <pic:spPr bwMode="auto">
                    <a:xfrm>
                      <a:off x="0" y="0"/>
                      <a:ext cx="5756910" cy="2791072"/>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6" cy="2782957"/>
            <wp:effectExtent l="0" t="0" r="0" b="0"/>
            <wp:docPr id="23" name="Picture 23" descr="D:\karat\Desktop\TUD\01 Research\08 Height Determination\Steps Experiments\Steps_AMO\SupplementaryDocument\5_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arat\Desktop\TUD\01 Research\08 Height Determination\Steps Experiments\Steps_AMO\SupplementaryDocument\5_1500.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978" b="16479"/>
                    <a:stretch/>
                  </pic:blipFill>
                  <pic:spPr bwMode="auto">
                    <a:xfrm>
                      <a:off x="0" y="0"/>
                      <a:ext cx="5756910" cy="278311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5" cy="2806811"/>
            <wp:effectExtent l="0" t="0" r="0" b="0"/>
            <wp:docPr id="24" name="Picture 24" descr="D:\karat\Desktop\TUD\01 Research\08 Height Determination\Steps Experiments\Steps_AMO\SupplementaryDocument\6_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arat\Desktop\TUD\01 Research\08 Height Determination\Steps Experiments\Steps_AMO\SupplementaryDocument\6_1750.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3" cy="2767054"/>
            <wp:effectExtent l="0" t="0" r="0" b="0"/>
            <wp:docPr id="25" name="Picture 25" descr="D:\karat\Desktop\TUD\01 Research\08 Height Determination\Steps Experiments\Steps_AMO\SupplementaryDocument\7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karat\Desktop\TUD\01 Research\08 Height Determination\Steps Experiments\Steps_AMO\SupplementaryDocument\7_200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978" b="16854"/>
                    <a:stretch/>
                  </pic:blipFill>
                  <pic:spPr bwMode="auto">
                    <a:xfrm>
                      <a:off x="0" y="0"/>
                      <a:ext cx="5756910" cy="276721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798860"/>
            <wp:effectExtent l="0" t="0" r="0" b="1905"/>
            <wp:docPr id="26" name="Picture 26" descr="D:\karat\Desktop\TUD\01 Research\08 Height Determination\Steps Experiments\Steps_AMO\SupplementaryDocument\8_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arat\Desktop\TUD\01 Research\08 Height Determination\Steps Experiments\Steps_AMO\SupplementaryDocument\8_225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604" b="16479"/>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798860"/>
            <wp:effectExtent l="0" t="0" r="0" b="1905"/>
            <wp:docPr id="27" name="Picture 27" descr="D:\karat\Desktop\TUD\01 Research\08 Height Determination\Steps Experiments\Steps_AMO\SupplementaryDocument\9_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karat\Desktop\TUD\01 Research\08 Height Determination\Steps Experiments\Steps_AMO\SupplementaryDocument\9_2500.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604" b="16479"/>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2" cy="2790907"/>
            <wp:effectExtent l="0" t="0" r="0" b="0"/>
            <wp:docPr id="28" name="Picture 28" descr="D:\karat\Desktop\TUD\01 Research\08 Height Determination\Steps Experiments\Steps_AMO\SupplementaryDocument\10_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karat\Desktop\TUD\01 Research\08 Height Determination\Steps Experiments\Steps_AMO\SupplementaryDocument\10_275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790" b="16480"/>
                    <a:stretch/>
                  </pic:blipFill>
                  <pic:spPr bwMode="auto">
                    <a:xfrm>
                      <a:off x="0" y="0"/>
                      <a:ext cx="5756910" cy="2791071"/>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790908"/>
            <wp:effectExtent l="0" t="0" r="0" b="0"/>
            <wp:docPr id="29" name="Picture 29" descr="D:\karat\Desktop\TUD\01 Research\08 Height Determination\Steps Experiments\Steps_AMO\SupplementaryDocument\11_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karat\Desktop\TUD\01 Research\08 Height Determination\Steps Experiments\Steps_AMO\SupplementaryDocument\11_3000.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790" b="16480"/>
                    <a:stretch/>
                  </pic:blipFill>
                  <pic:spPr bwMode="auto">
                    <a:xfrm>
                      <a:off x="0" y="0"/>
                      <a:ext cx="5756910" cy="2791071"/>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814762"/>
            <wp:effectExtent l="0" t="0" r="0" b="5080"/>
            <wp:docPr id="30" name="Picture 30" descr="D:\karat\Desktop\TUD\01 Research\08 Height Determination\Steps Experiments\Steps_AMO\SupplementaryDocument\12_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karat\Desktop\TUD\01 Research\08 Height Determination\Steps Experiments\Steps_AMO\SupplementaryDocument\12_325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3" cy="2838616"/>
            <wp:effectExtent l="0" t="0" r="0" b="0"/>
            <wp:docPr id="31" name="Picture 31" descr="D:\karat\Desktop\TUD\01 Research\08 Height Determination\Steps Experiments\Steps_AMO\SupplementaryDocument\13_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rat\Desktop\TUD\01 Research\08 Height Determination\Steps Experiments\Steps_AMO\SupplementaryDocument\13_3500.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041" b="16105"/>
                    <a:stretch/>
                  </pic:blipFill>
                  <pic:spPr bwMode="auto">
                    <a:xfrm>
                      <a:off x="0" y="0"/>
                      <a:ext cx="5756910" cy="2838782"/>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3" cy="2814762"/>
            <wp:effectExtent l="0" t="0" r="0" b="5080"/>
            <wp:docPr id="32" name="Picture 32" descr="D:\karat\Desktop\TUD\01 Research\08 Height Determination\Steps Experiments\Steps_AMO\SupplementaryDocument\14_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karat\Desktop\TUD\01 Research\08 Height Determination\Steps Experiments\Steps_AMO\SupplementaryDocument\14_3750.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041" b="16666"/>
                    <a:stretch/>
                  </pic:blipFill>
                  <pic:spPr bwMode="auto">
                    <a:xfrm>
                      <a:off x="0" y="0"/>
                      <a:ext cx="5756910" cy="2814927"/>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910" cy="4246245"/>
            <wp:effectExtent l="0" t="0" r="0" b="1905"/>
            <wp:docPr id="33" name="Picture 33" descr="D:\karat\Desktop\TUD\01 Research\08 Height Determination\Steps Experiments\Steps_AMO\SupplementaryDocument\15_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karat\Desktop\TUD\01 Research\08 Height Determination\Steps Experiments\Steps_AMO\SupplementaryDocument\15_40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4246245"/>
                    </a:xfrm>
                    <a:prstGeom prst="rect">
                      <a:avLst/>
                    </a:prstGeom>
                    <a:noFill/>
                    <a:ln>
                      <a:noFill/>
                    </a:ln>
                  </pic:spPr>
                </pic:pic>
              </a:graphicData>
            </a:graphic>
          </wp:inline>
        </w:drawing>
      </w:r>
    </w:p>
    <w:p w:rsidR="00DE369D" w:rsidRDefault="00DE369D" w:rsidP="00BC5025">
      <w:pPr>
        <w:jc w:val="center"/>
        <w:rPr>
          <w:b/>
        </w:rPr>
      </w:pPr>
      <w:r>
        <w:rPr>
          <w:b/>
          <w:noProof/>
          <w:lang w:eastAsia="en-GB"/>
        </w:rPr>
        <w:drawing>
          <wp:inline distT="0" distB="0" distL="0" distR="0">
            <wp:extent cx="5756572" cy="2806810"/>
            <wp:effectExtent l="0" t="0" r="0" b="0"/>
            <wp:docPr id="34" name="Picture 34" descr="D:\karat\Desktop\TUD\01 Research\08 Height Determination\Steps Experiments\Steps_AMO\SupplementaryDocument\16_4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karat\Desktop\TUD\01 Research\08 Height Determination\Steps Experiments\Steps_AMO\SupplementaryDocument\16_4250.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415" b="16479"/>
                    <a:stretch/>
                  </pic:blipFill>
                  <pic:spPr bwMode="auto">
                    <a:xfrm>
                      <a:off x="0" y="0"/>
                      <a:ext cx="5756910" cy="2806975"/>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790908"/>
            <wp:effectExtent l="0" t="0" r="0" b="0"/>
            <wp:docPr id="35" name="Picture 35" descr="D:\karat\Desktop\TUD\01 Research\08 Height Determination\Steps Experiments\Steps_AMO\SupplementaryDocument\17_4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rat\Desktop\TUD\01 Research\08 Height Determination\Steps Experiments\Steps_AMO\SupplementaryDocument\17_4500.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603" b="16667"/>
                    <a:stretch/>
                  </pic:blipFill>
                  <pic:spPr bwMode="auto">
                    <a:xfrm>
                      <a:off x="0" y="0"/>
                      <a:ext cx="5756910" cy="2791071"/>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2" cy="2814762"/>
            <wp:effectExtent l="0" t="0" r="0" b="5080"/>
            <wp:docPr id="36" name="Picture 36" descr="D:\karat\Desktop\TUD\01 Research\08 Height Determination\Steps Experiments\Steps_AMO\SupplementaryDocument\18_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rat\Desktop\TUD\01 Research\08 Height Determination\Steps Experiments\Steps_AMO\SupplementaryDocument\18_4750.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415" b="16292"/>
                    <a:stretch/>
                  </pic:blipFill>
                  <pic:spPr bwMode="auto">
                    <a:xfrm>
                      <a:off x="0" y="0"/>
                      <a:ext cx="5756910" cy="2814927"/>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06811"/>
            <wp:effectExtent l="0" t="0" r="0" b="0"/>
            <wp:docPr id="37" name="Picture 37" descr="D:\karat\Desktop\TUD\01 Research\08 Height Determination\Steps Experiments\Steps_AMO\SupplementaryDocument\19_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karat\Desktop\TUD\01 Research\08 Height Determination\Steps Experiments\Steps_AMO\SupplementaryDocument\19_5000.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603" b="16292"/>
                    <a:stretch/>
                  </pic:blipFill>
                  <pic:spPr bwMode="auto">
                    <a:xfrm>
                      <a:off x="0" y="0"/>
                      <a:ext cx="5756910" cy="2806975"/>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5" cy="2814762"/>
            <wp:effectExtent l="0" t="0" r="0" b="5080"/>
            <wp:docPr id="38" name="Picture 38" descr="D:\karat\Desktop\TUD\01 Research\08 Height Determination\Steps Experiments\Steps_AMO\SupplementaryDocument\20_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rat\Desktop\TUD\01 Research\08 Height Determination\Steps Experiments\Steps_AMO\SupplementaryDocument\20_525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415" b="16292"/>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22713"/>
            <wp:effectExtent l="0" t="0" r="0" b="0"/>
            <wp:docPr id="39" name="Picture 39" descr="D:\karat\Desktop\TUD\01 Research\08 Height Determination\Steps Experiments\Steps_AMO\SupplementaryDocument\21_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arat\Desktop\TUD\01 Research\08 Height Determination\Steps Experiments\Steps_AMO\SupplementaryDocument\21_5500.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5" cy="2806811"/>
            <wp:effectExtent l="0" t="0" r="0" b="0"/>
            <wp:docPr id="40" name="Picture 40" descr="D:\karat\Desktop\TUD\01 Research\08 Height Determination\Steps Experiments\Steps_AMO\SupplementaryDocument\22_5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arat\Desktop\TUD\01 Research\08 Height Determination\Steps Experiments\Steps_AMO\SupplementaryDocument\22_5750.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5" cy="2798860"/>
            <wp:effectExtent l="0" t="0" r="0" b="1905"/>
            <wp:docPr id="41" name="Picture 41" descr="D:\karat\Desktop\TUD\01 Research\08 Height Determination\Steps Experiments\Steps_AMO\SupplementaryDocument\23_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karat\Desktop\TUD\01 Research\08 Height Determination\Steps Experiments\Steps_AMO\SupplementaryDocument\23_6000.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415" b="16666"/>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2" cy="2798859"/>
            <wp:effectExtent l="0" t="0" r="0" b="1905"/>
            <wp:docPr id="42" name="Picture 42" descr="D:\karat\Desktop\TUD\01 Research\08 Height Determination\Steps Experiments\Steps_AMO\SupplementaryDocument\24_6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karat\Desktop\TUD\01 Research\08 Height Determination\Steps Experiments\Steps_AMO\SupplementaryDocument\24_6250.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790" b="16292"/>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5" cy="2798860"/>
            <wp:effectExtent l="0" t="0" r="0" b="1905"/>
            <wp:docPr id="43" name="Picture 43" descr="D:\karat\Desktop\TUD\01 Research\08 Height Determination\Steps Experiments\Steps_AMO\SupplementaryDocument\25_6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karat\Desktop\TUD\01 Research\08 Height Determination\Steps Experiments\Steps_AMO\SupplementaryDocument\25_6500.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415" b="16666"/>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5" cy="2806811"/>
            <wp:effectExtent l="0" t="0" r="0" b="0"/>
            <wp:docPr id="44" name="Picture 44" descr="D:\karat\Desktop\TUD\01 Research\08 Height Determination\Steps Experiments\Steps_AMO\SupplementaryDocument\26_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karat\Desktop\TUD\01 Research\08 Height Determination\Steps Experiments\Steps_AMO\SupplementaryDocument\26_6750.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2" cy="2822713"/>
            <wp:effectExtent l="0" t="0" r="0" b="0"/>
            <wp:docPr id="45" name="Picture 45" descr="D:\karat\Desktop\TUD\01 Research\08 Height Determination\Steps Experiments\Steps_AMO\SupplementaryDocument\27_7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karat\Desktop\TUD\01 Research\08 Height Determination\Steps Experiments\Steps_AMO\SupplementaryDocument\27_7000.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7415" b="16104"/>
                    <a:stretch/>
                  </pic:blipFill>
                  <pic:spPr bwMode="auto">
                    <a:xfrm>
                      <a:off x="0" y="0"/>
                      <a:ext cx="5756910" cy="2822879"/>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22713"/>
            <wp:effectExtent l="0" t="0" r="0" b="0"/>
            <wp:docPr id="46" name="Picture 46" descr="D:\karat\Desktop\TUD\01 Research\08 Height Determination\Steps Experiments\Steps_AMO\SupplementaryDocument\28_7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karat\Desktop\TUD\01 Research\08 Height Determination\Steps Experiments\Steps_AMO\SupplementaryDocument\28_7250.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830665"/>
            <wp:effectExtent l="0" t="0" r="0" b="8255"/>
            <wp:docPr id="47" name="Picture 47" descr="D:\karat\Desktop\TUD\01 Research\08 Height Determination\Steps Experiments\Steps_AMO\SupplementaryDocument\29_7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karat\Desktop\TUD\01 Research\08 Height Determination\Steps Experiments\Steps_AMO\SupplementaryDocument\29_7500.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7228" b="16105"/>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3" cy="2830664"/>
            <wp:effectExtent l="0" t="0" r="0" b="8255"/>
            <wp:docPr id="48" name="Picture 48" descr="D:\karat\Desktop\TUD\01 Research\08 Height Determination\Steps Experiments\Steps_AMO\SupplementaryDocument\30_7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karat\Desktop\TUD\01 Research\08 Height Determination\Steps Experiments\Steps_AMO\SupplementaryDocument\30_7750.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7041" b="16292"/>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6" cy="2870421"/>
            <wp:effectExtent l="0" t="0" r="0" b="6350"/>
            <wp:docPr id="49" name="Picture 49" descr="D:\karat\Desktop\TUD\01 Research\08 Height Determination\Steps Experiments\Steps_AMO\SupplementaryDocument\31_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karat\Desktop\TUD\01 Research\08 Height Determination\Steps Experiments\Steps_AMO\SupplementaryDocument\31_8000.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853" b="15543"/>
                    <a:stretch/>
                  </pic:blipFill>
                  <pic:spPr bwMode="auto">
                    <a:xfrm>
                      <a:off x="0" y="0"/>
                      <a:ext cx="5756910" cy="287058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6" cy="2830664"/>
            <wp:effectExtent l="0" t="0" r="0" b="8255"/>
            <wp:docPr id="50" name="Picture 50" descr="D:\karat\Desktop\TUD\01 Research\08 Height Determination\Steps Experiments\Steps_AMO\SupplementaryDocument\32_8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karat\Desktop\TUD\01 Research\08 Height Determination\Steps Experiments\Steps_AMO\SupplementaryDocument\32_8500.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7603" b="15731"/>
                    <a:stretch/>
                  </pic:blipFill>
                  <pic:spPr bwMode="auto">
                    <a:xfrm>
                      <a:off x="0" y="0"/>
                      <a:ext cx="5756910" cy="283082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2" cy="2814762"/>
            <wp:effectExtent l="0" t="0" r="0" b="5080"/>
            <wp:docPr id="51" name="Picture 51" descr="D:\karat\Desktop\TUD\01 Research\08 Height Determination\Steps Experiments\Steps_AMO\SupplementaryDocument\33_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karat\Desktop\TUD\01 Research\08 Height Determination\Steps Experiments\Steps_AMO\SupplementaryDocument\33_9000.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6854" b="16853"/>
                    <a:stretch/>
                  </pic:blipFill>
                  <pic:spPr bwMode="auto">
                    <a:xfrm>
                      <a:off x="0" y="0"/>
                      <a:ext cx="5756910" cy="2814927"/>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30665"/>
            <wp:effectExtent l="0" t="0" r="0" b="8255"/>
            <wp:docPr id="52" name="Picture 52" descr="D:\karat\Desktop\TUD\01 Research\08 Height Determination\Steps Experiments\Steps_AMO\SupplementaryDocument\34_9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karat\Desktop\TUD\01 Research\08 Height Determination\Steps Experiments\Steps_AMO\SupplementaryDocument\34_9500.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7790" b="15543"/>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2" cy="2854518"/>
            <wp:effectExtent l="0" t="0" r="0" b="3175"/>
            <wp:docPr id="53" name="Picture 53" descr="D:\karat\Desktop\TUD\01 Research\08 Height Determination\Steps Experiments\Steps_AMO\SupplementaryDocument\35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karat\Desktop\TUD\01 Research\08 Height Determination\Steps Experiments\Steps_AMO\SupplementaryDocument\35_10000.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6667" b="16105"/>
                    <a:stretch/>
                  </pic:blipFill>
                  <pic:spPr bwMode="auto">
                    <a:xfrm>
                      <a:off x="0" y="0"/>
                      <a:ext cx="5756910" cy="285468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3" cy="2878373"/>
            <wp:effectExtent l="0" t="0" r="0" b="0"/>
            <wp:docPr id="54" name="Picture 54" descr="D:\karat\Desktop\TUD\01 Research\08 Height Determination\Steps Experiments\Steps_AMO\SupplementaryDocument\36_1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karat\Desktop\TUD\01 Research\08 Height Determination\Steps Experiments\Steps_AMO\SupplementaryDocument\36_10500.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667" b="15543"/>
                    <a:stretch/>
                  </pic:blipFill>
                  <pic:spPr bwMode="auto">
                    <a:xfrm>
                      <a:off x="0" y="0"/>
                      <a:ext cx="5756910" cy="2878541"/>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30665"/>
            <wp:effectExtent l="0" t="0" r="0" b="8255"/>
            <wp:docPr id="55" name="Picture 55" descr="D:\karat\Desktop\TUD\01 Research\08 Height Determination\Steps Experiments\Steps_AMO\SupplementaryDocument\37_1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karat\Desktop\TUD\01 Research\08 Height Determination\Steps Experiments\Steps_AMO\SupplementaryDocument\37_11000.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7228" b="16105"/>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2" cy="2814762"/>
            <wp:effectExtent l="0" t="0" r="0" b="5080"/>
            <wp:docPr id="56" name="Picture 56" descr="D:\karat\Desktop\TUD\01 Research\08 Height Determination\Steps Experiments\Steps_AMO\SupplementaryDocument\38_1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karat\Desktop\TUD\01 Research\08 Height Determination\Steps Experiments\Steps_AMO\SupplementaryDocument\38_11500.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7415" b="16292"/>
                    <a:stretch/>
                  </pic:blipFill>
                  <pic:spPr bwMode="auto">
                    <a:xfrm>
                      <a:off x="0" y="0"/>
                      <a:ext cx="5756910" cy="2814927"/>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30665"/>
            <wp:effectExtent l="0" t="0" r="0" b="8255"/>
            <wp:docPr id="57" name="Picture 57" descr="D:\karat\Desktop\TUD\01 Research\08 Height Determination\Steps Experiments\Steps_AMO\SupplementaryDocument\39_1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karat\Desktop\TUD\01 Research\08 Height Determination\Steps Experiments\Steps_AMO\SupplementaryDocument\39_12000.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7228" b="16105"/>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3" cy="2854519"/>
            <wp:effectExtent l="0" t="0" r="0" b="3175"/>
            <wp:docPr id="58" name="Picture 58" descr="D:\karat\Desktop\TUD\01 Research\08 Height Determination\Steps Experiments\Steps_AMO\SupplementaryDocument\40_1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karat\Desktop\TUD\01 Research\08 Height Determination\Steps Experiments\Steps_AMO\SupplementaryDocument\40_13000.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667" b="16105"/>
                    <a:stretch/>
                  </pic:blipFill>
                  <pic:spPr bwMode="auto">
                    <a:xfrm>
                      <a:off x="0" y="0"/>
                      <a:ext cx="5756910" cy="285468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3" cy="2814761"/>
            <wp:effectExtent l="0" t="0" r="0" b="5080"/>
            <wp:docPr id="59" name="Picture 59" descr="D:\karat\Desktop\TUD\01 Research\08 Height Determination\Steps Experiments\Steps_AMO\SupplementaryDocument\41_1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karat\Desktop\TUD\01 Research\08 Height Determination\Steps Experiments\Steps_AMO\SupplementaryDocument\41_14000.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22713"/>
            <wp:effectExtent l="0" t="0" r="0" b="0"/>
            <wp:docPr id="60" name="Picture 60" descr="D:\karat\Desktop\TUD\01 Research\08 Height Determination\Steps Experiments\Steps_AMO\SupplementaryDocument\42_1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karat\Desktop\TUD\01 Research\08 Height Determination\Steps Experiments\Steps_AMO\SupplementaryDocument\42_1500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5" cy="2822713"/>
            <wp:effectExtent l="0" t="0" r="0" b="0"/>
            <wp:docPr id="61" name="Picture 61" descr="D:\karat\Desktop\TUD\01 Research\08 Height Determination\Steps Experiments\Steps_AMO\SupplementaryDocument\43_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karat\Desktop\TUD\01 Research\08 Height Determination\Steps Experiments\Steps_AMO\SupplementaryDocument\43_16000.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7415" b="16104"/>
                    <a:stretch/>
                  </pic:blipFill>
                  <pic:spPr bwMode="auto">
                    <a:xfrm>
                      <a:off x="0" y="0"/>
                      <a:ext cx="5756910" cy="2822877"/>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854518"/>
            <wp:effectExtent l="0" t="0" r="0" b="3175"/>
            <wp:docPr id="62" name="Picture 62" descr="D:\karat\Desktop\TUD\01 Research\08 Height Determination\Steps Experiments\Steps_AMO\SupplementaryDocument\44_17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karat\Desktop\TUD\01 Research\08 Height Determination\Steps Experiments\Steps_AMO\SupplementaryDocument\44_17000.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6854" b="15918"/>
                    <a:stretch/>
                  </pic:blipFill>
                  <pic:spPr bwMode="auto">
                    <a:xfrm>
                      <a:off x="0" y="0"/>
                      <a:ext cx="5756910" cy="2854685"/>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4" cy="2814762"/>
            <wp:effectExtent l="0" t="0" r="0" b="5080"/>
            <wp:docPr id="63" name="Picture 63" descr="D:\karat\Desktop\TUD\01 Research\08 Height Determination\Steps Experiments\Steps_AMO\SupplementaryDocument\45_1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karat\Desktop\TUD\01 Research\08 Height Determination\Steps Experiments\Steps_AMO\SupplementaryDocument\45_18000.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drawing>
          <wp:inline distT="0" distB="0" distL="0" distR="0">
            <wp:extent cx="5756575" cy="2814762"/>
            <wp:effectExtent l="0" t="0" r="0" b="5080"/>
            <wp:docPr id="64" name="Picture 64" descr="D:\karat\Desktop\TUD\01 Research\08 Height Determination\Steps Experiments\Steps_AMO\SupplementaryDocument\46_1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karat\Desktop\TUD\01 Research\08 Height Determination\Steps Experiments\Steps_AMO\SupplementaryDocument\46_19000.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7415" b="16292"/>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BC5025">
      <w:pPr>
        <w:jc w:val="center"/>
        <w:rPr>
          <w:b/>
        </w:rPr>
      </w:pPr>
      <w:r>
        <w:rPr>
          <w:b/>
          <w:noProof/>
          <w:lang w:eastAsia="en-GB"/>
        </w:rPr>
        <w:lastRenderedPageBreak/>
        <w:drawing>
          <wp:inline distT="0" distB="0" distL="0" distR="0">
            <wp:extent cx="5756574" cy="2830665"/>
            <wp:effectExtent l="0" t="0" r="0" b="8255"/>
            <wp:docPr id="65" name="Picture 65" descr="D:\karat\Desktop\TUD\01 Research\08 Height Determination\Steps Experiments\Steps_AMO\SupplementaryDocument\47_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karat\Desktop\TUD\01 Research\08 Height Determination\Steps Experiments\Steps_AMO\SupplementaryDocument\47_20000.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6854" b="16479"/>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57351B" w:rsidRDefault="0057351B" w:rsidP="00BC5025">
      <w:pPr>
        <w:jc w:val="center"/>
        <w:rPr>
          <w:b/>
        </w:rPr>
      </w:pPr>
    </w:p>
    <w:p w:rsidR="00DE369D" w:rsidRDefault="00DE369D" w:rsidP="0057351B">
      <w:pPr>
        <w:jc w:val="both"/>
        <w:rPr>
          <w:b/>
          <w:u w:val="single"/>
        </w:rPr>
      </w:pPr>
      <w:r>
        <w:rPr>
          <w:b/>
          <w:u w:val="single"/>
        </w:rPr>
        <w:t>Inverted Pyramid</w:t>
      </w:r>
      <w:r w:rsidRPr="00BC5025">
        <w:rPr>
          <w:b/>
          <w:u w:val="single"/>
        </w:rPr>
        <w:t xml:space="preserve"> – </w:t>
      </w:r>
      <w:r>
        <w:rPr>
          <w:b/>
          <w:u w:val="single"/>
        </w:rPr>
        <w:t xml:space="preserve">Linescan </w:t>
      </w:r>
      <w:r w:rsidR="0057351B">
        <w:rPr>
          <w:b/>
          <w:u w:val="single"/>
        </w:rPr>
        <w:t>plots</w:t>
      </w:r>
      <w:r>
        <w:rPr>
          <w:b/>
          <w:u w:val="single"/>
        </w:rPr>
        <w:t xml:space="preserve"> (RAITH</w:t>
      </w:r>
      <w:r w:rsidR="0057351B">
        <w:rPr>
          <w:b/>
          <w:u w:val="single"/>
        </w:rPr>
        <w:t xml:space="preserve"> </w:t>
      </w:r>
      <w:proofErr w:type="spellStart"/>
      <w:r w:rsidR="0057351B">
        <w:rPr>
          <w:b/>
          <w:u w:val="single"/>
        </w:rPr>
        <w:t>eLINE</w:t>
      </w:r>
      <w:proofErr w:type="spellEnd"/>
      <w:r w:rsidR="0057351B">
        <w:rPr>
          <w:b/>
          <w:u w:val="single"/>
        </w:rPr>
        <w:t xml:space="preserve"> Plus SEM</w:t>
      </w:r>
      <w:r>
        <w:rPr>
          <w:b/>
          <w:u w:val="single"/>
        </w:rPr>
        <w:t>)</w:t>
      </w:r>
      <w:r w:rsidR="0057351B">
        <w:rPr>
          <w:b/>
          <w:u w:val="single"/>
        </w:rPr>
        <w:t>:</w:t>
      </w:r>
      <w:r w:rsidR="0057351B">
        <w:t xml:space="preserve"> linescan plots of 417 nm, 526 nm, 552 nm, 472 nm, and 450 nm steps from the inverted pyramid are plotted </w:t>
      </w:r>
      <w:bookmarkStart w:id="0" w:name="_GoBack"/>
      <w:r w:rsidR="008E1959">
        <w:t>for</w:t>
      </w:r>
      <w:r w:rsidR="008E1959">
        <w:t xml:space="preserve"> </w:t>
      </w:r>
      <w:bookmarkEnd w:id="0"/>
      <w:r w:rsidR="0057351B">
        <w:t>19 different beam energies (</w:t>
      </w:r>
      <w:r w:rsidR="0057351B" w:rsidRPr="0057351B">
        <w:t>1000 2000 4000 5000 5500 6000 6500 7000 7500 7750 8000 8250 8500 9000 9500 10000 12500 15000 20000</w:t>
      </w:r>
      <w:r w:rsidR="0057351B">
        <w:t>) in eV. For the description of the geometry please refer to the Figure-16 in the main text.</w:t>
      </w:r>
    </w:p>
    <w:p w:rsidR="00DE369D" w:rsidRDefault="00DE369D" w:rsidP="00DE369D">
      <w:pPr>
        <w:jc w:val="center"/>
        <w:rPr>
          <w:b/>
        </w:rPr>
      </w:pPr>
      <w:r>
        <w:rPr>
          <w:b/>
          <w:noProof/>
          <w:lang w:eastAsia="en-GB"/>
        </w:rPr>
        <w:drawing>
          <wp:inline distT="0" distB="0" distL="0" distR="0">
            <wp:extent cx="5756572" cy="2830664"/>
            <wp:effectExtent l="0" t="0" r="0" b="8255"/>
            <wp:docPr id="66" name="Picture 66" descr="D:\karat\Desktop\TUD\01 Research\08 Height Determination\Steps Experiments\Steps_RAITH\Clean Images from the 2nd Acquisition\SupplementaryDocuments\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karat\Desktop\TUD\01 Research\08 Height Determination\Steps Experiments\Steps_RAITH\Clean Images from the 2nd Acquisition\SupplementaryDocuments\1_1000.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6854" b="16479"/>
                    <a:stretch/>
                  </pic:blipFill>
                  <pic:spPr bwMode="auto">
                    <a:xfrm>
                      <a:off x="0" y="0"/>
                      <a:ext cx="5756910" cy="2830830"/>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DE369D">
      <w:pPr>
        <w:jc w:val="center"/>
        <w:rPr>
          <w:b/>
        </w:rPr>
      </w:pPr>
      <w:r>
        <w:rPr>
          <w:b/>
          <w:noProof/>
          <w:lang w:eastAsia="en-GB"/>
        </w:rPr>
        <w:lastRenderedPageBreak/>
        <w:drawing>
          <wp:inline distT="0" distB="0" distL="0" distR="0">
            <wp:extent cx="5756574" cy="2814762"/>
            <wp:effectExtent l="0" t="0" r="0" b="5080"/>
            <wp:docPr id="67" name="Picture 67" descr="D:\karat\Desktop\TUD\01 Research\08 Height Determination\Steps Experiments\Steps_RAITH\Clean Images from the 2nd Acquisition\SupplementaryDocuments\2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karat\Desktop\TUD\01 Research\08 Height Determination\Steps Experiments\Steps_RAITH\Clean Images from the 2nd Acquisition\SupplementaryDocuments\2_2000.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DE369D">
      <w:pPr>
        <w:jc w:val="center"/>
        <w:rPr>
          <w:b/>
        </w:rPr>
      </w:pPr>
      <w:r>
        <w:rPr>
          <w:b/>
          <w:noProof/>
          <w:lang w:eastAsia="en-GB"/>
        </w:rPr>
        <w:drawing>
          <wp:inline distT="0" distB="0" distL="0" distR="0">
            <wp:extent cx="5756574" cy="2822713"/>
            <wp:effectExtent l="0" t="0" r="0" b="0"/>
            <wp:docPr id="68" name="Picture 68" descr="D:\karat\Desktop\TUD\01 Research\08 Height Determination\Steps Experiments\Steps_RAITH\Clean Images from the 2nd Acquisition\SupplementaryDocuments\3_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karat\Desktop\TUD\01 Research\08 Height Determination\Steps Experiments\Steps_RAITH\Clean Images from the 2nd Acquisition\SupplementaryDocuments\3_4000.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en-GB"/>
        </w:rPr>
        <w:drawing>
          <wp:inline distT="0" distB="0" distL="0" distR="0">
            <wp:extent cx="5756576" cy="2838616"/>
            <wp:effectExtent l="0" t="0" r="0" b="0"/>
            <wp:docPr id="69" name="Picture 69" descr="D:\karat\Desktop\TUD\01 Research\08 Height Determination\Steps Experiments\Steps_RAITH\Clean Images from the 2nd Acquisition\SupplementaryDocuments\4_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karat\Desktop\TUD\01 Research\08 Height Determination\Steps Experiments\Steps_RAITH\Clean Images from the 2nd Acquisition\SupplementaryDocuments\4_5000.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6854" b="16292"/>
                    <a:stretch/>
                  </pic:blipFill>
                  <pic:spPr bwMode="auto">
                    <a:xfrm>
                      <a:off x="0" y="0"/>
                      <a:ext cx="5756910" cy="2838781"/>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sidP="00DE369D">
      <w:pPr>
        <w:jc w:val="center"/>
        <w:rPr>
          <w:b/>
        </w:rPr>
      </w:pPr>
      <w:r>
        <w:rPr>
          <w:b/>
          <w:noProof/>
          <w:lang w:eastAsia="en-GB"/>
        </w:rPr>
        <w:lastRenderedPageBreak/>
        <w:drawing>
          <wp:inline distT="0" distB="0" distL="0" distR="0">
            <wp:extent cx="5756574" cy="2806811"/>
            <wp:effectExtent l="0" t="0" r="0" b="0"/>
            <wp:docPr id="70" name="Picture 70" descr="D:\karat\Desktop\TUD\01 Research\08 Height Determination\Steps Experiments\Steps_RAITH\Clean Images from the 2nd Acquisition\SupplementaryDocuments\5_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karat\Desktop\TUD\01 Research\08 Height Determination\Steps Experiments\Steps_RAITH\Clean Images from the 2nd Acquisition\SupplementaryDocuments\5_5500.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7603" b="16292"/>
                    <a:stretch/>
                  </pic:blipFill>
                  <pic:spPr bwMode="auto">
                    <a:xfrm>
                      <a:off x="0" y="0"/>
                      <a:ext cx="5756910" cy="2806975"/>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Pr="00DE369D" w:rsidRDefault="00DE369D" w:rsidP="00DE369D">
      <w:pPr>
        <w:jc w:val="center"/>
        <w:rPr>
          <w:b/>
        </w:rPr>
      </w:pPr>
      <w:r>
        <w:rPr>
          <w:b/>
          <w:noProof/>
          <w:lang w:eastAsia="en-GB"/>
        </w:rPr>
        <w:drawing>
          <wp:inline distT="0" distB="0" distL="0" distR="0">
            <wp:extent cx="5756574" cy="2814762"/>
            <wp:effectExtent l="0" t="0" r="0" b="5080"/>
            <wp:docPr id="71" name="Picture 71" descr="D:\karat\Desktop\TUD\01 Research\08 Height Determination\Steps Experiments\Steps_RAITH\Clean Images from the 2nd Acquisition\SupplementaryDocuments\6_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karat\Desktop\TUD\01 Research\08 Height Determination\Steps Experiments\Steps_RAITH\Clean Images from the 2nd Acquisition\SupplementaryDocuments\6_6000.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en-GB"/>
        </w:rPr>
        <w:drawing>
          <wp:inline distT="0" distB="0" distL="0" distR="0">
            <wp:extent cx="5756573" cy="2822713"/>
            <wp:effectExtent l="0" t="0" r="0" b="0"/>
            <wp:docPr id="72" name="Picture 72" descr="D:\karat\Desktop\TUD\01 Research\08 Height Determination\Steps Experiments\Steps_RAITH\Clean Images from the 2nd Acquisition\SupplementaryDocuments\7_6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karat\Desktop\TUD\01 Research\08 Height Determination\Steps Experiments\Steps_RAITH\Clean Images from the 2nd Acquisition\SupplementaryDocuments\7_6500.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7041" b="16479"/>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BC5025" w:rsidRDefault="00DE369D">
      <w:r>
        <w:rPr>
          <w:noProof/>
          <w:lang w:eastAsia="en-GB"/>
        </w:rPr>
        <w:lastRenderedPageBreak/>
        <w:drawing>
          <wp:inline distT="0" distB="0" distL="0" distR="0">
            <wp:extent cx="5756575" cy="2814762"/>
            <wp:effectExtent l="0" t="0" r="0" b="5080"/>
            <wp:docPr id="73" name="Picture 73" descr="D:\karat\Desktop\TUD\01 Research\08 Height Determination\Steps Experiments\Steps_RAITH\Clean Images from the 2nd Acquisition\SupplementaryDocuments\8_7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karat\Desktop\TUD\01 Research\08 Height Determination\Steps Experiments\Steps_RAITH\Clean Images from the 2nd Acquisition\SupplementaryDocuments\8_7000.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7415" b="16292"/>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4" cy="2822713"/>
            <wp:effectExtent l="0" t="0" r="0" b="0"/>
            <wp:docPr id="74" name="Picture 74" descr="D:\karat\Desktop\TUD\01 Research\08 Height Determination\Steps Experiments\Steps_RAITH\Clean Images from the 2nd Acquisition\SupplementaryDocuments\9_7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karat\Desktop\TUD\01 Research\08 Height Determination\Steps Experiments\Steps_RAITH\Clean Images from the 2nd Acquisition\SupplementaryDocuments\9_7500.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4" cy="2822713"/>
            <wp:effectExtent l="0" t="0" r="0" b="0"/>
            <wp:docPr id="75" name="Picture 75" descr="D:\karat\Desktop\TUD\01 Research\08 Height Determination\Steps Experiments\Steps_RAITH\Clean Images from the 2nd Acquisition\SupplementaryDocuments\10_7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karat\Desktop\TUD\01 Research\08 Height Determination\Steps Experiments\Steps_RAITH\Clean Images from the 2nd Acquisition\SupplementaryDocuments\10_7750.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7228" b="16292"/>
                    <a:stretch/>
                  </pic:blipFill>
                  <pic:spPr bwMode="auto">
                    <a:xfrm>
                      <a:off x="0" y="0"/>
                      <a:ext cx="5756910" cy="2822878"/>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lastRenderedPageBreak/>
        <w:drawing>
          <wp:inline distT="0" distB="0" distL="0" distR="0">
            <wp:extent cx="5756575" cy="2806811"/>
            <wp:effectExtent l="0" t="0" r="0" b="0"/>
            <wp:docPr id="76" name="Picture 76" descr="D:\karat\Desktop\TUD\01 Research\08 Height Determination\Steps Experiments\Steps_RAITH\Clean Images from the 2nd Acquisition\SupplementaryDocuments\11_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karat\Desktop\TUD\01 Research\08 Height Determination\Steps Experiments\Steps_RAITH\Clean Images from the 2nd Acquisition\SupplementaryDocuments\11_8000.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3" cy="2806810"/>
            <wp:effectExtent l="0" t="0" r="0" b="0"/>
            <wp:docPr id="77" name="Picture 77" descr="D:\karat\Desktop\TUD\01 Research\08 Height Determination\Steps Experiments\Steps_RAITH\Clean Images from the 2nd Acquisition\SupplementaryDocuments\12_8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karat\Desktop\TUD\01 Research\08 Height Determination\Steps Experiments\Steps_RAITH\Clean Images from the 2nd Acquisition\SupplementaryDocuments\12_8250.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7228" b="16666"/>
                    <a:stretch/>
                  </pic:blipFill>
                  <pic:spPr bwMode="auto">
                    <a:xfrm>
                      <a:off x="0" y="0"/>
                      <a:ext cx="5756910" cy="2806975"/>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5" cy="2806811"/>
            <wp:effectExtent l="0" t="0" r="0" b="0"/>
            <wp:docPr id="78" name="Picture 78" descr="D:\karat\Desktop\TUD\01 Research\08 Height Determination\Steps Experiments\Steps_RAITH\Clean Images from the 2nd Acquisition\SupplementaryDocuments\13_8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karat\Desktop\TUD\01 Research\08 Height Determination\Steps Experiments\Steps_RAITH\Clean Images from the 2nd Acquisition\SupplementaryDocuments\13_8500.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lastRenderedPageBreak/>
        <w:drawing>
          <wp:inline distT="0" distB="0" distL="0" distR="0">
            <wp:extent cx="5756575" cy="2623930"/>
            <wp:effectExtent l="0" t="0" r="0" b="5080"/>
            <wp:docPr id="79" name="Picture 79" descr="D:\karat\Desktop\TUD\01 Research\08 Height Determination\Steps Experiments\Steps_RAITH\Clean Images from the 2nd Acquisition\SupplementaryDocuments\14_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karat\Desktop\TUD\01 Research\08 Height Determination\Steps Experiments\Steps_RAITH\Clean Images from the 2nd Acquisition\SupplementaryDocuments\14_9000.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7068" b="16666"/>
                    <a:stretch/>
                  </pic:blipFill>
                  <pic:spPr bwMode="auto">
                    <a:xfrm>
                      <a:off x="0" y="0"/>
                      <a:ext cx="5756910" cy="262408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4" cy="2814762"/>
            <wp:effectExtent l="0" t="0" r="0" b="5080"/>
            <wp:docPr id="80" name="Picture 80" descr="D:\karat\Desktop\TUD\01 Research\08 Height Determination\Steps Experiments\Steps_RAITH\Clean Images from the 2nd Acquisition\SupplementaryDocuments\15_9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karat\Desktop\TUD\01 Research\08 Height Determination\Steps Experiments\Steps_RAITH\Clean Images from the 2nd Acquisition\SupplementaryDocuments\15_9500.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7228" b="16479"/>
                    <a:stretch/>
                  </pic:blipFill>
                  <pic:spPr bwMode="auto">
                    <a:xfrm>
                      <a:off x="0" y="0"/>
                      <a:ext cx="5756910" cy="2814926"/>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5" cy="2806811"/>
            <wp:effectExtent l="0" t="0" r="0" b="0"/>
            <wp:docPr id="81" name="Picture 81" descr="D:\karat\Desktop\TUD\01 Research\08 Height Determination\Steps Experiments\Steps_RAITH\Clean Images from the 2nd Acquisition\SupplementaryDocuments\16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karat\Desktop\TUD\01 Research\08 Height Determination\Steps Experiments\Steps_RAITH\Clean Images from the 2nd Acquisition\SupplementaryDocuments\16_10000.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lastRenderedPageBreak/>
        <w:drawing>
          <wp:inline distT="0" distB="0" distL="0" distR="0">
            <wp:extent cx="5756575" cy="2806811"/>
            <wp:effectExtent l="0" t="0" r="0" b="0"/>
            <wp:docPr id="82" name="Picture 82" descr="D:\karat\Desktop\TUD\01 Research\08 Height Determination\Steps Experiments\Steps_RAITH\Clean Images from the 2nd Acquisition\SupplementaryDocuments\17_1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karat\Desktop\TUD\01 Research\08 Height Determination\Steps Experiments\Steps_RAITH\Clean Images from the 2nd Acquisition\SupplementaryDocuments\17_12500.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7415" b="16479"/>
                    <a:stretch/>
                  </pic:blipFill>
                  <pic:spPr bwMode="auto">
                    <a:xfrm>
                      <a:off x="0" y="0"/>
                      <a:ext cx="5756910" cy="2806974"/>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Default="00DE369D">
      <w:r>
        <w:rPr>
          <w:noProof/>
          <w:lang w:eastAsia="en-GB"/>
        </w:rPr>
        <w:drawing>
          <wp:inline distT="0" distB="0" distL="0" distR="0">
            <wp:extent cx="5756573" cy="2798859"/>
            <wp:effectExtent l="0" t="0" r="0" b="1905"/>
            <wp:docPr id="83" name="Picture 83" descr="D:\karat\Desktop\TUD\01 Research\08 Height Determination\Steps Experiments\Steps_RAITH\Clean Images from the 2nd Acquisition\SupplementaryDocuments\18_1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karat\Desktop\TUD\01 Research\08 Height Determination\Steps Experiments\Steps_RAITH\Clean Images from the 2nd Acquisition\SupplementaryDocuments\18_15000.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7604" b="16479"/>
                    <a:stretch/>
                  </pic:blipFill>
                  <pic:spPr bwMode="auto">
                    <a:xfrm>
                      <a:off x="0" y="0"/>
                      <a:ext cx="5756910" cy="2799023"/>
                    </a:xfrm>
                    <a:prstGeom prst="rect">
                      <a:avLst/>
                    </a:prstGeom>
                    <a:noFill/>
                    <a:ln>
                      <a:noFill/>
                    </a:ln>
                    <a:extLst>
                      <a:ext uri="{53640926-AAD7-44D8-BBD7-CCE9431645EC}">
                        <a14:shadowObscured xmlns:a14="http://schemas.microsoft.com/office/drawing/2010/main"/>
                      </a:ext>
                    </a:extLst>
                  </pic:spPr>
                </pic:pic>
              </a:graphicData>
            </a:graphic>
          </wp:inline>
        </w:drawing>
      </w:r>
    </w:p>
    <w:p w:rsidR="00DE369D" w:rsidRPr="00DE369D" w:rsidRDefault="00DE369D">
      <w:r>
        <w:rPr>
          <w:noProof/>
          <w:lang w:eastAsia="en-GB"/>
        </w:rPr>
        <w:drawing>
          <wp:inline distT="0" distB="0" distL="0" distR="0">
            <wp:extent cx="5756574" cy="2782957"/>
            <wp:effectExtent l="0" t="0" r="0" b="0"/>
            <wp:docPr id="84" name="Picture 84" descr="D:\karat\Desktop\TUD\01 Research\08 Height Determination\Steps Experiments\Steps_RAITH\Clean Images from the 2nd Acquisition\SupplementaryDocuments\19_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karat\Desktop\TUD\01 Research\08 Height Determination\Steps Experiments\Steps_RAITH\Clean Images from the 2nd Acquisition\SupplementaryDocuments\19_20000.p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7604" b="16854"/>
                    <a:stretch/>
                  </pic:blipFill>
                  <pic:spPr bwMode="auto">
                    <a:xfrm>
                      <a:off x="0" y="0"/>
                      <a:ext cx="5756910" cy="2783119"/>
                    </a:xfrm>
                    <a:prstGeom prst="rect">
                      <a:avLst/>
                    </a:prstGeom>
                    <a:noFill/>
                    <a:ln>
                      <a:noFill/>
                    </a:ln>
                    <a:extLst>
                      <a:ext uri="{53640926-AAD7-44D8-BBD7-CCE9431645EC}">
                        <a14:shadowObscured xmlns:a14="http://schemas.microsoft.com/office/drawing/2010/main"/>
                      </a:ext>
                    </a:extLst>
                  </pic:spPr>
                </pic:pic>
              </a:graphicData>
            </a:graphic>
          </wp:inline>
        </w:drawing>
      </w:r>
    </w:p>
    <w:sectPr w:rsidR="00DE369D" w:rsidRPr="00DE369D">
      <w:headerReference w:type="default" r:id="rId88"/>
      <w:footerReference w:type="default" r:id="rId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ABB" w:rsidRDefault="00B90ABB" w:rsidP="00CC57C1">
      <w:pPr>
        <w:spacing w:after="0" w:line="240" w:lineRule="auto"/>
      </w:pPr>
      <w:r>
        <w:separator/>
      </w:r>
    </w:p>
  </w:endnote>
  <w:endnote w:type="continuationSeparator" w:id="0">
    <w:p w:rsidR="00B90ABB" w:rsidRDefault="00B90ABB" w:rsidP="00CC5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611017"/>
      <w:docPartObj>
        <w:docPartGallery w:val="Page Numbers (Bottom of Page)"/>
        <w:docPartUnique/>
      </w:docPartObj>
    </w:sdtPr>
    <w:sdtEndPr>
      <w:rPr>
        <w:noProof/>
      </w:rPr>
    </w:sdtEndPr>
    <w:sdtContent>
      <w:p w:rsidR="00CC57C1" w:rsidRDefault="00CC57C1">
        <w:pPr>
          <w:pStyle w:val="Footer"/>
          <w:jc w:val="center"/>
        </w:pPr>
        <w:r>
          <w:fldChar w:fldCharType="begin"/>
        </w:r>
        <w:r>
          <w:instrText xml:space="preserve"> PAGE   \* MERGEFORMAT </w:instrText>
        </w:r>
        <w:r>
          <w:fldChar w:fldCharType="separate"/>
        </w:r>
        <w:r w:rsidR="008E1959">
          <w:rPr>
            <w:noProof/>
          </w:rPr>
          <w:t>23</w:t>
        </w:r>
        <w:r>
          <w:rPr>
            <w:noProof/>
          </w:rPr>
          <w:fldChar w:fldCharType="end"/>
        </w:r>
      </w:p>
    </w:sdtContent>
  </w:sdt>
  <w:p w:rsidR="00CC57C1" w:rsidRDefault="00CC57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ABB" w:rsidRDefault="00B90ABB" w:rsidP="00CC57C1">
      <w:pPr>
        <w:spacing w:after="0" w:line="240" w:lineRule="auto"/>
      </w:pPr>
      <w:r>
        <w:separator/>
      </w:r>
    </w:p>
  </w:footnote>
  <w:footnote w:type="continuationSeparator" w:id="0">
    <w:p w:rsidR="00B90ABB" w:rsidRDefault="00B90ABB" w:rsidP="00CC5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7C1" w:rsidRDefault="00CC57C1">
    <w:pPr>
      <w:pStyle w:val="Header"/>
      <w:jc w:val="center"/>
    </w:pPr>
  </w:p>
  <w:p w:rsidR="00CC57C1" w:rsidRDefault="00CC57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6C"/>
    <w:rsid w:val="000B182E"/>
    <w:rsid w:val="000E6765"/>
    <w:rsid w:val="003B371F"/>
    <w:rsid w:val="003D65D8"/>
    <w:rsid w:val="00403CA7"/>
    <w:rsid w:val="0057351B"/>
    <w:rsid w:val="00706508"/>
    <w:rsid w:val="0074073F"/>
    <w:rsid w:val="008E1959"/>
    <w:rsid w:val="009F7F2A"/>
    <w:rsid w:val="00B90ABB"/>
    <w:rsid w:val="00BC5025"/>
    <w:rsid w:val="00CC57C1"/>
    <w:rsid w:val="00DE369D"/>
    <w:rsid w:val="00E3576C"/>
    <w:rsid w:val="00F3223C"/>
    <w:rsid w:val="00F9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25"/>
    <w:rPr>
      <w:rFonts w:ascii="Tahoma" w:hAnsi="Tahoma" w:cs="Tahoma"/>
      <w:sz w:val="16"/>
      <w:szCs w:val="16"/>
    </w:rPr>
  </w:style>
  <w:style w:type="paragraph" w:styleId="Header">
    <w:name w:val="header"/>
    <w:basedOn w:val="Normal"/>
    <w:link w:val="HeaderChar"/>
    <w:uiPriority w:val="99"/>
    <w:unhideWhenUsed/>
    <w:rsid w:val="00CC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57C1"/>
  </w:style>
  <w:style w:type="paragraph" w:styleId="Footer">
    <w:name w:val="footer"/>
    <w:basedOn w:val="Normal"/>
    <w:link w:val="FooterChar"/>
    <w:uiPriority w:val="99"/>
    <w:unhideWhenUsed/>
    <w:rsid w:val="00CC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57C1"/>
  </w:style>
  <w:style w:type="character" w:styleId="Hyperlink">
    <w:name w:val="Hyperlink"/>
    <w:basedOn w:val="DefaultParagraphFont"/>
    <w:uiPriority w:val="99"/>
    <w:semiHidden/>
    <w:unhideWhenUsed/>
    <w:rsid w:val="008E19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25"/>
    <w:rPr>
      <w:rFonts w:ascii="Tahoma" w:hAnsi="Tahoma" w:cs="Tahoma"/>
      <w:sz w:val="16"/>
      <w:szCs w:val="16"/>
    </w:rPr>
  </w:style>
  <w:style w:type="paragraph" w:styleId="Header">
    <w:name w:val="header"/>
    <w:basedOn w:val="Normal"/>
    <w:link w:val="HeaderChar"/>
    <w:uiPriority w:val="99"/>
    <w:unhideWhenUsed/>
    <w:rsid w:val="00CC57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57C1"/>
  </w:style>
  <w:style w:type="paragraph" w:styleId="Footer">
    <w:name w:val="footer"/>
    <w:basedOn w:val="Normal"/>
    <w:link w:val="FooterChar"/>
    <w:uiPriority w:val="99"/>
    <w:unhideWhenUsed/>
    <w:rsid w:val="00CC57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57C1"/>
  </w:style>
  <w:style w:type="character" w:styleId="Hyperlink">
    <w:name w:val="Hyperlink"/>
    <w:basedOn w:val="DefaultParagraphFont"/>
    <w:uiPriority w:val="99"/>
    <w:semiHidden/>
    <w:unhideWhenUsed/>
    <w:rsid w:val="008E19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38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oter" Target="footer1.xml"/><Relationship Id="rId7" Type="http://schemas.openxmlformats.org/officeDocument/2006/relationships/hyperlink" Target="mailto:k.t.arat@tudelft.nl" TargetMode="External"/><Relationship Id="rId71" Type="http://schemas.openxmlformats.org/officeDocument/2006/relationships/image" Target="media/image64.png"/><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39F3F29F.dotm</Template>
  <TotalTime>4</TotalTime>
  <Pages>1</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Kerim Arat - TNW</dc:creator>
  <cp:lastModifiedBy>Kerim Arat - TNW</cp:lastModifiedBy>
  <cp:revision>4</cp:revision>
  <dcterms:created xsi:type="dcterms:W3CDTF">2019-05-02T16:48:00Z</dcterms:created>
  <dcterms:modified xsi:type="dcterms:W3CDTF">2019-05-06T07:25:00Z</dcterms:modified>
</cp:coreProperties>
</file>