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C50" w:rsidRDefault="00751C50" w:rsidP="00751C50">
      <w:pPr>
        <w:pStyle w:val="Heading1"/>
        <w:jc w:val="center"/>
        <w:rPr>
          <w:b/>
          <w:color w:val="auto"/>
          <w:sz w:val="36"/>
        </w:rPr>
      </w:pPr>
      <w:bookmarkStart w:id="0" w:name="_Hlk529621217"/>
      <w:r>
        <w:rPr>
          <w:b/>
          <w:color w:val="auto"/>
          <w:sz w:val="36"/>
        </w:rPr>
        <w:t>Supplementary information</w:t>
      </w:r>
    </w:p>
    <w:p w:rsidR="008863D7" w:rsidRPr="0076530D" w:rsidRDefault="00751C50" w:rsidP="00751C50">
      <w:pPr>
        <w:pStyle w:val="Heading1"/>
        <w:jc w:val="center"/>
        <w:rPr>
          <w:b/>
          <w:color w:val="auto"/>
          <w:sz w:val="36"/>
        </w:rPr>
      </w:pPr>
      <w:r w:rsidRPr="00751C50">
        <w:rPr>
          <w:b/>
          <w:color w:val="auto"/>
          <w:sz w:val="36"/>
        </w:rPr>
        <w:t>Association of sociodemographic factors and</w:t>
      </w:r>
      <w:r w:rsidRPr="00751C50">
        <w:rPr>
          <w:rFonts w:hint="eastAsia"/>
          <w:b/>
          <w:color w:val="auto"/>
          <w:sz w:val="36"/>
        </w:rPr>
        <w:t xml:space="preserve"> internet</w:t>
      </w:r>
      <w:r w:rsidRPr="00751C50">
        <w:rPr>
          <w:b/>
          <w:color w:val="auto"/>
          <w:sz w:val="36"/>
        </w:rPr>
        <w:t xml:space="preserve"> query data with pertussis infections in Shandong, China</w:t>
      </w:r>
      <w:bookmarkEnd w:id="0"/>
    </w:p>
    <w:p w:rsidR="008863D7" w:rsidRPr="00B23808" w:rsidRDefault="008863D7" w:rsidP="008863D7">
      <w:pPr>
        <w:tabs>
          <w:tab w:val="left" w:pos="6227"/>
        </w:tabs>
        <w:spacing w:line="360" w:lineRule="auto"/>
        <w:jc w:val="both"/>
        <w:rPr>
          <w:rFonts w:eastAsia="SimSun" w:cs="Times New Roman"/>
          <w:sz w:val="24"/>
          <w:szCs w:val="24"/>
          <w:lang w:val="en-IE" w:eastAsia="en-US"/>
        </w:rPr>
      </w:pPr>
    </w:p>
    <w:p w:rsidR="004F4146" w:rsidRPr="00DF0CA7" w:rsidRDefault="004F4146" w:rsidP="004F4146">
      <w:pPr>
        <w:tabs>
          <w:tab w:val="left" w:pos="6227"/>
        </w:tabs>
        <w:spacing w:line="360" w:lineRule="auto"/>
        <w:jc w:val="center"/>
        <w:rPr>
          <w:b/>
          <w:color w:val="000000" w:themeColor="text1"/>
          <w:sz w:val="24"/>
          <w:szCs w:val="24"/>
        </w:rPr>
      </w:pPr>
      <w:r w:rsidRPr="00DF0CA7">
        <w:rPr>
          <w:b/>
          <w:color w:val="000000" w:themeColor="text1"/>
          <w:sz w:val="24"/>
          <w:szCs w:val="24"/>
        </w:rPr>
        <w:t>Table S1. The search queries used in data analysis.</w:t>
      </w: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3685"/>
      </w:tblGrid>
      <w:tr w:rsidR="004F4146" w:rsidRPr="00F80CB7" w:rsidTr="0038750E">
        <w:trPr>
          <w:jc w:val="center"/>
        </w:trPr>
        <w:tc>
          <w:tcPr>
            <w:tcW w:w="3823" w:type="dxa"/>
            <w:tcBorders>
              <w:top w:val="single" w:sz="4" w:space="0" w:color="auto"/>
            </w:tcBorders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infections</w:t>
            </w:r>
          </w:p>
        </w:tc>
      </w:tr>
      <w:tr w:rsidR="004F4146" w:rsidRPr="00F80CB7" w:rsidTr="0038750E">
        <w:trPr>
          <w:jc w:val="center"/>
        </w:trPr>
        <w:tc>
          <w:tcPr>
            <w:tcW w:w="3823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vaccine</w:t>
            </w:r>
          </w:p>
        </w:tc>
        <w:tc>
          <w:tcPr>
            <w:tcW w:w="3685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prevention</w:t>
            </w:r>
          </w:p>
        </w:tc>
      </w:tr>
      <w:tr w:rsidR="004F4146" w:rsidRPr="00F80CB7" w:rsidTr="0038750E">
        <w:trPr>
          <w:jc w:val="center"/>
        </w:trPr>
        <w:tc>
          <w:tcPr>
            <w:tcW w:w="3823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treatments</w:t>
            </w:r>
          </w:p>
        </w:tc>
        <w:tc>
          <w:tcPr>
            <w:tcW w:w="3685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infection period</w:t>
            </w:r>
          </w:p>
        </w:tc>
      </w:tr>
      <w:tr w:rsidR="004F4146" w:rsidRPr="00F80CB7" w:rsidTr="0038750E">
        <w:trPr>
          <w:jc w:val="center"/>
        </w:trPr>
        <w:tc>
          <w:tcPr>
            <w:tcW w:w="3823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symptoms</w:t>
            </w:r>
          </w:p>
        </w:tc>
        <w:tc>
          <w:tcPr>
            <w:tcW w:w="3685" w:type="dxa"/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mortality</w:t>
            </w:r>
          </w:p>
        </w:tc>
      </w:tr>
      <w:tr w:rsidR="004F4146" w:rsidRPr="00F80CB7" w:rsidTr="0038750E">
        <w:trPr>
          <w:jc w:val="center"/>
        </w:trPr>
        <w:tc>
          <w:tcPr>
            <w:tcW w:w="3823" w:type="dxa"/>
            <w:tcBorders>
              <w:bottom w:val="single" w:sz="4" w:space="0" w:color="auto"/>
            </w:tcBorders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medications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F4146" w:rsidRPr="00F80CB7" w:rsidRDefault="004F4146" w:rsidP="0038750E">
            <w:pPr>
              <w:tabs>
                <w:tab w:val="left" w:pos="6227"/>
              </w:tabs>
              <w:jc w:val="center"/>
              <w:rPr>
                <w:rFonts w:ascii="Calibri" w:eastAsia="SimSun" w:hAnsi="Calibri" w:cs="Calibri"/>
                <w:szCs w:val="21"/>
                <w:lang w:eastAsia="en-US"/>
              </w:rPr>
            </w:pPr>
            <w:r w:rsidRPr="00F80CB7">
              <w:rPr>
                <w:rFonts w:ascii="Calibri" w:eastAsia="SimSun" w:hAnsi="Calibri" w:cs="Calibri"/>
                <w:szCs w:val="21"/>
                <w:lang w:eastAsia="en-US"/>
              </w:rPr>
              <w:t>Pertussis in children</w:t>
            </w:r>
          </w:p>
        </w:tc>
      </w:tr>
    </w:tbl>
    <w:p w:rsidR="00F10AB2" w:rsidRPr="00F80CB7" w:rsidRDefault="00F10AB2" w:rsidP="004F4146">
      <w:pPr>
        <w:tabs>
          <w:tab w:val="left" w:pos="6227"/>
        </w:tabs>
        <w:spacing w:line="360" w:lineRule="auto"/>
        <w:rPr>
          <w:rFonts w:ascii="Calibri" w:eastAsia="SimSun" w:hAnsi="Calibri" w:cs="Calibri"/>
          <w:szCs w:val="21"/>
          <w:lang w:eastAsia="en-US"/>
        </w:rPr>
      </w:pPr>
    </w:p>
    <w:p w:rsidR="00C52CD4" w:rsidRPr="00153B97" w:rsidRDefault="00C52CD4" w:rsidP="00C52CD4">
      <w:pPr>
        <w:spacing w:line="480" w:lineRule="auto"/>
        <w:jc w:val="both"/>
        <w:rPr>
          <w:noProof/>
          <w:color w:val="000000" w:themeColor="text1"/>
        </w:rPr>
      </w:pPr>
      <w:r w:rsidRPr="00255771">
        <w:rPr>
          <w:b/>
          <w:color w:val="000000" w:themeColor="text1"/>
          <w:sz w:val="24"/>
          <w:szCs w:val="24"/>
        </w:rPr>
        <w:t xml:space="preserve">Figure </w:t>
      </w:r>
      <w:r w:rsidR="00370EB3">
        <w:rPr>
          <w:b/>
          <w:color w:val="000000" w:themeColor="text1"/>
          <w:sz w:val="24"/>
          <w:szCs w:val="24"/>
        </w:rPr>
        <w:t>S1</w:t>
      </w:r>
      <w:r w:rsidRPr="00255771">
        <w:rPr>
          <w:b/>
          <w:color w:val="000000" w:themeColor="text1"/>
          <w:sz w:val="24"/>
          <w:szCs w:val="24"/>
        </w:rPr>
        <w:t>. City-</w:t>
      </w:r>
      <w:r>
        <w:rPr>
          <w:b/>
          <w:color w:val="000000" w:themeColor="text1"/>
          <w:sz w:val="24"/>
          <w:szCs w:val="24"/>
        </w:rPr>
        <w:t>specific</w:t>
      </w:r>
      <w:r w:rsidRPr="00255771">
        <w:rPr>
          <w:b/>
          <w:color w:val="000000" w:themeColor="text1"/>
          <w:sz w:val="24"/>
          <w:szCs w:val="24"/>
        </w:rPr>
        <w:t xml:space="preserve"> percentage of urban population, GPC, percentage of high</w:t>
      </w:r>
      <w:r w:rsidR="006C336E">
        <w:rPr>
          <w:b/>
          <w:color w:val="000000" w:themeColor="text1"/>
          <w:sz w:val="24"/>
          <w:szCs w:val="24"/>
        </w:rPr>
        <w:t xml:space="preserve">ly educated </w:t>
      </w:r>
      <w:r w:rsidRPr="00255771">
        <w:rPr>
          <w:b/>
          <w:color w:val="000000" w:themeColor="text1"/>
          <w:sz w:val="24"/>
          <w:szCs w:val="24"/>
        </w:rPr>
        <w:t>population and</w:t>
      </w:r>
      <w:r w:rsidRPr="00255771">
        <w:rPr>
          <w:color w:val="000000" w:themeColor="text1"/>
        </w:rPr>
        <w:t xml:space="preserve"> </w:t>
      </w:r>
      <w:r w:rsidRPr="00255771">
        <w:rPr>
          <w:b/>
          <w:color w:val="000000" w:themeColor="text1"/>
          <w:sz w:val="24"/>
          <w:szCs w:val="24"/>
        </w:rPr>
        <w:t>percentages of population (0-14 years old, 15-64 years old and over 65 years old) in Shand</w:t>
      </w:r>
      <w:r w:rsidR="00D1469D">
        <w:rPr>
          <w:b/>
          <w:color w:val="000000" w:themeColor="text1"/>
          <w:sz w:val="24"/>
          <w:szCs w:val="24"/>
        </w:rPr>
        <w:t>ong</w:t>
      </w:r>
      <w:r w:rsidRPr="00255771">
        <w:rPr>
          <w:b/>
          <w:color w:val="000000" w:themeColor="text1"/>
          <w:sz w:val="24"/>
          <w:szCs w:val="24"/>
        </w:rPr>
        <w:t>.</w:t>
      </w:r>
    </w:p>
    <w:p w:rsidR="00C52CD4" w:rsidRPr="00255771" w:rsidRDefault="00C52CD4" w:rsidP="00C52CD4">
      <w:pPr>
        <w:spacing w:line="480" w:lineRule="auto"/>
        <w:jc w:val="both"/>
        <w:rPr>
          <w:b/>
          <w:bCs/>
          <w:color w:val="000000" w:themeColor="text1"/>
          <w:sz w:val="24"/>
        </w:rPr>
      </w:pPr>
      <w:r w:rsidRPr="00255771">
        <w:rPr>
          <w:noProof/>
          <w:color w:val="000000" w:themeColor="text1"/>
        </w:rPr>
        <w:drawing>
          <wp:inline distT="0" distB="0" distL="0" distR="0" wp14:anchorId="25E0A92D" wp14:editId="36C6FAA4">
            <wp:extent cx="5731510" cy="33578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D4" w:rsidRPr="00255771" w:rsidRDefault="00C52CD4" w:rsidP="00C52CD4">
      <w:pPr>
        <w:spacing w:line="480" w:lineRule="auto"/>
        <w:jc w:val="both"/>
        <w:rPr>
          <w:b/>
          <w:bCs/>
          <w:color w:val="000000" w:themeColor="text1"/>
          <w:sz w:val="24"/>
        </w:rPr>
      </w:pPr>
      <w:r w:rsidRPr="00255771">
        <w:rPr>
          <w:noProof/>
          <w:color w:val="000000" w:themeColor="text1"/>
        </w:rPr>
        <w:lastRenderedPageBreak/>
        <w:drawing>
          <wp:inline distT="0" distB="0" distL="0" distR="0" wp14:anchorId="5E94775D" wp14:editId="00B41078">
            <wp:extent cx="5731510" cy="35013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CD4" w:rsidRPr="00255771" w:rsidRDefault="00C52CD4" w:rsidP="00C52CD4">
      <w:pPr>
        <w:spacing w:line="480" w:lineRule="auto"/>
        <w:jc w:val="both"/>
        <w:rPr>
          <w:b/>
          <w:bCs/>
          <w:color w:val="000000" w:themeColor="text1"/>
          <w:sz w:val="24"/>
        </w:rPr>
      </w:pPr>
      <w:r w:rsidRPr="00255771">
        <w:rPr>
          <w:noProof/>
          <w:color w:val="000000" w:themeColor="text1"/>
        </w:rPr>
        <w:drawing>
          <wp:inline distT="0" distB="0" distL="0" distR="0" wp14:anchorId="16E86B5E" wp14:editId="6D6BA939">
            <wp:extent cx="5731510" cy="344170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3E" w:rsidRDefault="00467FD1" w:rsidP="00C52CD4">
      <w:pPr>
        <w:spacing w:line="480" w:lineRule="auto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726468" wp14:editId="7C82C591">
                <wp:simplePos x="0" y="0"/>
                <wp:positionH relativeFrom="margin">
                  <wp:align>center</wp:align>
                </wp:positionH>
                <wp:positionV relativeFrom="page">
                  <wp:posOffset>4553885</wp:posOffset>
                </wp:positionV>
                <wp:extent cx="3647552" cy="2889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552" cy="28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FD1" w:rsidRPr="00467FD1" w:rsidRDefault="00467FD1" w:rsidP="00467F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67F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Percentage of highly educated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726468" id="Rectangle 25" o:spid="_x0000_s1026" style="position:absolute;left:0;text-align:left;margin-left:0;margin-top:358.55pt;width:287.2pt;height:22.75pt;z-index:251679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" fillcolor="white [3212]" stroked="f" strokeweight="1pt">
                <v:textbox>
                  <w:txbxContent>
                    <w:p w:rsidR="00467FD1" w:rsidRPr="00467FD1" w:rsidRDefault="00467FD1" w:rsidP="00467F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67F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Percentage of highly educated population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BC23DF" w:rsidRPr="00255771">
        <w:rPr>
          <w:noProof/>
          <w:color w:val="000000" w:themeColor="text1"/>
        </w:rPr>
        <w:drawing>
          <wp:inline distT="0" distB="0" distL="0" distR="0" wp14:anchorId="62F7CEE3" wp14:editId="57C8CA2F">
            <wp:extent cx="5731510" cy="34753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3DF" w:rsidRPr="00255771">
        <w:rPr>
          <w:noProof/>
          <w:color w:val="000000" w:themeColor="text1"/>
        </w:rPr>
        <w:drawing>
          <wp:inline distT="0" distB="0" distL="0" distR="0" wp14:anchorId="6D409971" wp14:editId="624B78B6">
            <wp:extent cx="5731510" cy="34683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762" w:rsidRPr="00807762">
        <w:rPr>
          <w:noProof/>
        </w:rPr>
        <w:t xml:space="preserve"> </w:t>
      </w:r>
      <w:r w:rsidR="00807762">
        <w:rPr>
          <w:noProof/>
        </w:rPr>
        <w:lastRenderedPageBreak/>
        <w:drawing>
          <wp:inline distT="0" distB="0" distL="0" distR="0">
            <wp:extent cx="5731510" cy="33693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762" w:rsidRPr="00807762">
        <w:rPr>
          <w:noProof/>
        </w:rPr>
        <w:t xml:space="preserve"> </w:t>
      </w:r>
      <w:r w:rsidR="00807762" w:rsidRPr="00255771">
        <w:rPr>
          <w:noProof/>
          <w:color w:val="000000" w:themeColor="text1"/>
        </w:rPr>
        <w:drawing>
          <wp:inline distT="0" distB="0" distL="0" distR="0" wp14:anchorId="757BDB63" wp14:editId="2B9C543C">
            <wp:extent cx="5731510" cy="36969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762">
        <w:rPr>
          <w:noProof/>
        </w:rPr>
        <w:lastRenderedPageBreak/>
        <w:drawing>
          <wp:inline distT="0" distB="0" distL="0" distR="0">
            <wp:extent cx="5731510" cy="34861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8" w:rsidRDefault="00FF0088" w:rsidP="00C52CD4">
      <w:pPr>
        <w:spacing w:line="480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731510" cy="35617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088" w:rsidRDefault="00FF0088" w:rsidP="00C52CD4">
      <w:pPr>
        <w:spacing w:line="480" w:lineRule="auto"/>
        <w:jc w:val="both"/>
        <w:rPr>
          <w:noProof/>
        </w:rPr>
      </w:pPr>
    </w:p>
    <w:p w:rsidR="00FF0088" w:rsidRDefault="00FF0088" w:rsidP="00C52CD4">
      <w:pPr>
        <w:spacing w:line="480" w:lineRule="auto"/>
        <w:jc w:val="both"/>
        <w:rPr>
          <w:noProof/>
        </w:rPr>
      </w:pPr>
    </w:p>
    <w:p w:rsidR="00075A07" w:rsidRDefault="00075A07" w:rsidP="00C52CD4">
      <w:pPr>
        <w:spacing w:line="480" w:lineRule="auto"/>
        <w:jc w:val="both"/>
        <w:rPr>
          <w:noProof/>
        </w:rPr>
      </w:pPr>
    </w:p>
    <w:p w:rsidR="00075A07" w:rsidRDefault="00075A07" w:rsidP="00075A07">
      <w:pPr>
        <w:spacing w:line="480" w:lineRule="auto"/>
        <w:jc w:val="both"/>
        <w:rPr>
          <w:b/>
          <w:bCs/>
          <w:color w:val="000000" w:themeColor="text1"/>
          <w:sz w:val="24"/>
        </w:rPr>
      </w:pPr>
      <w:r>
        <w:rPr>
          <w:b/>
          <w:bCs/>
          <w:color w:val="000000" w:themeColor="text1"/>
          <w:sz w:val="24"/>
        </w:rPr>
        <w:lastRenderedPageBreak/>
        <w:t>Figure S2</w:t>
      </w:r>
      <w:r w:rsidRPr="00255771">
        <w:rPr>
          <w:b/>
          <w:bCs/>
          <w:color w:val="000000" w:themeColor="text1"/>
          <w:sz w:val="24"/>
        </w:rPr>
        <w:t xml:space="preserve">. </w:t>
      </w:r>
      <w:r w:rsidRPr="006D64C7">
        <w:rPr>
          <w:b/>
          <w:bCs/>
          <w:color w:val="000000" w:themeColor="text1"/>
          <w:sz w:val="24"/>
        </w:rPr>
        <w:t xml:space="preserve">The regression tree modelling the hierarchical relationship between </w:t>
      </w:r>
      <w:r>
        <w:rPr>
          <w:b/>
          <w:bCs/>
          <w:color w:val="000000" w:themeColor="text1"/>
          <w:sz w:val="24"/>
        </w:rPr>
        <w:t>the temporal risks (time-series data, peaking number and increasing intensity) of pertussis infections and internet query with sociodemographic factors in Shandong province between 2009 and 2017</w:t>
      </w:r>
      <w:r w:rsidRPr="006D64C7">
        <w:rPr>
          <w:b/>
          <w:bCs/>
          <w:color w:val="000000" w:themeColor="text1"/>
          <w:sz w:val="24"/>
        </w:rPr>
        <w:t xml:space="preserve"> </w:t>
      </w:r>
      <w:r w:rsidRPr="003713AB">
        <w:rPr>
          <w:bCs/>
          <w:color w:val="000000" w:themeColor="text1"/>
          <w:sz w:val="24"/>
        </w:rPr>
        <w:t>(The regression trees showed the threshold values, mea</w:t>
      </w:r>
      <w:r>
        <w:rPr>
          <w:bCs/>
          <w:color w:val="000000" w:themeColor="text1"/>
          <w:sz w:val="24"/>
        </w:rPr>
        <w:t>n correlation coefficient</w:t>
      </w:r>
      <w:r w:rsidRPr="003713AB">
        <w:rPr>
          <w:bCs/>
          <w:color w:val="000000" w:themeColor="text1"/>
          <w:sz w:val="24"/>
        </w:rPr>
        <w:t>;</w:t>
      </w:r>
      <w:r>
        <w:rPr>
          <w:bCs/>
          <w:color w:val="000000" w:themeColor="text1"/>
          <w:sz w:val="24"/>
        </w:rPr>
        <w:t xml:space="preserve"> N is the percentage of entire data in the cell (the number of cities)</w:t>
      </w:r>
      <w:r w:rsidRPr="003713AB">
        <w:rPr>
          <w:bCs/>
          <w:color w:val="000000" w:themeColor="text1"/>
          <w:sz w:val="24"/>
        </w:rPr>
        <w:t>)</w:t>
      </w:r>
      <w:r w:rsidRPr="00255771">
        <w:rPr>
          <w:b/>
          <w:bCs/>
          <w:color w:val="000000" w:themeColor="text1"/>
          <w:sz w:val="24"/>
        </w:rPr>
        <w:t>.</w:t>
      </w:r>
      <w:r w:rsidR="002B5D6B" w:rsidRPr="002B5D6B">
        <w:rPr>
          <w:noProof/>
        </w:rPr>
        <w:t xml:space="preserve"> </w:t>
      </w:r>
    </w:p>
    <w:p w:rsidR="00FE519F" w:rsidRPr="00255771" w:rsidRDefault="00413FED" w:rsidP="00FE519F">
      <w:pPr>
        <w:spacing w:line="480" w:lineRule="auto"/>
        <w:jc w:val="both"/>
        <w:rPr>
          <w:b/>
          <w:bCs/>
          <w:color w:val="000000" w:themeColor="text1"/>
          <w:sz w:val="24"/>
        </w:rPr>
      </w:pPr>
      <w:r>
        <w:rPr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3296610</wp:posOffset>
                </wp:positionV>
                <wp:extent cx="334978" cy="289711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289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ED" w:rsidRPr="00413FED" w:rsidRDefault="00413FED" w:rsidP="00413F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13FED">
                              <w:rPr>
                                <w:b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7" style="position:absolute;left:0;text-align:left;margin-left:0;margin-top:259.6pt;width:26.4pt;height:22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" filled="f" stroked="f" strokeweight="1pt">
                <v:textbox>
                  <w:txbxContent>
                    <w:p w:rsidR="00413FED" w:rsidRPr="00413FED" w:rsidRDefault="00413FED" w:rsidP="00413F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413FED">
                        <w:rPr>
                          <w:b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FE519F" w:rsidRPr="00823114" w:rsidRDefault="002B5D6B" w:rsidP="00FE519F">
      <w:pPr>
        <w:spacing w:line="480" w:lineRule="auto"/>
        <w:jc w:val="center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F2BBC" wp14:editId="287D770F">
                <wp:simplePos x="0" y="0"/>
                <wp:positionH relativeFrom="page">
                  <wp:posOffset>4228244</wp:posOffset>
                </wp:positionH>
                <wp:positionV relativeFrom="page">
                  <wp:posOffset>5700826</wp:posOffset>
                </wp:positionV>
                <wp:extent cx="1436038" cy="394705"/>
                <wp:effectExtent l="0" t="0" r="0" b="57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038" cy="3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2BBC" id="Rectangle 18" o:spid="_x0000_s1028" style="position:absolute;left:0;text-align:left;margin-left:332.95pt;margin-top:448.9pt;width:113.05pt;height:31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B933F" wp14:editId="27CCA6CA">
                <wp:simplePos x="0" y="0"/>
                <wp:positionH relativeFrom="margin">
                  <wp:posOffset>1742640</wp:posOffset>
                </wp:positionH>
                <wp:positionV relativeFrom="page">
                  <wp:posOffset>4590002</wp:posOffset>
                </wp:positionV>
                <wp:extent cx="2203152" cy="289450"/>
                <wp:effectExtent l="0" t="0" r="6985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152" cy="28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B933F" id="Rectangle 17" o:spid="_x0000_s1029" style="position:absolute;left:0;text-align:left;margin-left:137.2pt;margin-top:361.4pt;width:173.5pt;height:22.8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E519F">
        <w:rPr>
          <w:noProof/>
        </w:rPr>
        <w:drawing>
          <wp:inline distT="0" distB="0" distL="0" distR="0" wp14:anchorId="6EC3961A" wp14:editId="60625E67">
            <wp:extent cx="5229323" cy="4218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323" cy="42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19F" w:rsidRPr="00823114" w:rsidRDefault="00FE519F" w:rsidP="00FE519F">
      <w:pPr>
        <w:spacing w:line="480" w:lineRule="auto"/>
        <w:jc w:val="both"/>
        <w:rPr>
          <w:color w:val="000000" w:themeColor="text1"/>
          <w:sz w:val="24"/>
          <w:szCs w:val="24"/>
        </w:rPr>
      </w:pPr>
    </w:p>
    <w:p w:rsidR="00FE519F" w:rsidRDefault="00FE519F" w:rsidP="00FE519F">
      <w:pPr>
        <w:spacing w:line="480" w:lineRule="auto"/>
        <w:jc w:val="both"/>
        <w:rPr>
          <w:b/>
          <w:bCs/>
          <w:color w:val="000000" w:themeColor="text1"/>
          <w:sz w:val="24"/>
        </w:rPr>
      </w:pPr>
    </w:p>
    <w:p w:rsidR="00FE519F" w:rsidRDefault="00FE519F" w:rsidP="00FE519F">
      <w:pPr>
        <w:spacing w:line="480" w:lineRule="auto"/>
        <w:jc w:val="both"/>
        <w:rPr>
          <w:b/>
          <w:bCs/>
          <w:color w:val="000000" w:themeColor="text1"/>
          <w:sz w:val="24"/>
        </w:rPr>
      </w:pPr>
    </w:p>
    <w:p w:rsidR="00FE519F" w:rsidRDefault="002B5D6B" w:rsidP="00FE519F">
      <w:pPr>
        <w:spacing w:line="480" w:lineRule="auto"/>
        <w:jc w:val="center"/>
        <w:rPr>
          <w:b/>
          <w:bCs/>
          <w:color w:val="000000" w:themeColor="text1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06F578" wp14:editId="5403BD42">
                <wp:simplePos x="0" y="0"/>
                <wp:positionH relativeFrom="page">
                  <wp:posOffset>1835378</wp:posOffset>
                </wp:positionH>
                <wp:positionV relativeFrom="page">
                  <wp:posOffset>3223424</wp:posOffset>
                </wp:positionV>
                <wp:extent cx="1436038" cy="381549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038" cy="381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F578" id="Rectangle 20" o:spid="_x0000_s1030" style="position:absolute;left:0;text-align:left;margin-left:144.5pt;margin-top:253.8pt;width:113.05pt;height:30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329A14" wp14:editId="594DC94E">
                <wp:simplePos x="0" y="0"/>
                <wp:positionH relativeFrom="margin">
                  <wp:posOffset>1661969</wp:posOffset>
                </wp:positionH>
                <wp:positionV relativeFrom="page">
                  <wp:posOffset>2111433</wp:posOffset>
                </wp:positionV>
                <wp:extent cx="2203152" cy="289450"/>
                <wp:effectExtent l="0" t="0" r="698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152" cy="28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329A14" id="Rectangle 19" o:spid="_x0000_s1031" style="position:absolute;left:0;text-align:left;margin-left:130.85pt;margin-top:166.25pt;width:173.5pt;height:22.8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13FED">
        <w:rPr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27BF2" wp14:editId="68A9C5D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34978" cy="289711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78" cy="289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ED" w:rsidRPr="00413FED" w:rsidRDefault="00413FED" w:rsidP="00413F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27BF2" id="Rectangle 14" o:spid="_x0000_s1032" style="position:absolute;left:0;text-align:left;margin-left:0;margin-top:0;width:26.4pt;height:22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" filled="f" stroked="f" strokeweight="1pt">
                <v:textbox>
                  <w:txbxContent>
                    <w:p w:rsidR="00413FED" w:rsidRPr="00413FED" w:rsidRDefault="00413FED" w:rsidP="00413F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E519F">
        <w:rPr>
          <w:noProof/>
        </w:rPr>
        <w:drawing>
          <wp:inline distT="0" distB="0" distL="0" distR="0" wp14:anchorId="38CC721B" wp14:editId="164243BD">
            <wp:extent cx="5205743" cy="41935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743" cy="4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F0088" w:rsidRPr="00C52CD4" w:rsidRDefault="005F784A" w:rsidP="00FE519F">
      <w:pPr>
        <w:spacing w:line="480" w:lineRule="auto"/>
        <w:jc w:val="center"/>
        <w:rPr>
          <w:b/>
          <w:bCs/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06F578" wp14:editId="5403BD42">
                <wp:simplePos x="0" y="0"/>
                <wp:positionH relativeFrom="page">
                  <wp:posOffset>4079631</wp:posOffset>
                </wp:positionH>
                <wp:positionV relativeFrom="page">
                  <wp:posOffset>7709095</wp:posOffset>
                </wp:positionV>
                <wp:extent cx="1399735" cy="394335"/>
                <wp:effectExtent l="0" t="0" r="0" b="57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35" cy="394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F578" id="Rectangle 22" o:spid="_x0000_s1033" style="position:absolute;left:0;text-align:left;margin-left:321.25pt;margin-top:607pt;width:110.2pt;height:31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B5D6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F578" wp14:editId="5403BD42">
                <wp:simplePos x="0" y="0"/>
                <wp:positionH relativeFrom="page">
                  <wp:posOffset>1903066</wp:posOffset>
                </wp:positionH>
                <wp:positionV relativeFrom="page">
                  <wp:posOffset>7709738</wp:posOffset>
                </wp:positionV>
                <wp:extent cx="1407886" cy="375972"/>
                <wp:effectExtent l="0" t="0" r="1905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886" cy="375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F578" id="Rectangle 23" o:spid="_x0000_s1034" style="position:absolute;left:0;text-align:left;margin-left:149.85pt;margin-top:607.05pt;width:110.85pt;height:29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B5D6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6F578" wp14:editId="5403BD42">
                <wp:simplePos x="0" y="0"/>
                <wp:positionH relativeFrom="page">
                  <wp:posOffset>2578685</wp:posOffset>
                </wp:positionH>
                <wp:positionV relativeFrom="page">
                  <wp:posOffset>6644056</wp:posOffset>
                </wp:positionV>
                <wp:extent cx="2151143" cy="263137"/>
                <wp:effectExtent l="0" t="0" r="1905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143" cy="26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5D6B" w:rsidRPr="008B09F9" w:rsidRDefault="002B5D6B" w:rsidP="002B5D6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8B09F9">
                              <w:rPr>
                                <w:color w:val="000000" w:themeColor="text1"/>
                                <w:sz w:val="18"/>
                              </w:rPr>
                              <w:t>Percentage of highly educated</w:t>
                            </w:r>
                            <w:r>
                              <w:rPr>
                                <w:color w:val="000000" w:themeColor="text1"/>
                                <w:sz w:val="18"/>
                              </w:rPr>
                              <w:t xml:space="preserve">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6F578" id="Rectangle 21" o:spid="_x0000_s1035" style="position:absolute;left:0;text-align:left;margin-left:203.05pt;margin-top:523.15pt;width:169.4pt;height:20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" fillcolor="white [3212]" stroked="f" strokeweight="1pt">
                <v:textbox>
                  <w:txbxContent>
                    <w:p w:rsidR="002B5D6B" w:rsidRPr="008B09F9" w:rsidRDefault="002B5D6B" w:rsidP="002B5D6B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8B09F9">
                        <w:rPr>
                          <w:color w:val="000000" w:themeColor="text1"/>
                          <w:sz w:val="18"/>
                        </w:rPr>
                        <w:t>Percentage of highly educated</w:t>
                      </w:r>
                      <w:r>
                        <w:rPr>
                          <w:color w:val="000000" w:themeColor="text1"/>
                          <w:sz w:val="18"/>
                        </w:rPr>
                        <w:t xml:space="preserve"> population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13FED">
        <w:rPr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27BF2" wp14:editId="68A9C5DC">
                <wp:simplePos x="0" y="0"/>
                <wp:positionH relativeFrom="margin">
                  <wp:align>left</wp:align>
                </wp:positionH>
                <wp:positionV relativeFrom="page">
                  <wp:posOffset>5411470</wp:posOffset>
                </wp:positionV>
                <wp:extent cx="334645" cy="28956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ED" w:rsidRPr="00413FED" w:rsidRDefault="00413FED" w:rsidP="00413F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27BF2" id="Rectangle 15" o:spid="_x0000_s1036" style="position:absolute;left:0;text-align:left;margin-left:0;margin-top:426.1pt;width:26.35pt;height:22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" filled="f" stroked="f" strokeweight="1pt">
                <v:textbox>
                  <w:txbxContent>
                    <w:p w:rsidR="00413FED" w:rsidRPr="00413FED" w:rsidRDefault="00413FED" w:rsidP="00413FED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E519F">
        <w:rPr>
          <w:noProof/>
        </w:rPr>
        <w:drawing>
          <wp:inline distT="0" distB="0" distL="0" distR="0" wp14:anchorId="072D598B" wp14:editId="71D0DF97">
            <wp:extent cx="4816444" cy="412007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44" cy="412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088" w:rsidRPr="00C52C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808" w:rsidRDefault="00B23808" w:rsidP="00B23808">
      <w:pPr>
        <w:spacing w:after="0" w:line="240" w:lineRule="auto"/>
      </w:pPr>
      <w:r>
        <w:separator/>
      </w:r>
    </w:p>
  </w:endnote>
  <w:endnote w:type="continuationSeparator" w:id="0">
    <w:p w:rsidR="00B23808" w:rsidRDefault="00B23808" w:rsidP="00B2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808" w:rsidRDefault="00B23808" w:rsidP="00B23808">
      <w:pPr>
        <w:spacing w:after="0" w:line="240" w:lineRule="auto"/>
      </w:pPr>
      <w:r>
        <w:separator/>
      </w:r>
    </w:p>
  </w:footnote>
  <w:footnote w:type="continuationSeparator" w:id="0">
    <w:p w:rsidR="00B23808" w:rsidRDefault="00B23808" w:rsidP="00B23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36E17"/>
    <w:multiLevelType w:val="hybridMultilevel"/>
    <w:tmpl w:val="31C2569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SwNLcEEgaGJiZGpko6SsGpxcWZ+XkgBYYmtQD2VQTWLQAAAA=="/>
  </w:docVars>
  <w:rsids>
    <w:rsidRoot w:val="00F30C76"/>
    <w:rsid w:val="00075A07"/>
    <w:rsid w:val="00095A9E"/>
    <w:rsid w:val="00153B97"/>
    <w:rsid w:val="00156273"/>
    <w:rsid w:val="001D48B2"/>
    <w:rsid w:val="002B5D6B"/>
    <w:rsid w:val="00307ACC"/>
    <w:rsid w:val="00335879"/>
    <w:rsid w:val="00370EB3"/>
    <w:rsid w:val="00413FED"/>
    <w:rsid w:val="00467FD1"/>
    <w:rsid w:val="004B6E44"/>
    <w:rsid w:val="004F4146"/>
    <w:rsid w:val="004F75A6"/>
    <w:rsid w:val="005E31D9"/>
    <w:rsid w:val="005F148C"/>
    <w:rsid w:val="005F784A"/>
    <w:rsid w:val="0066481F"/>
    <w:rsid w:val="006C336E"/>
    <w:rsid w:val="00707A19"/>
    <w:rsid w:val="0071408E"/>
    <w:rsid w:val="00751C50"/>
    <w:rsid w:val="0076530D"/>
    <w:rsid w:val="00807762"/>
    <w:rsid w:val="008238A6"/>
    <w:rsid w:val="008863D7"/>
    <w:rsid w:val="008E2A28"/>
    <w:rsid w:val="0094694B"/>
    <w:rsid w:val="009E0065"/>
    <w:rsid w:val="00A3070F"/>
    <w:rsid w:val="00B23808"/>
    <w:rsid w:val="00BC23DF"/>
    <w:rsid w:val="00BE2232"/>
    <w:rsid w:val="00C52CD4"/>
    <w:rsid w:val="00D1469D"/>
    <w:rsid w:val="00D526A2"/>
    <w:rsid w:val="00DF0CA7"/>
    <w:rsid w:val="00E72F89"/>
    <w:rsid w:val="00EB7121"/>
    <w:rsid w:val="00F10AB2"/>
    <w:rsid w:val="00F30C76"/>
    <w:rsid w:val="00FE519F"/>
    <w:rsid w:val="00FE7A59"/>
    <w:rsid w:val="00FF0088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29D260DB-3990-4C71-9E8E-0C6781B1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8B2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653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4F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F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38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2380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23808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23808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380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3808"/>
    <w:pPr>
      <w:ind w:left="720"/>
      <w:contextualSpacing/>
    </w:pPr>
  </w:style>
  <w:style w:type="paragraph" w:styleId="NoSpacing">
    <w:name w:val="No Spacing"/>
    <w:uiPriority w:val="1"/>
    <w:qFormat/>
    <w:rsid w:val="0076530D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7653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DDB2142D.dotm</Template>
  <TotalTime>52</TotalTime>
  <Pages>7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University of Technology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Yuzhou Zhang</dc:creator>
  <cp:keywords/>
  <dc:description/>
  <cp:lastModifiedBy>Yuzhou Zhang</cp:lastModifiedBy>
  <cp:revision>43</cp:revision>
  <dcterms:created xsi:type="dcterms:W3CDTF">2018-09-11T00:05:00Z</dcterms:created>
  <dcterms:modified xsi:type="dcterms:W3CDTF">2019-05-21T07:12:00Z</dcterms:modified>
</cp:coreProperties>
</file>