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9AF" w:rsidRDefault="007759AF" w:rsidP="00BE235E">
      <w:pPr>
        <w:autoSpaceDN w:val="0"/>
        <w:spacing w:before="45" w:after="45"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GEOLOGICAL MAGAZINE</w:t>
      </w:r>
    </w:p>
    <w:p w:rsidR="007759AF" w:rsidRPr="00770592" w:rsidRDefault="007759AF" w:rsidP="00770592">
      <w:pPr>
        <w:autoSpaceDN w:val="0"/>
        <w:spacing w:before="45" w:after="45" w:line="480" w:lineRule="auto"/>
        <w:jc w:val="center"/>
        <w:rPr>
          <w:b/>
          <w:sz w:val="24"/>
          <w:szCs w:val="24"/>
          <w:lang w:val="en-GB"/>
        </w:rPr>
      </w:pPr>
      <w:r w:rsidRPr="00770592">
        <w:rPr>
          <w:b/>
          <w:sz w:val="24"/>
          <w:szCs w:val="24"/>
          <w:lang w:val="en-GB"/>
        </w:rPr>
        <w:t>Detrital zircon U–Pb ages and Hf isotopic composition of the Ordovician Duguer quartz schist</w:t>
      </w:r>
      <w:r w:rsidRPr="00770592">
        <w:rPr>
          <w:b/>
          <w:bCs/>
          <w:sz w:val="24"/>
          <w:szCs w:val="24"/>
          <w:lang w:val="en-GB"/>
        </w:rPr>
        <w:t>,</w:t>
      </w:r>
      <w:r w:rsidRPr="00770592">
        <w:rPr>
          <w:b/>
          <w:sz w:val="24"/>
          <w:szCs w:val="24"/>
          <w:lang w:val="en-GB"/>
        </w:rPr>
        <w:t xml:space="preserve"> central Tibetan Plateau: constraints on tectonic affinity and sedimentary source regions</w:t>
      </w:r>
    </w:p>
    <w:p w:rsidR="007759AF" w:rsidRPr="00770592" w:rsidRDefault="007759AF" w:rsidP="00770592">
      <w:pPr>
        <w:autoSpaceDN w:val="0"/>
        <w:spacing w:before="45" w:after="45" w:line="480" w:lineRule="auto"/>
        <w:jc w:val="center"/>
        <w:rPr>
          <w:b/>
          <w:sz w:val="20"/>
          <w:lang w:val="en-GB"/>
        </w:rPr>
      </w:pPr>
      <w:r w:rsidRPr="00770592">
        <w:rPr>
          <w:b/>
          <w:sz w:val="20"/>
          <w:lang w:val="en-GB"/>
        </w:rPr>
        <w:t>YIMING LIU, CAI LI, CHAOMING XIE, JIANJUN FAN &amp; HAO WU</w:t>
      </w:r>
    </w:p>
    <w:p w:rsidR="007759AF" w:rsidRPr="00703336" w:rsidRDefault="007759AF" w:rsidP="00BE235E">
      <w:pPr>
        <w:autoSpaceDN w:val="0"/>
        <w:spacing w:before="45" w:after="45" w:line="480" w:lineRule="auto"/>
        <w:jc w:val="center"/>
        <w:rPr>
          <w:b/>
          <w:sz w:val="28"/>
          <w:szCs w:val="28"/>
        </w:rPr>
      </w:pPr>
      <w:r w:rsidRPr="005A672C">
        <w:rPr>
          <w:b/>
          <w:sz w:val="28"/>
          <w:szCs w:val="28"/>
        </w:rPr>
        <w:t xml:space="preserve">Supplementary </w:t>
      </w:r>
      <w:r>
        <w:rPr>
          <w:b/>
          <w:sz w:val="28"/>
          <w:szCs w:val="28"/>
        </w:rPr>
        <w:t>f</w:t>
      </w:r>
      <w:r w:rsidRPr="00703336">
        <w:rPr>
          <w:b/>
          <w:sz w:val="28"/>
          <w:szCs w:val="28"/>
        </w:rPr>
        <w:t>igure captions</w:t>
      </w:r>
    </w:p>
    <w:p w:rsidR="007759AF" w:rsidRDefault="007759AF" w:rsidP="0044720A">
      <w:pPr>
        <w:spacing w:line="480" w:lineRule="auto"/>
        <w:jc w:val="center"/>
        <w:rPr>
          <w:sz w:val="24"/>
        </w:rPr>
      </w:pPr>
      <w:bookmarkStart w:id="0" w:name="OLE_LINK5"/>
      <w:r w:rsidRPr="009124A9">
        <w:rPr>
          <w:noProof/>
          <w:sz w:val="24"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" o:spid="_x0000_i1025" type="#_x0000_t75" style="width:390pt;height:162pt;visibility:visible">
            <v:imagedata r:id="rId6" o:title=""/>
          </v:shape>
        </w:pict>
      </w:r>
    </w:p>
    <w:p w:rsidR="007759AF" w:rsidRDefault="007759AF" w:rsidP="0044720A">
      <w:pPr>
        <w:spacing w:line="360" w:lineRule="auto"/>
        <w:rPr>
          <w:sz w:val="24"/>
        </w:rPr>
      </w:pPr>
      <w:r w:rsidRPr="00C334F2">
        <w:rPr>
          <w:sz w:val="24"/>
        </w:rPr>
        <w:t xml:space="preserve">Supplementary </w:t>
      </w:r>
      <w:r>
        <w:rPr>
          <w:sz w:val="24"/>
        </w:rPr>
        <w:t>F</w:t>
      </w:r>
      <w:r w:rsidRPr="00C334F2">
        <w:rPr>
          <w:sz w:val="24"/>
        </w:rPr>
        <w:t>ig.</w:t>
      </w:r>
      <w:r>
        <w:rPr>
          <w:sz w:val="24"/>
        </w:rPr>
        <w:t xml:space="preserve"> S</w:t>
      </w:r>
      <w:r w:rsidRPr="00C334F2">
        <w:rPr>
          <w:sz w:val="24"/>
        </w:rPr>
        <w:t>1</w:t>
      </w:r>
      <w:r w:rsidRPr="00BE235E">
        <w:rPr>
          <w:sz w:val="24"/>
        </w:rPr>
        <w:t xml:space="preserve">. </w:t>
      </w:r>
      <w:r w:rsidRPr="00867A8E">
        <w:rPr>
          <w:sz w:val="24"/>
        </w:rPr>
        <w:t>(a)</w:t>
      </w:r>
      <w:r>
        <w:rPr>
          <w:sz w:val="24"/>
        </w:rPr>
        <w:t xml:space="preserve"> U–Th diagram</w:t>
      </w:r>
      <w:r w:rsidRPr="00867A8E">
        <w:rPr>
          <w:sz w:val="24"/>
        </w:rPr>
        <w:t xml:space="preserve"> and (b)</w:t>
      </w:r>
      <w:r>
        <w:rPr>
          <w:sz w:val="24"/>
        </w:rPr>
        <w:t xml:space="preserve"> age-Th/U diagram</w:t>
      </w:r>
      <w:r w:rsidRPr="00867A8E">
        <w:rPr>
          <w:sz w:val="24"/>
        </w:rPr>
        <w:t xml:space="preserve"> of detrital zircons in </w:t>
      </w:r>
      <w:r>
        <w:rPr>
          <w:sz w:val="24"/>
        </w:rPr>
        <w:t xml:space="preserve">Duguer </w:t>
      </w:r>
      <w:r w:rsidRPr="00867A8E">
        <w:rPr>
          <w:sz w:val="24"/>
        </w:rPr>
        <w:t>quartz</w:t>
      </w:r>
      <w:r>
        <w:rPr>
          <w:sz w:val="24"/>
        </w:rPr>
        <w:t xml:space="preserve"> schist.</w:t>
      </w:r>
    </w:p>
    <w:p w:rsidR="007759AF" w:rsidRPr="001751FF" w:rsidRDefault="007759AF" w:rsidP="00BE235E">
      <w:pPr>
        <w:spacing w:line="480" w:lineRule="auto"/>
        <w:rPr>
          <w:sz w:val="24"/>
        </w:rPr>
      </w:pPr>
    </w:p>
    <w:p w:rsidR="007759AF" w:rsidRDefault="007759AF" w:rsidP="00BE235E">
      <w:pPr>
        <w:spacing w:line="480" w:lineRule="auto"/>
        <w:rPr>
          <w:sz w:val="24"/>
        </w:rPr>
      </w:pPr>
    </w:p>
    <w:p w:rsidR="007759AF" w:rsidRDefault="007759AF" w:rsidP="00BE235E">
      <w:pPr>
        <w:spacing w:line="480" w:lineRule="auto"/>
        <w:rPr>
          <w:sz w:val="24"/>
        </w:rPr>
      </w:pPr>
    </w:p>
    <w:p w:rsidR="007759AF" w:rsidRDefault="007759AF" w:rsidP="00BE235E">
      <w:pPr>
        <w:spacing w:line="480" w:lineRule="auto"/>
        <w:rPr>
          <w:sz w:val="24"/>
        </w:rPr>
      </w:pPr>
    </w:p>
    <w:p w:rsidR="007759AF" w:rsidRPr="0044720A" w:rsidRDefault="007759AF" w:rsidP="00BE235E">
      <w:pPr>
        <w:spacing w:line="480" w:lineRule="auto"/>
        <w:rPr>
          <w:sz w:val="24"/>
        </w:rPr>
      </w:pPr>
    </w:p>
    <w:p w:rsidR="007759AF" w:rsidRDefault="007759AF" w:rsidP="00BE235E">
      <w:pPr>
        <w:spacing w:line="360" w:lineRule="auto"/>
        <w:jc w:val="center"/>
        <w:rPr>
          <w:sz w:val="24"/>
        </w:rPr>
      </w:pPr>
      <w:bookmarkStart w:id="1" w:name="_GoBack"/>
      <w:bookmarkEnd w:id="0"/>
      <w:r w:rsidRPr="009124A9">
        <w:rPr>
          <w:noProof/>
          <w:sz w:val="24"/>
          <w:lang w:val="en-GB" w:eastAsia="en-GB"/>
        </w:rPr>
        <w:pict>
          <v:shape id="图片 8" o:spid="_x0000_i1026" type="#_x0000_t75" style="width:370.5pt;height:369pt;visibility:visible">
            <v:imagedata r:id="rId7" o:title=""/>
          </v:shape>
        </w:pict>
      </w:r>
      <w:bookmarkEnd w:id="1"/>
    </w:p>
    <w:p w:rsidR="007759AF" w:rsidRPr="002F7D73" w:rsidRDefault="007759AF" w:rsidP="00BE235E">
      <w:pPr>
        <w:spacing w:line="360" w:lineRule="auto"/>
        <w:rPr>
          <w:szCs w:val="21"/>
        </w:rPr>
      </w:pPr>
      <w:r>
        <w:rPr>
          <w:sz w:val="24"/>
        </w:rPr>
        <w:t>Supplementary F</w:t>
      </w:r>
      <w:r w:rsidRPr="00C334F2">
        <w:rPr>
          <w:sz w:val="24"/>
        </w:rPr>
        <w:t>ig.</w:t>
      </w:r>
      <w:r>
        <w:rPr>
          <w:sz w:val="24"/>
        </w:rPr>
        <w:t xml:space="preserve"> S2</w:t>
      </w:r>
      <w:r w:rsidRPr="00AD2E3A">
        <w:rPr>
          <w:sz w:val="24"/>
        </w:rPr>
        <w:t xml:space="preserve">. </w:t>
      </w:r>
      <w:r>
        <w:rPr>
          <w:sz w:val="24"/>
        </w:rPr>
        <w:t>C</w:t>
      </w:r>
      <w:r w:rsidRPr="00AD2E3A">
        <w:rPr>
          <w:sz w:val="24"/>
        </w:rPr>
        <w:t xml:space="preserve">hondrite-normalized </w:t>
      </w:r>
      <w:r w:rsidRPr="00867A8E">
        <w:rPr>
          <w:sz w:val="24"/>
        </w:rPr>
        <w:t>REE</w:t>
      </w:r>
      <w:r>
        <w:rPr>
          <w:sz w:val="24"/>
        </w:rPr>
        <w:t xml:space="preserve"> (rare earth elements)</w:t>
      </w:r>
      <w:r w:rsidRPr="00867A8E">
        <w:rPr>
          <w:sz w:val="24"/>
        </w:rPr>
        <w:t xml:space="preserve"> patterns for detrital zircons from </w:t>
      </w:r>
      <w:r>
        <w:rPr>
          <w:sz w:val="24"/>
        </w:rPr>
        <w:t>Duguer</w:t>
      </w:r>
      <w:r w:rsidRPr="00867A8E">
        <w:rPr>
          <w:sz w:val="24"/>
        </w:rPr>
        <w:t xml:space="preserve"> quartz</w:t>
      </w:r>
      <w:r>
        <w:rPr>
          <w:sz w:val="24"/>
        </w:rPr>
        <w:t xml:space="preserve"> schist, South</w:t>
      </w:r>
      <w:r w:rsidRPr="00AD2E3A">
        <w:rPr>
          <w:sz w:val="24"/>
        </w:rPr>
        <w:t xml:space="preserve"> Qiangtang terrane, </w:t>
      </w:r>
      <w:smartTag w:uri="urn:schemas-microsoft-com:office:smarttags" w:element="place">
        <w:smartTag w:uri="urn:schemas-microsoft-com:office:smarttags" w:element="country-region">
          <w:r w:rsidRPr="00AD2E3A">
            <w:rPr>
              <w:sz w:val="24"/>
            </w:rPr>
            <w:t>Tibet</w:t>
          </w:r>
        </w:smartTag>
      </w:smartTag>
      <w:r w:rsidRPr="00AD2E3A">
        <w:rPr>
          <w:sz w:val="24"/>
        </w:rPr>
        <w:t xml:space="preserve">. </w:t>
      </w:r>
      <w:r>
        <w:rPr>
          <w:sz w:val="24"/>
        </w:rPr>
        <w:t xml:space="preserve">The REE </w:t>
      </w:r>
      <w:r w:rsidRPr="003305F7">
        <w:rPr>
          <w:sz w:val="24"/>
        </w:rPr>
        <w:t xml:space="preserve">data for chondrites are after </w:t>
      </w:r>
      <w:r>
        <w:rPr>
          <w:color w:val="0000FF"/>
          <w:sz w:val="24"/>
          <w:szCs w:val="24"/>
        </w:rPr>
        <w:t>Sun &amp;</w:t>
      </w:r>
      <w:r w:rsidRPr="003305F7">
        <w:rPr>
          <w:color w:val="0000FF"/>
          <w:sz w:val="24"/>
          <w:szCs w:val="24"/>
        </w:rPr>
        <w:t xml:space="preserve"> McDonough</w:t>
      </w:r>
      <w:r w:rsidRPr="003305F7">
        <w:rPr>
          <w:sz w:val="24"/>
        </w:rPr>
        <w:t xml:space="preserve"> (</w:t>
      </w:r>
      <w:r w:rsidRPr="003305F7">
        <w:rPr>
          <w:color w:val="0000FF"/>
          <w:sz w:val="24"/>
          <w:szCs w:val="24"/>
        </w:rPr>
        <w:t>1989</w:t>
      </w:r>
      <w:r w:rsidRPr="003305F7">
        <w:rPr>
          <w:sz w:val="24"/>
        </w:rPr>
        <w:t xml:space="preserve">). </w:t>
      </w:r>
    </w:p>
    <w:sectPr w:rsidR="007759AF" w:rsidRPr="002F7D73" w:rsidSect="006F4A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9AF" w:rsidRDefault="007759AF" w:rsidP="00265B15">
      <w:r>
        <w:separator/>
      </w:r>
    </w:p>
  </w:endnote>
  <w:endnote w:type="continuationSeparator" w:id="0">
    <w:p w:rsidR="007759AF" w:rsidRDefault="007759AF" w:rsidP="00265B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9AF" w:rsidRDefault="007759AF" w:rsidP="00265B15">
      <w:r>
        <w:separator/>
      </w:r>
    </w:p>
  </w:footnote>
  <w:footnote w:type="continuationSeparator" w:id="0">
    <w:p w:rsidR="007759AF" w:rsidRDefault="007759AF" w:rsidP="00265B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6BC7"/>
    <w:rsid w:val="00002168"/>
    <w:rsid w:val="00003E0D"/>
    <w:rsid w:val="00004D83"/>
    <w:rsid w:val="000053CB"/>
    <w:rsid w:val="00006633"/>
    <w:rsid w:val="0001055E"/>
    <w:rsid w:val="00010813"/>
    <w:rsid w:val="00010B06"/>
    <w:rsid w:val="00012C73"/>
    <w:rsid w:val="000157BD"/>
    <w:rsid w:val="0002378F"/>
    <w:rsid w:val="00023A2A"/>
    <w:rsid w:val="0002553A"/>
    <w:rsid w:val="000272DF"/>
    <w:rsid w:val="00033318"/>
    <w:rsid w:val="00035777"/>
    <w:rsid w:val="0003726C"/>
    <w:rsid w:val="00041279"/>
    <w:rsid w:val="00041C31"/>
    <w:rsid w:val="00042217"/>
    <w:rsid w:val="000509E8"/>
    <w:rsid w:val="00055DC2"/>
    <w:rsid w:val="00056C3C"/>
    <w:rsid w:val="00057599"/>
    <w:rsid w:val="00057DA4"/>
    <w:rsid w:val="000631DE"/>
    <w:rsid w:val="0006332B"/>
    <w:rsid w:val="00063D18"/>
    <w:rsid w:val="00064261"/>
    <w:rsid w:val="00064745"/>
    <w:rsid w:val="000660BD"/>
    <w:rsid w:val="00077D8D"/>
    <w:rsid w:val="00082DE7"/>
    <w:rsid w:val="00083E2C"/>
    <w:rsid w:val="000846C6"/>
    <w:rsid w:val="00084D19"/>
    <w:rsid w:val="000907B9"/>
    <w:rsid w:val="00091C3F"/>
    <w:rsid w:val="00093623"/>
    <w:rsid w:val="00093AFE"/>
    <w:rsid w:val="00096908"/>
    <w:rsid w:val="00097C77"/>
    <w:rsid w:val="00097F79"/>
    <w:rsid w:val="000A1B0B"/>
    <w:rsid w:val="000A255B"/>
    <w:rsid w:val="000A2807"/>
    <w:rsid w:val="000A51CA"/>
    <w:rsid w:val="000A6F24"/>
    <w:rsid w:val="000A7BC1"/>
    <w:rsid w:val="000B23A1"/>
    <w:rsid w:val="000B67DC"/>
    <w:rsid w:val="000C0406"/>
    <w:rsid w:val="000C2B7C"/>
    <w:rsid w:val="000C30DB"/>
    <w:rsid w:val="000C5239"/>
    <w:rsid w:val="000C606A"/>
    <w:rsid w:val="000C7B7A"/>
    <w:rsid w:val="000D0727"/>
    <w:rsid w:val="000D1403"/>
    <w:rsid w:val="000D1877"/>
    <w:rsid w:val="000D33E7"/>
    <w:rsid w:val="000D43AC"/>
    <w:rsid w:val="000D64CD"/>
    <w:rsid w:val="000E19C2"/>
    <w:rsid w:val="000E19DC"/>
    <w:rsid w:val="000E1FF3"/>
    <w:rsid w:val="000E3EAF"/>
    <w:rsid w:val="000E44F7"/>
    <w:rsid w:val="000E7B38"/>
    <w:rsid w:val="000F0848"/>
    <w:rsid w:val="000F1391"/>
    <w:rsid w:val="000F203D"/>
    <w:rsid w:val="000F2B4B"/>
    <w:rsid w:val="000F2E4C"/>
    <w:rsid w:val="000F39AC"/>
    <w:rsid w:val="000F57F1"/>
    <w:rsid w:val="000F5F80"/>
    <w:rsid w:val="000F77B8"/>
    <w:rsid w:val="00103D72"/>
    <w:rsid w:val="00106F01"/>
    <w:rsid w:val="00107CED"/>
    <w:rsid w:val="00107D26"/>
    <w:rsid w:val="00110623"/>
    <w:rsid w:val="00112348"/>
    <w:rsid w:val="00115FB8"/>
    <w:rsid w:val="001165E5"/>
    <w:rsid w:val="00121AC0"/>
    <w:rsid w:val="00122757"/>
    <w:rsid w:val="00124D26"/>
    <w:rsid w:val="001262E1"/>
    <w:rsid w:val="00126ED8"/>
    <w:rsid w:val="001302A4"/>
    <w:rsid w:val="00131137"/>
    <w:rsid w:val="00135DCE"/>
    <w:rsid w:val="00141705"/>
    <w:rsid w:val="00142341"/>
    <w:rsid w:val="00146DD6"/>
    <w:rsid w:val="00147D6B"/>
    <w:rsid w:val="00160CDB"/>
    <w:rsid w:val="001610AB"/>
    <w:rsid w:val="00161BA4"/>
    <w:rsid w:val="00164A99"/>
    <w:rsid w:val="00165242"/>
    <w:rsid w:val="00166F38"/>
    <w:rsid w:val="00173506"/>
    <w:rsid w:val="00173DE8"/>
    <w:rsid w:val="00175160"/>
    <w:rsid w:val="001751FF"/>
    <w:rsid w:val="001775AA"/>
    <w:rsid w:val="0018026F"/>
    <w:rsid w:val="00181D0D"/>
    <w:rsid w:val="00184C5D"/>
    <w:rsid w:val="001872F4"/>
    <w:rsid w:val="00191C57"/>
    <w:rsid w:val="00192F51"/>
    <w:rsid w:val="0019577D"/>
    <w:rsid w:val="00195B15"/>
    <w:rsid w:val="001A28D0"/>
    <w:rsid w:val="001A2A33"/>
    <w:rsid w:val="001A40AF"/>
    <w:rsid w:val="001B0AA2"/>
    <w:rsid w:val="001B14D0"/>
    <w:rsid w:val="001C13A2"/>
    <w:rsid w:val="001C24D5"/>
    <w:rsid w:val="001C28DE"/>
    <w:rsid w:val="001C61C9"/>
    <w:rsid w:val="001D0AC1"/>
    <w:rsid w:val="001D1B92"/>
    <w:rsid w:val="001D5E68"/>
    <w:rsid w:val="001D6BD7"/>
    <w:rsid w:val="001D6D37"/>
    <w:rsid w:val="001E036E"/>
    <w:rsid w:val="001E2079"/>
    <w:rsid w:val="001F2EA4"/>
    <w:rsid w:val="001F4F30"/>
    <w:rsid w:val="001F5486"/>
    <w:rsid w:val="001F5E36"/>
    <w:rsid w:val="001F736F"/>
    <w:rsid w:val="002045FF"/>
    <w:rsid w:val="00210576"/>
    <w:rsid w:val="00215165"/>
    <w:rsid w:val="00220157"/>
    <w:rsid w:val="00220CB5"/>
    <w:rsid w:val="002265B7"/>
    <w:rsid w:val="00226BB5"/>
    <w:rsid w:val="00227FB0"/>
    <w:rsid w:val="00233960"/>
    <w:rsid w:val="00234B72"/>
    <w:rsid w:val="00240182"/>
    <w:rsid w:val="00240E51"/>
    <w:rsid w:val="00241A46"/>
    <w:rsid w:val="002457AA"/>
    <w:rsid w:val="00246030"/>
    <w:rsid w:val="00246076"/>
    <w:rsid w:val="00246C54"/>
    <w:rsid w:val="002512BF"/>
    <w:rsid w:val="0025733A"/>
    <w:rsid w:val="00262F29"/>
    <w:rsid w:val="00264765"/>
    <w:rsid w:val="00264AAC"/>
    <w:rsid w:val="00265B15"/>
    <w:rsid w:val="00266E3B"/>
    <w:rsid w:val="00271D05"/>
    <w:rsid w:val="00273195"/>
    <w:rsid w:val="00273963"/>
    <w:rsid w:val="00275378"/>
    <w:rsid w:val="002771C0"/>
    <w:rsid w:val="0027746C"/>
    <w:rsid w:val="00277A30"/>
    <w:rsid w:val="002836BD"/>
    <w:rsid w:val="00290106"/>
    <w:rsid w:val="002914BC"/>
    <w:rsid w:val="00294C72"/>
    <w:rsid w:val="00296E76"/>
    <w:rsid w:val="002A0D35"/>
    <w:rsid w:val="002A0F2A"/>
    <w:rsid w:val="002A6088"/>
    <w:rsid w:val="002A7D06"/>
    <w:rsid w:val="002B084B"/>
    <w:rsid w:val="002B3307"/>
    <w:rsid w:val="002B3D38"/>
    <w:rsid w:val="002C2A7E"/>
    <w:rsid w:val="002C3C40"/>
    <w:rsid w:val="002C48C5"/>
    <w:rsid w:val="002C7049"/>
    <w:rsid w:val="002D398B"/>
    <w:rsid w:val="002D5342"/>
    <w:rsid w:val="002D5EDC"/>
    <w:rsid w:val="002E041C"/>
    <w:rsid w:val="002E0931"/>
    <w:rsid w:val="002E0C32"/>
    <w:rsid w:val="002E1C8E"/>
    <w:rsid w:val="002E573B"/>
    <w:rsid w:val="002E73D8"/>
    <w:rsid w:val="002F6A85"/>
    <w:rsid w:val="002F7D73"/>
    <w:rsid w:val="003000BB"/>
    <w:rsid w:val="0030011A"/>
    <w:rsid w:val="003014C2"/>
    <w:rsid w:val="00304657"/>
    <w:rsid w:val="003061BF"/>
    <w:rsid w:val="00311C1B"/>
    <w:rsid w:val="00315860"/>
    <w:rsid w:val="0031687F"/>
    <w:rsid w:val="0031710E"/>
    <w:rsid w:val="003177E2"/>
    <w:rsid w:val="00320AB9"/>
    <w:rsid w:val="003220C0"/>
    <w:rsid w:val="003233C4"/>
    <w:rsid w:val="003305F7"/>
    <w:rsid w:val="003329ED"/>
    <w:rsid w:val="00333407"/>
    <w:rsid w:val="00336B16"/>
    <w:rsid w:val="003404EF"/>
    <w:rsid w:val="00351145"/>
    <w:rsid w:val="00356475"/>
    <w:rsid w:val="00361A66"/>
    <w:rsid w:val="00364E9C"/>
    <w:rsid w:val="0036507C"/>
    <w:rsid w:val="00372DE8"/>
    <w:rsid w:val="0037432C"/>
    <w:rsid w:val="00374A7E"/>
    <w:rsid w:val="003837F7"/>
    <w:rsid w:val="00383C39"/>
    <w:rsid w:val="00387649"/>
    <w:rsid w:val="003908C9"/>
    <w:rsid w:val="0039131F"/>
    <w:rsid w:val="003923B6"/>
    <w:rsid w:val="003A3F04"/>
    <w:rsid w:val="003B7CCB"/>
    <w:rsid w:val="003C00B7"/>
    <w:rsid w:val="003C0876"/>
    <w:rsid w:val="003C585E"/>
    <w:rsid w:val="003C5E47"/>
    <w:rsid w:val="003C6FCC"/>
    <w:rsid w:val="003C7FD7"/>
    <w:rsid w:val="003D2179"/>
    <w:rsid w:val="003D2C49"/>
    <w:rsid w:val="003D3FC4"/>
    <w:rsid w:val="003D67FE"/>
    <w:rsid w:val="003D6AC9"/>
    <w:rsid w:val="003E28DC"/>
    <w:rsid w:val="003F1390"/>
    <w:rsid w:val="003F1800"/>
    <w:rsid w:val="003F1CAF"/>
    <w:rsid w:val="003F26E3"/>
    <w:rsid w:val="003F30EC"/>
    <w:rsid w:val="00402815"/>
    <w:rsid w:val="004064FF"/>
    <w:rsid w:val="00407A2C"/>
    <w:rsid w:val="00411174"/>
    <w:rsid w:val="00411611"/>
    <w:rsid w:val="00411F87"/>
    <w:rsid w:val="0041529A"/>
    <w:rsid w:val="00415EC4"/>
    <w:rsid w:val="00420DD7"/>
    <w:rsid w:val="00425464"/>
    <w:rsid w:val="00425B96"/>
    <w:rsid w:val="004360C7"/>
    <w:rsid w:val="00436790"/>
    <w:rsid w:val="00445117"/>
    <w:rsid w:val="00445A54"/>
    <w:rsid w:val="00445CEE"/>
    <w:rsid w:val="0044720A"/>
    <w:rsid w:val="00450C15"/>
    <w:rsid w:val="00454FC9"/>
    <w:rsid w:val="004607C0"/>
    <w:rsid w:val="00461BEC"/>
    <w:rsid w:val="00463653"/>
    <w:rsid w:val="0046387D"/>
    <w:rsid w:val="00464810"/>
    <w:rsid w:val="004676E8"/>
    <w:rsid w:val="00474883"/>
    <w:rsid w:val="004750E2"/>
    <w:rsid w:val="004769AA"/>
    <w:rsid w:val="00481750"/>
    <w:rsid w:val="00483513"/>
    <w:rsid w:val="004868EB"/>
    <w:rsid w:val="0048798B"/>
    <w:rsid w:val="004908AD"/>
    <w:rsid w:val="00491446"/>
    <w:rsid w:val="0049597D"/>
    <w:rsid w:val="00497E56"/>
    <w:rsid w:val="004A3720"/>
    <w:rsid w:val="004A7BCC"/>
    <w:rsid w:val="004B11EC"/>
    <w:rsid w:val="004B387D"/>
    <w:rsid w:val="004B3D0C"/>
    <w:rsid w:val="004B76D3"/>
    <w:rsid w:val="004D466A"/>
    <w:rsid w:val="004D53F0"/>
    <w:rsid w:val="004E1760"/>
    <w:rsid w:val="004E2551"/>
    <w:rsid w:val="004E2793"/>
    <w:rsid w:val="004E6D1C"/>
    <w:rsid w:val="004F1D76"/>
    <w:rsid w:val="004F23C4"/>
    <w:rsid w:val="004F3E9C"/>
    <w:rsid w:val="004F5FF8"/>
    <w:rsid w:val="0050115C"/>
    <w:rsid w:val="00501566"/>
    <w:rsid w:val="00501AB0"/>
    <w:rsid w:val="00502DC0"/>
    <w:rsid w:val="00510522"/>
    <w:rsid w:val="005112D7"/>
    <w:rsid w:val="00512041"/>
    <w:rsid w:val="005143DA"/>
    <w:rsid w:val="00515C2F"/>
    <w:rsid w:val="005177D5"/>
    <w:rsid w:val="0052041C"/>
    <w:rsid w:val="00520BC5"/>
    <w:rsid w:val="0052343F"/>
    <w:rsid w:val="00525ADA"/>
    <w:rsid w:val="005315C6"/>
    <w:rsid w:val="00531804"/>
    <w:rsid w:val="005366C4"/>
    <w:rsid w:val="00536C0C"/>
    <w:rsid w:val="005405F9"/>
    <w:rsid w:val="0054369B"/>
    <w:rsid w:val="00543748"/>
    <w:rsid w:val="00546B15"/>
    <w:rsid w:val="00546DEB"/>
    <w:rsid w:val="00551708"/>
    <w:rsid w:val="00553987"/>
    <w:rsid w:val="00553E69"/>
    <w:rsid w:val="00556353"/>
    <w:rsid w:val="00556605"/>
    <w:rsid w:val="00557245"/>
    <w:rsid w:val="0056174B"/>
    <w:rsid w:val="00564CF1"/>
    <w:rsid w:val="00567377"/>
    <w:rsid w:val="00574CE7"/>
    <w:rsid w:val="005776C2"/>
    <w:rsid w:val="00581922"/>
    <w:rsid w:val="00581EB3"/>
    <w:rsid w:val="005824C1"/>
    <w:rsid w:val="00584443"/>
    <w:rsid w:val="0059418C"/>
    <w:rsid w:val="00595D68"/>
    <w:rsid w:val="005A076A"/>
    <w:rsid w:val="005A0D5D"/>
    <w:rsid w:val="005A1FB1"/>
    <w:rsid w:val="005A3222"/>
    <w:rsid w:val="005A390F"/>
    <w:rsid w:val="005A559C"/>
    <w:rsid w:val="005A672C"/>
    <w:rsid w:val="005A76B4"/>
    <w:rsid w:val="005B430B"/>
    <w:rsid w:val="005B43FE"/>
    <w:rsid w:val="005B7487"/>
    <w:rsid w:val="005B7944"/>
    <w:rsid w:val="005C153D"/>
    <w:rsid w:val="005C6F01"/>
    <w:rsid w:val="005C7A54"/>
    <w:rsid w:val="005D0A42"/>
    <w:rsid w:val="005D1C75"/>
    <w:rsid w:val="005D2CC2"/>
    <w:rsid w:val="005D5FAF"/>
    <w:rsid w:val="005E5E6B"/>
    <w:rsid w:val="005E671B"/>
    <w:rsid w:val="005E77D3"/>
    <w:rsid w:val="005F0419"/>
    <w:rsid w:val="005F0CA2"/>
    <w:rsid w:val="005F412F"/>
    <w:rsid w:val="005F4A35"/>
    <w:rsid w:val="005F6CB6"/>
    <w:rsid w:val="005F6E0D"/>
    <w:rsid w:val="0060224D"/>
    <w:rsid w:val="006045DA"/>
    <w:rsid w:val="00605DA8"/>
    <w:rsid w:val="00613CC9"/>
    <w:rsid w:val="0061565A"/>
    <w:rsid w:val="006242DE"/>
    <w:rsid w:val="00625CCE"/>
    <w:rsid w:val="006327D4"/>
    <w:rsid w:val="00633A07"/>
    <w:rsid w:val="00636A51"/>
    <w:rsid w:val="00642706"/>
    <w:rsid w:val="00642864"/>
    <w:rsid w:val="00643425"/>
    <w:rsid w:val="006467E2"/>
    <w:rsid w:val="006501BE"/>
    <w:rsid w:val="006521A3"/>
    <w:rsid w:val="00652E65"/>
    <w:rsid w:val="0065362E"/>
    <w:rsid w:val="00654B4E"/>
    <w:rsid w:val="00655514"/>
    <w:rsid w:val="00655975"/>
    <w:rsid w:val="00657D0E"/>
    <w:rsid w:val="006630F3"/>
    <w:rsid w:val="0066595A"/>
    <w:rsid w:val="00670343"/>
    <w:rsid w:val="0067164A"/>
    <w:rsid w:val="0067172C"/>
    <w:rsid w:val="00680BDF"/>
    <w:rsid w:val="0068428B"/>
    <w:rsid w:val="00685567"/>
    <w:rsid w:val="00685908"/>
    <w:rsid w:val="00685CAC"/>
    <w:rsid w:val="00692130"/>
    <w:rsid w:val="00693E5C"/>
    <w:rsid w:val="00694506"/>
    <w:rsid w:val="00696A62"/>
    <w:rsid w:val="006A02CE"/>
    <w:rsid w:val="006A2BC2"/>
    <w:rsid w:val="006B169E"/>
    <w:rsid w:val="006C0F4D"/>
    <w:rsid w:val="006C11C0"/>
    <w:rsid w:val="006C3D69"/>
    <w:rsid w:val="006C6517"/>
    <w:rsid w:val="006C655E"/>
    <w:rsid w:val="006C7370"/>
    <w:rsid w:val="006D073E"/>
    <w:rsid w:val="006D12D2"/>
    <w:rsid w:val="006D2218"/>
    <w:rsid w:val="006D48CE"/>
    <w:rsid w:val="006D5AF6"/>
    <w:rsid w:val="006E22A5"/>
    <w:rsid w:val="006E3CA7"/>
    <w:rsid w:val="006E3CD5"/>
    <w:rsid w:val="006F076C"/>
    <w:rsid w:val="006F4AAE"/>
    <w:rsid w:val="00703336"/>
    <w:rsid w:val="00704E81"/>
    <w:rsid w:val="00706C1E"/>
    <w:rsid w:val="00710DFC"/>
    <w:rsid w:val="007135CF"/>
    <w:rsid w:val="00713DF7"/>
    <w:rsid w:val="00716046"/>
    <w:rsid w:val="00717284"/>
    <w:rsid w:val="0071738F"/>
    <w:rsid w:val="00722108"/>
    <w:rsid w:val="00723225"/>
    <w:rsid w:val="00723E4A"/>
    <w:rsid w:val="007270C6"/>
    <w:rsid w:val="00727EF0"/>
    <w:rsid w:val="00736620"/>
    <w:rsid w:val="00737E52"/>
    <w:rsid w:val="00742949"/>
    <w:rsid w:val="00744782"/>
    <w:rsid w:val="007451EF"/>
    <w:rsid w:val="007615D7"/>
    <w:rsid w:val="00763FEF"/>
    <w:rsid w:val="00766178"/>
    <w:rsid w:val="00767B04"/>
    <w:rsid w:val="00770592"/>
    <w:rsid w:val="00774249"/>
    <w:rsid w:val="00775129"/>
    <w:rsid w:val="007759AF"/>
    <w:rsid w:val="007853CD"/>
    <w:rsid w:val="007A02DA"/>
    <w:rsid w:val="007A129F"/>
    <w:rsid w:val="007B5969"/>
    <w:rsid w:val="007B5CD4"/>
    <w:rsid w:val="007B700C"/>
    <w:rsid w:val="007C026F"/>
    <w:rsid w:val="007C095E"/>
    <w:rsid w:val="007C29A9"/>
    <w:rsid w:val="007C376F"/>
    <w:rsid w:val="007C4D49"/>
    <w:rsid w:val="007C737C"/>
    <w:rsid w:val="007E3402"/>
    <w:rsid w:val="007E357E"/>
    <w:rsid w:val="007E3F40"/>
    <w:rsid w:val="007E6AC1"/>
    <w:rsid w:val="007F330E"/>
    <w:rsid w:val="007F51E6"/>
    <w:rsid w:val="007F6AF8"/>
    <w:rsid w:val="0080089F"/>
    <w:rsid w:val="00801EC6"/>
    <w:rsid w:val="00802086"/>
    <w:rsid w:val="008038F1"/>
    <w:rsid w:val="00804F15"/>
    <w:rsid w:val="00805980"/>
    <w:rsid w:val="00807EAA"/>
    <w:rsid w:val="00813847"/>
    <w:rsid w:val="008145F7"/>
    <w:rsid w:val="00816DE2"/>
    <w:rsid w:val="008216A7"/>
    <w:rsid w:val="0082695D"/>
    <w:rsid w:val="00826AA9"/>
    <w:rsid w:val="00827663"/>
    <w:rsid w:val="00833D18"/>
    <w:rsid w:val="008364D7"/>
    <w:rsid w:val="008429BC"/>
    <w:rsid w:val="008451D9"/>
    <w:rsid w:val="00845D4E"/>
    <w:rsid w:val="008476E6"/>
    <w:rsid w:val="0085351F"/>
    <w:rsid w:val="008556DC"/>
    <w:rsid w:val="008603BD"/>
    <w:rsid w:val="00861920"/>
    <w:rsid w:val="008639AF"/>
    <w:rsid w:val="008641B5"/>
    <w:rsid w:val="0086454B"/>
    <w:rsid w:val="00865A5C"/>
    <w:rsid w:val="00867A8E"/>
    <w:rsid w:val="00872620"/>
    <w:rsid w:val="00873EE9"/>
    <w:rsid w:val="00876E7A"/>
    <w:rsid w:val="00877A35"/>
    <w:rsid w:val="0088038F"/>
    <w:rsid w:val="008853A7"/>
    <w:rsid w:val="00885AE3"/>
    <w:rsid w:val="00890AD3"/>
    <w:rsid w:val="008922E1"/>
    <w:rsid w:val="008939C5"/>
    <w:rsid w:val="008949B0"/>
    <w:rsid w:val="008962AB"/>
    <w:rsid w:val="00896546"/>
    <w:rsid w:val="00896E1C"/>
    <w:rsid w:val="008A15A6"/>
    <w:rsid w:val="008A262B"/>
    <w:rsid w:val="008A4265"/>
    <w:rsid w:val="008B020C"/>
    <w:rsid w:val="008B05B9"/>
    <w:rsid w:val="008B3DEA"/>
    <w:rsid w:val="008B5A52"/>
    <w:rsid w:val="008B5B94"/>
    <w:rsid w:val="008C27FE"/>
    <w:rsid w:val="008C4639"/>
    <w:rsid w:val="008C6A7C"/>
    <w:rsid w:val="008C7546"/>
    <w:rsid w:val="008C7B57"/>
    <w:rsid w:val="008D12F1"/>
    <w:rsid w:val="008D24F5"/>
    <w:rsid w:val="008D40B9"/>
    <w:rsid w:val="008D4B82"/>
    <w:rsid w:val="008D690E"/>
    <w:rsid w:val="008E3036"/>
    <w:rsid w:val="008E3FB2"/>
    <w:rsid w:val="008E4058"/>
    <w:rsid w:val="008E5D93"/>
    <w:rsid w:val="008E63D9"/>
    <w:rsid w:val="008E6745"/>
    <w:rsid w:val="008F543A"/>
    <w:rsid w:val="008F57C9"/>
    <w:rsid w:val="008F74D2"/>
    <w:rsid w:val="008F7DA4"/>
    <w:rsid w:val="00903BF7"/>
    <w:rsid w:val="00906D47"/>
    <w:rsid w:val="00910CD5"/>
    <w:rsid w:val="009124A9"/>
    <w:rsid w:val="00915041"/>
    <w:rsid w:val="00917815"/>
    <w:rsid w:val="00920065"/>
    <w:rsid w:val="00920254"/>
    <w:rsid w:val="009215AA"/>
    <w:rsid w:val="009224C7"/>
    <w:rsid w:val="00922E42"/>
    <w:rsid w:val="0092495D"/>
    <w:rsid w:val="0093180F"/>
    <w:rsid w:val="00941378"/>
    <w:rsid w:val="009448C2"/>
    <w:rsid w:val="00946C80"/>
    <w:rsid w:val="0095399B"/>
    <w:rsid w:val="009548F7"/>
    <w:rsid w:val="009559E0"/>
    <w:rsid w:val="00955ED6"/>
    <w:rsid w:val="009563DA"/>
    <w:rsid w:val="00960928"/>
    <w:rsid w:val="00962130"/>
    <w:rsid w:val="00962443"/>
    <w:rsid w:val="00963068"/>
    <w:rsid w:val="00963C99"/>
    <w:rsid w:val="00964674"/>
    <w:rsid w:val="00965089"/>
    <w:rsid w:val="009656FE"/>
    <w:rsid w:val="009659D4"/>
    <w:rsid w:val="00970537"/>
    <w:rsid w:val="0097230E"/>
    <w:rsid w:val="00974B45"/>
    <w:rsid w:val="00977723"/>
    <w:rsid w:val="009779E2"/>
    <w:rsid w:val="00981696"/>
    <w:rsid w:val="0098349E"/>
    <w:rsid w:val="009863A0"/>
    <w:rsid w:val="00990FB4"/>
    <w:rsid w:val="009916A1"/>
    <w:rsid w:val="00992EEA"/>
    <w:rsid w:val="009930DF"/>
    <w:rsid w:val="00995B85"/>
    <w:rsid w:val="009A0FDE"/>
    <w:rsid w:val="009A236F"/>
    <w:rsid w:val="009A2563"/>
    <w:rsid w:val="009A4423"/>
    <w:rsid w:val="009A7156"/>
    <w:rsid w:val="009A7CF0"/>
    <w:rsid w:val="009B0DCE"/>
    <w:rsid w:val="009B49C5"/>
    <w:rsid w:val="009B7C13"/>
    <w:rsid w:val="009C0076"/>
    <w:rsid w:val="009C23DF"/>
    <w:rsid w:val="009C2871"/>
    <w:rsid w:val="009D01B1"/>
    <w:rsid w:val="009D2B2C"/>
    <w:rsid w:val="009D4903"/>
    <w:rsid w:val="009D6746"/>
    <w:rsid w:val="009E1A16"/>
    <w:rsid w:val="009E3515"/>
    <w:rsid w:val="009F435B"/>
    <w:rsid w:val="009F6FB2"/>
    <w:rsid w:val="00A02B38"/>
    <w:rsid w:val="00A03304"/>
    <w:rsid w:val="00A06781"/>
    <w:rsid w:val="00A14D8A"/>
    <w:rsid w:val="00A14F3D"/>
    <w:rsid w:val="00A274DF"/>
    <w:rsid w:val="00A3505E"/>
    <w:rsid w:val="00A35071"/>
    <w:rsid w:val="00A42181"/>
    <w:rsid w:val="00A475A0"/>
    <w:rsid w:val="00A5478A"/>
    <w:rsid w:val="00A56E8E"/>
    <w:rsid w:val="00A61DF8"/>
    <w:rsid w:val="00A62CE3"/>
    <w:rsid w:val="00A632A8"/>
    <w:rsid w:val="00A64BEE"/>
    <w:rsid w:val="00A6516B"/>
    <w:rsid w:val="00A751DF"/>
    <w:rsid w:val="00A8133F"/>
    <w:rsid w:val="00A82579"/>
    <w:rsid w:val="00A8764D"/>
    <w:rsid w:val="00A90BA2"/>
    <w:rsid w:val="00A90FF0"/>
    <w:rsid w:val="00A912B9"/>
    <w:rsid w:val="00A927F0"/>
    <w:rsid w:val="00A92B5D"/>
    <w:rsid w:val="00A963BE"/>
    <w:rsid w:val="00A96561"/>
    <w:rsid w:val="00A97186"/>
    <w:rsid w:val="00AA1423"/>
    <w:rsid w:val="00AA1762"/>
    <w:rsid w:val="00AA19E8"/>
    <w:rsid w:val="00AA1FC7"/>
    <w:rsid w:val="00AA3FE2"/>
    <w:rsid w:val="00AB039D"/>
    <w:rsid w:val="00AB05F5"/>
    <w:rsid w:val="00AB1BED"/>
    <w:rsid w:val="00AB2376"/>
    <w:rsid w:val="00AB3526"/>
    <w:rsid w:val="00AB5A91"/>
    <w:rsid w:val="00AC03FF"/>
    <w:rsid w:val="00AC25A8"/>
    <w:rsid w:val="00AC2987"/>
    <w:rsid w:val="00AC3631"/>
    <w:rsid w:val="00AC73BB"/>
    <w:rsid w:val="00AD0C4D"/>
    <w:rsid w:val="00AD19D7"/>
    <w:rsid w:val="00AD2BEF"/>
    <w:rsid w:val="00AD2C0F"/>
    <w:rsid w:val="00AD2E3A"/>
    <w:rsid w:val="00AD4C4C"/>
    <w:rsid w:val="00AD71D2"/>
    <w:rsid w:val="00AE3351"/>
    <w:rsid w:val="00AE7F48"/>
    <w:rsid w:val="00AF1C87"/>
    <w:rsid w:val="00AF340E"/>
    <w:rsid w:val="00AF3621"/>
    <w:rsid w:val="00AF71F1"/>
    <w:rsid w:val="00B02481"/>
    <w:rsid w:val="00B02EB2"/>
    <w:rsid w:val="00B04164"/>
    <w:rsid w:val="00B058EC"/>
    <w:rsid w:val="00B05E77"/>
    <w:rsid w:val="00B1010E"/>
    <w:rsid w:val="00B11830"/>
    <w:rsid w:val="00B1226E"/>
    <w:rsid w:val="00B14AE2"/>
    <w:rsid w:val="00B14BB0"/>
    <w:rsid w:val="00B14D8B"/>
    <w:rsid w:val="00B20082"/>
    <w:rsid w:val="00B217CC"/>
    <w:rsid w:val="00B21EBD"/>
    <w:rsid w:val="00B237F1"/>
    <w:rsid w:val="00B23B6E"/>
    <w:rsid w:val="00B25281"/>
    <w:rsid w:val="00B278CB"/>
    <w:rsid w:val="00B3514A"/>
    <w:rsid w:val="00B440EC"/>
    <w:rsid w:val="00B51E3B"/>
    <w:rsid w:val="00B54711"/>
    <w:rsid w:val="00B56554"/>
    <w:rsid w:val="00B61509"/>
    <w:rsid w:val="00B62F20"/>
    <w:rsid w:val="00B74AA1"/>
    <w:rsid w:val="00B7757D"/>
    <w:rsid w:val="00B776D1"/>
    <w:rsid w:val="00B778B8"/>
    <w:rsid w:val="00B803A3"/>
    <w:rsid w:val="00B86B8B"/>
    <w:rsid w:val="00B86CAC"/>
    <w:rsid w:val="00B8780C"/>
    <w:rsid w:val="00B90779"/>
    <w:rsid w:val="00B925A3"/>
    <w:rsid w:val="00B93614"/>
    <w:rsid w:val="00B9554D"/>
    <w:rsid w:val="00BA0EB4"/>
    <w:rsid w:val="00BA5893"/>
    <w:rsid w:val="00BA636C"/>
    <w:rsid w:val="00BA67AC"/>
    <w:rsid w:val="00BB25DE"/>
    <w:rsid w:val="00BB30E6"/>
    <w:rsid w:val="00BB339E"/>
    <w:rsid w:val="00BB6772"/>
    <w:rsid w:val="00BB75A9"/>
    <w:rsid w:val="00BC63BF"/>
    <w:rsid w:val="00BC6BC7"/>
    <w:rsid w:val="00BD0C7F"/>
    <w:rsid w:val="00BD13DC"/>
    <w:rsid w:val="00BD4B5F"/>
    <w:rsid w:val="00BD540D"/>
    <w:rsid w:val="00BD5C59"/>
    <w:rsid w:val="00BE2340"/>
    <w:rsid w:val="00BE235E"/>
    <w:rsid w:val="00BE4607"/>
    <w:rsid w:val="00C01268"/>
    <w:rsid w:val="00C02C07"/>
    <w:rsid w:val="00C032C4"/>
    <w:rsid w:val="00C03EDF"/>
    <w:rsid w:val="00C070AE"/>
    <w:rsid w:val="00C114BE"/>
    <w:rsid w:val="00C131AA"/>
    <w:rsid w:val="00C1468E"/>
    <w:rsid w:val="00C153E4"/>
    <w:rsid w:val="00C1591D"/>
    <w:rsid w:val="00C17EF0"/>
    <w:rsid w:val="00C20002"/>
    <w:rsid w:val="00C21E5E"/>
    <w:rsid w:val="00C21FD4"/>
    <w:rsid w:val="00C26B09"/>
    <w:rsid w:val="00C334F2"/>
    <w:rsid w:val="00C35A34"/>
    <w:rsid w:val="00C375B6"/>
    <w:rsid w:val="00C501BF"/>
    <w:rsid w:val="00C50F97"/>
    <w:rsid w:val="00C52B43"/>
    <w:rsid w:val="00C56C17"/>
    <w:rsid w:val="00C56C3E"/>
    <w:rsid w:val="00C6135B"/>
    <w:rsid w:val="00C613D9"/>
    <w:rsid w:val="00C61BD7"/>
    <w:rsid w:val="00C63C2A"/>
    <w:rsid w:val="00C64719"/>
    <w:rsid w:val="00C650A8"/>
    <w:rsid w:val="00C700BB"/>
    <w:rsid w:val="00C718CD"/>
    <w:rsid w:val="00C738C4"/>
    <w:rsid w:val="00C8446F"/>
    <w:rsid w:val="00C84AEB"/>
    <w:rsid w:val="00C84DF9"/>
    <w:rsid w:val="00C86395"/>
    <w:rsid w:val="00C91968"/>
    <w:rsid w:val="00C93C13"/>
    <w:rsid w:val="00C967C9"/>
    <w:rsid w:val="00C97442"/>
    <w:rsid w:val="00C977A8"/>
    <w:rsid w:val="00CA04C9"/>
    <w:rsid w:val="00CA0F70"/>
    <w:rsid w:val="00CB08A1"/>
    <w:rsid w:val="00CB363E"/>
    <w:rsid w:val="00CB37D9"/>
    <w:rsid w:val="00CB38EB"/>
    <w:rsid w:val="00CB5799"/>
    <w:rsid w:val="00CB6F0F"/>
    <w:rsid w:val="00CD07E0"/>
    <w:rsid w:val="00CD0D61"/>
    <w:rsid w:val="00CD1224"/>
    <w:rsid w:val="00CD20F1"/>
    <w:rsid w:val="00CD2848"/>
    <w:rsid w:val="00CD38BF"/>
    <w:rsid w:val="00CD7602"/>
    <w:rsid w:val="00CE0481"/>
    <w:rsid w:val="00CE3919"/>
    <w:rsid w:val="00CE3F2D"/>
    <w:rsid w:val="00CF06EF"/>
    <w:rsid w:val="00CF0D62"/>
    <w:rsid w:val="00CF2A31"/>
    <w:rsid w:val="00D02A4F"/>
    <w:rsid w:val="00D04C58"/>
    <w:rsid w:val="00D0794A"/>
    <w:rsid w:val="00D21105"/>
    <w:rsid w:val="00D2311D"/>
    <w:rsid w:val="00D23BBC"/>
    <w:rsid w:val="00D23D9F"/>
    <w:rsid w:val="00D2690A"/>
    <w:rsid w:val="00D3136A"/>
    <w:rsid w:val="00D31A3E"/>
    <w:rsid w:val="00D3228F"/>
    <w:rsid w:val="00D324C7"/>
    <w:rsid w:val="00D33796"/>
    <w:rsid w:val="00D36212"/>
    <w:rsid w:val="00D4281B"/>
    <w:rsid w:val="00D50FB5"/>
    <w:rsid w:val="00D514AB"/>
    <w:rsid w:val="00D51C3A"/>
    <w:rsid w:val="00D5216B"/>
    <w:rsid w:val="00D52949"/>
    <w:rsid w:val="00D53BBC"/>
    <w:rsid w:val="00D5448C"/>
    <w:rsid w:val="00D556C6"/>
    <w:rsid w:val="00D56D75"/>
    <w:rsid w:val="00D57E0B"/>
    <w:rsid w:val="00D62AB3"/>
    <w:rsid w:val="00D630D9"/>
    <w:rsid w:val="00D705C9"/>
    <w:rsid w:val="00D709E4"/>
    <w:rsid w:val="00D71E47"/>
    <w:rsid w:val="00D727FB"/>
    <w:rsid w:val="00D72D8A"/>
    <w:rsid w:val="00D7551B"/>
    <w:rsid w:val="00D76AD6"/>
    <w:rsid w:val="00D80ECE"/>
    <w:rsid w:val="00D82F8A"/>
    <w:rsid w:val="00D84056"/>
    <w:rsid w:val="00D84F53"/>
    <w:rsid w:val="00D854F0"/>
    <w:rsid w:val="00D857E7"/>
    <w:rsid w:val="00D860AE"/>
    <w:rsid w:val="00D86A46"/>
    <w:rsid w:val="00D87210"/>
    <w:rsid w:val="00D91647"/>
    <w:rsid w:val="00DA1DD6"/>
    <w:rsid w:val="00DA7AE5"/>
    <w:rsid w:val="00DB2F66"/>
    <w:rsid w:val="00DB5470"/>
    <w:rsid w:val="00DC27DB"/>
    <w:rsid w:val="00DC52C1"/>
    <w:rsid w:val="00DC5DB1"/>
    <w:rsid w:val="00DC6939"/>
    <w:rsid w:val="00DD02F0"/>
    <w:rsid w:val="00DD42E7"/>
    <w:rsid w:val="00DD7407"/>
    <w:rsid w:val="00DE6448"/>
    <w:rsid w:val="00DF1909"/>
    <w:rsid w:val="00DF50D7"/>
    <w:rsid w:val="00E01584"/>
    <w:rsid w:val="00E02469"/>
    <w:rsid w:val="00E04BB7"/>
    <w:rsid w:val="00E05BE2"/>
    <w:rsid w:val="00E1037C"/>
    <w:rsid w:val="00E12D2A"/>
    <w:rsid w:val="00E1301C"/>
    <w:rsid w:val="00E13AFF"/>
    <w:rsid w:val="00E15463"/>
    <w:rsid w:val="00E154D0"/>
    <w:rsid w:val="00E17EDA"/>
    <w:rsid w:val="00E227BE"/>
    <w:rsid w:val="00E26568"/>
    <w:rsid w:val="00E2790D"/>
    <w:rsid w:val="00E27A95"/>
    <w:rsid w:val="00E314D2"/>
    <w:rsid w:val="00E3430A"/>
    <w:rsid w:val="00E34B06"/>
    <w:rsid w:val="00E4049C"/>
    <w:rsid w:val="00E41151"/>
    <w:rsid w:val="00E41565"/>
    <w:rsid w:val="00E436FD"/>
    <w:rsid w:val="00E44CDB"/>
    <w:rsid w:val="00E51DCD"/>
    <w:rsid w:val="00E53636"/>
    <w:rsid w:val="00E543A6"/>
    <w:rsid w:val="00E54E21"/>
    <w:rsid w:val="00E56F8B"/>
    <w:rsid w:val="00E57200"/>
    <w:rsid w:val="00E60632"/>
    <w:rsid w:val="00E60A16"/>
    <w:rsid w:val="00E620DB"/>
    <w:rsid w:val="00E6492D"/>
    <w:rsid w:val="00E71A89"/>
    <w:rsid w:val="00E729B9"/>
    <w:rsid w:val="00E77128"/>
    <w:rsid w:val="00E77653"/>
    <w:rsid w:val="00E86393"/>
    <w:rsid w:val="00E87588"/>
    <w:rsid w:val="00E90F98"/>
    <w:rsid w:val="00E926C2"/>
    <w:rsid w:val="00E9296E"/>
    <w:rsid w:val="00EA0933"/>
    <w:rsid w:val="00EA1FAC"/>
    <w:rsid w:val="00EA563A"/>
    <w:rsid w:val="00EA75B4"/>
    <w:rsid w:val="00EB0281"/>
    <w:rsid w:val="00EB281B"/>
    <w:rsid w:val="00EB4B5E"/>
    <w:rsid w:val="00EB4D1C"/>
    <w:rsid w:val="00EB7D2F"/>
    <w:rsid w:val="00EC14B5"/>
    <w:rsid w:val="00EC62DB"/>
    <w:rsid w:val="00ED2848"/>
    <w:rsid w:val="00ED3600"/>
    <w:rsid w:val="00ED6F68"/>
    <w:rsid w:val="00ED7CD2"/>
    <w:rsid w:val="00EE08E6"/>
    <w:rsid w:val="00EE2208"/>
    <w:rsid w:val="00EE3F39"/>
    <w:rsid w:val="00EE49C7"/>
    <w:rsid w:val="00EF3766"/>
    <w:rsid w:val="00EF55E9"/>
    <w:rsid w:val="00EF69FE"/>
    <w:rsid w:val="00EF7C7F"/>
    <w:rsid w:val="00F0275A"/>
    <w:rsid w:val="00F028A5"/>
    <w:rsid w:val="00F06C00"/>
    <w:rsid w:val="00F122A5"/>
    <w:rsid w:val="00F138DB"/>
    <w:rsid w:val="00F14EA4"/>
    <w:rsid w:val="00F17061"/>
    <w:rsid w:val="00F2114B"/>
    <w:rsid w:val="00F234DA"/>
    <w:rsid w:val="00F270FB"/>
    <w:rsid w:val="00F35240"/>
    <w:rsid w:val="00F37011"/>
    <w:rsid w:val="00F406E3"/>
    <w:rsid w:val="00F43A67"/>
    <w:rsid w:val="00F4455F"/>
    <w:rsid w:val="00F44E84"/>
    <w:rsid w:val="00F507E5"/>
    <w:rsid w:val="00F55293"/>
    <w:rsid w:val="00F554D8"/>
    <w:rsid w:val="00F6094E"/>
    <w:rsid w:val="00F6096A"/>
    <w:rsid w:val="00F6387A"/>
    <w:rsid w:val="00F67B98"/>
    <w:rsid w:val="00F67D22"/>
    <w:rsid w:val="00F703C1"/>
    <w:rsid w:val="00F74071"/>
    <w:rsid w:val="00F768DE"/>
    <w:rsid w:val="00F83A18"/>
    <w:rsid w:val="00F84976"/>
    <w:rsid w:val="00F84B10"/>
    <w:rsid w:val="00F85A2F"/>
    <w:rsid w:val="00F87E06"/>
    <w:rsid w:val="00F90904"/>
    <w:rsid w:val="00F90B25"/>
    <w:rsid w:val="00F9384E"/>
    <w:rsid w:val="00F97D99"/>
    <w:rsid w:val="00FA28A3"/>
    <w:rsid w:val="00FA5DF0"/>
    <w:rsid w:val="00FA6E51"/>
    <w:rsid w:val="00FB1B9D"/>
    <w:rsid w:val="00FB3265"/>
    <w:rsid w:val="00FB372D"/>
    <w:rsid w:val="00FB5944"/>
    <w:rsid w:val="00FB5B93"/>
    <w:rsid w:val="00FC33A3"/>
    <w:rsid w:val="00FC544B"/>
    <w:rsid w:val="00FC5F9A"/>
    <w:rsid w:val="00FD3772"/>
    <w:rsid w:val="00FD5A81"/>
    <w:rsid w:val="00FD7EDC"/>
    <w:rsid w:val="00FE2B82"/>
    <w:rsid w:val="00FE3BE5"/>
    <w:rsid w:val="00FE480A"/>
    <w:rsid w:val="00FE65F6"/>
    <w:rsid w:val="00FF06EB"/>
    <w:rsid w:val="00FF1279"/>
    <w:rsid w:val="00FF1B0A"/>
    <w:rsid w:val="00FF671D"/>
    <w:rsid w:val="00FF7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06A"/>
    <w:pPr>
      <w:widowControl w:val="0"/>
      <w:jc w:val="both"/>
    </w:pPr>
    <w:rPr>
      <w:rFonts w:ascii="Times New Roman" w:hAnsi="Times New Roman"/>
      <w:kern w:val="2"/>
      <w:sz w:val="21"/>
      <w:szCs w:val="20"/>
      <w:lang w:val="en-US"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A3FE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3FE2"/>
    <w:rPr>
      <w:rFonts w:ascii="Times New Roman" w:eastAsia="SimSu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265B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65B15"/>
    <w:rPr>
      <w:rFonts w:ascii="Times New Roman" w:eastAsia="SimSu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265B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65B15"/>
    <w:rPr>
      <w:rFonts w:ascii="Times New Roman" w:eastAsia="SimSu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353</TotalTime>
  <Pages>2</Pages>
  <Words>93</Words>
  <Characters>536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Kat Piper</cp:lastModifiedBy>
  <cp:revision>115</cp:revision>
  <dcterms:created xsi:type="dcterms:W3CDTF">2015-05-07T02:10:00Z</dcterms:created>
  <dcterms:modified xsi:type="dcterms:W3CDTF">2016-03-20T11:42:00Z</dcterms:modified>
</cp:coreProperties>
</file>