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0F7" w:rsidRDefault="007B3D8D" w:rsidP="00F960F7">
      <w:pPr>
        <w:pStyle w:val="Heading1"/>
        <w:suppressLineNumbers/>
        <w:rPr>
          <w:rFonts w:eastAsiaTheme="minorHAnsi"/>
          <w:sz w:val="22"/>
          <w:szCs w:val="22"/>
          <w:lang w:val="en-AU"/>
        </w:rPr>
      </w:pPr>
      <w:r>
        <w:rPr>
          <w:rFonts w:eastAsiaTheme="minorHAnsi"/>
          <w:sz w:val="22"/>
          <w:szCs w:val="22"/>
          <w:lang w:val="en-AU"/>
        </w:rPr>
        <w:t>Online Supporting</w:t>
      </w:r>
      <w:bookmarkStart w:id="0" w:name="_GoBack"/>
      <w:bookmarkEnd w:id="0"/>
      <w:r>
        <w:rPr>
          <w:rFonts w:eastAsiaTheme="minorHAnsi"/>
          <w:sz w:val="22"/>
          <w:szCs w:val="22"/>
          <w:lang w:val="en-AU"/>
        </w:rPr>
        <w:t xml:space="preserve"> Material</w:t>
      </w:r>
    </w:p>
    <w:p w:rsidR="00F960F7" w:rsidRDefault="00F960F7" w:rsidP="00F960F7">
      <w:pPr>
        <w:pStyle w:val="Heading1"/>
        <w:suppressLineNumbers/>
        <w:rPr>
          <w:rFonts w:eastAsiaTheme="minorHAnsi"/>
          <w:sz w:val="22"/>
          <w:szCs w:val="22"/>
          <w:lang w:val="en-AU"/>
        </w:rPr>
      </w:pPr>
      <w:r>
        <w:rPr>
          <w:rFonts w:eastAsiaTheme="minorHAnsi"/>
          <w:sz w:val="22"/>
          <w:szCs w:val="22"/>
        </w:rPr>
        <w:t>Supplement</w:t>
      </w:r>
      <w:r>
        <w:rPr>
          <w:rFonts w:eastAsiaTheme="minorHAnsi"/>
          <w:sz w:val="22"/>
          <w:szCs w:val="22"/>
          <w:lang w:val="en-AU"/>
        </w:rPr>
        <w:t>ary Table 1</w:t>
      </w:r>
      <w:r>
        <w:rPr>
          <w:rFonts w:eastAsiaTheme="minorHAnsi"/>
          <w:noProof/>
          <w:szCs w:val="22"/>
          <w:lang w:val="en-AU" w:eastAsia="en-AU"/>
        </w:rPr>
        <w:drawing>
          <wp:anchor distT="0" distB="0" distL="114300" distR="114300" simplePos="0" relativeHeight="251659264" behindDoc="0" locked="0" layoutInCell="1" allowOverlap="1" wp14:anchorId="0CB8D03E" wp14:editId="2919A17B">
            <wp:simplePos x="0" y="0"/>
            <wp:positionH relativeFrom="column">
              <wp:posOffset>8255</wp:posOffset>
            </wp:positionH>
            <wp:positionV relativeFrom="paragraph">
              <wp:posOffset>775970</wp:posOffset>
            </wp:positionV>
            <wp:extent cx="5572125" cy="7881620"/>
            <wp:effectExtent l="0" t="0" r="9525" b="5080"/>
            <wp:wrapSquare wrapText="bothSides"/>
            <wp:docPr id="6" name="Picture 6" descr="U:\Lucy Bell\LUCY BELL PhD\STUDY 2 - DIETARY ASSESSMENT TOOL\Toddler Dietary Questionnaire\FINAL QUESTIONNAIRES\ToddlerDietaryQuestionnaire(TDQ)_altered120813_Pag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Lucy Bell\LUCY BELL PhD\STUDY 2 - DIETARY ASSESSMENT TOOL\Toddler Dietary Questionnaire\FINAL QUESTIONNAIRES\ToddlerDietaryQuestionnaire(TDQ)_altered120813_Page_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0F7" w:rsidRPr="00F960F7" w:rsidRDefault="00F960F7" w:rsidP="00F960F7">
      <w:pPr>
        <w:pStyle w:val="Heading1"/>
        <w:suppressLineNumbers/>
        <w:rPr>
          <w:rFonts w:eastAsiaTheme="minorHAnsi"/>
          <w:sz w:val="22"/>
          <w:szCs w:val="22"/>
          <w:lang w:val="en-AU"/>
        </w:rPr>
      </w:pPr>
      <w:r>
        <w:rPr>
          <w:rFonts w:eastAsiaTheme="minorHAnsi"/>
          <w:noProof/>
          <w:szCs w:val="22"/>
          <w:lang w:val="en-AU" w:eastAsia="en-AU"/>
        </w:rPr>
        <w:lastRenderedPageBreak/>
        <w:drawing>
          <wp:inline distT="0" distB="0" distL="0" distR="0" wp14:anchorId="7E1E7651" wp14:editId="71ADF8A2">
            <wp:extent cx="6098875" cy="7824158"/>
            <wp:effectExtent l="0" t="0" r="0" b="5715"/>
            <wp:docPr id="8" name="Picture 8" descr="U:\Lucy Bell\LUCY BELL PhD\STUDY 2 - DIETARY ASSESSMENT TOOL\Toddler Dietary Questionnaire\FINAL QUESTIONNAIRES\ToddlerDietaryQuestionnaire(TDQ)_altered120813_Pag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Lucy Bell\LUCY BELL PhD\STUDY 2 - DIETARY ASSESSMENT TOOL\Toddler Dietary Questionnaire\FINAL QUESTIONNAIRES\ToddlerDietaryQuestionnaire(TDQ)_altered120813_Page_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" b="9300"/>
                    <a:stretch/>
                  </pic:blipFill>
                  <pic:spPr bwMode="auto">
                    <a:xfrm>
                      <a:off x="0" y="0"/>
                      <a:ext cx="6103111" cy="782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Cs w:val="22"/>
          <w:lang w:val="en-AU" w:eastAsia="en-AU"/>
        </w:rPr>
        <w:lastRenderedPageBreak/>
        <w:drawing>
          <wp:inline distT="0" distB="0" distL="0" distR="0" wp14:anchorId="3A285EC1" wp14:editId="39C7EE5A">
            <wp:extent cx="6228272" cy="8091577"/>
            <wp:effectExtent l="0" t="0" r="1270" b="5080"/>
            <wp:docPr id="9" name="Picture 9" descr="U:\Lucy Bell\LUCY BELL PhD\STUDY 2 - DIETARY ASSESSMENT TOOL\Toddler Dietary Questionnaire\FINAL QUESTIONNAIRES\ToddlerDietaryQuestionnaire(TDQ)_altered120813_Page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Lucy Bell\LUCY BELL PhD\STUDY 2 - DIETARY ASSESSMENT TOOL\Toddler Dietary Questionnaire\FINAL QUESTIONNAIRES\ToddlerDietaryQuestionnaire(TDQ)_altered120813_Page_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" b="7495"/>
                    <a:stretch/>
                  </pic:blipFill>
                  <pic:spPr bwMode="auto">
                    <a:xfrm>
                      <a:off x="0" y="0"/>
                      <a:ext cx="6231705" cy="80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Cs w:val="22"/>
          <w:lang w:val="en-AU" w:eastAsia="en-AU"/>
        </w:rPr>
        <w:lastRenderedPageBreak/>
        <w:drawing>
          <wp:inline distT="0" distB="0" distL="0" distR="0" wp14:anchorId="460FBD2D" wp14:editId="64D92FF4">
            <wp:extent cx="6159260" cy="7996687"/>
            <wp:effectExtent l="0" t="0" r="0" b="4445"/>
            <wp:docPr id="10" name="Picture 10" descr="U:\Lucy Bell\LUCY BELL PhD\STUDY 2 - DIETARY ASSESSMENT TOOL\Toddler Dietary Questionnaire\FINAL QUESTIONNAIRES\ToddlerDietaryQuestionnaire(TDQ)_altered120813_Page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Lucy Bell\LUCY BELL PhD\STUDY 2 - DIETARY ASSESSMENT TOOL\Toddler Dietary Questionnaire\FINAL QUESTIONNAIRES\ToddlerDietaryQuestionnaire(TDQ)_altered120813_Page_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6" b="8127"/>
                    <a:stretch/>
                  </pic:blipFill>
                  <pic:spPr bwMode="auto">
                    <a:xfrm>
                      <a:off x="0" y="0"/>
                      <a:ext cx="6164370" cy="800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Cs w:val="22"/>
          <w:lang w:val="en-AU" w:eastAsia="en-AU"/>
        </w:rPr>
        <w:lastRenderedPageBreak/>
        <w:drawing>
          <wp:inline distT="0" distB="0" distL="0" distR="0" wp14:anchorId="7B117DDA" wp14:editId="691608B5">
            <wp:extent cx="6142008" cy="7962181"/>
            <wp:effectExtent l="0" t="0" r="0" b="1270"/>
            <wp:docPr id="11" name="Picture 11" descr="U:\Lucy Bell\LUCY BELL PhD\STUDY 2 - DIETARY ASSESSMENT TOOL\Toddler Dietary Questionnaire\FINAL QUESTIONNAIRES\ToddlerDietaryQuestionnaire(TDQ)_altered120813_Page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Lucy Bell\LUCY BELL PhD\STUDY 2 - DIETARY ASSESSMENT TOOL\Toddler Dietary Questionnaire\FINAL QUESTIONNAIRES\ToddlerDietaryQuestionnaire(TDQ)_altered120813_Page_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2" b="8250"/>
                    <a:stretch/>
                  </pic:blipFill>
                  <pic:spPr bwMode="auto">
                    <a:xfrm>
                      <a:off x="0" y="0"/>
                      <a:ext cx="6147608" cy="79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Cs w:val="22"/>
          <w:lang w:val="en-AU" w:eastAsia="en-AU"/>
        </w:rPr>
        <w:lastRenderedPageBreak/>
        <w:drawing>
          <wp:inline distT="0" distB="0" distL="0" distR="0" wp14:anchorId="0D58F2FB" wp14:editId="286E37E4">
            <wp:extent cx="6409426" cy="8341743"/>
            <wp:effectExtent l="0" t="0" r="0" b="2540"/>
            <wp:docPr id="3" name="Picture 3" descr="U:\Lucy Bell\LUCY BELL PhD\STUDY 2 - DIETARY ASSESSMENT TOOL\Toddler Dietary Questionnaire\FINAL QUESTIONNAIRES\ToddlerDietaryQuestionnaire(TDQ)_altered120813_Page_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Lucy Bell\LUCY BELL PhD\STUDY 2 - DIETARY ASSESSMENT TOOL\Toddler Dietary Questionnaire\FINAL QUESTIONNAIRES\ToddlerDietaryQuestionnaire(TDQ)_altered120813_Page_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" b="8719"/>
                    <a:stretch/>
                  </pic:blipFill>
                  <pic:spPr bwMode="auto">
                    <a:xfrm>
                      <a:off x="0" y="0"/>
                      <a:ext cx="6413296" cy="834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0F7" w:rsidRPr="00527D06" w:rsidRDefault="00F960F7" w:rsidP="00F960F7">
      <w:pPr>
        <w:suppressLineNumbers/>
        <w:jc w:val="left"/>
        <w:rPr>
          <w:rFonts w:ascii="Times New Roman" w:eastAsiaTheme="minorHAnsi" w:hAnsi="Times New Roman"/>
          <w:b/>
          <w:bCs/>
          <w:kern w:val="32"/>
          <w:szCs w:val="22"/>
          <w:lang w:eastAsia="x-none"/>
        </w:rPr>
      </w:pPr>
    </w:p>
    <w:p w:rsidR="002D0330" w:rsidRPr="00432B85" w:rsidRDefault="002D0330" w:rsidP="00582F70">
      <w:pPr>
        <w:suppressLineNumbers/>
        <w:spacing w:line="240" w:lineRule="auto"/>
        <w:jc w:val="left"/>
        <w:rPr>
          <w:rFonts w:eastAsiaTheme="minorHAnsi"/>
          <w:b/>
          <w:bCs/>
          <w:kern w:val="32"/>
          <w:szCs w:val="22"/>
          <w:lang w:val="x-none" w:eastAsia="x-none"/>
        </w:rPr>
      </w:pPr>
    </w:p>
    <w:sectPr w:rsidR="002D0330" w:rsidRPr="00432B85" w:rsidSect="00582F70">
      <w:pgSz w:w="11906" w:h="16838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469" w:rsidRDefault="00302469" w:rsidP="00F10A9E">
      <w:pPr>
        <w:spacing w:line="240" w:lineRule="auto"/>
      </w:pPr>
      <w:r>
        <w:separator/>
      </w:r>
    </w:p>
  </w:endnote>
  <w:endnote w:type="continuationSeparator" w:id="0">
    <w:p w:rsidR="00302469" w:rsidRDefault="00302469" w:rsidP="00F10A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Frutige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469" w:rsidRDefault="00302469" w:rsidP="00F10A9E">
      <w:pPr>
        <w:spacing w:line="240" w:lineRule="auto"/>
      </w:pPr>
      <w:r>
        <w:separator/>
      </w:r>
    </w:p>
  </w:footnote>
  <w:footnote w:type="continuationSeparator" w:id="0">
    <w:p w:rsidR="00302469" w:rsidRDefault="00302469" w:rsidP="00F10A9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40D653"/>
    <w:multiLevelType w:val="hybridMultilevel"/>
    <w:tmpl w:val="0111DEE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2E147AD"/>
    <w:multiLevelType w:val="hybridMultilevel"/>
    <w:tmpl w:val="7EE25D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E5E714F6"/>
    <w:multiLevelType w:val="hybridMultilevel"/>
    <w:tmpl w:val="8F2DFE2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6488AC6"/>
    <w:multiLevelType w:val="hybridMultilevel"/>
    <w:tmpl w:val="A788B00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36D227D"/>
    <w:multiLevelType w:val="hybridMultilevel"/>
    <w:tmpl w:val="F3E422C4"/>
    <w:lvl w:ilvl="0" w:tplc="3EAA6E7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846D24"/>
    <w:multiLevelType w:val="hybridMultilevel"/>
    <w:tmpl w:val="BFF6E6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9012D3"/>
    <w:multiLevelType w:val="hybridMultilevel"/>
    <w:tmpl w:val="29D082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7E4A89"/>
    <w:multiLevelType w:val="hybridMultilevel"/>
    <w:tmpl w:val="EF0E8E0E"/>
    <w:lvl w:ilvl="0" w:tplc="3F4EE9B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AD426E"/>
    <w:multiLevelType w:val="hybridMultilevel"/>
    <w:tmpl w:val="DCAA2A88"/>
    <w:lvl w:ilvl="0" w:tplc="43522230">
      <w:numFmt w:val="decimal"/>
      <w:lvlText w:val="%1-"/>
      <w:lvlJc w:val="left"/>
      <w:pPr>
        <w:ind w:left="504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224" w:hanging="360"/>
      </w:pPr>
    </w:lvl>
    <w:lvl w:ilvl="2" w:tplc="0C09001B" w:tentative="1">
      <w:start w:val="1"/>
      <w:numFmt w:val="lowerRoman"/>
      <w:lvlText w:val="%3."/>
      <w:lvlJc w:val="right"/>
      <w:pPr>
        <w:ind w:left="1944" w:hanging="180"/>
      </w:pPr>
    </w:lvl>
    <w:lvl w:ilvl="3" w:tplc="0C09000F" w:tentative="1">
      <w:start w:val="1"/>
      <w:numFmt w:val="decimal"/>
      <w:lvlText w:val="%4."/>
      <w:lvlJc w:val="left"/>
      <w:pPr>
        <w:ind w:left="2664" w:hanging="360"/>
      </w:pPr>
    </w:lvl>
    <w:lvl w:ilvl="4" w:tplc="0C090019" w:tentative="1">
      <w:start w:val="1"/>
      <w:numFmt w:val="lowerLetter"/>
      <w:lvlText w:val="%5."/>
      <w:lvlJc w:val="left"/>
      <w:pPr>
        <w:ind w:left="3384" w:hanging="360"/>
      </w:pPr>
    </w:lvl>
    <w:lvl w:ilvl="5" w:tplc="0C09001B" w:tentative="1">
      <w:start w:val="1"/>
      <w:numFmt w:val="lowerRoman"/>
      <w:lvlText w:val="%6."/>
      <w:lvlJc w:val="right"/>
      <w:pPr>
        <w:ind w:left="4104" w:hanging="180"/>
      </w:pPr>
    </w:lvl>
    <w:lvl w:ilvl="6" w:tplc="0C09000F" w:tentative="1">
      <w:start w:val="1"/>
      <w:numFmt w:val="decimal"/>
      <w:lvlText w:val="%7."/>
      <w:lvlJc w:val="left"/>
      <w:pPr>
        <w:ind w:left="4824" w:hanging="360"/>
      </w:pPr>
    </w:lvl>
    <w:lvl w:ilvl="7" w:tplc="0C090019" w:tentative="1">
      <w:start w:val="1"/>
      <w:numFmt w:val="lowerLetter"/>
      <w:lvlText w:val="%8."/>
      <w:lvlJc w:val="left"/>
      <w:pPr>
        <w:ind w:left="5544" w:hanging="360"/>
      </w:pPr>
    </w:lvl>
    <w:lvl w:ilvl="8" w:tplc="0C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9">
    <w:nsid w:val="072780EB"/>
    <w:multiLevelType w:val="hybridMultilevel"/>
    <w:tmpl w:val="33CA4D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C264BC1"/>
    <w:multiLevelType w:val="hybridMultilevel"/>
    <w:tmpl w:val="2C2C0706"/>
    <w:lvl w:ilvl="0" w:tplc="E4485E5A">
      <w:numFmt w:val="decimal"/>
      <w:lvlText w:val="%1"/>
      <w:lvlJc w:val="left"/>
      <w:pPr>
        <w:ind w:left="924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644" w:hanging="360"/>
      </w:pPr>
    </w:lvl>
    <w:lvl w:ilvl="2" w:tplc="0C09001B" w:tentative="1">
      <w:start w:val="1"/>
      <w:numFmt w:val="lowerRoman"/>
      <w:lvlText w:val="%3."/>
      <w:lvlJc w:val="right"/>
      <w:pPr>
        <w:ind w:left="2364" w:hanging="180"/>
      </w:pPr>
    </w:lvl>
    <w:lvl w:ilvl="3" w:tplc="0C09000F" w:tentative="1">
      <w:start w:val="1"/>
      <w:numFmt w:val="decimal"/>
      <w:lvlText w:val="%4."/>
      <w:lvlJc w:val="left"/>
      <w:pPr>
        <w:ind w:left="3084" w:hanging="360"/>
      </w:pPr>
    </w:lvl>
    <w:lvl w:ilvl="4" w:tplc="0C090019" w:tentative="1">
      <w:start w:val="1"/>
      <w:numFmt w:val="lowerLetter"/>
      <w:lvlText w:val="%5."/>
      <w:lvlJc w:val="left"/>
      <w:pPr>
        <w:ind w:left="3804" w:hanging="360"/>
      </w:pPr>
    </w:lvl>
    <w:lvl w:ilvl="5" w:tplc="0C09001B" w:tentative="1">
      <w:start w:val="1"/>
      <w:numFmt w:val="lowerRoman"/>
      <w:lvlText w:val="%6."/>
      <w:lvlJc w:val="right"/>
      <w:pPr>
        <w:ind w:left="4524" w:hanging="180"/>
      </w:pPr>
    </w:lvl>
    <w:lvl w:ilvl="6" w:tplc="0C09000F" w:tentative="1">
      <w:start w:val="1"/>
      <w:numFmt w:val="decimal"/>
      <w:lvlText w:val="%7."/>
      <w:lvlJc w:val="left"/>
      <w:pPr>
        <w:ind w:left="5244" w:hanging="360"/>
      </w:pPr>
    </w:lvl>
    <w:lvl w:ilvl="7" w:tplc="0C090019" w:tentative="1">
      <w:start w:val="1"/>
      <w:numFmt w:val="lowerLetter"/>
      <w:lvlText w:val="%8."/>
      <w:lvlJc w:val="left"/>
      <w:pPr>
        <w:ind w:left="5964" w:hanging="360"/>
      </w:pPr>
    </w:lvl>
    <w:lvl w:ilvl="8" w:tplc="0C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">
    <w:nsid w:val="0D1628E2"/>
    <w:multiLevelType w:val="hybridMultilevel"/>
    <w:tmpl w:val="30BE5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305EBF"/>
    <w:multiLevelType w:val="hybridMultilevel"/>
    <w:tmpl w:val="1F28A6A4"/>
    <w:lvl w:ilvl="0" w:tplc="4440B30E">
      <w:start w:val="476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5F6F0D"/>
    <w:multiLevelType w:val="hybridMultilevel"/>
    <w:tmpl w:val="30BE504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C978BB"/>
    <w:multiLevelType w:val="hybridMultilevel"/>
    <w:tmpl w:val="5232AB80"/>
    <w:lvl w:ilvl="0" w:tplc="525AC1AA">
      <w:numFmt w:val="decimal"/>
      <w:lvlText w:val="%1"/>
      <w:lvlJc w:val="left"/>
      <w:pPr>
        <w:ind w:left="564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284" w:hanging="360"/>
      </w:pPr>
    </w:lvl>
    <w:lvl w:ilvl="2" w:tplc="0C09001B" w:tentative="1">
      <w:start w:val="1"/>
      <w:numFmt w:val="lowerRoman"/>
      <w:lvlText w:val="%3."/>
      <w:lvlJc w:val="right"/>
      <w:pPr>
        <w:ind w:left="2004" w:hanging="180"/>
      </w:pPr>
    </w:lvl>
    <w:lvl w:ilvl="3" w:tplc="0C09000F" w:tentative="1">
      <w:start w:val="1"/>
      <w:numFmt w:val="decimal"/>
      <w:lvlText w:val="%4."/>
      <w:lvlJc w:val="left"/>
      <w:pPr>
        <w:ind w:left="2724" w:hanging="360"/>
      </w:pPr>
    </w:lvl>
    <w:lvl w:ilvl="4" w:tplc="0C090019" w:tentative="1">
      <w:start w:val="1"/>
      <w:numFmt w:val="lowerLetter"/>
      <w:lvlText w:val="%5."/>
      <w:lvlJc w:val="left"/>
      <w:pPr>
        <w:ind w:left="3444" w:hanging="360"/>
      </w:pPr>
    </w:lvl>
    <w:lvl w:ilvl="5" w:tplc="0C09001B" w:tentative="1">
      <w:start w:val="1"/>
      <w:numFmt w:val="lowerRoman"/>
      <w:lvlText w:val="%6."/>
      <w:lvlJc w:val="right"/>
      <w:pPr>
        <w:ind w:left="4164" w:hanging="180"/>
      </w:pPr>
    </w:lvl>
    <w:lvl w:ilvl="6" w:tplc="0C09000F" w:tentative="1">
      <w:start w:val="1"/>
      <w:numFmt w:val="decimal"/>
      <w:lvlText w:val="%7."/>
      <w:lvlJc w:val="left"/>
      <w:pPr>
        <w:ind w:left="4884" w:hanging="360"/>
      </w:pPr>
    </w:lvl>
    <w:lvl w:ilvl="7" w:tplc="0C090019" w:tentative="1">
      <w:start w:val="1"/>
      <w:numFmt w:val="lowerLetter"/>
      <w:lvlText w:val="%8."/>
      <w:lvlJc w:val="left"/>
      <w:pPr>
        <w:ind w:left="5604" w:hanging="360"/>
      </w:pPr>
    </w:lvl>
    <w:lvl w:ilvl="8" w:tplc="0C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5">
    <w:nsid w:val="229A36C4"/>
    <w:multiLevelType w:val="hybridMultilevel"/>
    <w:tmpl w:val="0A4C8210"/>
    <w:lvl w:ilvl="0" w:tplc="BC86F888">
      <w:start w:val="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  <w:sz w:val="23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983BC9"/>
    <w:multiLevelType w:val="multilevel"/>
    <w:tmpl w:val="A7EA6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8C37DE0"/>
    <w:multiLevelType w:val="hybridMultilevel"/>
    <w:tmpl w:val="29D082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417536"/>
    <w:multiLevelType w:val="hybridMultilevel"/>
    <w:tmpl w:val="B2CA7ED8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9">
    <w:nsid w:val="340B552D"/>
    <w:multiLevelType w:val="hybridMultilevel"/>
    <w:tmpl w:val="45FE93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00313D"/>
    <w:multiLevelType w:val="hybridMultilevel"/>
    <w:tmpl w:val="6CBE1D7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3D57ABF"/>
    <w:multiLevelType w:val="hybridMultilevel"/>
    <w:tmpl w:val="73480D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F816E2"/>
    <w:multiLevelType w:val="hybridMultilevel"/>
    <w:tmpl w:val="3254198A"/>
    <w:lvl w:ilvl="0" w:tplc="9D4A86CA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4C022D7B"/>
    <w:multiLevelType w:val="hybridMultilevel"/>
    <w:tmpl w:val="117875E0"/>
    <w:lvl w:ilvl="0" w:tplc="8A5EB93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84F5D8">
      <w:start w:val="483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9145DD0">
      <w:start w:val="483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C85BB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0E4B4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026E2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2916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58EB6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02131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7F34AE"/>
    <w:multiLevelType w:val="hybridMultilevel"/>
    <w:tmpl w:val="F848A0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87771C"/>
    <w:multiLevelType w:val="hybridMultilevel"/>
    <w:tmpl w:val="CF660A42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CF54D1"/>
    <w:multiLevelType w:val="hybridMultilevel"/>
    <w:tmpl w:val="45FE93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776ECC"/>
    <w:multiLevelType w:val="hybridMultilevel"/>
    <w:tmpl w:val="AD5AEA6E"/>
    <w:lvl w:ilvl="0" w:tplc="0C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D20E0F"/>
    <w:multiLevelType w:val="hybridMultilevel"/>
    <w:tmpl w:val="28EC622A"/>
    <w:lvl w:ilvl="0" w:tplc="9D4A8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D91DB4"/>
    <w:multiLevelType w:val="hybridMultilevel"/>
    <w:tmpl w:val="9806B760"/>
    <w:lvl w:ilvl="0" w:tplc="EE7A65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C85229"/>
    <w:multiLevelType w:val="hybridMultilevel"/>
    <w:tmpl w:val="28A818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225360"/>
    <w:multiLevelType w:val="hybridMultilevel"/>
    <w:tmpl w:val="AA6473B2"/>
    <w:lvl w:ilvl="0" w:tplc="2E8E44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F06D59"/>
    <w:multiLevelType w:val="hybridMultilevel"/>
    <w:tmpl w:val="EEAE4840"/>
    <w:lvl w:ilvl="0" w:tplc="F4447326">
      <w:start w:val="6"/>
      <w:numFmt w:val="bullet"/>
      <w:lvlText w:val=""/>
      <w:lvlJc w:val="left"/>
      <w:pPr>
        <w:ind w:left="720" w:hanging="360"/>
      </w:pPr>
      <w:rPr>
        <w:rFonts w:ascii="Symbol" w:eastAsia="Arial Unicode MS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E279C7"/>
    <w:multiLevelType w:val="hybridMultilevel"/>
    <w:tmpl w:val="29D082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0E20C0"/>
    <w:multiLevelType w:val="hybridMultilevel"/>
    <w:tmpl w:val="5C5C9706"/>
    <w:lvl w:ilvl="0" w:tplc="9D4A8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421846"/>
    <w:multiLevelType w:val="hybridMultilevel"/>
    <w:tmpl w:val="AB3815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512406"/>
    <w:multiLevelType w:val="hybridMultilevel"/>
    <w:tmpl w:val="AEA69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2"/>
  </w:num>
  <w:num w:numId="5">
    <w:abstractNumId w:val="3"/>
  </w:num>
  <w:num w:numId="6">
    <w:abstractNumId w:val="9"/>
  </w:num>
  <w:num w:numId="7">
    <w:abstractNumId w:val="1"/>
  </w:num>
  <w:num w:numId="8">
    <w:abstractNumId w:val="0"/>
  </w:num>
  <w:num w:numId="9">
    <w:abstractNumId w:val="24"/>
  </w:num>
  <w:num w:numId="10">
    <w:abstractNumId w:val="7"/>
  </w:num>
  <w:num w:numId="11">
    <w:abstractNumId w:val="12"/>
  </w:num>
  <w:num w:numId="12">
    <w:abstractNumId w:val="5"/>
  </w:num>
  <w:num w:numId="13">
    <w:abstractNumId w:val="18"/>
  </w:num>
  <w:num w:numId="14">
    <w:abstractNumId w:val="11"/>
  </w:num>
  <w:num w:numId="15">
    <w:abstractNumId w:val="13"/>
  </w:num>
  <w:num w:numId="16">
    <w:abstractNumId w:val="17"/>
  </w:num>
  <w:num w:numId="17">
    <w:abstractNumId w:val="30"/>
  </w:num>
  <w:num w:numId="18">
    <w:abstractNumId w:val="6"/>
  </w:num>
  <w:num w:numId="19">
    <w:abstractNumId w:val="33"/>
  </w:num>
  <w:num w:numId="20">
    <w:abstractNumId w:val="21"/>
  </w:num>
  <w:num w:numId="21">
    <w:abstractNumId w:val="26"/>
  </w:num>
  <w:num w:numId="22">
    <w:abstractNumId w:val="4"/>
  </w:num>
  <w:num w:numId="23">
    <w:abstractNumId w:val="28"/>
  </w:num>
  <w:num w:numId="24">
    <w:abstractNumId w:val="32"/>
  </w:num>
  <w:num w:numId="25">
    <w:abstractNumId w:val="19"/>
  </w:num>
  <w:num w:numId="26">
    <w:abstractNumId w:val="20"/>
  </w:num>
  <w:num w:numId="27">
    <w:abstractNumId w:val="36"/>
  </w:num>
  <w:num w:numId="28">
    <w:abstractNumId w:val="16"/>
  </w:num>
  <w:num w:numId="29">
    <w:abstractNumId w:val="34"/>
  </w:num>
  <w:num w:numId="30">
    <w:abstractNumId w:val="22"/>
  </w:num>
  <w:num w:numId="31">
    <w:abstractNumId w:val="35"/>
  </w:num>
  <w:num w:numId="32">
    <w:abstractNumId w:val="31"/>
  </w:num>
  <w:num w:numId="33">
    <w:abstractNumId w:val="29"/>
  </w:num>
  <w:num w:numId="34">
    <w:abstractNumId w:val="25"/>
  </w:num>
  <w:num w:numId="35">
    <w:abstractNumId w:val="8"/>
  </w:num>
  <w:num w:numId="36">
    <w:abstractNumId w:val="14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ournal of Nutrition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tt09ra0wc5a5w7ea2vovxswmzxwsfraxxwfa&quot;&gt;Endnote_Thesis_050712&lt;record-ids&gt;&lt;item&gt;18496&lt;/item&gt;&lt;item&gt;18505&lt;/item&gt;&lt;item&gt;18509&lt;/item&gt;&lt;item&gt;18510&lt;/item&gt;&lt;item&gt;18514&lt;/item&gt;&lt;item&gt;18518&lt;/item&gt;&lt;item&gt;18523&lt;/item&gt;&lt;item&gt;18528&lt;/item&gt;&lt;item&gt;18536&lt;/item&gt;&lt;item&gt;18541&lt;/item&gt;&lt;item&gt;18548&lt;/item&gt;&lt;item&gt;18571&lt;/item&gt;&lt;item&gt;18581&lt;/item&gt;&lt;item&gt;18620&lt;/item&gt;&lt;item&gt;18635&lt;/item&gt;&lt;item&gt;18652&lt;/item&gt;&lt;item&gt;18663&lt;/item&gt;&lt;item&gt;18668&lt;/item&gt;&lt;item&gt;18670&lt;/item&gt;&lt;item&gt;18714&lt;/item&gt;&lt;item&gt;18719&lt;/item&gt;&lt;item&gt;18723&lt;/item&gt;&lt;item&gt;18949&lt;/item&gt;&lt;item&gt;18956&lt;/item&gt;&lt;item&gt;18960&lt;/item&gt;&lt;item&gt;19122&lt;/item&gt;&lt;item&gt;20062&lt;/item&gt;&lt;item&gt;20063&lt;/item&gt;&lt;item&gt;20065&lt;/item&gt;&lt;item&gt;20066&lt;/item&gt;&lt;item&gt;20068&lt;/item&gt;&lt;item&gt;20069&lt;/item&gt;&lt;item&gt;20070&lt;/item&gt;&lt;item&gt;20071&lt;/item&gt;&lt;item&gt;20073&lt;/item&gt;&lt;item&gt;20075&lt;/item&gt;&lt;item&gt;20076&lt;/item&gt;&lt;item&gt;20077&lt;/item&gt;&lt;item&gt;20078&lt;/item&gt;&lt;item&gt;20079&lt;/item&gt;&lt;item&gt;20086&lt;/item&gt;&lt;item&gt;20093&lt;/item&gt;&lt;/record-ids&gt;&lt;/item&gt;&lt;/Libraries&gt;"/>
  </w:docVars>
  <w:rsids>
    <w:rsidRoot w:val="00F04D94"/>
    <w:rsid w:val="00003EF2"/>
    <w:rsid w:val="00005029"/>
    <w:rsid w:val="00005561"/>
    <w:rsid w:val="00005CB2"/>
    <w:rsid w:val="00011555"/>
    <w:rsid w:val="000119D4"/>
    <w:rsid w:val="000121A6"/>
    <w:rsid w:val="00012FE0"/>
    <w:rsid w:val="0001520B"/>
    <w:rsid w:val="00017FC1"/>
    <w:rsid w:val="0002113A"/>
    <w:rsid w:val="000213F7"/>
    <w:rsid w:val="0002197B"/>
    <w:rsid w:val="00021F3C"/>
    <w:rsid w:val="00023390"/>
    <w:rsid w:val="000234CC"/>
    <w:rsid w:val="0002495C"/>
    <w:rsid w:val="00025010"/>
    <w:rsid w:val="00025A37"/>
    <w:rsid w:val="00025ED3"/>
    <w:rsid w:val="00027959"/>
    <w:rsid w:val="00027F1C"/>
    <w:rsid w:val="000306F0"/>
    <w:rsid w:val="0003081B"/>
    <w:rsid w:val="000319B0"/>
    <w:rsid w:val="00031AA2"/>
    <w:rsid w:val="00031FA9"/>
    <w:rsid w:val="00032B15"/>
    <w:rsid w:val="00033822"/>
    <w:rsid w:val="00033EDF"/>
    <w:rsid w:val="00034FB0"/>
    <w:rsid w:val="0003585A"/>
    <w:rsid w:val="0003705B"/>
    <w:rsid w:val="00037389"/>
    <w:rsid w:val="00037E45"/>
    <w:rsid w:val="00043854"/>
    <w:rsid w:val="00046C45"/>
    <w:rsid w:val="00047E0C"/>
    <w:rsid w:val="00050848"/>
    <w:rsid w:val="00053BEA"/>
    <w:rsid w:val="0005428C"/>
    <w:rsid w:val="0005463E"/>
    <w:rsid w:val="0005579D"/>
    <w:rsid w:val="000604E1"/>
    <w:rsid w:val="0006129A"/>
    <w:rsid w:val="000630DF"/>
    <w:rsid w:val="00063340"/>
    <w:rsid w:val="0006409C"/>
    <w:rsid w:val="00066DF7"/>
    <w:rsid w:val="0007034E"/>
    <w:rsid w:val="00070FB9"/>
    <w:rsid w:val="00072747"/>
    <w:rsid w:val="00072CDA"/>
    <w:rsid w:val="000749E4"/>
    <w:rsid w:val="00074D85"/>
    <w:rsid w:val="000753DC"/>
    <w:rsid w:val="000762D4"/>
    <w:rsid w:val="00076E40"/>
    <w:rsid w:val="00081820"/>
    <w:rsid w:val="00082114"/>
    <w:rsid w:val="000827AE"/>
    <w:rsid w:val="00083205"/>
    <w:rsid w:val="0008398C"/>
    <w:rsid w:val="000850CA"/>
    <w:rsid w:val="00085B6E"/>
    <w:rsid w:val="00086D95"/>
    <w:rsid w:val="00087422"/>
    <w:rsid w:val="00087732"/>
    <w:rsid w:val="00090D1B"/>
    <w:rsid w:val="000925C3"/>
    <w:rsid w:val="00093C3B"/>
    <w:rsid w:val="00093CF3"/>
    <w:rsid w:val="0009508D"/>
    <w:rsid w:val="00096495"/>
    <w:rsid w:val="000968C9"/>
    <w:rsid w:val="00096E02"/>
    <w:rsid w:val="000A198C"/>
    <w:rsid w:val="000A1B00"/>
    <w:rsid w:val="000A294D"/>
    <w:rsid w:val="000A6112"/>
    <w:rsid w:val="000A7562"/>
    <w:rsid w:val="000B213D"/>
    <w:rsid w:val="000B27E0"/>
    <w:rsid w:val="000B3DB6"/>
    <w:rsid w:val="000B406A"/>
    <w:rsid w:val="000B5265"/>
    <w:rsid w:val="000B5403"/>
    <w:rsid w:val="000B5C47"/>
    <w:rsid w:val="000B6B36"/>
    <w:rsid w:val="000B6B55"/>
    <w:rsid w:val="000B7821"/>
    <w:rsid w:val="000C3380"/>
    <w:rsid w:val="000C33DC"/>
    <w:rsid w:val="000C3A26"/>
    <w:rsid w:val="000C3D6C"/>
    <w:rsid w:val="000C423E"/>
    <w:rsid w:val="000C54F0"/>
    <w:rsid w:val="000C7953"/>
    <w:rsid w:val="000C7B03"/>
    <w:rsid w:val="000D0C8C"/>
    <w:rsid w:val="000D0EE1"/>
    <w:rsid w:val="000D2D42"/>
    <w:rsid w:val="000D4AE7"/>
    <w:rsid w:val="000D52E8"/>
    <w:rsid w:val="000D607B"/>
    <w:rsid w:val="000D6299"/>
    <w:rsid w:val="000E1BB4"/>
    <w:rsid w:val="000E3CE0"/>
    <w:rsid w:val="000E3F96"/>
    <w:rsid w:val="000E5044"/>
    <w:rsid w:val="000E57BF"/>
    <w:rsid w:val="000F1200"/>
    <w:rsid w:val="000F12D6"/>
    <w:rsid w:val="000F34D7"/>
    <w:rsid w:val="000F7780"/>
    <w:rsid w:val="001037A4"/>
    <w:rsid w:val="00104093"/>
    <w:rsid w:val="00104B25"/>
    <w:rsid w:val="00105FD0"/>
    <w:rsid w:val="00107781"/>
    <w:rsid w:val="001115F7"/>
    <w:rsid w:val="0011284B"/>
    <w:rsid w:val="0011361F"/>
    <w:rsid w:val="001146F5"/>
    <w:rsid w:val="00114B9B"/>
    <w:rsid w:val="001158F2"/>
    <w:rsid w:val="001159DD"/>
    <w:rsid w:val="00116636"/>
    <w:rsid w:val="001205DB"/>
    <w:rsid w:val="00121071"/>
    <w:rsid w:val="00121EF2"/>
    <w:rsid w:val="001234E0"/>
    <w:rsid w:val="001236CA"/>
    <w:rsid w:val="001238A5"/>
    <w:rsid w:val="00123AE2"/>
    <w:rsid w:val="00124CDC"/>
    <w:rsid w:val="00125562"/>
    <w:rsid w:val="0012593B"/>
    <w:rsid w:val="00126854"/>
    <w:rsid w:val="00126B17"/>
    <w:rsid w:val="001272FC"/>
    <w:rsid w:val="001318F9"/>
    <w:rsid w:val="00131B74"/>
    <w:rsid w:val="001320F1"/>
    <w:rsid w:val="0013250D"/>
    <w:rsid w:val="00133391"/>
    <w:rsid w:val="00135749"/>
    <w:rsid w:val="00136DFC"/>
    <w:rsid w:val="001371A7"/>
    <w:rsid w:val="00137EF9"/>
    <w:rsid w:val="00141047"/>
    <w:rsid w:val="0014354F"/>
    <w:rsid w:val="00143FCF"/>
    <w:rsid w:val="00144FC2"/>
    <w:rsid w:val="001452B7"/>
    <w:rsid w:val="001453C6"/>
    <w:rsid w:val="001454A6"/>
    <w:rsid w:val="00145721"/>
    <w:rsid w:val="001463B3"/>
    <w:rsid w:val="00146E6F"/>
    <w:rsid w:val="00146F02"/>
    <w:rsid w:val="00146F32"/>
    <w:rsid w:val="001516E1"/>
    <w:rsid w:val="001529F1"/>
    <w:rsid w:val="00152A58"/>
    <w:rsid w:val="00153D22"/>
    <w:rsid w:val="00154152"/>
    <w:rsid w:val="00157363"/>
    <w:rsid w:val="0015778C"/>
    <w:rsid w:val="00161E87"/>
    <w:rsid w:val="001624E5"/>
    <w:rsid w:val="0016291B"/>
    <w:rsid w:val="00163C56"/>
    <w:rsid w:val="00165B76"/>
    <w:rsid w:val="001662C7"/>
    <w:rsid w:val="00166AA6"/>
    <w:rsid w:val="00170804"/>
    <w:rsid w:val="00172916"/>
    <w:rsid w:val="00172D4E"/>
    <w:rsid w:val="00173280"/>
    <w:rsid w:val="00174EDD"/>
    <w:rsid w:val="0017693F"/>
    <w:rsid w:val="00177120"/>
    <w:rsid w:val="00180CE2"/>
    <w:rsid w:val="0018137C"/>
    <w:rsid w:val="0018139B"/>
    <w:rsid w:val="00182801"/>
    <w:rsid w:val="001828F7"/>
    <w:rsid w:val="00182C31"/>
    <w:rsid w:val="00182E42"/>
    <w:rsid w:val="001838AB"/>
    <w:rsid w:val="00184A19"/>
    <w:rsid w:val="00184C90"/>
    <w:rsid w:val="00185C6B"/>
    <w:rsid w:val="0019041A"/>
    <w:rsid w:val="00191B0B"/>
    <w:rsid w:val="00191FD9"/>
    <w:rsid w:val="001924D3"/>
    <w:rsid w:val="001943E6"/>
    <w:rsid w:val="00195FFA"/>
    <w:rsid w:val="00196713"/>
    <w:rsid w:val="00196CE2"/>
    <w:rsid w:val="00197AE3"/>
    <w:rsid w:val="001A0DD3"/>
    <w:rsid w:val="001A14BC"/>
    <w:rsid w:val="001A16FB"/>
    <w:rsid w:val="001A1E4C"/>
    <w:rsid w:val="001A29E7"/>
    <w:rsid w:val="001A3F19"/>
    <w:rsid w:val="001A5AFE"/>
    <w:rsid w:val="001A77B2"/>
    <w:rsid w:val="001B2F1E"/>
    <w:rsid w:val="001B3CD4"/>
    <w:rsid w:val="001B5506"/>
    <w:rsid w:val="001B6A20"/>
    <w:rsid w:val="001B6A8F"/>
    <w:rsid w:val="001B6E05"/>
    <w:rsid w:val="001B775F"/>
    <w:rsid w:val="001C3199"/>
    <w:rsid w:val="001C3255"/>
    <w:rsid w:val="001C33C5"/>
    <w:rsid w:val="001C38E0"/>
    <w:rsid w:val="001C4CF1"/>
    <w:rsid w:val="001C5366"/>
    <w:rsid w:val="001C53FF"/>
    <w:rsid w:val="001D2CFB"/>
    <w:rsid w:val="001D3458"/>
    <w:rsid w:val="001D3762"/>
    <w:rsid w:val="001D3D5D"/>
    <w:rsid w:val="001D4C83"/>
    <w:rsid w:val="001D6830"/>
    <w:rsid w:val="001D6F12"/>
    <w:rsid w:val="001D7019"/>
    <w:rsid w:val="001E3626"/>
    <w:rsid w:val="001E445D"/>
    <w:rsid w:val="001E47BE"/>
    <w:rsid w:val="001E4E65"/>
    <w:rsid w:val="001E4F28"/>
    <w:rsid w:val="001E6AC8"/>
    <w:rsid w:val="001F2519"/>
    <w:rsid w:val="001F3E3C"/>
    <w:rsid w:val="001F49F5"/>
    <w:rsid w:val="001F5676"/>
    <w:rsid w:val="001F7CED"/>
    <w:rsid w:val="00200AC7"/>
    <w:rsid w:val="002010D5"/>
    <w:rsid w:val="00201B95"/>
    <w:rsid w:val="002044BE"/>
    <w:rsid w:val="00205518"/>
    <w:rsid w:val="00205845"/>
    <w:rsid w:val="00205972"/>
    <w:rsid w:val="002064F8"/>
    <w:rsid w:val="00207518"/>
    <w:rsid w:val="002103C7"/>
    <w:rsid w:val="002107AC"/>
    <w:rsid w:val="00210E55"/>
    <w:rsid w:val="002115E5"/>
    <w:rsid w:val="002117A5"/>
    <w:rsid w:val="00212F18"/>
    <w:rsid w:val="00213374"/>
    <w:rsid w:val="00216C50"/>
    <w:rsid w:val="0021742F"/>
    <w:rsid w:val="00217E0D"/>
    <w:rsid w:val="00220593"/>
    <w:rsid w:val="00221531"/>
    <w:rsid w:val="002220BD"/>
    <w:rsid w:val="00222768"/>
    <w:rsid w:val="00222F55"/>
    <w:rsid w:val="002244E1"/>
    <w:rsid w:val="0022563F"/>
    <w:rsid w:val="002259BA"/>
    <w:rsid w:val="0022783A"/>
    <w:rsid w:val="00232A86"/>
    <w:rsid w:val="002345CE"/>
    <w:rsid w:val="002347DA"/>
    <w:rsid w:val="00234B4A"/>
    <w:rsid w:val="00234C7B"/>
    <w:rsid w:val="00235EA4"/>
    <w:rsid w:val="002372D9"/>
    <w:rsid w:val="00237F5F"/>
    <w:rsid w:val="0024039E"/>
    <w:rsid w:val="00240A7E"/>
    <w:rsid w:val="00242079"/>
    <w:rsid w:val="00242937"/>
    <w:rsid w:val="002429C6"/>
    <w:rsid w:val="00242B40"/>
    <w:rsid w:val="00243221"/>
    <w:rsid w:val="00246190"/>
    <w:rsid w:val="002500AA"/>
    <w:rsid w:val="00250596"/>
    <w:rsid w:val="00252155"/>
    <w:rsid w:val="00253246"/>
    <w:rsid w:val="002537CB"/>
    <w:rsid w:val="002540A7"/>
    <w:rsid w:val="00257029"/>
    <w:rsid w:val="002600BF"/>
    <w:rsid w:val="00260BAC"/>
    <w:rsid w:val="00260D2A"/>
    <w:rsid w:val="0026273C"/>
    <w:rsid w:val="00262A92"/>
    <w:rsid w:val="00263749"/>
    <w:rsid w:val="00263BE3"/>
    <w:rsid w:val="00264B2E"/>
    <w:rsid w:val="00264F7D"/>
    <w:rsid w:val="002657B8"/>
    <w:rsid w:val="002674FF"/>
    <w:rsid w:val="00272F3E"/>
    <w:rsid w:val="00273D93"/>
    <w:rsid w:val="00276381"/>
    <w:rsid w:val="0027797C"/>
    <w:rsid w:val="00277A61"/>
    <w:rsid w:val="00277DF7"/>
    <w:rsid w:val="00280BE8"/>
    <w:rsid w:val="002812FF"/>
    <w:rsid w:val="0028151E"/>
    <w:rsid w:val="0028236F"/>
    <w:rsid w:val="00283C15"/>
    <w:rsid w:val="00285514"/>
    <w:rsid w:val="00286E6A"/>
    <w:rsid w:val="002879B8"/>
    <w:rsid w:val="002879D5"/>
    <w:rsid w:val="00287B2C"/>
    <w:rsid w:val="00293206"/>
    <w:rsid w:val="002A01F7"/>
    <w:rsid w:val="002A09DC"/>
    <w:rsid w:val="002A0A45"/>
    <w:rsid w:val="002A295C"/>
    <w:rsid w:val="002A404A"/>
    <w:rsid w:val="002A56DC"/>
    <w:rsid w:val="002A6A27"/>
    <w:rsid w:val="002A6E4F"/>
    <w:rsid w:val="002B1B88"/>
    <w:rsid w:val="002B41F6"/>
    <w:rsid w:val="002B5A8B"/>
    <w:rsid w:val="002B6A6F"/>
    <w:rsid w:val="002B7F10"/>
    <w:rsid w:val="002C0C36"/>
    <w:rsid w:val="002C3387"/>
    <w:rsid w:val="002C4AEA"/>
    <w:rsid w:val="002C4F9F"/>
    <w:rsid w:val="002C50D7"/>
    <w:rsid w:val="002D0330"/>
    <w:rsid w:val="002D0A11"/>
    <w:rsid w:val="002D0F99"/>
    <w:rsid w:val="002D1493"/>
    <w:rsid w:val="002D1E93"/>
    <w:rsid w:val="002D6A62"/>
    <w:rsid w:val="002D6E0B"/>
    <w:rsid w:val="002D737B"/>
    <w:rsid w:val="002E0D02"/>
    <w:rsid w:val="002E1415"/>
    <w:rsid w:val="002E1766"/>
    <w:rsid w:val="002E1A7C"/>
    <w:rsid w:val="002E1C1E"/>
    <w:rsid w:val="002E389A"/>
    <w:rsid w:val="002E52D2"/>
    <w:rsid w:val="002E5544"/>
    <w:rsid w:val="002F01F4"/>
    <w:rsid w:val="002F0BD0"/>
    <w:rsid w:val="002F182A"/>
    <w:rsid w:val="002F1AA9"/>
    <w:rsid w:val="002F2B01"/>
    <w:rsid w:val="002F3DBD"/>
    <w:rsid w:val="002F3E2E"/>
    <w:rsid w:val="002F4B10"/>
    <w:rsid w:val="002F4BCF"/>
    <w:rsid w:val="002F4D93"/>
    <w:rsid w:val="002F53D4"/>
    <w:rsid w:val="002F7780"/>
    <w:rsid w:val="002F7B17"/>
    <w:rsid w:val="00300104"/>
    <w:rsid w:val="0030179D"/>
    <w:rsid w:val="00302469"/>
    <w:rsid w:val="003028BE"/>
    <w:rsid w:val="0030338F"/>
    <w:rsid w:val="00303441"/>
    <w:rsid w:val="00303750"/>
    <w:rsid w:val="0030595F"/>
    <w:rsid w:val="00305F51"/>
    <w:rsid w:val="00307FD8"/>
    <w:rsid w:val="00311011"/>
    <w:rsid w:val="00311935"/>
    <w:rsid w:val="003145F0"/>
    <w:rsid w:val="003150DA"/>
    <w:rsid w:val="0032157B"/>
    <w:rsid w:val="003220D5"/>
    <w:rsid w:val="00322A38"/>
    <w:rsid w:val="0032318B"/>
    <w:rsid w:val="00323BB7"/>
    <w:rsid w:val="0032467C"/>
    <w:rsid w:val="00327A1F"/>
    <w:rsid w:val="00327C52"/>
    <w:rsid w:val="00335AD5"/>
    <w:rsid w:val="00335B74"/>
    <w:rsid w:val="00340EE8"/>
    <w:rsid w:val="003415FB"/>
    <w:rsid w:val="00342F75"/>
    <w:rsid w:val="00343820"/>
    <w:rsid w:val="00343AAF"/>
    <w:rsid w:val="00343FB8"/>
    <w:rsid w:val="003441FA"/>
    <w:rsid w:val="00346195"/>
    <w:rsid w:val="003461EB"/>
    <w:rsid w:val="0034653A"/>
    <w:rsid w:val="003478B5"/>
    <w:rsid w:val="0035024F"/>
    <w:rsid w:val="00350B9C"/>
    <w:rsid w:val="00352303"/>
    <w:rsid w:val="003526F9"/>
    <w:rsid w:val="00355B1B"/>
    <w:rsid w:val="00355BAE"/>
    <w:rsid w:val="00356C25"/>
    <w:rsid w:val="0035739A"/>
    <w:rsid w:val="00360F5A"/>
    <w:rsid w:val="00361EB7"/>
    <w:rsid w:val="0036269D"/>
    <w:rsid w:val="00363A18"/>
    <w:rsid w:val="00366AD6"/>
    <w:rsid w:val="003675C9"/>
    <w:rsid w:val="00370466"/>
    <w:rsid w:val="00370515"/>
    <w:rsid w:val="00371641"/>
    <w:rsid w:val="00371EC1"/>
    <w:rsid w:val="00372FCA"/>
    <w:rsid w:val="00373579"/>
    <w:rsid w:val="0037451D"/>
    <w:rsid w:val="00375F2D"/>
    <w:rsid w:val="003775BE"/>
    <w:rsid w:val="00380391"/>
    <w:rsid w:val="00381420"/>
    <w:rsid w:val="00381603"/>
    <w:rsid w:val="00381695"/>
    <w:rsid w:val="00382822"/>
    <w:rsid w:val="0038347A"/>
    <w:rsid w:val="00383598"/>
    <w:rsid w:val="00383911"/>
    <w:rsid w:val="00386D01"/>
    <w:rsid w:val="003931E3"/>
    <w:rsid w:val="003A1F06"/>
    <w:rsid w:val="003A2418"/>
    <w:rsid w:val="003A2D12"/>
    <w:rsid w:val="003A2EAE"/>
    <w:rsid w:val="003A3EB0"/>
    <w:rsid w:val="003A5C59"/>
    <w:rsid w:val="003A64B0"/>
    <w:rsid w:val="003A6AF9"/>
    <w:rsid w:val="003B0744"/>
    <w:rsid w:val="003B2397"/>
    <w:rsid w:val="003B2EA4"/>
    <w:rsid w:val="003B3070"/>
    <w:rsid w:val="003B4770"/>
    <w:rsid w:val="003B6B60"/>
    <w:rsid w:val="003C1D25"/>
    <w:rsid w:val="003C252F"/>
    <w:rsid w:val="003C478C"/>
    <w:rsid w:val="003C4A40"/>
    <w:rsid w:val="003C6232"/>
    <w:rsid w:val="003C7325"/>
    <w:rsid w:val="003C781A"/>
    <w:rsid w:val="003D0EED"/>
    <w:rsid w:val="003D1BF6"/>
    <w:rsid w:val="003D2BD1"/>
    <w:rsid w:val="003D407A"/>
    <w:rsid w:val="003D4CD5"/>
    <w:rsid w:val="003D702F"/>
    <w:rsid w:val="003E1CA9"/>
    <w:rsid w:val="003E24A9"/>
    <w:rsid w:val="003E285F"/>
    <w:rsid w:val="003E33C3"/>
    <w:rsid w:val="003E38C7"/>
    <w:rsid w:val="003E4709"/>
    <w:rsid w:val="003E6017"/>
    <w:rsid w:val="003E639B"/>
    <w:rsid w:val="003F137E"/>
    <w:rsid w:val="003F16DE"/>
    <w:rsid w:val="003F1BDD"/>
    <w:rsid w:val="003F3A92"/>
    <w:rsid w:val="003F5183"/>
    <w:rsid w:val="004001A1"/>
    <w:rsid w:val="00400FEB"/>
    <w:rsid w:val="00404A6B"/>
    <w:rsid w:val="00407089"/>
    <w:rsid w:val="004101D2"/>
    <w:rsid w:val="004108C7"/>
    <w:rsid w:val="00411245"/>
    <w:rsid w:val="00411FD7"/>
    <w:rsid w:val="004124EC"/>
    <w:rsid w:val="0041321E"/>
    <w:rsid w:val="00413A20"/>
    <w:rsid w:val="00414B9C"/>
    <w:rsid w:val="00414E4C"/>
    <w:rsid w:val="004209B1"/>
    <w:rsid w:val="00422E90"/>
    <w:rsid w:val="00424326"/>
    <w:rsid w:val="00425BEE"/>
    <w:rsid w:val="00425FBC"/>
    <w:rsid w:val="004269BF"/>
    <w:rsid w:val="00426CA3"/>
    <w:rsid w:val="00426E7A"/>
    <w:rsid w:val="00427F8C"/>
    <w:rsid w:val="00430777"/>
    <w:rsid w:val="00431599"/>
    <w:rsid w:val="004320C1"/>
    <w:rsid w:val="00432B85"/>
    <w:rsid w:val="004354A8"/>
    <w:rsid w:val="00435D03"/>
    <w:rsid w:val="00435D7A"/>
    <w:rsid w:val="004405A9"/>
    <w:rsid w:val="00442177"/>
    <w:rsid w:val="004457C0"/>
    <w:rsid w:val="004473FF"/>
    <w:rsid w:val="004530B3"/>
    <w:rsid w:val="00455D25"/>
    <w:rsid w:val="0046050B"/>
    <w:rsid w:val="00460AFB"/>
    <w:rsid w:val="00467D45"/>
    <w:rsid w:val="00470B61"/>
    <w:rsid w:val="00470FAA"/>
    <w:rsid w:val="00472E2B"/>
    <w:rsid w:val="004731F4"/>
    <w:rsid w:val="00473525"/>
    <w:rsid w:val="004739F6"/>
    <w:rsid w:val="00474568"/>
    <w:rsid w:val="004748E1"/>
    <w:rsid w:val="0047689E"/>
    <w:rsid w:val="00476C39"/>
    <w:rsid w:val="00480F79"/>
    <w:rsid w:val="00481DA9"/>
    <w:rsid w:val="00481E88"/>
    <w:rsid w:val="00482C48"/>
    <w:rsid w:val="00483834"/>
    <w:rsid w:val="0048511C"/>
    <w:rsid w:val="00485317"/>
    <w:rsid w:val="00485FC3"/>
    <w:rsid w:val="0049150B"/>
    <w:rsid w:val="00491F7F"/>
    <w:rsid w:val="004948EF"/>
    <w:rsid w:val="00495296"/>
    <w:rsid w:val="0049584C"/>
    <w:rsid w:val="00496320"/>
    <w:rsid w:val="0049699A"/>
    <w:rsid w:val="004969E9"/>
    <w:rsid w:val="004A27E9"/>
    <w:rsid w:val="004A2BBF"/>
    <w:rsid w:val="004A3268"/>
    <w:rsid w:val="004A3FB6"/>
    <w:rsid w:val="004A4E6E"/>
    <w:rsid w:val="004A538C"/>
    <w:rsid w:val="004A5443"/>
    <w:rsid w:val="004A7F6B"/>
    <w:rsid w:val="004B18AA"/>
    <w:rsid w:val="004B24AE"/>
    <w:rsid w:val="004B2A90"/>
    <w:rsid w:val="004B3034"/>
    <w:rsid w:val="004B4D80"/>
    <w:rsid w:val="004B6F46"/>
    <w:rsid w:val="004C16BC"/>
    <w:rsid w:val="004C480F"/>
    <w:rsid w:val="004C5730"/>
    <w:rsid w:val="004D13C7"/>
    <w:rsid w:val="004D15D8"/>
    <w:rsid w:val="004D1C7B"/>
    <w:rsid w:val="004D1EA5"/>
    <w:rsid w:val="004D27CD"/>
    <w:rsid w:val="004D3A9C"/>
    <w:rsid w:val="004D3D98"/>
    <w:rsid w:val="004D705C"/>
    <w:rsid w:val="004D72E4"/>
    <w:rsid w:val="004D7B7A"/>
    <w:rsid w:val="004D7FFA"/>
    <w:rsid w:val="004E0E1C"/>
    <w:rsid w:val="004E1380"/>
    <w:rsid w:val="004E1AD1"/>
    <w:rsid w:val="004E3B88"/>
    <w:rsid w:val="004E4948"/>
    <w:rsid w:val="004E7CC2"/>
    <w:rsid w:val="004F48E6"/>
    <w:rsid w:val="004F4AC1"/>
    <w:rsid w:val="004F5D9B"/>
    <w:rsid w:val="004F68BB"/>
    <w:rsid w:val="004F7880"/>
    <w:rsid w:val="004F7B00"/>
    <w:rsid w:val="0050240E"/>
    <w:rsid w:val="00502C2E"/>
    <w:rsid w:val="005035AE"/>
    <w:rsid w:val="00504811"/>
    <w:rsid w:val="005074DC"/>
    <w:rsid w:val="0051384B"/>
    <w:rsid w:val="00515A1A"/>
    <w:rsid w:val="00517533"/>
    <w:rsid w:val="00520733"/>
    <w:rsid w:val="00520A52"/>
    <w:rsid w:val="005217C3"/>
    <w:rsid w:val="00521973"/>
    <w:rsid w:val="00521C04"/>
    <w:rsid w:val="00521CC7"/>
    <w:rsid w:val="0052282B"/>
    <w:rsid w:val="00523087"/>
    <w:rsid w:val="00524126"/>
    <w:rsid w:val="00525487"/>
    <w:rsid w:val="00525996"/>
    <w:rsid w:val="0052723D"/>
    <w:rsid w:val="0053001D"/>
    <w:rsid w:val="0053033B"/>
    <w:rsid w:val="0053053E"/>
    <w:rsid w:val="00530CC8"/>
    <w:rsid w:val="00530F7D"/>
    <w:rsid w:val="0053218D"/>
    <w:rsid w:val="0053284E"/>
    <w:rsid w:val="005328BC"/>
    <w:rsid w:val="00532E0B"/>
    <w:rsid w:val="0053464F"/>
    <w:rsid w:val="0053480F"/>
    <w:rsid w:val="00534FAF"/>
    <w:rsid w:val="005367B6"/>
    <w:rsid w:val="00536CA5"/>
    <w:rsid w:val="00537AFC"/>
    <w:rsid w:val="00541F0B"/>
    <w:rsid w:val="00542609"/>
    <w:rsid w:val="00543047"/>
    <w:rsid w:val="005434F3"/>
    <w:rsid w:val="00545858"/>
    <w:rsid w:val="005458A5"/>
    <w:rsid w:val="00546EB4"/>
    <w:rsid w:val="00547807"/>
    <w:rsid w:val="00550698"/>
    <w:rsid w:val="00551516"/>
    <w:rsid w:val="00551914"/>
    <w:rsid w:val="00552B71"/>
    <w:rsid w:val="005552E2"/>
    <w:rsid w:val="005553DB"/>
    <w:rsid w:val="00560DD7"/>
    <w:rsid w:val="00561069"/>
    <w:rsid w:val="00561905"/>
    <w:rsid w:val="00562379"/>
    <w:rsid w:val="00562FC7"/>
    <w:rsid w:val="00565A0C"/>
    <w:rsid w:val="00567548"/>
    <w:rsid w:val="00570612"/>
    <w:rsid w:val="005707FE"/>
    <w:rsid w:val="00571FD2"/>
    <w:rsid w:val="005725B8"/>
    <w:rsid w:val="005738E9"/>
    <w:rsid w:val="00573F29"/>
    <w:rsid w:val="005740D8"/>
    <w:rsid w:val="0057433D"/>
    <w:rsid w:val="00575352"/>
    <w:rsid w:val="00580A46"/>
    <w:rsid w:val="0058139F"/>
    <w:rsid w:val="00582F70"/>
    <w:rsid w:val="005830CC"/>
    <w:rsid w:val="005831F7"/>
    <w:rsid w:val="0058372E"/>
    <w:rsid w:val="005837B1"/>
    <w:rsid w:val="00583960"/>
    <w:rsid w:val="00585389"/>
    <w:rsid w:val="00585D2C"/>
    <w:rsid w:val="005918B5"/>
    <w:rsid w:val="00592A2F"/>
    <w:rsid w:val="00592EEA"/>
    <w:rsid w:val="00594227"/>
    <w:rsid w:val="005949FA"/>
    <w:rsid w:val="00597AC8"/>
    <w:rsid w:val="005A0C4C"/>
    <w:rsid w:val="005A111B"/>
    <w:rsid w:val="005A4312"/>
    <w:rsid w:val="005A4722"/>
    <w:rsid w:val="005A4784"/>
    <w:rsid w:val="005A5DBB"/>
    <w:rsid w:val="005A7686"/>
    <w:rsid w:val="005A799D"/>
    <w:rsid w:val="005A7BE1"/>
    <w:rsid w:val="005B092F"/>
    <w:rsid w:val="005B1CC0"/>
    <w:rsid w:val="005B2E1B"/>
    <w:rsid w:val="005B396D"/>
    <w:rsid w:val="005B59F3"/>
    <w:rsid w:val="005B5FAE"/>
    <w:rsid w:val="005C0364"/>
    <w:rsid w:val="005C2CDF"/>
    <w:rsid w:val="005C3ADA"/>
    <w:rsid w:val="005C6EA4"/>
    <w:rsid w:val="005C7DF6"/>
    <w:rsid w:val="005D01D9"/>
    <w:rsid w:val="005D042C"/>
    <w:rsid w:val="005D1CB6"/>
    <w:rsid w:val="005D3502"/>
    <w:rsid w:val="005D3BE4"/>
    <w:rsid w:val="005D4431"/>
    <w:rsid w:val="005D5726"/>
    <w:rsid w:val="005D5A70"/>
    <w:rsid w:val="005D6BBD"/>
    <w:rsid w:val="005E11B6"/>
    <w:rsid w:val="005E2B2D"/>
    <w:rsid w:val="005E2F8E"/>
    <w:rsid w:val="005E420C"/>
    <w:rsid w:val="005E4875"/>
    <w:rsid w:val="005E48B0"/>
    <w:rsid w:val="005E6033"/>
    <w:rsid w:val="005E667A"/>
    <w:rsid w:val="005E6E21"/>
    <w:rsid w:val="005F2C3D"/>
    <w:rsid w:val="005F30D9"/>
    <w:rsid w:val="005F47CC"/>
    <w:rsid w:val="005F69E4"/>
    <w:rsid w:val="005F6A5C"/>
    <w:rsid w:val="00602D8F"/>
    <w:rsid w:val="006033A7"/>
    <w:rsid w:val="00604AD1"/>
    <w:rsid w:val="00605BAD"/>
    <w:rsid w:val="00607DEE"/>
    <w:rsid w:val="00611D5B"/>
    <w:rsid w:val="00612141"/>
    <w:rsid w:val="0061404C"/>
    <w:rsid w:val="00614244"/>
    <w:rsid w:val="006148C2"/>
    <w:rsid w:val="006154EB"/>
    <w:rsid w:val="00620785"/>
    <w:rsid w:val="006210B3"/>
    <w:rsid w:val="0062279E"/>
    <w:rsid w:val="006249D6"/>
    <w:rsid w:val="0062700B"/>
    <w:rsid w:val="00627333"/>
    <w:rsid w:val="006277DE"/>
    <w:rsid w:val="00630F58"/>
    <w:rsid w:val="00630FB8"/>
    <w:rsid w:val="0063105C"/>
    <w:rsid w:val="00632368"/>
    <w:rsid w:val="006324AE"/>
    <w:rsid w:val="006329B4"/>
    <w:rsid w:val="0063355E"/>
    <w:rsid w:val="00633AF6"/>
    <w:rsid w:val="00634066"/>
    <w:rsid w:val="00634890"/>
    <w:rsid w:val="0063659D"/>
    <w:rsid w:val="006376AA"/>
    <w:rsid w:val="0064098D"/>
    <w:rsid w:val="00640B9D"/>
    <w:rsid w:val="00641BD9"/>
    <w:rsid w:val="00642C77"/>
    <w:rsid w:val="006443D4"/>
    <w:rsid w:val="0064475B"/>
    <w:rsid w:val="00646943"/>
    <w:rsid w:val="00646BF4"/>
    <w:rsid w:val="00653319"/>
    <w:rsid w:val="006555BF"/>
    <w:rsid w:val="006559B9"/>
    <w:rsid w:val="00661CDD"/>
    <w:rsid w:val="0066287D"/>
    <w:rsid w:val="00663990"/>
    <w:rsid w:val="006666F6"/>
    <w:rsid w:val="006706DE"/>
    <w:rsid w:val="00671033"/>
    <w:rsid w:val="00671A16"/>
    <w:rsid w:val="0067269A"/>
    <w:rsid w:val="00672B5D"/>
    <w:rsid w:val="006734B7"/>
    <w:rsid w:val="0067387E"/>
    <w:rsid w:val="00673E35"/>
    <w:rsid w:val="00673FFC"/>
    <w:rsid w:val="00674722"/>
    <w:rsid w:val="00675992"/>
    <w:rsid w:val="00676203"/>
    <w:rsid w:val="006821CE"/>
    <w:rsid w:val="00682CF8"/>
    <w:rsid w:val="00686CD6"/>
    <w:rsid w:val="00686E56"/>
    <w:rsid w:val="006870E1"/>
    <w:rsid w:val="00690166"/>
    <w:rsid w:val="006914C0"/>
    <w:rsid w:val="0069199F"/>
    <w:rsid w:val="006929E4"/>
    <w:rsid w:val="00692AC4"/>
    <w:rsid w:val="00693161"/>
    <w:rsid w:val="00693982"/>
    <w:rsid w:val="00694433"/>
    <w:rsid w:val="00695BA6"/>
    <w:rsid w:val="00696661"/>
    <w:rsid w:val="00696C04"/>
    <w:rsid w:val="00697F01"/>
    <w:rsid w:val="006A01C4"/>
    <w:rsid w:val="006A0CAC"/>
    <w:rsid w:val="006A14DC"/>
    <w:rsid w:val="006A1CA3"/>
    <w:rsid w:val="006A380D"/>
    <w:rsid w:val="006B018B"/>
    <w:rsid w:val="006B18BA"/>
    <w:rsid w:val="006B5566"/>
    <w:rsid w:val="006B7D18"/>
    <w:rsid w:val="006C14E9"/>
    <w:rsid w:val="006C161E"/>
    <w:rsid w:val="006C26D7"/>
    <w:rsid w:val="006C3A71"/>
    <w:rsid w:val="006C5AAC"/>
    <w:rsid w:val="006C65AB"/>
    <w:rsid w:val="006C66F6"/>
    <w:rsid w:val="006C6ACC"/>
    <w:rsid w:val="006D07C4"/>
    <w:rsid w:val="006D10A8"/>
    <w:rsid w:val="006D1B38"/>
    <w:rsid w:val="006D2705"/>
    <w:rsid w:val="006D372B"/>
    <w:rsid w:val="006D403C"/>
    <w:rsid w:val="006D71E2"/>
    <w:rsid w:val="006D7C4B"/>
    <w:rsid w:val="006E1B68"/>
    <w:rsid w:val="006E2578"/>
    <w:rsid w:val="006E2D01"/>
    <w:rsid w:val="006E3006"/>
    <w:rsid w:val="006E4284"/>
    <w:rsid w:val="006E5D4D"/>
    <w:rsid w:val="006E6CE6"/>
    <w:rsid w:val="006E74A4"/>
    <w:rsid w:val="006E76E8"/>
    <w:rsid w:val="006E7FD1"/>
    <w:rsid w:val="006F2F3C"/>
    <w:rsid w:val="006F44A0"/>
    <w:rsid w:val="006F58A9"/>
    <w:rsid w:val="006F7945"/>
    <w:rsid w:val="007001BC"/>
    <w:rsid w:val="00700C9C"/>
    <w:rsid w:val="00702CF5"/>
    <w:rsid w:val="007033BB"/>
    <w:rsid w:val="007048C0"/>
    <w:rsid w:val="007059AF"/>
    <w:rsid w:val="00705D34"/>
    <w:rsid w:val="007067A2"/>
    <w:rsid w:val="00706DCA"/>
    <w:rsid w:val="007071B9"/>
    <w:rsid w:val="00707BB0"/>
    <w:rsid w:val="00710950"/>
    <w:rsid w:val="00712149"/>
    <w:rsid w:val="00715330"/>
    <w:rsid w:val="00716763"/>
    <w:rsid w:val="007169DD"/>
    <w:rsid w:val="00717B3C"/>
    <w:rsid w:val="00721484"/>
    <w:rsid w:val="007228C6"/>
    <w:rsid w:val="00723058"/>
    <w:rsid w:val="00723420"/>
    <w:rsid w:val="00723457"/>
    <w:rsid w:val="00723889"/>
    <w:rsid w:val="007245E1"/>
    <w:rsid w:val="00724611"/>
    <w:rsid w:val="00724733"/>
    <w:rsid w:val="00725F54"/>
    <w:rsid w:val="00726107"/>
    <w:rsid w:val="00726B9A"/>
    <w:rsid w:val="00726DAF"/>
    <w:rsid w:val="00726F19"/>
    <w:rsid w:val="007276C1"/>
    <w:rsid w:val="00727859"/>
    <w:rsid w:val="00730493"/>
    <w:rsid w:val="007310F7"/>
    <w:rsid w:val="00733B1D"/>
    <w:rsid w:val="007347E1"/>
    <w:rsid w:val="00740F9F"/>
    <w:rsid w:val="007418B9"/>
    <w:rsid w:val="007443EC"/>
    <w:rsid w:val="007453E6"/>
    <w:rsid w:val="007462A6"/>
    <w:rsid w:val="00747377"/>
    <w:rsid w:val="00754619"/>
    <w:rsid w:val="0075609B"/>
    <w:rsid w:val="00761F25"/>
    <w:rsid w:val="00761FEC"/>
    <w:rsid w:val="00762070"/>
    <w:rsid w:val="007627C0"/>
    <w:rsid w:val="0076340D"/>
    <w:rsid w:val="00763C31"/>
    <w:rsid w:val="00764A34"/>
    <w:rsid w:val="00764F82"/>
    <w:rsid w:val="00765611"/>
    <w:rsid w:val="00765B2D"/>
    <w:rsid w:val="00772602"/>
    <w:rsid w:val="00772983"/>
    <w:rsid w:val="0077525F"/>
    <w:rsid w:val="0077564E"/>
    <w:rsid w:val="00776232"/>
    <w:rsid w:val="00776A13"/>
    <w:rsid w:val="0077722F"/>
    <w:rsid w:val="00777585"/>
    <w:rsid w:val="0078041A"/>
    <w:rsid w:val="00780687"/>
    <w:rsid w:val="00780EE8"/>
    <w:rsid w:val="00782330"/>
    <w:rsid w:val="00782A2B"/>
    <w:rsid w:val="0078426B"/>
    <w:rsid w:val="00784BC1"/>
    <w:rsid w:val="00785C14"/>
    <w:rsid w:val="007860C8"/>
    <w:rsid w:val="00790074"/>
    <w:rsid w:val="00790956"/>
    <w:rsid w:val="007909D9"/>
    <w:rsid w:val="00791061"/>
    <w:rsid w:val="00791692"/>
    <w:rsid w:val="007925D3"/>
    <w:rsid w:val="00792C51"/>
    <w:rsid w:val="007937AE"/>
    <w:rsid w:val="007938BD"/>
    <w:rsid w:val="00794D46"/>
    <w:rsid w:val="007953A3"/>
    <w:rsid w:val="0079633B"/>
    <w:rsid w:val="007A21E9"/>
    <w:rsid w:val="007A3830"/>
    <w:rsid w:val="007A4486"/>
    <w:rsid w:val="007A4880"/>
    <w:rsid w:val="007A59CD"/>
    <w:rsid w:val="007A7532"/>
    <w:rsid w:val="007B0264"/>
    <w:rsid w:val="007B07E3"/>
    <w:rsid w:val="007B1008"/>
    <w:rsid w:val="007B1E67"/>
    <w:rsid w:val="007B2049"/>
    <w:rsid w:val="007B2619"/>
    <w:rsid w:val="007B2B62"/>
    <w:rsid w:val="007B2E52"/>
    <w:rsid w:val="007B3D8D"/>
    <w:rsid w:val="007B4535"/>
    <w:rsid w:val="007B51C6"/>
    <w:rsid w:val="007B5D5C"/>
    <w:rsid w:val="007B604D"/>
    <w:rsid w:val="007B7ABA"/>
    <w:rsid w:val="007C1DDC"/>
    <w:rsid w:val="007C2F1B"/>
    <w:rsid w:val="007C3393"/>
    <w:rsid w:val="007C3DC5"/>
    <w:rsid w:val="007C4388"/>
    <w:rsid w:val="007C692F"/>
    <w:rsid w:val="007C731B"/>
    <w:rsid w:val="007D16B4"/>
    <w:rsid w:val="007D39A1"/>
    <w:rsid w:val="007D3EF9"/>
    <w:rsid w:val="007D449E"/>
    <w:rsid w:val="007D50AD"/>
    <w:rsid w:val="007D6FD9"/>
    <w:rsid w:val="007D7D27"/>
    <w:rsid w:val="007E144D"/>
    <w:rsid w:val="007E20DF"/>
    <w:rsid w:val="007E38D5"/>
    <w:rsid w:val="007E3CA9"/>
    <w:rsid w:val="007E4EAA"/>
    <w:rsid w:val="007E59CF"/>
    <w:rsid w:val="007E6CB5"/>
    <w:rsid w:val="007E7351"/>
    <w:rsid w:val="007F4B10"/>
    <w:rsid w:val="007F700C"/>
    <w:rsid w:val="00800417"/>
    <w:rsid w:val="00800721"/>
    <w:rsid w:val="00800D90"/>
    <w:rsid w:val="008024EF"/>
    <w:rsid w:val="00802D70"/>
    <w:rsid w:val="00803675"/>
    <w:rsid w:val="0080367F"/>
    <w:rsid w:val="00804DFE"/>
    <w:rsid w:val="0080659C"/>
    <w:rsid w:val="008076F0"/>
    <w:rsid w:val="008078CD"/>
    <w:rsid w:val="00807ABD"/>
    <w:rsid w:val="00810642"/>
    <w:rsid w:val="00810A03"/>
    <w:rsid w:val="00811AD8"/>
    <w:rsid w:val="00812EB6"/>
    <w:rsid w:val="008142A0"/>
    <w:rsid w:val="00814E7F"/>
    <w:rsid w:val="00815CD6"/>
    <w:rsid w:val="00820B01"/>
    <w:rsid w:val="00821001"/>
    <w:rsid w:val="0082164F"/>
    <w:rsid w:val="008224D1"/>
    <w:rsid w:val="00825A20"/>
    <w:rsid w:val="00826FF4"/>
    <w:rsid w:val="008304DA"/>
    <w:rsid w:val="0083131B"/>
    <w:rsid w:val="008318B0"/>
    <w:rsid w:val="00831D0B"/>
    <w:rsid w:val="00831E1E"/>
    <w:rsid w:val="00832DCA"/>
    <w:rsid w:val="00833755"/>
    <w:rsid w:val="00833846"/>
    <w:rsid w:val="0083453F"/>
    <w:rsid w:val="00835441"/>
    <w:rsid w:val="00835953"/>
    <w:rsid w:val="008374E1"/>
    <w:rsid w:val="008377F2"/>
    <w:rsid w:val="008400BD"/>
    <w:rsid w:val="0084036E"/>
    <w:rsid w:val="00840898"/>
    <w:rsid w:val="00841AA8"/>
    <w:rsid w:val="00842ADB"/>
    <w:rsid w:val="0084343E"/>
    <w:rsid w:val="008440F2"/>
    <w:rsid w:val="0084702C"/>
    <w:rsid w:val="008470D6"/>
    <w:rsid w:val="00847E60"/>
    <w:rsid w:val="0085282E"/>
    <w:rsid w:val="00854CF9"/>
    <w:rsid w:val="0085670F"/>
    <w:rsid w:val="00856858"/>
    <w:rsid w:val="008575FB"/>
    <w:rsid w:val="00862020"/>
    <w:rsid w:val="00862516"/>
    <w:rsid w:val="00863C6E"/>
    <w:rsid w:val="00865344"/>
    <w:rsid w:val="00867330"/>
    <w:rsid w:val="00870F55"/>
    <w:rsid w:val="008724ED"/>
    <w:rsid w:val="00872CF3"/>
    <w:rsid w:val="00873193"/>
    <w:rsid w:val="00880668"/>
    <w:rsid w:val="00883802"/>
    <w:rsid w:val="00883AA6"/>
    <w:rsid w:val="00884C63"/>
    <w:rsid w:val="0088679F"/>
    <w:rsid w:val="0088745F"/>
    <w:rsid w:val="00887B36"/>
    <w:rsid w:val="00890D5C"/>
    <w:rsid w:val="008923CF"/>
    <w:rsid w:val="00892FB4"/>
    <w:rsid w:val="00893940"/>
    <w:rsid w:val="008947DB"/>
    <w:rsid w:val="00894C07"/>
    <w:rsid w:val="008958AB"/>
    <w:rsid w:val="00896A81"/>
    <w:rsid w:val="008A18E8"/>
    <w:rsid w:val="008A1D98"/>
    <w:rsid w:val="008A20FD"/>
    <w:rsid w:val="008A4212"/>
    <w:rsid w:val="008A54AC"/>
    <w:rsid w:val="008A66F6"/>
    <w:rsid w:val="008A6797"/>
    <w:rsid w:val="008A6DF3"/>
    <w:rsid w:val="008B0665"/>
    <w:rsid w:val="008B2CFA"/>
    <w:rsid w:val="008B3522"/>
    <w:rsid w:val="008B378B"/>
    <w:rsid w:val="008B48FD"/>
    <w:rsid w:val="008B67D1"/>
    <w:rsid w:val="008B76FA"/>
    <w:rsid w:val="008C329F"/>
    <w:rsid w:val="008C3ABE"/>
    <w:rsid w:val="008C459B"/>
    <w:rsid w:val="008C49E4"/>
    <w:rsid w:val="008C4BC5"/>
    <w:rsid w:val="008C5154"/>
    <w:rsid w:val="008C646F"/>
    <w:rsid w:val="008D04D9"/>
    <w:rsid w:val="008D1985"/>
    <w:rsid w:val="008D29D8"/>
    <w:rsid w:val="008D5D50"/>
    <w:rsid w:val="008D67E8"/>
    <w:rsid w:val="008D71B2"/>
    <w:rsid w:val="008D7701"/>
    <w:rsid w:val="008D7AFA"/>
    <w:rsid w:val="008D7DEB"/>
    <w:rsid w:val="008E07AE"/>
    <w:rsid w:val="008E0A0A"/>
    <w:rsid w:val="008E5E58"/>
    <w:rsid w:val="008E6504"/>
    <w:rsid w:val="008F0C36"/>
    <w:rsid w:val="008F3EB3"/>
    <w:rsid w:val="008F4308"/>
    <w:rsid w:val="00900A7D"/>
    <w:rsid w:val="00900ADA"/>
    <w:rsid w:val="009020A1"/>
    <w:rsid w:val="00903858"/>
    <w:rsid w:val="00904C44"/>
    <w:rsid w:val="009053FD"/>
    <w:rsid w:val="009077FE"/>
    <w:rsid w:val="00907F2D"/>
    <w:rsid w:val="009106C8"/>
    <w:rsid w:val="00911DE3"/>
    <w:rsid w:val="00911F52"/>
    <w:rsid w:val="00913279"/>
    <w:rsid w:val="00913422"/>
    <w:rsid w:val="009153E8"/>
    <w:rsid w:val="0091554E"/>
    <w:rsid w:val="00915EB3"/>
    <w:rsid w:val="00916D32"/>
    <w:rsid w:val="009208A2"/>
    <w:rsid w:val="009208E3"/>
    <w:rsid w:val="00921C82"/>
    <w:rsid w:val="00921EDB"/>
    <w:rsid w:val="00924843"/>
    <w:rsid w:val="00930AC2"/>
    <w:rsid w:val="00930CB8"/>
    <w:rsid w:val="009312F7"/>
    <w:rsid w:val="009331EC"/>
    <w:rsid w:val="00933DFA"/>
    <w:rsid w:val="00934E07"/>
    <w:rsid w:val="00935766"/>
    <w:rsid w:val="00937180"/>
    <w:rsid w:val="00937E72"/>
    <w:rsid w:val="00937F30"/>
    <w:rsid w:val="00940126"/>
    <w:rsid w:val="00941B33"/>
    <w:rsid w:val="00943F59"/>
    <w:rsid w:val="00947314"/>
    <w:rsid w:val="009474B8"/>
    <w:rsid w:val="0094793F"/>
    <w:rsid w:val="00947ED7"/>
    <w:rsid w:val="00950114"/>
    <w:rsid w:val="00953212"/>
    <w:rsid w:val="00954C05"/>
    <w:rsid w:val="00955298"/>
    <w:rsid w:val="00955B43"/>
    <w:rsid w:val="00955DE4"/>
    <w:rsid w:val="00960298"/>
    <w:rsid w:val="0096371E"/>
    <w:rsid w:val="00963BD6"/>
    <w:rsid w:val="00965EDA"/>
    <w:rsid w:val="00966D90"/>
    <w:rsid w:val="00966FD3"/>
    <w:rsid w:val="00967265"/>
    <w:rsid w:val="00967324"/>
    <w:rsid w:val="00967393"/>
    <w:rsid w:val="009679BF"/>
    <w:rsid w:val="00967C77"/>
    <w:rsid w:val="00971156"/>
    <w:rsid w:val="009715A7"/>
    <w:rsid w:val="0097262F"/>
    <w:rsid w:val="00973834"/>
    <w:rsid w:val="009739D0"/>
    <w:rsid w:val="0097490A"/>
    <w:rsid w:val="00975BD3"/>
    <w:rsid w:val="00976529"/>
    <w:rsid w:val="00977531"/>
    <w:rsid w:val="00977F96"/>
    <w:rsid w:val="00981883"/>
    <w:rsid w:val="00981F9B"/>
    <w:rsid w:val="00982F0C"/>
    <w:rsid w:val="00985388"/>
    <w:rsid w:val="0098556D"/>
    <w:rsid w:val="0098779A"/>
    <w:rsid w:val="00987FAB"/>
    <w:rsid w:val="00990CB8"/>
    <w:rsid w:val="0099191D"/>
    <w:rsid w:val="00992FC0"/>
    <w:rsid w:val="00994EB4"/>
    <w:rsid w:val="00997315"/>
    <w:rsid w:val="009973D9"/>
    <w:rsid w:val="0099781E"/>
    <w:rsid w:val="009A07F4"/>
    <w:rsid w:val="009A3668"/>
    <w:rsid w:val="009A5247"/>
    <w:rsid w:val="009A7277"/>
    <w:rsid w:val="009B074F"/>
    <w:rsid w:val="009B0B88"/>
    <w:rsid w:val="009B25B6"/>
    <w:rsid w:val="009B3216"/>
    <w:rsid w:val="009B4D75"/>
    <w:rsid w:val="009B51E1"/>
    <w:rsid w:val="009B56F1"/>
    <w:rsid w:val="009B588C"/>
    <w:rsid w:val="009B64EB"/>
    <w:rsid w:val="009B67CE"/>
    <w:rsid w:val="009B76E9"/>
    <w:rsid w:val="009B798E"/>
    <w:rsid w:val="009C06CA"/>
    <w:rsid w:val="009C0BEE"/>
    <w:rsid w:val="009C1F81"/>
    <w:rsid w:val="009C3226"/>
    <w:rsid w:val="009C4E24"/>
    <w:rsid w:val="009C64E6"/>
    <w:rsid w:val="009C6C24"/>
    <w:rsid w:val="009C6F76"/>
    <w:rsid w:val="009D16D7"/>
    <w:rsid w:val="009D17B4"/>
    <w:rsid w:val="009D1F6D"/>
    <w:rsid w:val="009D54F4"/>
    <w:rsid w:val="009D67A1"/>
    <w:rsid w:val="009D6B26"/>
    <w:rsid w:val="009D74AB"/>
    <w:rsid w:val="009E00C9"/>
    <w:rsid w:val="009E0945"/>
    <w:rsid w:val="009E5B9D"/>
    <w:rsid w:val="009E616B"/>
    <w:rsid w:val="009E73B7"/>
    <w:rsid w:val="009F2F9C"/>
    <w:rsid w:val="009F3D0D"/>
    <w:rsid w:val="009F4ADF"/>
    <w:rsid w:val="009F59CD"/>
    <w:rsid w:val="009F60EB"/>
    <w:rsid w:val="00A00B4C"/>
    <w:rsid w:val="00A01765"/>
    <w:rsid w:val="00A041B4"/>
    <w:rsid w:val="00A046F1"/>
    <w:rsid w:val="00A06A76"/>
    <w:rsid w:val="00A120FC"/>
    <w:rsid w:val="00A127BA"/>
    <w:rsid w:val="00A1354C"/>
    <w:rsid w:val="00A162FE"/>
    <w:rsid w:val="00A16EF0"/>
    <w:rsid w:val="00A16F4F"/>
    <w:rsid w:val="00A2014B"/>
    <w:rsid w:val="00A2360C"/>
    <w:rsid w:val="00A238AD"/>
    <w:rsid w:val="00A23980"/>
    <w:rsid w:val="00A242FC"/>
    <w:rsid w:val="00A247B1"/>
    <w:rsid w:val="00A249F1"/>
    <w:rsid w:val="00A25040"/>
    <w:rsid w:val="00A25A55"/>
    <w:rsid w:val="00A2605E"/>
    <w:rsid w:val="00A305DE"/>
    <w:rsid w:val="00A3105A"/>
    <w:rsid w:val="00A325B7"/>
    <w:rsid w:val="00A35D6A"/>
    <w:rsid w:val="00A35FEE"/>
    <w:rsid w:val="00A3663C"/>
    <w:rsid w:val="00A36B19"/>
    <w:rsid w:val="00A3769A"/>
    <w:rsid w:val="00A37F49"/>
    <w:rsid w:val="00A43D42"/>
    <w:rsid w:val="00A43F1C"/>
    <w:rsid w:val="00A4424F"/>
    <w:rsid w:val="00A446FE"/>
    <w:rsid w:val="00A45CB0"/>
    <w:rsid w:val="00A45F47"/>
    <w:rsid w:val="00A46885"/>
    <w:rsid w:val="00A500D8"/>
    <w:rsid w:val="00A53652"/>
    <w:rsid w:val="00A54969"/>
    <w:rsid w:val="00A54AF6"/>
    <w:rsid w:val="00A54BE9"/>
    <w:rsid w:val="00A55F7D"/>
    <w:rsid w:val="00A56882"/>
    <w:rsid w:val="00A56A11"/>
    <w:rsid w:val="00A61992"/>
    <w:rsid w:val="00A6260F"/>
    <w:rsid w:val="00A65654"/>
    <w:rsid w:val="00A65D79"/>
    <w:rsid w:val="00A6648E"/>
    <w:rsid w:val="00A66612"/>
    <w:rsid w:val="00A67E60"/>
    <w:rsid w:val="00A708F2"/>
    <w:rsid w:val="00A70C2E"/>
    <w:rsid w:val="00A71166"/>
    <w:rsid w:val="00A71473"/>
    <w:rsid w:val="00A714CC"/>
    <w:rsid w:val="00A73C3A"/>
    <w:rsid w:val="00A75CB7"/>
    <w:rsid w:val="00A768D0"/>
    <w:rsid w:val="00A81A33"/>
    <w:rsid w:val="00A81DFA"/>
    <w:rsid w:val="00A82083"/>
    <w:rsid w:val="00A84D62"/>
    <w:rsid w:val="00A84E41"/>
    <w:rsid w:val="00A8553F"/>
    <w:rsid w:val="00A8588E"/>
    <w:rsid w:val="00A86F1B"/>
    <w:rsid w:val="00A917F1"/>
    <w:rsid w:val="00A91E80"/>
    <w:rsid w:val="00A9276F"/>
    <w:rsid w:val="00A94A56"/>
    <w:rsid w:val="00AA13E6"/>
    <w:rsid w:val="00AA154D"/>
    <w:rsid w:val="00AA1C3B"/>
    <w:rsid w:val="00AA20DD"/>
    <w:rsid w:val="00AA2C34"/>
    <w:rsid w:val="00AA35EF"/>
    <w:rsid w:val="00AA4F84"/>
    <w:rsid w:val="00AA5C51"/>
    <w:rsid w:val="00AA68FE"/>
    <w:rsid w:val="00AA7640"/>
    <w:rsid w:val="00AB1A5F"/>
    <w:rsid w:val="00AB1AD4"/>
    <w:rsid w:val="00AB2624"/>
    <w:rsid w:val="00AB406C"/>
    <w:rsid w:val="00AB5A19"/>
    <w:rsid w:val="00AB623C"/>
    <w:rsid w:val="00AC0A62"/>
    <w:rsid w:val="00AC1567"/>
    <w:rsid w:val="00AC15AA"/>
    <w:rsid w:val="00AC179C"/>
    <w:rsid w:val="00AC4ABD"/>
    <w:rsid w:val="00AC7BFB"/>
    <w:rsid w:val="00AC7F8B"/>
    <w:rsid w:val="00AD0754"/>
    <w:rsid w:val="00AD13F5"/>
    <w:rsid w:val="00AD1586"/>
    <w:rsid w:val="00AD20A5"/>
    <w:rsid w:val="00AD2997"/>
    <w:rsid w:val="00AD2AC0"/>
    <w:rsid w:val="00AD2B97"/>
    <w:rsid w:val="00AD56A1"/>
    <w:rsid w:val="00AD5B60"/>
    <w:rsid w:val="00AD5C70"/>
    <w:rsid w:val="00AD5DF2"/>
    <w:rsid w:val="00AD68D4"/>
    <w:rsid w:val="00AE05D1"/>
    <w:rsid w:val="00AE0675"/>
    <w:rsid w:val="00AE0B95"/>
    <w:rsid w:val="00AE1C16"/>
    <w:rsid w:val="00AE2E24"/>
    <w:rsid w:val="00AE30B6"/>
    <w:rsid w:val="00AE35BA"/>
    <w:rsid w:val="00AE3F9B"/>
    <w:rsid w:val="00AE4E47"/>
    <w:rsid w:val="00AE4E92"/>
    <w:rsid w:val="00AE51D5"/>
    <w:rsid w:val="00AE769A"/>
    <w:rsid w:val="00AF076F"/>
    <w:rsid w:val="00AF12D2"/>
    <w:rsid w:val="00AF1DAF"/>
    <w:rsid w:val="00AF1DD2"/>
    <w:rsid w:val="00AF1E0B"/>
    <w:rsid w:val="00AF291A"/>
    <w:rsid w:val="00AF326F"/>
    <w:rsid w:val="00AF3E1E"/>
    <w:rsid w:val="00AF4769"/>
    <w:rsid w:val="00AF6C09"/>
    <w:rsid w:val="00AF7C6E"/>
    <w:rsid w:val="00B01085"/>
    <w:rsid w:val="00B02749"/>
    <w:rsid w:val="00B0432C"/>
    <w:rsid w:val="00B04BDB"/>
    <w:rsid w:val="00B10553"/>
    <w:rsid w:val="00B1122B"/>
    <w:rsid w:val="00B126A8"/>
    <w:rsid w:val="00B12A17"/>
    <w:rsid w:val="00B12ABB"/>
    <w:rsid w:val="00B12DDF"/>
    <w:rsid w:val="00B141D8"/>
    <w:rsid w:val="00B146EA"/>
    <w:rsid w:val="00B152DA"/>
    <w:rsid w:val="00B15CDB"/>
    <w:rsid w:val="00B16822"/>
    <w:rsid w:val="00B20847"/>
    <w:rsid w:val="00B20AF7"/>
    <w:rsid w:val="00B24830"/>
    <w:rsid w:val="00B25308"/>
    <w:rsid w:val="00B27ABE"/>
    <w:rsid w:val="00B3038E"/>
    <w:rsid w:val="00B30DD2"/>
    <w:rsid w:val="00B316A5"/>
    <w:rsid w:val="00B32C55"/>
    <w:rsid w:val="00B33902"/>
    <w:rsid w:val="00B34C33"/>
    <w:rsid w:val="00B354BB"/>
    <w:rsid w:val="00B36AB9"/>
    <w:rsid w:val="00B36C55"/>
    <w:rsid w:val="00B37E7E"/>
    <w:rsid w:val="00B409CC"/>
    <w:rsid w:val="00B40E47"/>
    <w:rsid w:val="00B42E29"/>
    <w:rsid w:val="00B439C8"/>
    <w:rsid w:val="00B43B19"/>
    <w:rsid w:val="00B43EED"/>
    <w:rsid w:val="00B455C9"/>
    <w:rsid w:val="00B45BD1"/>
    <w:rsid w:val="00B45F1B"/>
    <w:rsid w:val="00B473BF"/>
    <w:rsid w:val="00B477F2"/>
    <w:rsid w:val="00B50D95"/>
    <w:rsid w:val="00B515A6"/>
    <w:rsid w:val="00B51663"/>
    <w:rsid w:val="00B51D2E"/>
    <w:rsid w:val="00B5227C"/>
    <w:rsid w:val="00B53A5A"/>
    <w:rsid w:val="00B53AAB"/>
    <w:rsid w:val="00B548E5"/>
    <w:rsid w:val="00B558BA"/>
    <w:rsid w:val="00B56DC8"/>
    <w:rsid w:val="00B6421F"/>
    <w:rsid w:val="00B65A4D"/>
    <w:rsid w:val="00B66390"/>
    <w:rsid w:val="00B66F52"/>
    <w:rsid w:val="00B6782B"/>
    <w:rsid w:val="00B7171E"/>
    <w:rsid w:val="00B7537F"/>
    <w:rsid w:val="00B76D9E"/>
    <w:rsid w:val="00B81A7A"/>
    <w:rsid w:val="00B828F7"/>
    <w:rsid w:val="00B82C3F"/>
    <w:rsid w:val="00B8324C"/>
    <w:rsid w:val="00B85160"/>
    <w:rsid w:val="00B853CA"/>
    <w:rsid w:val="00B859CE"/>
    <w:rsid w:val="00B87570"/>
    <w:rsid w:val="00B87FDD"/>
    <w:rsid w:val="00B9094F"/>
    <w:rsid w:val="00B91DC0"/>
    <w:rsid w:val="00B924FD"/>
    <w:rsid w:val="00B9270F"/>
    <w:rsid w:val="00B94C3B"/>
    <w:rsid w:val="00B95014"/>
    <w:rsid w:val="00BA1149"/>
    <w:rsid w:val="00BA192C"/>
    <w:rsid w:val="00BA4ADF"/>
    <w:rsid w:val="00BA4D30"/>
    <w:rsid w:val="00BA4E61"/>
    <w:rsid w:val="00BA575D"/>
    <w:rsid w:val="00BA5BA9"/>
    <w:rsid w:val="00BA5C82"/>
    <w:rsid w:val="00BA5DA5"/>
    <w:rsid w:val="00BA5DD1"/>
    <w:rsid w:val="00BA62FC"/>
    <w:rsid w:val="00BA70CC"/>
    <w:rsid w:val="00BB0BA1"/>
    <w:rsid w:val="00BB3AC5"/>
    <w:rsid w:val="00BB3E6D"/>
    <w:rsid w:val="00BB67EA"/>
    <w:rsid w:val="00BB7996"/>
    <w:rsid w:val="00BB7E34"/>
    <w:rsid w:val="00BC0BA4"/>
    <w:rsid w:val="00BC0F02"/>
    <w:rsid w:val="00BC1198"/>
    <w:rsid w:val="00BC3AFB"/>
    <w:rsid w:val="00BC44BC"/>
    <w:rsid w:val="00BC48CB"/>
    <w:rsid w:val="00BC52E5"/>
    <w:rsid w:val="00BC7053"/>
    <w:rsid w:val="00BD4463"/>
    <w:rsid w:val="00BD44EE"/>
    <w:rsid w:val="00BD5A42"/>
    <w:rsid w:val="00BD74F4"/>
    <w:rsid w:val="00BE2B26"/>
    <w:rsid w:val="00BE3DCD"/>
    <w:rsid w:val="00BE45D2"/>
    <w:rsid w:val="00BE4C52"/>
    <w:rsid w:val="00BE59C0"/>
    <w:rsid w:val="00BE5D36"/>
    <w:rsid w:val="00BE66D3"/>
    <w:rsid w:val="00BF064F"/>
    <w:rsid w:val="00BF12F9"/>
    <w:rsid w:val="00BF29E1"/>
    <w:rsid w:val="00BF2C57"/>
    <w:rsid w:val="00BF4C72"/>
    <w:rsid w:val="00BF4C78"/>
    <w:rsid w:val="00BF757A"/>
    <w:rsid w:val="00BF7DAA"/>
    <w:rsid w:val="00C0027E"/>
    <w:rsid w:val="00C009CE"/>
    <w:rsid w:val="00C00BA5"/>
    <w:rsid w:val="00C0123C"/>
    <w:rsid w:val="00C0261C"/>
    <w:rsid w:val="00C03484"/>
    <w:rsid w:val="00C0371B"/>
    <w:rsid w:val="00C03F02"/>
    <w:rsid w:val="00C0400A"/>
    <w:rsid w:val="00C07065"/>
    <w:rsid w:val="00C101AC"/>
    <w:rsid w:val="00C126BF"/>
    <w:rsid w:val="00C13551"/>
    <w:rsid w:val="00C1365F"/>
    <w:rsid w:val="00C140B6"/>
    <w:rsid w:val="00C143BF"/>
    <w:rsid w:val="00C14483"/>
    <w:rsid w:val="00C153EA"/>
    <w:rsid w:val="00C16A51"/>
    <w:rsid w:val="00C17DF2"/>
    <w:rsid w:val="00C20626"/>
    <w:rsid w:val="00C227C2"/>
    <w:rsid w:val="00C23286"/>
    <w:rsid w:val="00C250D1"/>
    <w:rsid w:val="00C2516E"/>
    <w:rsid w:val="00C26057"/>
    <w:rsid w:val="00C26E80"/>
    <w:rsid w:val="00C3149B"/>
    <w:rsid w:val="00C3182D"/>
    <w:rsid w:val="00C3205D"/>
    <w:rsid w:val="00C328E6"/>
    <w:rsid w:val="00C33BA1"/>
    <w:rsid w:val="00C356AE"/>
    <w:rsid w:val="00C35CA9"/>
    <w:rsid w:val="00C36B89"/>
    <w:rsid w:val="00C36CFD"/>
    <w:rsid w:val="00C37434"/>
    <w:rsid w:val="00C40BAD"/>
    <w:rsid w:val="00C40C99"/>
    <w:rsid w:val="00C419B3"/>
    <w:rsid w:val="00C42ACC"/>
    <w:rsid w:val="00C4334C"/>
    <w:rsid w:val="00C43865"/>
    <w:rsid w:val="00C44EC9"/>
    <w:rsid w:val="00C45AD7"/>
    <w:rsid w:val="00C47088"/>
    <w:rsid w:val="00C474B7"/>
    <w:rsid w:val="00C47CB2"/>
    <w:rsid w:val="00C47ED2"/>
    <w:rsid w:val="00C50350"/>
    <w:rsid w:val="00C504F7"/>
    <w:rsid w:val="00C52028"/>
    <w:rsid w:val="00C524AF"/>
    <w:rsid w:val="00C53339"/>
    <w:rsid w:val="00C537A0"/>
    <w:rsid w:val="00C5395D"/>
    <w:rsid w:val="00C57AF0"/>
    <w:rsid w:val="00C61696"/>
    <w:rsid w:val="00C64BDD"/>
    <w:rsid w:val="00C657B3"/>
    <w:rsid w:val="00C657DF"/>
    <w:rsid w:val="00C658A4"/>
    <w:rsid w:val="00C67E77"/>
    <w:rsid w:val="00C7111E"/>
    <w:rsid w:val="00C730D2"/>
    <w:rsid w:val="00C7336C"/>
    <w:rsid w:val="00C744FF"/>
    <w:rsid w:val="00C74BA2"/>
    <w:rsid w:val="00C760A1"/>
    <w:rsid w:val="00C773A1"/>
    <w:rsid w:val="00C834E2"/>
    <w:rsid w:val="00C83B52"/>
    <w:rsid w:val="00C854FE"/>
    <w:rsid w:val="00C85B0C"/>
    <w:rsid w:val="00C85E81"/>
    <w:rsid w:val="00C86FD0"/>
    <w:rsid w:val="00C87581"/>
    <w:rsid w:val="00C87BEA"/>
    <w:rsid w:val="00C90D83"/>
    <w:rsid w:val="00C90EF1"/>
    <w:rsid w:val="00C9122D"/>
    <w:rsid w:val="00C916AC"/>
    <w:rsid w:val="00C91829"/>
    <w:rsid w:val="00C919F0"/>
    <w:rsid w:val="00C93D91"/>
    <w:rsid w:val="00C9426A"/>
    <w:rsid w:val="00C94401"/>
    <w:rsid w:val="00C945BF"/>
    <w:rsid w:val="00C94D1D"/>
    <w:rsid w:val="00C95082"/>
    <w:rsid w:val="00C9588D"/>
    <w:rsid w:val="00C97929"/>
    <w:rsid w:val="00CA0C88"/>
    <w:rsid w:val="00CA2166"/>
    <w:rsid w:val="00CA2511"/>
    <w:rsid w:val="00CA498F"/>
    <w:rsid w:val="00CA5282"/>
    <w:rsid w:val="00CA53DF"/>
    <w:rsid w:val="00CA5576"/>
    <w:rsid w:val="00CA5D89"/>
    <w:rsid w:val="00CA6677"/>
    <w:rsid w:val="00CA7077"/>
    <w:rsid w:val="00CA762B"/>
    <w:rsid w:val="00CB0643"/>
    <w:rsid w:val="00CB25C8"/>
    <w:rsid w:val="00CB2D06"/>
    <w:rsid w:val="00CB330D"/>
    <w:rsid w:val="00CB3D41"/>
    <w:rsid w:val="00CB4081"/>
    <w:rsid w:val="00CB4BC1"/>
    <w:rsid w:val="00CB4EED"/>
    <w:rsid w:val="00CB541E"/>
    <w:rsid w:val="00CB5810"/>
    <w:rsid w:val="00CB5915"/>
    <w:rsid w:val="00CB5A37"/>
    <w:rsid w:val="00CB5DD1"/>
    <w:rsid w:val="00CB62CB"/>
    <w:rsid w:val="00CB6799"/>
    <w:rsid w:val="00CB6C62"/>
    <w:rsid w:val="00CB7387"/>
    <w:rsid w:val="00CB749E"/>
    <w:rsid w:val="00CC1090"/>
    <w:rsid w:val="00CC3AB0"/>
    <w:rsid w:val="00CC4824"/>
    <w:rsid w:val="00CC4838"/>
    <w:rsid w:val="00CC6319"/>
    <w:rsid w:val="00CC7063"/>
    <w:rsid w:val="00CC7098"/>
    <w:rsid w:val="00CD402C"/>
    <w:rsid w:val="00CD4F37"/>
    <w:rsid w:val="00CD5EC1"/>
    <w:rsid w:val="00CD6052"/>
    <w:rsid w:val="00CE4875"/>
    <w:rsid w:val="00CE4DDE"/>
    <w:rsid w:val="00CF01C7"/>
    <w:rsid w:val="00CF0848"/>
    <w:rsid w:val="00CF2051"/>
    <w:rsid w:val="00CF2979"/>
    <w:rsid w:val="00CF2C15"/>
    <w:rsid w:val="00CF3222"/>
    <w:rsid w:val="00CF74BA"/>
    <w:rsid w:val="00D00B9B"/>
    <w:rsid w:val="00D01475"/>
    <w:rsid w:val="00D0154E"/>
    <w:rsid w:val="00D01A11"/>
    <w:rsid w:val="00D0276A"/>
    <w:rsid w:val="00D02E9E"/>
    <w:rsid w:val="00D035A3"/>
    <w:rsid w:val="00D05087"/>
    <w:rsid w:val="00D06D32"/>
    <w:rsid w:val="00D06D7B"/>
    <w:rsid w:val="00D071B5"/>
    <w:rsid w:val="00D136AD"/>
    <w:rsid w:val="00D147B3"/>
    <w:rsid w:val="00D14831"/>
    <w:rsid w:val="00D20240"/>
    <w:rsid w:val="00D204CC"/>
    <w:rsid w:val="00D20E72"/>
    <w:rsid w:val="00D20F15"/>
    <w:rsid w:val="00D21057"/>
    <w:rsid w:val="00D2126C"/>
    <w:rsid w:val="00D22798"/>
    <w:rsid w:val="00D227FB"/>
    <w:rsid w:val="00D22DFD"/>
    <w:rsid w:val="00D22EE2"/>
    <w:rsid w:val="00D23A95"/>
    <w:rsid w:val="00D241D1"/>
    <w:rsid w:val="00D24256"/>
    <w:rsid w:val="00D260BB"/>
    <w:rsid w:val="00D2654E"/>
    <w:rsid w:val="00D30C8F"/>
    <w:rsid w:val="00D30DFB"/>
    <w:rsid w:val="00D30F92"/>
    <w:rsid w:val="00D34153"/>
    <w:rsid w:val="00D3470A"/>
    <w:rsid w:val="00D35645"/>
    <w:rsid w:val="00D36134"/>
    <w:rsid w:val="00D36FC6"/>
    <w:rsid w:val="00D375E1"/>
    <w:rsid w:val="00D41953"/>
    <w:rsid w:val="00D428B2"/>
    <w:rsid w:val="00D45676"/>
    <w:rsid w:val="00D5095D"/>
    <w:rsid w:val="00D52746"/>
    <w:rsid w:val="00D52FBC"/>
    <w:rsid w:val="00D531BB"/>
    <w:rsid w:val="00D55887"/>
    <w:rsid w:val="00D60F29"/>
    <w:rsid w:val="00D61116"/>
    <w:rsid w:val="00D6383D"/>
    <w:rsid w:val="00D63879"/>
    <w:rsid w:val="00D64210"/>
    <w:rsid w:val="00D644CE"/>
    <w:rsid w:val="00D645AB"/>
    <w:rsid w:val="00D669C0"/>
    <w:rsid w:val="00D670A0"/>
    <w:rsid w:val="00D70AF0"/>
    <w:rsid w:val="00D7102D"/>
    <w:rsid w:val="00D7412A"/>
    <w:rsid w:val="00D74411"/>
    <w:rsid w:val="00D752C2"/>
    <w:rsid w:val="00D758D8"/>
    <w:rsid w:val="00D75F89"/>
    <w:rsid w:val="00D76F6B"/>
    <w:rsid w:val="00D77B60"/>
    <w:rsid w:val="00D80264"/>
    <w:rsid w:val="00D8108D"/>
    <w:rsid w:val="00D82C43"/>
    <w:rsid w:val="00D833A1"/>
    <w:rsid w:val="00D840DB"/>
    <w:rsid w:val="00D8480C"/>
    <w:rsid w:val="00D85977"/>
    <w:rsid w:val="00D86DF7"/>
    <w:rsid w:val="00D90CD9"/>
    <w:rsid w:val="00D90EC8"/>
    <w:rsid w:val="00D91008"/>
    <w:rsid w:val="00D92660"/>
    <w:rsid w:val="00D93777"/>
    <w:rsid w:val="00D956E1"/>
    <w:rsid w:val="00D95C74"/>
    <w:rsid w:val="00D95D99"/>
    <w:rsid w:val="00D9754E"/>
    <w:rsid w:val="00DA25B3"/>
    <w:rsid w:val="00DA3FA7"/>
    <w:rsid w:val="00DA4168"/>
    <w:rsid w:val="00DA5180"/>
    <w:rsid w:val="00DA5EE4"/>
    <w:rsid w:val="00DA74F4"/>
    <w:rsid w:val="00DB0708"/>
    <w:rsid w:val="00DB1BBB"/>
    <w:rsid w:val="00DB4540"/>
    <w:rsid w:val="00DB532B"/>
    <w:rsid w:val="00DB6971"/>
    <w:rsid w:val="00DB6C99"/>
    <w:rsid w:val="00DC0425"/>
    <w:rsid w:val="00DC046E"/>
    <w:rsid w:val="00DC0ACD"/>
    <w:rsid w:val="00DC284C"/>
    <w:rsid w:val="00DC3AD5"/>
    <w:rsid w:val="00DC44C9"/>
    <w:rsid w:val="00DC4906"/>
    <w:rsid w:val="00DC67C5"/>
    <w:rsid w:val="00DC75A6"/>
    <w:rsid w:val="00DD17E4"/>
    <w:rsid w:val="00DD2BB4"/>
    <w:rsid w:val="00DD31F4"/>
    <w:rsid w:val="00DD3387"/>
    <w:rsid w:val="00DD3826"/>
    <w:rsid w:val="00DD5477"/>
    <w:rsid w:val="00DD577B"/>
    <w:rsid w:val="00DE0C70"/>
    <w:rsid w:val="00DE2B7A"/>
    <w:rsid w:val="00DE42A4"/>
    <w:rsid w:val="00DE602C"/>
    <w:rsid w:val="00DE67AF"/>
    <w:rsid w:val="00DE75E2"/>
    <w:rsid w:val="00DF311A"/>
    <w:rsid w:val="00DF364A"/>
    <w:rsid w:val="00DF7B6A"/>
    <w:rsid w:val="00E01C93"/>
    <w:rsid w:val="00E01D18"/>
    <w:rsid w:val="00E067BD"/>
    <w:rsid w:val="00E070D1"/>
    <w:rsid w:val="00E11A95"/>
    <w:rsid w:val="00E12491"/>
    <w:rsid w:val="00E12D7E"/>
    <w:rsid w:val="00E13AFE"/>
    <w:rsid w:val="00E168A0"/>
    <w:rsid w:val="00E2015D"/>
    <w:rsid w:val="00E20488"/>
    <w:rsid w:val="00E205C5"/>
    <w:rsid w:val="00E205EF"/>
    <w:rsid w:val="00E214D3"/>
    <w:rsid w:val="00E22491"/>
    <w:rsid w:val="00E22CF6"/>
    <w:rsid w:val="00E242B2"/>
    <w:rsid w:val="00E243EF"/>
    <w:rsid w:val="00E24866"/>
    <w:rsid w:val="00E25811"/>
    <w:rsid w:val="00E25D7C"/>
    <w:rsid w:val="00E274A0"/>
    <w:rsid w:val="00E31DD5"/>
    <w:rsid w:val="00E33A6E"/>
    <w:rsid w:val="00E33C91"/>
    <w:rsid w:val="00E3415B"/>
    <w:rsid w:val="00E3784D"/>
    <w:rsid w:val="00E40C5A"/>
    <w:rsid w:val="00E41B05"/>
    <w:rsid w:val="00E41F0D"/>
    <w:rsid w:val="00E42085"/>
    <w:rsid w:val="00E42EB5"/>
    <w:rsid w:val="00E4470F"/>
    <w:rsid w:val="00E4480A"/>
    <w:rsid w:val="00E46A23"/>
    <w:rsid w:val="00E51890"/>
    <w:rsid w:val="00E54BB4"/>
    <w:rsid w:val="00E555CD"/>
    <w:rsid w:val="00E55CE9"/>
    <w:rsid w:val="00E5739E"/>
    <w:rsid w:val="00E57D8A"/>
    <w:rsid w:val="00E57FB7"/>
    <w:rsid w:val="00E60911"/>
    <w:rsid w:val="00E6095F"/>
    <w:rsid w:val="00E610BE"/>
    <w:rsid w:val="00E627FA"/>
    <w:rsid w:val="00E62915"/>
    <w:rsid w:val="00E62B9C"/>
    <w:rsid w:val="00E63588"/>
    <w:rsid w:val="00E702BC"/>
    <w:rsid w:val="00E70C81"/>
    <w:rsid w:val="00E71ACF"/>
    <w:rsid w:val="00E723C6"/>
    <w:rsid w:val="00E76072"/>
    <w:rsid w:val="00E76110"/>
    <w:rsid w:val="00E76E44"/>
    <w:rsid w:val="00E807E7"/>
    <w:rsid w:val="00E82A02"/>
    <w:rsid w:val="00E83F3B"/>
    <w:rsid w:val="00E929F6"/>
    <w:rsid w:val="00E95017"/>
    <w:rsid w:val="00E9646B"/>
    <w:rsid w:val="00E96747"/>
    <w:rsid w:val="00E96A69"/>
    <w:rsid w:val="00E97AFD"/>
    <w:rsid w:val="00EA0F1E"/>
    <w:rsid w:val="00EA10DA"/>
    <w:rsid w:val="00EA1661"/>
    <w:rsid w:val="00EA2A21"/>
    <w:rsid w:val="00EA31C0"/>
    <w:rsid w:val="00EA3F7F"/>
    <w:rsid w:val="00EA45F4"/>
    <w:rsid w:val="00EA6354"/>
    <w:rsid w:val="00EA668A"/>
    <w:rsid w:val="00EA6E23"/>
    <w:rsid w:val="00EB10BF"/>
    <w:rsid w:val="00EB1397"/>
    <w:rsid w:val="00EB22B8"/>
    <w:rsid w:val="00EB368F"/>
    <w:rsid w:val="00EB3805"/>
    <w:rsid w:val="00EB5FEC"/>
    <w:rsid w:val="00EB6AA8"/>
    <w:rsid w:val="00EC00E3"/>
    <w:rsid w:val="00EC0835"/>
    <w:rsid w:val="00EC0A46"/>
    <w:rsid w:val="00EC3BFC"/>
    <w:rsid w:val="00EC4777"/>
    <w:rsid w:val="00EC598A"/>
    <w:rsid w:val="00EC5C39"/>
    <w:rsid w:val="00EC60EC"/>
    <w:rsid w:val="00EC6326"/>
    <w:rsid w:val="00EC6A36"/>
    <w:rsid w:val="00EC7B7B"/>
    <w:rsid w:val="00EC7E00"/>
    <w:rsid w:val="00ED3BCE"/>
    <w:rsid w:val="00ED3DD2"/>
    <w:rsid w:val="00ED7A43"/>
    <w:rsid w:val="00EE0A3F"/>
    <w:rsid w:val="00EE10CB"/>
    <w:rsid w:val="00EE119C"/>
    <w:rsid w:val="00EE165A"/>
    <w:rsid w:val="00EE2198"/>
    <w:rsid w:val="00EE5E16"/>
    <w:rsid w:val="00EE6904"/>
    <w:rsid w:val="00EF0628"/>
    <w:rsid w:val="00EF0C6B"/>
    <w:rsid w:val="00EF1246"/>
    <w:rsid w:val="00EF19E4"/>
    <w:rsid w:val="00EF2B74"/>
    <w:rsid w:val="00EF3B7D"/>
    <w:rsid w:val="00EF45F0"/>
    <w:rsid w:val="00EF4F38"/>
    <w:rsid w:val="00EF7F13"/>
    <w:rsid w:val="00F00A91"/>
    <w:rsid w:val="00F01CFF"/>
    <w:rsid w:val="00F04C72"/>
    <w:rsid w:val="00F04D94"/>
    <w:rsid w:val="00F06654"/>
    <w:rsid w:val="00F0676A"/>
    <w:rsid w:val="00F07F67"/>
    <w:rsid w:val="00F10A9E"/>
    <w:rsid w:val="00F10D21"/>
    <w:rsid w:val="00F13D08"/>
    <w:rsid w:val="00F147FA"/>
    <w:rsid w:val="00F148D0"/>
    <w:rsid w:val="00F15430"/>
    <w:rsid w:val="00F166D2"/>
    <w:rsid w:val="00F16724"/>
    <w:rsid w:val="00F17D14"/>
    <w:rsid w:val="00F2042C"/>
    <w:rsid w:val="00F21150"/>
    <w:rsid w:val="00F211A3"/>
    <w:rsid w:val="00F21767"/>
    <w:rsid w:val="00F226A2"/>
    <w:rsid w:val="00F22A72"/>
    <w:rsid w:val="00F230D4"/>
    <w:rsid w:val="00F24057"/>
    <w:rsid w:val="00F242AC"/>
    <w:rsid w:val="00F26CBF"/>
    <w:rsid w:val="00F275E4"/>
    <w:rsid w:val="00F27667"/>
    <w:rsid w:val="00F30E2A"/>
    <w:rsid w:val="00F31134"/>
    <w:rsid w:val="00F34622"/>
    <w:rsid w:val="00F352A4"/>
    <w:rsid w:val="00F35EC1"/>
    <w:rsid w:val="00F36C5A"/>
    <w:rsid w:val="00F36F57"/>
    <w:rsid w:val="00F379A1"/>
    <w:rsid w:val="00F408A0"/>
    <w:rsid w:val="00F41682"/>
    <w:rsid w:val="00F44F06"/>
    <w:rsid w:val="00F47329"/>
    <w:rsid w:val="00F5072B"/>
    <w:rsid w:val="00F51512"/>
    <w:rsid w:val="00F52DC9"/>
    <w:rsid w:val="00F53270"/>
    <w:rsid w:val="00F53CA0"/>
    <w:rsid w:val="00F5476A"/>
    <w:rsid w:val="00F553BB"/>
    <w:rsid w:val="00F55D79"/>
    <w:rsid w:val="00F57A60"/>
    <w:rsid w:val="00F614A1"/>
    <w:rsid w:val="00F66681"/>
    <w:rsid w:val="00F7068F"/>
    <w:rsid w:val="00F71392"/>
    <w:rsid w:val="00F714A4"/>
    <w:rsid w:val="00F7192D"/>
    <w:rsid w:val="00F71DFF"/>
    <w:rsid w:val="00F727EC"/>
    <w:rsid w:val="00F7426B"/>
    <w:rsid w:val="00F74CB2"/>
    <w:rsid w:val="00F74E9A"/>
    <w:rsid w:val="00F77754"/>
    <w:rsid w:val="00F8319B"/>
    <w:rsid w:val="00F9021D"/>
    <w:rsid w:val="00F911CD"/>
    <w:rsid w:val="00F9244F"/>
    <w:rsid w:val="00F927C2"/>
    <w:rsid w:val="00F938EF"/>
    <w:rsid w:val="00F960F7"/>
    <w:rsid w:val="00F967B2"/>
    <w:rsid w:val="00F979EA"/>
    <w:rsid w:val="00F97E94"/>
    <w:rsid w:val="00FA0693"/>
    <w:rsid w:val="00FA11B2"/>
    <w:rsid w:val="00FA2E47"/>
    <w:rsid w:val="00FA3077"/>
    <w:rsid w:val="00FA3C51"/>
    <w:rsid w:val="00FA4D9B"/>
    <w:rsid w:val="00FA5C45"/>
    <w:rsid w:val="00FB052C"/>
    <w:rsid w:val="00FB2E4C"/>
    <w:rsid w:val="00FB40F1"/>
    <w:rsid w:val="00FB4554"/>
    <w:rsid w:val="00FB58D3"/>
    <w:rsid w:val="00FB5E14"/>
    <w:rsid w:val="00FC0B5E"/>
    <w:rsid w:val="00FC143B"/>
    <w:rsid w:val="00FC1C5D"/>
    <w:rsid w:val="00FC2EBA"/>
    <w:rsid w:val="00FC4B89"/>
    <w:rsid w:val="00FC5464"/>
    <w:rsid w:val="00FC60EF"/>
    <w:rsid w:val="00FC7EC7"/>
    <w:rsid w:val="00FD012E"/>
    <w:rsid w:val="00FD0410"/>
    <w:rsid w:val="00FD05EA"/>
    <w:rsid w:val="00FD393E"/>
    <w:rsid w:val="00FD4C93"/>
    <w:rsid w:val="00FE285E"/>
    <w:rsid w:val="00FE3196"/>
    <w:rsid w:val="00FE425C"/>
    <w:rsid w:val="00FE594E"/>
    <w:rsid w:val="00FE6E9B"/>
    <w:rsid w:val="00FE7424"/>
    <w:rsid w:val="00FF12BE"/>
    <w:rsid w:val="00FF2006"/>
    <w:rsid w:val="00FF549C"/>
    <w:rsid w:val="00FF71B7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General,Thesis Body"/>
    <w:qFormat/>
    <w:rsid w:val="00F04D94"/>
    <w:pPr>
      <w:spacing w:line="360" w:lineRule="auto"/>
      <w:jc w:val="both"/>
    </w:pPr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4535"/>
    <w:pPr>
      <w:keepNext/>
      <w:spacing w:before="240" w:after="60" w:line="240" w:lineRule="auto"/>
      <w:jc w:val="left"/>
      <w:outlineLvl w:val="0"/>
    </w:pPr>
    <w:rPr>
      <w:b/>
      <w:bCs/>
      <w:kern w:val="32"/>
      <w:sz w:val="40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724733"/>
    <w:pPr>
      <w:keepNext/>
      <w:spacing w:before="240" w:after="60" w:line="480" w:lineRule="auto"/>
      <w:jc w:val="left"/>
      <w:outlineLvl w:val="1"/>
    </w:pPr>
    <w:rPr>
      <w:rFonts w:ascii="Times New Roman" w:hAnsi="Times New Roman"/>
      <w:b/>
      <w:bCs/>
      <w:iCs/>
      <w:sz w:val="24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724733"/>
    <w:pPr>
      <w:keepNext/>
      <w:spacing w:before="240" w:after="60" w:line="240" w:lineRule="auto"/>
      <w:jc w:val="left"/>
      <w:outlineLvl w:val="2"/>
    </w:pPr>
    <w:rPr>
      <w:rFonts w:ascii="Times New Roman" w:hAnsi="Times New Roman"/>
      <w:bCs/>
      <w:i/>
      <w:sz w:val="24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nhideWhenUsed/>
    <w:qFormat/>
    <w:rsid w:val="007B4535"/>
    <w:pPr>
      <w:keepNext/>
      <w:spacing w:before="240" w:after="60" w:line="240" w:lineRule="auto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rsid w:val="007B4535"/>
    <w:pPr>
      <w:spacing w:before="240" w:after="60" w:line="240" w:lineRule="auto"/>
      <w:jc w:val="left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B4535"/>
    <w:pPr>
      <w:spacing w:before="240" w:after="60" w:line="240" w:lineRule="auto"/>
      <w:jc w:val="left"/>
      <w:outlineLvl w:val="5"/>
    </w:pPr>
    <w:rPr>
      <w:rFonts w:ascii="Calibri" w:hAnsi="Calibri"/>
      <w:b/>
      <w:bCs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heading 2"/>
    <w:uiPriority w:val="1"/>
    <w:qFormat/>
    <w:rsid w:val="004D3D98"/>
    <w:rPr>
      <w:sz w:val="24"/>
      <w:szCs w:val="24"/>
      <w:lang w:eastAsia="en-AU"/>
    </w:rPr>
  </w:style>
  <w:style w:type="character" w:customStyle="1" w:styleId="Heading1Char">
    <w:name w:val="Heading 1 Char"/>
    <w:link w:val="Heading1"/>
    <w:uiPriority w:val="9"/>
    <w:rsid w:val="007B4535"/>
    <w:rPr>
      <w:rFonts w:ascii="Arial" w:hAnsi="Arial"/>
      <w:b/>
      <w:bCs/>
      <w:kern w:val="32"/>
      <w:sz w:val="40"/>
      <w:szCs w:val="32"/>
      <w:lang w:val="x-none" w:eastAsia="x-none"/>
    </w:rPr>
  </w:style>
  <w:style w:type="character" w:customStyle="1" w:styleId="Heading2Char">
    <w:name w:val="Heading 2 Char"/>
    <w:link w:val="Heading2"/>
    <w:uiPriority w:val="99"/>
    <w:rsid w:val="00724733"/>
    <w:rPr>
      <w:b/>
      <w:bCs/>
      <w:iCs/>
      <w:sz w:val="24"/>
      <w:szCs w:val="28"/>
    </w:rPr>
  </w:style>
  <w:style w:type="character" w:customStyle="1" w:styleId="Heading3Char">
    <w:name w:val="Heading 3 Char"/>
    <w:link w:val="Heading3"/>
    <w:uiPriority w:val="99"/>
    <w:rsid w:val="00724733"/>
    <w:rPr>
      <w:bCs/>
      <w:i/>
      <w:sz w:val="24"/>
      <w:szCs w:val="26"/>
    </w:rPr>
  </w:style>
  <w:style w:type="character" w:customStyle="1" w:styleId="Heading4Char">
    <w:name w:val="Heading 4 Char"/>
    <w:link w:val="Heading4"/>
    <w:rsid w:val="007B4535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link w:val="Heading5"/>
    <w:rsid w:val="007B4535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7B4535"/>
    <w:rPr>
      <w:rFonts w:ascii="Calibri" w:hAnsi="Calibr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B4535"/>
    <w:pPr>
      <w:spacing w:before="120" w:after="120" w:line="240" w:lineRule="auto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B4535"/>
    <w:pPr>
      <w:spacing w:line="240" w:lineRule="auto"/>
      <w:ind w:left="240"/>
      <w:jc w:val="left"/>
    </w:pPr>
    <w:rPr>
      <w:rFonts w:ascii="Calibri" w:hAnsi="Calibri" w:cs="Calibr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B4535"/>
    <w:pPr>
      <w:spacing w:line="240" w:lineRule="auto"/>
      <w:ind w:left="480"/>
      <w:jc w:val="left"/>
    </w:pPr>
    <w:rPr>
      <w:rFonts w:ascii="Calibri" w:hAnsi="Calibri" w:cs="Calibri"/>
      <w:i/>
      <w:iCs/>
      <w:sz w:val="20"/>
      <w:szCs w:val="20"/>
    </w:rPr>
  </w:style>
  <w:style w:type="character" w:styleId="Emphasis">
    <w:name w:val="Emphasis"/>
    <w:basedOn w:val="Heading2Char"/>
    <w:uiPriority w:val="20"/>
    <w:qFormat/>
    <w:rsid w:val="00724733"/>
    <w:rPr>
      <w:rFonts w:ascii="Times New Roman" w:hAnsi="Times New Roman"/>
      <w:b/>
      <w:bCs/>
      <w:i/>
      <w:iCs w:val="0"/>
      <w:sz w:val="24"/>
      <w:szCs w:val="28"/>
    </w:rPr>
  </w:style>
  <w:style w:type="paragraph" w:styleId="ListParagraph">
    <w:name w:val="List Paragraph"/>
    <w:aliases w:val="Body"/>
    <w:basedOn w:val="Normal"/>
    <w:uiPriority w:val="34"/>
    <w:qFormat/>
    <w:rsid w:val="007B4535"/>
    <w:pPr>
      <w:spacing w:after="200" w:line="276" w:lineRule="auto"/>
      <w:ind w:left="720"/>
      <w:jc w:val="left"/>
    </w:pPr>
    <w:rPr>
      <w:rFonts w:ascii="Calibri" w:hAnsi="Calibri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453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C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C7B"/>
    <w:rPr>
      <w:rFonts w:ascii="Tahoma" w:hAnsi="Tahoma" w:cs="Tahoma"/>
      <w:sz w:val="16"/>
      <w:szCs w:val="16"/>
      <w:lang w:eastAsia="en-AU"/>
    </w:rPr>
  </w:style>
  <w:style w:type="character" w:styleId="Hyperlink">
    <w:name w:val="Hyperlink"/>
    <w:basedOn w:val="DefaultParagraphFont"/>
    <w:uiPriority w:val="99"/>
    <w:unhideWhenUsed/>
    <w:rsid w:val="004D1C7B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4D1C7B"/>
  </w:style>
  <w:style w:type="character" w:styleId="CommentReference">
    <w:name w:val="annotation reference"/>
    <w:basedOn w:val="DefaultParagraphFont"/>
    <w:uiPriority w:val="99"/>
    <w:unhideWhenUsed/>
    <w:rsid w:val="00872C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2C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2CF3"/>
    <w:rPr>
      <w:rFonts w:ascii="Arial" w:hAnsi="Arial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C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CF3"/>
    <w:rPr>
      <w:rFonts w:ascii="Arial" w:hAnsi="Arial"/>
      <w:b/>
      <w:bCs/>
      <w:lang w:eastAsia="en-AU"/>
    </w:rPr>
  </w:style>
  <w:style w:type="table" w:styleId="TableGrid">
    <w:name w:val="Table Grid"/>
    <w:basedOn w:val="TableNormal"/>
    <w:uiPriority w:val="59"/>
    <w:rsid w:val="00B2530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aliases w:val="Table Title"/>
    <w:basedOn w:val="Normal"/>
    <w:next w:val="Normal"/>
    <w:uiPriority w:val="35"/>
    <w:unhideWhenUsed/>
    <w:qFormat/>
    <w:rsid w:val="00A43D42"/>
    <w:pPr>
      <w:spacing w:after="200" w:line="480" w:lineRule="auto"/>
    </w:pPr>
    <w:rPr>
      <w:b/>
      <w:bCs/>
      <w:sz w:val="21"/>
      <w:szCs w:val="18"/>
    </w:rPr>
  </w:style>
  <w:style w:type="paragraph" w:styleId="Revision">
    <w:name w:val="Revision"/>
    <w:hidden/>
    <w:uiPriority w:val="99"/>
    <w:semiHidden/>
    <w:rsid w:val="00335AD5"/>
    <w:rPr>
      <w:rFonts w:ascii="Arial" w:hAnsi="Arial"/>
      <w:sz w:val="22"/>
      <w:szCs w:val="24"/>
      <w:lang w:eastAsia="en-AU"/>
    </w:rPr>
  </w:style>
  <w:style w:type="paragraph" w:customStyle="1" w:styleId="Default">
    <w:name w:val="Default"/>
    <w:rsid w:val="00C657B3"/>
    <w:pPr>
      <w:autoSpaceDE w:val="0"/>
      <w:autoSpaceDN w:val="0"/>
      <w:adjustRightInd w:val="0"/>
    </w:pPr>
    <w:rPr>
      <w:rFonts w:ascii="Frutiger 55 Roman" w:hAnsi="Frutiger 55 Roman" w:cs="Frutiger 55 Roma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C657B3"/>
    <w:pPr>
      <w:spacing w:line="60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C657B3"/>
    <w:rPr>
      <w:rFonts w:cs="Frutiger 55 Roman"/>
      <w:color w:val="221E1F"/>
      <w:sz w:val="35"/>
      <w:szCs w:val="35"/>
    </w:rPr>
  </w:style>
  <w:style w:type="paragraph" w:customStyle="1" w:styleId="Pa4">
    <w:name w:val="Pa4"/>
    <w:basedOn w:val="Default"/>
    <w:next w:val="Default"/>
    <w:uiPriority w:val="99"/>
    <w:rsid w:val="00C657B3"/>
    <w:pPr>
      <w:spacing w:line="6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197AE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character" w:customStyle="1" w:styleId="A8">
    <w:name w:val="A8"/>
    <w:uiPriority w:val="99"/>
    <w:rsid w:val="001F7CED"/>
    <w:rPr>
      <w:rFonts w:cs="Frutiger 55 Roman"/>
      <w:color w:val="55A0D4"/>
      <w:sz w:val="60"/>
      <w:szCs w:val="60"/>
    </w:rPr>
  </w:style>
  <w:style w:type="character" w:customStyle="1" w:styleId="highlight">
    <w:name w:val="highlight"/>
    <w:basedOn w:val="DefaultParagraphFont"/>
    <w:rsid w:val="0062700B"/>
  </w:style>
  <w:style w:type="character" w:styleId="Strong">
    <w:name w:val="Strong"/>
    <w:basedOn w:val="DefaultParagraphFont"/>
    <w:uiPriority w:val="22"/>
    <w:qFormat/>
    <w:rsid w:val="00427F8C"/>
    <w:rPr>
      <w:b/>
      <w:bCs/>
    </w:rPr>
  </w:style>
  <w:style w:type="character" w:customStyle="1" w:styleId="p-list-address">
    <w:name w:val="p-list-address"/>
    <w:basedOn w:val="DefaultParagraphFont"/>
    <w:rsid w:val="0053218D"/>
  </w:style>
  <w:style w:type="paragraph" w:styleId="Header">
    <w:name w:val="header"/>
    <w:basedOn w:val="Normal"/>
    <w:link w:val="HeaderChar"/>
    <w:uiPriority w:val="99"/>
    <w:unhideWhenUsed/>
    <w:rsid w:val="00F10A9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A9E"/>
    <w:rPr>
      <w:rFonts w:ascii="Arial" w:hAnsi="Arial"/>
      <w:sz w:val="22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F10A9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A9E"/>
    <w:rPr>
      <w:rFonts w:ascii="Arial" w:hAnsi="Arial"/>
      <w:sz w:val="22"/>
      <w:szCs w:val="24"/>
      <w:lang w:eastAsia="en-AU"/>
    </w:rPr>
  </w:style>
  <w:style w:type="character" w:customStyle="1" w:styleId="hit1">
    <w:name w:val="hit1"/>
    <w:basedOn w:val="DefaultParagraphFont"/>
    <w:rsid w:val="00856858"/>
    <w:rPr>
      <w:color w:val="000000"/>
      <w:shd w:val="clear" w:color="auto" w:fill="F4E99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General,Thesis Body"/>
    <w:qFormat/>
    <w:rsid w:val="00F04D94"/>
    <w:pPr>
      <w:spacing w:line="360" w:lineRule="auto"/>
      <w:jc w:val="both"/>
    </w:pPr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4535"/>
    <w:pPr>
      <w:keepNext/>
      <w:spacing w:before="240" w:after="60" w:line="240" w:lineRule="auto"/>
      <w:jc w:val="left"/>
      <w:outlineLvl w:val="0"/>
    </w:pPr>
    <w:rPr>
      <w:b/>
      <w:bCs/>
      <w:kern w:val="32"/>
      <w:sz w:val="40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724733"/>
    <w:pPr>
      <w:keepNext/>
      <w:spacing w:before="240" w:after="60" w:line="480" w:lineRule="auto"/>
      <w:jc w:val="left"/>
      <w:outlineLvl w:val="1"/>
    </w:pPr>
    <w:rPr>
      <w:rFonts w:ascii="Times New Roman" w:hAnsi="Times New Roman"/>
      <w:b/>
      <w:bCs/>
      <w:iCs/>
      <w:sz w:val="24"/>
      <w:szCs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724733"/>
    <w:pPr>
      <w:keepNext/>
      <w:spacing w:before="240" w:after="60" w:line="240" w:lineRule="auto"/>
      <w:jc w:val="left"/>
      <w:outlineLvl w:val="2"/>
    </w:pPr>
    <w:rPr>
      <w:rFonts w:ascii="Times New Roman" w:hAnsi="Times New Roman"/>
      <w:bCs/>
      <w:i/>
      <w:sz w:val="24"/>
      <w:szCs w:val="26"/>
      <w:lang w:eastAsia="en-US"/>
    </w:rPr>
  </w:style>
  <w:style w:type="paragraph" w:styleId="Heading4">
    <w:name w:val="heading 4"/>
    <w:basedOn w:val="Normal"/>
    <w:next w:val="Normal"/>
    <w:link w:val="Heading4Char"/>
    <w:unhideWhenUsed/>
    <w:qFormat/>
    <w:rsid w:val="007B4535"/>
    <w:pPr>
      <w:keepNext/>
      <w:spacing w:before="240" w:after="60" w:line="240" w:lineRule="auto"/>
      <w:jc w:val="left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rsid w:val="007B4535"/>
    <w:pPr>
      <w:spacing w:before="240" w:after="60" w:line="240" w:lineRule="auto"/>
      <w:jc w:val="left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B4535"/>
    <w:pPr>
      <w:spacing w:before="240" w:after="60" w:line="240" w:lineRule="auto"/>
      <w:jc w:val="left"/>
      <w:outlineLvl w:val="5"/>
    </w:pPr>
    <w:rPr>
      <w:rFonts w:ascii="Calibri" w:hAnsi="Calibri"/>
      <w:b/>
      <w:bCs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heading 2"/>
    <w:uiPriority w:val="1"/>
    <w:qFormat/>
    <w:rsid w:val="004D3D98"/>
    <w:rPr>
      <w:sz w:val="24"/>
      <w:szCs w:val="24"/>
      <w:lang w:eastAsia="en-AU"/>
    </w:rPr>
  </w:style>
  <w:style w:type="character" w:customStyle="1" w:styleId="Heading1Char">
    <w:name w:val="Heading 1 Char"/>
    <w:link w:val="Heading1"/>
    <w:uiPriority w:val="9"/>
    <w:rsid w:val="007B4535"/>
    <w:rPr>
      <w:rFonts w:ascii="Arial" w:hAnsi="Arial"/>
      <w:b/>
      <w:bCs/>
      <w:kern w:val="32"/>
      <w:sz w:val="40"/>
      <w:szCs w:val="32"/>
      <w:lang w:val="x-none" w:eastAsia="x-none"/>
    </w:rPr>
  </w:style>
  <w:style w:type="character" w:customStyle="1" w:styleId="Heading2Char">
    <w:name w:val="Heading 2 Char"/>
    <w:link w:val="Heading2"/>
    <w:uiPriority w:val="99"/>
    <w:rsid w:val="00724733"/>
    <w:rPr>
      <w:b/>
      <w:bCs/>
      <w:iCs/>
      <w:sz w:val="24"/>
      <w:szCs w:val="28"/>
    </w:rPr>
  </w:style>
  <w:style w:type="character" w:customStyle="1" w:styleId="Heading3Char">
    <w:name w:val="Heading 3 Char"/>
    <w:link w:val="Heading3"/>
    <w:uiPriority w:val="99"/>
    <w:rsid w:val="00724733"/>
    <w:rPr>
      <w:bCs/>
      <w:i/>
      <w:sz w:val="24"/>
      <w:szCs w:val="26"/>
    </w:rPr>
  </w:style>
  <w:style w:type="character" w:customStyle="1" w:styleId="Heading4Char">
    <w:name w:val="Heading 4 Char"/>
    <w:link w:val="Heading4"/>
    <w:rsid w:val="007B4535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link w:val="Heading5"/>
    <w:rsid w:val="007B4535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7B4535"/>
    <w:rPr>
      <w:rFonts w:ascii="Calibri" w:hAnsi="Calibr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B4535"/>
    <w:pPr>
      <w:spacing w:before="120" w:after="120" w:line="240" w:lineRule="auto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7B4535"/>
    <w:pPr>
      <w:spacing w:line="240" w:lineRule="auto"/>
      <w:ind w:left="240"/>
      <w:jc w:val="left"/>
    </w:pPr>
    <w:rPr>
      <w:rFonts w:ascii="Calibri" w:hAnsi="Calibri" w:cs="Calibr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B4535"/>
    <w:pPr>
      <w:spacing w:line="240" w:lineRule="auto"/>
      <w:ind w:left="480"/>
      <w:jc w:val="left"/>
    </w:pPr>
    <w:rPr>
      <w:rFonts w:ascii="Calibri" w:hAnsi="Calibri" w:cs="Calibri"/>
      <w:i/>
      <w:iCs/>
      <w:sz w:val="20"/>
      <w:szCs w:val="20"/>
    </w:rPr>
  </w:style>
  <w:style w:type="character" w:styleId="Emphasis">
    <w:name w:val="Emphasis"/>
    <w:basedOn w:val="Heading2Char"/>
    <w:uiPriority w:val="20"/>
    <w:qFormat/>
    <w:rsid w:val="00724733"/>
    <w:rPr>
      <w:rFonts w:ascii="Times New Roman" w:hAnsi="Times New Roman"/>
      <w:b/>
      <w:bCs/>
      <w:i/>
      <w:iCs w:val="0"/>
      <w:sz w:val="24"/>
      <w:szCs w:val="28"/>
    </w:rPr>
  </w:style>
  <w:style w:type="paragraph" w:styleId="ListParagraph">
    <w:name w:val="List Paragraph"/>
    <w:aliases w:val="Body"/>
    <w:basedOn w:val="Normal"/>
    <w:uiPriority w:val="34"/>
    <w:qFormat/>
    <w:rsid w:val="007B4535"/>
    <w:pPr>
      <w:spacing w:after="200" w:line="276" w:lineRule="auto"/>
      <w:ind w:left="720"/>
      <w:jc w:val="left"/>
    </w:pPr>
    <w:rPr>
      <w:rFonts w:ascii="Calibri" w:hAnsi="Calibri"/>
      <w:szCs w:val="22"/>
      <w:lang w:eastAsia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B453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C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C7B"/>
    <w:rPr>
      <w:rFonts w:ascii="Tahoma" w:hAnsi="Tahoma" w:cs="Tahoma"/>
      <w:sz w:val="16"/>
      <w:szCs w:val="16"/>
      <w:lang w:eastAsia="en-AU"/>
    </w:rPr>
  </w:style>
  <w:style w:type="character" w:styleId="Hyperlink">
    <w:name w:val="Hyperlink"/>
    <w:basedOn w:val="DefaultParagraphFont"/>
    <w:uiPriority w:val="99"/>
    <w:unhideWhenUsed/>
    <w:rsid w:val="004D1C7B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4D1C7B"/>
  </w:style>
  <w:style w:type="character" w:styleId="CommentReference">
    <w:name w:val="annotation reference"/>
    <w:basedOn w:val="DefaultParagraphFont"/>
    <w:uiPriority w:val="99"/>
    <w:unhideWhenUsed/>
    <w:rsid w:val="00872C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2C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2CF3"/>
    <w:rPr>
      <w:rFonts w:ascii="Arial" w:hAnsi="Arial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2C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2CF3"/>
    <w:rPr>
      <w:rFonts w:ascii="Arial" w:hAnsi="Arial"/>
      <w:b/>
      <w:bCs/>
      <w:lang w:eastAsia="en-AU"/>
    </w:rPr>
  </w:style>
  <w:style w:type="table" w:styleId="TableGrid">
    <w:name w:val="Table Grid"/>
    <w:basedOn w:val="TableNormal"/>
    <w:uiPriority w:val="59"/>
    <w:rsid w:val="00B25308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aliases w:val="Table Title"/>
    <w:basedOn w:val="Normal"/>
    <w:next w:val="Normal"/>
    <w:uiPriority w:val="35"/>
    <w:unhideWhenUsed/>
    <w:qFormat/>
    <w:rsid w:val="00A43D42"/>
    <w:pPr>
      <w:spacing w:after="200" w:line="480" w:lineRule="auto"/>
    </w:pPr>
    <w:rPr>
      <w:b/>
      <w:bCs/>
      <w:sz w:val="21"/>
      <w:szCs w:val="18"/>
    </w:rPr>
  </w:style>
  <w:style w:type="paragraph" w:styleId="Revision">
    <w:name w:val="Revision"/>
    <w:hidden/>
    <w:uiPriority w:val="99"/>
    <w:semiHidden/>
    <w:rsid w:val="00335AD5"/>
    <w:rPr>
      <w:rFonts w:ascii="Arial" w:hAnsi="Arial"/>
      <w:sz w:val="22"/>
      <w:szCs w:val="24"/>
      <w:lang w:eastAsia="en-AU"/>
    </w:rPr>
  </w:style>
  <w:style w:type="paragraph" w:customStyle="1" w:styleId="Default">
    <w:name w:val="Default"/>
    <w:rsid w:val="00C657B3"/>
    <w:pPr>
      <w:autoSpaceDE w:val="0"/>
      <w:autoSpaceDN w:val="0"/>
      <w:adjustRightInd w:val="0"/>
    </w:pPr>
    <w:rPr>
      <w:rFonts w:ascii="Frutiger 55 Roman" w:hAnsi="Frutiger 55 Roman" w:cs="Frutiger 55 Roma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C657B3"/>
    <w:pPr>
      <w:spacing w:line="60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C657B3"/>
    <w:rPr>
      <w:rFonts w:cs="Frutiger 55 Roman"/>
      <w:color w:val="221E1F"/>
      <w:sz w:val="35"/>
      <w:szCs w:val="35"/>
    </w:rPr>
  </w:style>
  <w:style w:type="paragraph" w:customStyle="1" w:styleId="Pa4">
    <w:name w:val="Pa4"/>
    <w:basedOn w:val="Default"/>
    <w:next w:val="Default"/>
    <w:uiPriority w:val="99"/>
    <w:rsid w:val="00C657B3"/>
    <w:pPr>
      <w:spacing w:line="6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197AE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character" w:customStyle="1" w:styleId="A8">
    <w:name w:val="A8"/>
    <w:uiPriority w:val="99"/>
    <w:rsid w:val="001F7CED"/>
    <w:rPr>
      <w:rFonts w:cs="Frutiger 55 Roman"/>
      <w:color w:val="55A0D4"/>
      <w:sz w:val="60"/>
      <w:szCs w:val="60"/>
    </w:rPr>
  </w:style>
  <w:style w:type="character" w:customStyle="1" w:styleId="highlight">
    <w:name w:val="highlight"/>
    <w:basedOn w:val="DefaultParagraphFont"/>
    <w:rsid w:val="0062700B"/>
  </w:style>
  <w:style w:type="character" w:styleId="Strong">
    <w:name w:val="Strong"/>
    <w:basedOn w:val="DefaultParagraphFont"/>
    <w:uiPriority w:val="22"/>
    <w:qFormat/>
    <w:rsid w:val="00427F8C"/>
    <w:rPr>
      <w:b/>
      <w:bCs/>
    </w:rPr>
  </w:style>
  <w:style w:type="character" w:customStyle="1" w:styleId="p-list-address">
    <w:name w:val="p-list-address"/>
    <w:basedOn w:val="DefaultParagraphFont"/>
    <w:rsid w:val="0053218D"/>
  </w:style>
  <w:style w:type="paragraph" w:styleId="Header">
    <w:name w:val="header"/>
    <w:basedOn w:val="Normal"/>
    <w:link w:val="HeaderChar"/>
    <w:uiPriority w:val="99"/>
    <w:unhideWhenUsed/>
    <w:rsid w:val="00F10A9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0A9E"/>
    <w:rPr>
      <w:rFonts w:ascii="Arial" w:hAnsi="Arial"/>
      <w:sz w:val="22"/>
      <w:szCs w:val="24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F10A9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0A9E"/>
    <w:rPr>
      <w:rFonts w:ascii="Arial" w:hAnsi="Arial"/>
      <w:sz w:val="22"/>
      <w:szCs w:val="24"/>
      <w:lang w:eastAsia="en-AU"/>
    </w:rPr>
  </w:style>
  <w:style w:type="character" w:customStyle="1" w:styleId="hit1">
    <w:name w:val="hit1"/>
    <w:basedOn w:val="DefaultParagraphFont"/>
    <w:rsid w:val="00856858"/>
    <w:rPr>
      <w:color w:val="000000"/>
      <w:shd w:val="clear" w:color="auto" w:fill="F4E99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1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7763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816912">
                  <w:marLeft w:val="0"/>
                  <w:marRight w:val="0"/>
                  <w:marTop w:val="0"/>
                  <w:marBottom w:val="270"/>
                  <w:divBdr>
                    <w:top w:val="single" w:sz="6" w:space="8" w:color="D3D1D1"/>
                    <w:left w:val="single" w:sz="6" w:space="0" w:color="D3D1D1"/>
                    <w:bottom w:val="single" w:sz="6" w:space="8" w:color="D3D1D1"/>
                    <w:right w:val="single" w:sz="6" w:space="0" w:color="D3D1D1"/>
                  </w:divBdr>
                  <w:divsChild>
                    <w:div w:id="2012296752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1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96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0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2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9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64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07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4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22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4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27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5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44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61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733146">
                          <w:marLeft w:val="0"/>
                          <w:marRight w:val="36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0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54928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6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4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6789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7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4976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2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8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34378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5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06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46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102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4529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64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1994">
          <w:marLeft w:val="144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67110">
          <w:marLeft w:val="100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8316">
          <w:marLeft w:val="100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4857">
          <w:marLeft w:val="100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61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7990">
          <w:marLeft w:val="100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1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59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09716">
                          <w:marLeft w:val="0"/>
                          <w:marRight w:val="-15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5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49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24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945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02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235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2348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59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3090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6218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194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2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3F569-6256-466C-99E5-93587C4E5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3BDA838</Template>
  <TotalTime>5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Flinders University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Bell</dc:creator>
  <cp:lastModifiedBy>Lucy Bell</cp:lastModifiedBy>
  <cp:revision>5</cp:revision>
  <cp:lastPrinted>2013-11-05T03:26:00Z</cp:lastPrinted>
  <dcterms:created xsi:type="dcterms:W3CDTF">2013-11-06T03:07:00Z</dcterms:created>
  <dcterms:modified xsi:type="dcterms:W3CDTF">2013-12-17T22:50:00Z</dcterms:modified>
</cp:coreProperties>
</file>