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8084E3" w14:textId="77777777" w:rsidR="008A1C33" w:rsidRPr="001447B4" w:rsidRDefault="008A1C33" w:rsidP="008A1C33"/>
    <w:p w14:paraId="66165018" w14:textId="77777777" w:rsidR="00F26E9D" w:rsidRDefault="00F26E9D" w:rsidP="00F26E9D">
      <w:r>
        <w:rPr>
          <w:noProof/>
        </w:rPr>
        <w:drawing>
          <wp:inline distT="0" distB="0" distL="0" distR="0" wp14:anchorId="2F1D28B9" wp14:editId="312510EF">
            <wp:extent cx="6952035" cy="5214026"/>
            <wp:effectExtent l="0" t="0" r="0" b="5715"/>
            <wp:docPr id="1516397488" name="Picture 1" descr="A person and person working on a machin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97488" name="Picture 1" descr="A person and person working on a machine in a fiel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68936" cy="5301702"/>
                    </a:xfrm>
                    <a:prstGeom prst="rect">
                      <a:avLst/>
                    </a:prstGeom>
                  </pic:spPr>
                </pic:pic>
              </a:graphicData>
            </a:graphic>
          </wp:inline>
        </w:drawing>
      </w:r>
    </w:p>
    <w:p w14:paraId="010B85A2" w14:textId="77777777" w:rsidR="00F26E9D" w:rsidRDefault="00F26E9D" w:rsidP="00F26E9D"/>
    <w:p w14:paraId="043997AC" w14:textId="77777777" w:rsidR="00F26E9D" w:rsidRDefault="00F26E9D" w:rsidP="00F26E9D"/>
    <w:p w14:paraId="672FC5A9" w14:textId="77777777" w:rsidR="00594D65" w:rsidRDefault="00F26E9D" w:rsidP="00F26E9D">
      <w:pPr>
        <w:rPr>
          <w:rFonts w:cs="Arial"/>
          <w:b/>
          <w:bCs/>
          <w:szCs w:val="22"/>
        </w:rPr>
        <w:sectPr w:rsidR="00594D65" w:rsidSect="00594D65">
          <w:pgSz w:w="15840" w:h="12240" w:orient="landscape"/>
          <w:pgMar w:top="1440" w:right="1440" w:bottom="1440" w:left="1440" w:header="720" w:footer="720" w:gutter="0"/>
          <w:pgNumType w:start="1"/>
          <w:cols w:space="720"/>
          <w:docGrid w:linePitch="326"/>
        </w:sectPr>
      </w:pPr>
      <w:r>
        <w:t xml:space="preserve">Supplemental Figure S1 – </w:t>
      </w:r>
      <w:r w:rsidRPr="00DC269A">
        <w:rPr>
          <w:rFonts w:cs="Arial"/>
          <w:b/>
          <w:bCs/>
          <w:szCs w:val="22"/>
        </w:rPr>
        <w:t>PI-SWERL</w:t>
      </w:r>
      <w:r w:rsidRPr="00DC269A">
        <w:rPr>
          <w:rFonts w:cs="Arial"/>
          <w:b/>
          <w:bCs/>
          <w:szCs w:val="22"/>
          <w:vertAlign w:val="superscript"/>
        </w:rPr>
        <w:t>TM</w:t>
      </w:r>
      <w:r w:rsidRPr="00DC269A">
        <w:rPr>
          <w:rFonts w:cs="Arial"/>
          <w:b/>
          <w:bCs/>
          <w:szCs w:val="22"/>
        </w:rPr>
        <w:t xml:space="preserve"> device</w:t>
      </w:r>
      <w:r w:rsidR="001F3DAD" w:rsidRPr="00DC269A">
        <w:rPr>
          <w:rFonts w:cs="Arial"/>
          <w:b/>
          <w:bCs/>
          <w:szCs w:val="22"/>
        </w:rPr>
        <w:t xml:space="preserve"> under use in the field</w:t>
      </w:r>
      <w:r w:rsidR="005B299D">
        <w:rPr>
          <w:rFonts w:cs="Arial"/>
          <w:b/>
          <w:bCs/>
          <w:szCs w:val="22"/>
        </w:rPr>
        <w:t xml:space="preserve"> showing t</w:t>
      </w:r>
      <w:r w:rsidR="001F3DAD" w:rsidRPr="00DC269A">
        <w:rPr>
          <w:rFonts w:cs="Arial"/>
          <w:b/>
          <w:bCs/>
          <w:szCs w:val="22"/>
        </w:rPr>
        <w:t>ypical fallow field conditions</w:t>
      </w:r>
      <w:r w:rsidR="00DC269A" w:rsidRPr="00DC269A">
        <w:rPr>
          <w:rFonts w:cs="Arial"/>
          <w:b/>
          <w:bCs/>
          <w:szCs w:val="22"/>
        </w:rPr>
        <w:t>.</w:t>
      </w:r>
    </w:p>
    <w:p w14:paraId="307C6436" w14:textId="0413535C" w:rsidR="00F26E9D" w:rsidRDefault="00F26E9D" w:rsidP="00F26E9D">
      <w:pPr>
        <w:rPr>
          <w:rFonts w:cs="Arial"/>
          <w:b/>
          <w:bCs/>
          <w:szCs w:val="22"/>
        </w:rPr>
      </w:pPr>
    </w:p>
    <w:p w14:paraId="1C21FDE0" w14:textId="25059BB7" w:rsidR="00594D65" w:rsidRDefault="00594D65" w:rsidP="00594D65">
      <w:r>
        <w:rPr>
          <w:noProof/>
          <w14:ligatures w14:val="standardContextual"/>
        </w:rPr>
        <mc:AlternateContent>
          <mc:Choice Requires="wps">
            <w:drawing>
              <wp:anchor distT="0" distB="0" distL="114300" distR="114300" simplePos="0" relativeHeight="251702272" behindDoc="0" locked="0" layoutInCell="1" allowOverlap="1" wp14:anchorId="3A94079B" wp14:editId="1FA01E61">
                <wp:simplePos x="0" y="0"/>
                <wp:positionH relativeFrom="column">
                  <wp:posOffset>2778004</wp:posOffset>
                </wp:positionH>
                <wp:positionV relativeFrom="paragraph">
                  <wp:posOffset>2698115</wp:posOffset>
                </wp:positionV>
                <wp:extent cx="632298" cy="311285"/>
                <wp:effectExtent l="0" t="0" r="0" b="0"/>
                <wp:wrapNone/>
                <wp:docPr id="2049143253" name="Text Box 1"/>
                <wp:cNvGraphicFramePr/>
                <a:graphic xmlns:a="http://schemas.openxmlformats.org/drawingml/2006/main">
                  <a:graphicData uri="http://schemas.microsoft.com/office/word/2010/wordprocessingShape">
                    <wps:wsp>
                      <wps:cNvSpPr txBox="1"/>
                      <wps:spPr>
                        <a:xfrm>
                          <a:off x="0" y="0"/>
                          <a:ext cx="632298" cy="311285"/>
                        </a:xfrm>
                        <a:prstGeom prst="rect">
                          <a:avLst/>
                        </a:prstGeom>
                        <a:noFill/>
                        <a:ln w="6350">
                          <a:noFill/>
                        </a:ln>
                      </wps:spPr>
                      <wps:txbx>
                        <w:txbxContent>
                          <w:p w14:paraId="4EF155D1" w14:textId="77777777" w:rsidR="00594D65" w:rsidRDefault="00594D65" w:rsidP="00594D65">
                            <w:r>
                              <w:t>Fog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94079B" id="_x0000_t202" coordsize="21600,21600" o:spt="202" path="m,l,21600r21600,l21600,xe">
                <v:stroke joinstyle="miter"/>
                <v:path gradientshapeok="t" o:connecttype="rect"/>
              </v:shapetype>
              <v:shape id="Text Box 1" o:spid="_x0000_s1026" type="#_x0000_t202" style="position:absolute;margin-left:218.75pt;margin-top:212.45pt;width:49.8pt;height:2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" filled="f" stroked="f" strokeweight=".5pt">
                <v:textbox>
                  <w:txbxContent>
                    <w:p w14:paraId="4EF155D1" w14:textId="77777777" w:rsidR="00594D65" w:rsidRDefault="00594D65" w:rsidP="00594D65">
                      <w:r>
                        <w:t>Fog</w:t>
                      </w:r>
                    </w:p>
                  </w:txbxContent>
                </v:textbox>
              </v:shape>
            </w:pict>
          </mc:Fallback>
        </mc:AlternateContent>
      </w:r>
      <w:r>
        <w:rPr>
          <w:noProof/>
          <w14:ligatures w14:val="standardContextual"/>
        </w:rPr>
        <mc:AlternateContent>
          <mc:Choice Requires="wps">
            <w:drawing>
              <wp:anchor distT="0" distB="0" distL="114300" distR="114300" simplePos="0" relativeHeight="251701248" behindDoc="0" locked="0" layoutInCell="1" allowOverlap="1" wp14:anchorId="51AA1090" wp14:editId="044A4C3E">
                <wp:simplePos x="0" y="0"/>
                <wp:positionH relativeFrom="column">
                  <wp:posOffset>2684226</wp:posOffset>
                </wp:positionH>
                <wp:positionV relativeFrom="paragraph">
                  <wp:posOffset>1573381</wp:posOffset>
                </wp:positionV>
                <wp:extent cx="632298" cy="311285"/>
                <wp:effectExtent l="0" t="0" r="0" b="0"/>
                <wp:wrapNone/>
                <wp:docPr id="1488082835" name="Text Box 1"/>
                <wp:cNvGraphicFramePr/>
                <a:graphic xmlns:a="http://schemas.openxmlformats.org/drawingml/2006/main">
                  <a:graphicData uri="http://schemas.microsoft.com/office/word/2010/wordprocessingShape">
                    <wps:wsp>
                      <wps:cNvSpPr txBox="1"/>
                      <wps:spPr>
                        <a:xfrm>
                          <a:off x="0" y="0"/>
                          <a:ext cx="632298" cy="311285"/>
                        </a:xfrm>
                        <a:prstGeom prst="rect">
                          <a:avLst/>
                        </a:prstGeom>
                        <a:noFill/>
                        <a:ln w="6350">
                          <a:noFill/>
                        </a:ln>
                      </wps:spPr>
                      <wps:txbx>
                        <w:txbxContent>
                          <w:p w14:paraId="1B761576" w14:textId="77777777" w:rsidR="00594D65" w:rsidRDefault="00594D65" w:rsidP="00594D65">
                            <w:r>
                              <w:t>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AA1090" id="_x0000_s1027" type="#_x0000_t202" style="position:absolute;margin-left:211.35pt;margin-top:123.9pt;width:49.8pt;height:24.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" filled="f" stroked="f" strokeweight=".5pt">
                <v:textbox>
                  <w:txbxContent>
                    <w:p w14:paraId="1B761576" w14:textId="77777777" w:rsidR="00594D65" w:rsidRDefault="00594D65" w:rsidP="00594D65">
                      <w:r>
                        <w:t>Rain</w:t>
                      </w:r>
                    </w:p>
                  </w:txbxContent>
                </v:textbox>
              </v:shape>
            </w:pict>
          </mc:Fallback>
        </mc:AlternateContent>
      </w:r>
      <w:r>
        <w:rPr>
          <w:noProof/>
          <w14:ligatures w14:val="standardContextual"/>
        </w:rPr>
        <w:drawing>
          <wp:inline distT="0" distB="0" distL="0" distR="0" wp14:anchorId="315B9787" wp14:editId="029C043D">
            <wp:extent cx="5943600" cy="4305935"/>
            <wp:effectExtent l="0" t="0" r="0" b="0"/>
            <wp:docPr id="1803673648" name="Chart 1">
              <a:extLst xmlns:a="http://schemas.openxmlformats.org/drawingml/2006/main">
                <a:ext uri="{FF2B5EF4-FFF2-40B4-BE49-F238E27FC236}">
                  <a16:creationId xmlns:a16="http://schemas.microsoft.com/office/drawing/2014/main" id="{81215E01-1843-35AB-53BE-9A80DCA127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F154214" w14:textId="1DB014F8" w:rsidR="00594D65" w:rsidRDefault="00594D65" w:rsidP="00594D65"/>
    <w:p w14:paraId="4D94F2F3" w14:textId="4A201E4B" w:rsidR="00594D65" w:rsidRDefault="00594D65" w:rsidP="00594D65"/>
    <w:p w14:paraId="66392D84" w14:textId="4500B0B6" w:rsidR="00594D65" w:rsidRDefault="00594D65" w:rsidP="00594D65">
      <w:r>
        <w:t xml:space="preserve">Supplemental Figure S2 – </w:t>
      </w:r>
      <w:r w:rsidRPr="006D1FD2">
        <w:rPr>
          <w:b/>
          <w:bCs/>
        </w:rPr>
        <w:t xml:space="preserve">Effect of repeated wet/dry cycles on </w:t>
      </w:r>
      <w:r w:rsidR="00A54E28">
        <w:rPr>
          <w:b/>
          <w:bCs/>
        </w:rPr>
        <w:t>c</w:t>
      </w:r>
      <w:r w:rsidRPr="006D1FD2">
        <w:rPr>
          <w:b/>
          <w:bCs/>
        </w:rPr>
        <w:t>rust Strength.</w:t>
      </w:r>
      <w:r>
        <w:t xml:space="preserve"> A single wet/dry cycle is sufficient to produce maximum crust strength for both Rain and Fog wetting. Error bars represent the standard deviation (n=3).  </w:t>
      </w:r>
    </w:p>
    <w:p w14:paraId="6737CE6D" w14:textId="37AEC819" w:rsidR="008A1C33" w:rsidRDefault="008A1C33" w:rsidP="008A1C33"/>
    <w:p w14:paraId="62F713BF" w14:textId="4D600134" w:rsidR="008A1C33" w:rsidRDefault="008A1C33" w:rsidP="008A1C33"/>
    <w:p w14:paraId="3BBD72A9" w14:textId="08D3D7C3" w:rsidR="008A1C33" w:rsidRDefault="008A1C33" w:rsidP="008A1C33"/>
    <w:p w14:paraId="6DE482ED" w14:textId="77777777" w:rsidR="008A1C33" w:rsidRDefault="008A1C33" w:rsidP="008A1C33"/>
    <w:p w14:paraId="727FAD83" w14:textId="7C92A0A6" w:rsidR="008A1C33" w:rsidRDefault="008A1C33" w:rsidP="008A1C33"/>
    <w:p w14:paraId="27307EB1" w14:textId="2D5E7CF3" w:rsidR="008A1C33" w:rsidRDefault="008A1C33" w:rsidP="008A1C33"/>
    <w:p w14:paraId="0A7908C6" w14:textId="00BB8313" w:rsidR="008A1C33" w:rsidRDefault="008A1C33" w:rsidP="008A1C33"/>
    <w:p w14:paraId="60523772" w14:textId="77777777" w:rsidR="008A1C33" w:rsidRDefault="008A1C33" w:rsidP="008A1C33"/>
    <w:p w14:paraId="4D25EE00" w14:textId="14FBCC96" w:rsidR="008A1C33" w:rsidRDefault="008A1C33" w:rsidP="008A1C33"/>
    <w:p w14:paraId="43284AD2" w14:textId="77777777" w:rsidR="008A1C33" w:rsidRDefault="008A1C33" w:rsidP="008A1C33"/>
    <w:p w14:paraId="7BCB2570" w14:textId="4873B8A3" w:rsidR="008A1C33" w:rsidRDefault="008A1C33" w:rsidP="008A1C33"/>
    <w:p w14:paraId="3B684102" w14:textId="7FA670C1" w:rsidR="008A1C33" w:rsidRDefault="008A1C33" w:rsidP="008A1C33"/>
    <w:p w14:paraId="2992C537" w14:textId="2B719959" w:rsidR="00594D65" w:rsidRDefault="00594D65">
      <w:r>
        <w:br w:type="page"/>
      </w:r>
    </w:p>
    <w:p w14:paraId="024AB112" w14:textId="65F74519" w:rsidR="00F26E9D" w:rsidRDefault="00F26E9D"/>
    <w:p w14:paraId="72019DE0" w14:textId="0424FF3A" w:rsidR="00D96D5A" w:rsidRDefault="00D801D5">
      <w:r>
        <w:rPr>
          <w:noProof/>
          <w14:ligatures w14:val="standardContextual"/>
        </w:rPr>
        <mc:AlternateContent>
          <mc:Choice Requires="wps">
            <w:drawing>
              <wp:anchor distT="0" distB="0" distL="114300" distR="114300" simplePos="0" relativeHeight="251697152" behindDoc="0" locked="0" layoutInCell="1" allowOverlap="1" wp14:anchorId="6472722B" wp14:editId="097F923E">
                <wp:simplePos x="0" y="0"/>
                <wp:positionH relativeFrom="column">
                  <wp:posOffset>3211855</wp:posOffset>
                </wp:positionH>
                <wp:positionV relativeFrom="paragraph">
                  <wp:posOffset>2306565</wp:posOffset>
                </wp:positionV>
                <wp:extent cx="253219" cy="281354"/>
                <wp:effectExtent l="0" t="0" r="0" b="0"/>
                <wp:wrapNone/>
                <wp:docPr id="1628071268" name="Text Box 4"/>
                <wp:cNvGraphicFramePr/>
                <a:graphic xmlns:a="http://schemas.openxmlformats.org/drawingml/2006/main">
                  <a:graphicData uri="http://schemas.microsoft.com/office/word/2010/wordprocessingShape">
                    <wps:wsp>
                      <wps:cNvSpPr txBox="1"/>
                      <wps:spPr>
                        <a:xfrm>
                          <a:off x="0" y="0"/>
                          <a:ext cx="253219" cy="281354"/>
                        </a:xfrm>
                        <a:prstGeom prst="rect">
                          <a:avLst/>
                        </a:prstGeom>
                        <a:noFill/>
                        <a:ln w="6350">
                          <a:noFill/>
                        </a:ln>
                      </wps:spPr>
                      <wps:txbx>
                        <w:txbxContent>
                          <w:p w14:paraId="241F5081" w14:textId="467E2782" w:rsidR="00D801D5" w:rsidRDefault="00D801D5" w:rsidP="00D801D5">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2722B" id="Text Box 4" o:spid="_x0000_s1028" type="#_x0000_t202" style="position:absolute;margin-left:252.9pt;margin-top:181.6pt;width:19.95pt;height:2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" filled="f" stroked="f" strokeweight=".5pt">
                <v:textbox>
                  <w:txbxContent>
                    <w:p w14:paraId="241F5081" w14:textId="467E2782" w:rsidR="00D801D5" w:rsidRDefault="00D801D5" w:rsidP="00D801D5">
                      <w:r>
                        <w:t>e</w:t>
                      </w:r>
                    </w:p>
                  </w:txbxContent>
                </v:textbox>
              </v:shape>
            </w:pict>
          </mc:Fallback>
        </mc:AlternateContent>
      </w:r>
      <w:r>
        <w:rPr>
          <w:noProof/>
          <w14:ligatures w14:val="standardContextual"/>
        </w:rPr>
        <mc:AlternateContent>
          <mc:Choice Requires="wps">
            <w:drawing>
              <wp:anchor distT="0" distB="0" distL="114300" distR="114300" simplePos="0" relativeHeight="251695104" behindDoc="0" locked="0" layoutInCell="1" allowOverlap="1" wp14:anchorId="3948AD3B" wp14:editId="3F07F707">
                <wp:simplePos x="0" y="0"/>
                <wp:positionH relativeFrom="column">
                  <wp:posOffset>3232809</wp:posOffset>
                </wp:positionH>
                <wp:positionV relativeFrom="paragraph">
                  <wp:posOffset>2629901</wp:posOffset>
                </wp:positionV>
                <wp:extent cx="274320" cy="195434"/>
                <wp:effectExtent l="1587" t="0" r="6668" b="6667"/>
                <wp:wrapNone/>
                <wp:docPr id="277337363" name="Right Brace 3"/>
                <wp:cNvGraphicFramePr/>
                <a:graphic xmlns:a="http://schemas.openxmlformats.org/drawingml/2006/main">
                  <a:graphicData uri="http://schemas.microsoft.com/office/word/2010/wordprocessingShape">
                    <wps:wsp>
                      <wps:cNvSpPr/>
                      <wps:spPr>
                        <a:xfrm rot="16200000">
                          <a:off x="0" y="0"/>
                          <a:ext cx="274320" cy="195434"/>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8A3852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254.55pt;margin-top:207.1pt;width:21.6pt;height:15.4pt;rotation:-90;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" strokecolor="black [3213]" strokeweight="1pt">
                <v:stroke joinstyle="miter"/>
              </v:shape>
            </w:pict>
          </mc:Fallback>
        </mc:AlternateContent>
      </w:r>
      <w:r>
        <w:rPr>
          <w:noProof/>
          <w14:ligatures w14:val="standardContextual"/>
        </w:rPr>
        <mc:AlternateContent>
          <mc:Choice Requires="wps">
            <w:drawing>
              <wp:anchor distT="0" distB="0" distL="114300" distR="114300" simplePos="0" relativeHeight="251693056" behindDoc="0" locked="0" layoutInCell="1" allowOverlap="1" wp14:anchorId="17166257" wp14:editId="1A6002AE">
                <wp:simplePos x="0" y="0"/>
                <wp:positionH relativeFrom="column">
                  <wp:posOffset>2894428</wp:posOffset>
                </wp:positionH>
                <wp:positionV relativeFrom="paragraph">
                  <wp:posOffset>2306319</wp:posOffset>
                </wp:positionV>
                <wp:extent cx="253219" cy="281354"/>
                <wp:effectExtent l="0" t="0" r="0" b="0"/>
                <wp:wrapNone/>
                <wp:docPr id="1039576557" name="Text Box 4"/>
                <wp:cNvGraphicFramePr/>
                <a:graphic xmlns:a="http://schemas.openxmlformats.org/drawingml/2006/main">
                  <a:graphicData uri="http://schemas.microsoft.com/office/word/2010/wordprocessingShape">
                    <wps:wsp>
                      <wps:cNvSpPr txBox="1"/>
                      <wps:spPr>
                        <a:xfrm>
                          <a:off x="0" y="0"/>
                          <a:ext cx="253219" cy="281354"/>
                        </a:xfrm>
                        <a:prstGeom prst="rect">
                          <a:avLst/>
                        </a:prstGeom>
                        <a:noFill/>
                        <a:ln w="6350">
                          <a:noFill/>
                        </a:ln>
                      </wps:spPr>
                      <wps:txbx>
                        <w:txbxContent>
                          <w:p w14:paraId="3B0CF55A" w14:textId="2FC916B1" w:rsidR="00D801D5" w:rsidRDefault="00D801D5" w:rsidP="00D801D5">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66257" id="_x0000_s1029" type="#_x0000_t202" style="position:absolute;margin-left:227.9pt;margin-top:181.6pt;width:19.95pt;height:22.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" filled="f" stroked="f" strokeweight=".5pt">
                <v:textbox>
                  <w:txbxContent>
                    <w:p w14:paraId="3B0CF55A" w14:textId="2FC916B1" w:rsidR="00D801D5" w:rsidRDefault="00D801D5" w:rsidP="00D801D5">
                      <w:r>
                        <w:t>d</w:t>
                      </w:r>
                    </w:p>
                  </w:txbxContent>
                </v:textbox>
              </v:shape>
            </w:pict>
          </mc:Fallback>
        </mc:AlternateContent>
      </w:r>
      <w:r>
        <w:rPr>
          <w:noProof/>
          <w14:ligatures w14:val="standardContextual"/>
        </w:rPr>
        <mc:AlternateContent>
          <mc:Choice Requires="wps">
            <w:drawing>
              <wp:anchor distT="0" distB="0" distL="114300" distR="114300" simplePos="0" relativeHeight="251691008" behindDoc="0" locked="0" layoutInCell="1" allowOverlap="1" wp14:anchorId="319290A4" wp14:editId="46283E95">
                <wp:simplePos x="0" y="0"/>
                <wp:positionH relativeFrom="column">
                  <wp:posOffset>2875182</wp:posOffset>
                </wp:positionH>
                <wp:positionV relativeFrom="paragraph">
                  <wp:posOffset>2466533</wp:posOffset>
                </wp:positionV>
                <wp:extent cx="274320" cy="526294"/>
                <wp:effectExtent l="1270" t="0" r="19050" b="19050"/>
                <wp:wrapNone/>
                <wp:docPr id="1462477816" name="Right Brace 3"/>
                <wp:cNvGraphicFramePr/>
                <a:graphic xmlns:a="http://schemas.openxmlformats.org/drawingml/2006/main">
                  <a:graphicData uri="http://schemas.microsoft.com/office/word/2010/wordprocessingShape">
                    <wps:wsp>
                      <wps:cNvSpPr/>
                      <wps:spPr>
                        <a:xfrm rot="16200000">
                          <a:off x="0" y="0"/>
                          <a:ext cx="274320" cy="526294"/>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C87486" id="Right Brace 3" o:spid="_x0000_s1026" type="#_x0000_t88" style="position:absolute;margin-left:226.4pt;margin-top:194.2pt;width:21.6pt;height:41.45pt;rotation:-90;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" adj="938" strokecolor="black [3213]" strokeweight="1pt">
                <v:stroke joinstyle="miter"/>
              </v:shape>
            </w:pict>
          </mc:Fallback>
        </mc:AlternateContent>
      </w:r>
      <w:r>
        <w:rPr>
          <w:noProof/>
          <w14:ligatures w14:val="standardContextual"/>
        </w:rPr>
        <mc:AlternateContent>
          <mc:Choice Requires="wps">
            <w:drawing>
              <wp:anchor distT="0" distB="0" distL="114300" distR="114300" simplePos="0" relativeHeight="251688960" behindDoc="0" locked="0" layoutInCell="1" allowOverlap="1" wp14:anchorId="7CBD5CC7" wp14:editId="01553A77">
                <wp:simplePos x="0" y="0"/>
                <wp:positionH relativeFrom="column">
                  <wp:posOffset>2494964</wp:posOffset>
                </wp:positionH>
                <wp:positionV relativeFrom="paragraph">
                  <wp:posOffset>2763715</wp:posOffset>
                </wp:positionV>
                <wp:extent cx="253219" cy="281354"/>
                <wp:effectExtent l="0" t="0" r="0" b="0"/>
                <wp:wrapNone/>
                <wp:docPr id="1910525967" name="Text Box 4"/>
                <wp:cNvGraphicFramePr/>
                <a:graphic xmlns:a="http://schemas.openxmlformats.org/drawingml/2006/main">
                  <a:graphicData uri="http://schemas.microsoft.com/office/word/2010/wordprocessingShape">
                    <wps:wsp>
                      <wps:cNvSpPr txBox="1"/>
                      <wps:spPr>
                        <a:xfrm>
                          <a:off x="0" y="0"/>
                          <a:ext cx="253219" cy="281354"/>
                        </a:xfrm>
                        <a:prstGeom prst="rect">
                          <a:avLst/>
                        </a:prstGeom>
                        <a:noFill/>
                        <a:ln w="6350">
                          <a:noFill/>
                        </a:ln>
                      </wps:spPr>
                      <wps:txbx>
                        <w:txbxContent>
                          <w:p w14:paraId="17E08983" w14:textId="3D11AD92" w:rsidR="00D801D5" w:rsidRDefault="00D801D5" w:rsidP="00D801D5">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D5CC7" id="_x0000_s1030" type="#_x0000_t202" style="position:absolute;margin-left:196.45pt;margin-top:217.6pt;width:19.95pt;height:2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" filled="f" stroked="f" strokeweight=".5pt">
                <v:textbox>
                  <w:txbxContent>
                    <w:p w14:paraId="17E08983" w14:textId="3D11AD92" w:rsidR="00D801D5" w:rsidRDefault="00D801D5" w:rsidP="00D801D5">
                      <w:r>
                        <w:t>c</w:t>
                      </w:r>
                    </w:p>
                  </w:txbxContent>
                </v:textbox>
              </v:shape>
            </w:pict>
          </mc:Fallback>
        </mc:AlternateContent>
      </w:r>
      <w:r>
        <w:rPr>
          <w:noProof/>
          <w14:ligatures w14:val="standardContextual"/>
        </w:rPr>
        <mc:AlternateContent>
          <mc:Choice Requires="wps">
            <w:drawing>
              <wp:anchor distT="0" distB="0" distL="114300" distR="114300" simplePos="0" relativeHeight="251686912" behindDoc="0" locked="0" layoutInCell="1" allowOverlap="1" wp14:anchorId="07221B5B" wp14:editId="700C7B41">
                <wp:simplePos x="0" y="0"/>
                <wp:positionH relativeFrom="column">
                  <wp:posOffset>2490607</wp:posOffset>
                </wp:positionH>
                <wp:positionV relativeFrom="paragraph">
                  <wp:posOffset>3026177</wp:posOffset>
                </wp:positionV>
                <wp:extent cx="274320" cy="244942"/>
                <wp:effectExtent l="2222" t="0" r="7303" b="7302"/>
                <wp:wrapNone/>
                <wp:docPr id="75179617" name="Right Brace 3"/>
                <wp:cNvGraphicFramePr/>
                <a:graphic xmlns:a="http://schemas.openxmlformats.org/drawingml/2006/main">
                  <a:graphicData uri="http://schemas.microsoft.com/office/word/2010/wordprocessingShape">
                    <wps:wsp>
                      <wps:cNvSpPr/>
                      <wps:spPr>
                        <a:xfrm rot="16200000">
                          <a:off x="0" y="0"/>
                          <a:ext cx="274320" cy="244942"/>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E9924D" id="Right Brace 3" o:spid="_x0000_s1026" type="#_x0000_t88" style="position:absolute;margin-left:196.1pt;margin-top:238.3pt;width:21.6pt;height:19.3pt;rotation:-90;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" strokecolor="black [3213]" strokeweight="1pt">
                <v:stroke joinstyle="miter"/>
              </v:shape>
            </w:pict>
          </mc:Fallback>
        </mc:AlternateContent>
      </w:r>
      <w:r w:rsidR="00D96D5A">
        <w:rPr>
          <w:noProof/>
          <w14:ligatures w14:val="standardContextual"/>
        </w:rPr>
        <mc:AlternateContent>
          <mc:Choice Requires="wps">
            <w:drawing>
              <wp:anchor distT="0" distB="0" distL="114300" distR="114300" simplePos="0" relativeHeight="251684864" behindDoc="0" locked="0" layoutInCell="1" allowOverlap="1" wp14:anchorId="069F47D2" wp14:editId="3BD08F95">
                <wp:simplePos x="0" y="0"/>
                <wp:positionH relativeFrom="column">
                  <wp:posOffset>2051295</wp:posOffset>
                </wp:positionH>
                <wp:positionV relativeFrom="paragraph">
                  <wp:posOffset>2763715</wp:posOffset>
                </wp:positionV>
                <wp:extent cx="253219" cy="281354"/>
                <wp:effectExtent l="0" t="0" r="0" b="0"/>
                <wp:wrapNone/>
                <wp:docPr id="2063282288" name="Text Box 4"/>
                <wp:cNvGraphicFramePr/>
                <a:graphic xmlns:a="http://schemas.openxmlformats.org/drawingml/2006/main">
                  <a:graphicData uri="http://schemas.microsoft.com/office/word/2010/wordprocessingShape">
                    <wps:wsp>
                      <wps:cNvSpPr txBox="1"/>
                      <wps:spPr>
                        <a:xfrm>
                          <a:off x="0" y="0"/>
                          <a:ext cx="253219" cy="281354"/>
                        </a:xfrm>
                        <a:prstGeom prst="rect">
                          <a:avLst/>
                        </a:prstGeom>
                        <a:noFill/>
                        <a:ln w="6350">
                          <a:noFill/>
                        </a:ln>
                      </wps:spPr>
                      <wps:txbx>
                        <w:txbxContent>
                          <w:p w14:paraId="04861C38" w14:textId="2ECB1E19" w:rsidR="00D96D5A" w:rsidRDefault="00D801D5" w:rsidP="00D96D5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F47D2" id="_x0000_s1031" type="#_x0000_t202" style="position:absolute;margin-left:161.5pt;margin-top:217.6pt;width:19.95pt;height:2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" filled="f" stroked="f" strokeweight=".5pt">
                <v:textbox>
                  <w:txbxContent>
                    <w:p w14:paraId="04861C38" w14:textId="2ECB1E19" w:rsidR="00D96D5A" w:rsidRDefault="00D801D5" w:rsidP="00D96D5A">
                      <w:r>
                        <w:t>b</w:t>
                      </w:r>
                    </w:p>
                  </w:txbxContent>
                </v:textbox>
              </v:shape>
            </w:pict>
          </mc:Fallback>
        </mc:AlternateContent>
      </w:r>
      <w:r w:rsidR="00D96D5A">
        <w:rPr>
          <w:noProof/>
          <w14:ligatures w14:val="standardContextual"/>
        </w:rPr>
        <mc:AlternateContent>
          <mc:Choice Requires="wps">
            <w:drawing>
              <wp:anchor distT="0" distB="0" distL="114300" distR="114300" simplePos="0" relativeHeight="251682816" behindDoc="0" locked="0" layoutInCell="1" allowOverlap="1" wp14:anchorId="45C1D2AA" wp14:editId="249DA809">
                <wp:simplePos x="0" y="0"/>
                <wp:positionH relativeFrom="column">
                  <wp:posOffset>2058354</wp:posOffset>
                </wp:positionH>
                <wp:positionV relativeFrom="paragraph">
                  <wp:posOffset>2834883</wp:posOffset>
                </wp:positionV>
                <wp:extent cx="274320" cy="630606"/>
                <wp:effectExtent l="0" t="318" r="17463" b="17462"/>
                <wp:wrapNone/>
                <wp:docPr id="934596397" name="Right Brace 3"/>
                <wp:cNvGraphicFramePr/>
                <a:graphic xmlns:a="http://schemas.openxmlformats.org/drawingml/2006/main">
                  <a:graphicData uri="http://schemas.microsoft.com/office/word/2010/wordprocessingShape">
                    <wps:wsp>
                      <wps:cNvSpPr/>
                      <wps:spPr>
                        <a:xfrm rot="16200000">
                          <a:off x="0" y="0"/>
                          <a:ext cx="274320" cy="630606"/>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BC27F4" id="Right Brace 3" o:spid="_x0000_s1026" type="#_x0000_t88" style="position:absolute;margin-left:162.1pt;margin-top:223.2pt;width:21.6pt;height:49.65pt;rotation:-90;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" adj="783" strokecolor="black [3213]" strokeweight="1pt">
                <v:stroke joinstyle="miter"/>
              </v:shape>
            </w:pict>
          </mc:Fallback>
        </mc:AlternateContent>
      </w:r>
      <w:r w:rsidR="00D96D5A">
        <w:rPr>
          <w:noProof/>
          <w14:ligatures w14:val="standardContextual"/>
        </w:rPr>
        <mc:AlternateContent>
          <mc:Choice Requires="wps">
            <w:drawing>
              <wp:anchor distT="0" distB="0" distL="114300" distR="114300" simplePos="0" relativeHeight="251680768" behindDoc="0" locked="0" layoutInCell="1" allowOverlap="1" wp14:anchorId="58543AD9" wp14:editId="5146E734">
                <wp:simplePos x="0" y="0"/>
                <wp:positionH relativeFrom="column">
                  <wp:posOffset>1131765</wp:posOffset>
                </wp:positionH>
                <wp:positionV relativeFrom="paragraph">
                  <wp:posOffset>2766451</wp:posOffset>
                </wp:positionV>
                <wp:extent cx="253219" cy="281354"/>
                <wp:effectExtent l="0" t="0" r="0" b="0"/>
                <wp:wrapNone/>
                <wp:docPr id="352094617" name="Text Box 4"/>
                <wp:cNvGraphicFramePr/>
                <a:graphic xmlns:a="http://schemas.openxmlformats.org/drawingml/2006/main">
                  <a:graphicData uri="http://schemas.microsoft.com/office/word/2010/wordprocessingShape">
                    <wps:wsp>
                      <wps:cNvSpPr txBox="1"/>
                      <wps:spPr>
                        <a:xfrm>
                          <a:off x="0" y="0"/>
                          <a:ext cx="253219" cy="281354"/>
                        </a:xfrm>
                        <a:prstGeom prst="rect">
                          <a:avLst/>
                        </a:prstGeom>
                        <a:noFill/>
                        <a:ln w="6350">
                          <a:noFill/>
                        </a:ln>
                      </wps:spPr>
                      <wps:txbx>
                        <w:txbxContent>
                          <w:p w14:paraId="06BCDA52" w14:textId="1F3ADD29" w:rsidR="00D96D5A" w:rsidRDefault="00D96D5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43AD9" id="_x0000_s1032" type="#_x0000_t202" style="position:absolute;margin-left:89.1pt;margin-top:217.85pt;width:19.95pt;height:2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" filled="f" stroked="f" strokeweight=".5pt">
                <v:textbox>
                  <w:txbxContent>
                    <w:p w14:paraId="06BCDA52" w14:textId="1F3ADD29" w:rsidR="00D96D5A" w:rsidRDefault="00D96D5A">
                      <w:r>
                        <w:t>a</w:t>
                      </w:r>
                    </w:p>
                  </w:txbxContent>
                </v:textbox>
              </v:shape>
            </w:pict>
          </mc:Fallback>
        </mc:AlternateContent>
      </w:r>
      <w:r w:rsidR="00D96D5A">
        <w:rPr>
          <w:noProof/>
          <w14:ligatures w14:val="standardContextual"/>
        </w:rPr>
        <mc:AlternateContent>
          <mc:Choice Requires="wps">
            <w:drawing>
              <wp:anchor distT="0" distB="0" distL="114300" distR="114300" simplePos="0" relativeHeight="251679744" behindDoc="0" locked="0" layoutInCell="1" allowOverlap="1" wp14:anchorId="48883316" wp14:editId="6818765A">
                <wp:simplePos x="0" y="0"/>
                <wp:positionH relativeFrom="column">
                  <wp:posOffset>1121447</wp:posOffset>
                </wp:positionH>
                <wp:positionV relativeFrom="paragraph">
                  <wp:posOffset>2517933</wp:posOffset>
                </wp:positionV>
                <wp:extent cx="274320" cy="1252929"/>
                <wp:effectExtent l="6032" t="0" r="11113" b="11112"/>
                <wp:wrapNone/>
                <wp:docPr id="1841459631" name="Right Brace 3"/>
                <wp:cNvGraphicFramePr/>
                <a:graphic xmlns:a="http://schemas.openxmlformats.org/drawingml/2006/main">
                  <a:graphicData uri="http://schemas.microsoft.com/office/word/2010/wordprocessingShape">
                    <wps:wsp>
                      <wps:cNvSpPr/>
                      <wps:spPr>
                        <a:xfrm rot="16200000">
                          <a:off x="0" y="0"/>
                          <a:ext cx="274320" cy="1252929"/>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6AF00C" id="Right Brace 3" o:spid="_x0000_s1026" type="#_x0000_t88" style="position:absolute;margin-left:88.3pt;margin-top:198.25pt;width:21.6pt;height:98.65pt;rotation:-90;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" adj="394" strokecolor="black [3213]" strokeweight="1pt">
                <v:stroke joinstyle="miter"/>
              </v:shape>
            </w:pict>
          </mc:Fallback>
        </mc:AlternateContent>
      </w:r>
      <w:r w:rsidR="00D96D5A">
        <w:rPr>
          <w:noProof/>
          <w14:ligatures w14:val="standardContextual"/>
        </w:rPr>
        <w:drawing>
          <wp:inline distT="0" distB="0" distL="0" distR="0" wp14:anchorId="6661D512" wp14:editId="5B7FC067">
            <wp:extent cx="5320690" cy="3995249"/>
            <wp:effectExtent l="0" t="0" r="635" b="5715"/>
            <wp:docPr id="1487426863" name="Chart 1">
              <a:extLst xmlns:a="http://schemas.openxmlformats.org/drawingml/2006/main">
                <a:ext uri="{FF2B5EF4-FFF2-40B4-BE49-F238E27FC236}">
                  <a16:creationId xmlns:a16="http://schemas.microsoft.com/office/drawing/2014/main" id="{DC90E1CE-441C-4833-A41D-6E06455959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219FEBD" w14:textId="77777777" w:rsidR="00D96D5A" w:rsidRDefault="00D96D5A" w:rsidP="00D96D5A"/>
    <w:p w14:paraId="79AF1737" w14:textId="321FA1CD" w:rsidR="00D96D5A" w:rsidRDefault="00D96D5A" w:rsidP="00D96D5A">
      <w:r>
        <w:t>Supplemental Figure S</w:t>
      </w:r>
      <w:r w:rsidR="00975F0D">
        <w:t>3</w:t>
      </w:r>
      <w:r>
        <w:t xml:space="preserve"> – </w:t>
      </w:r>
      <w:r w:rsidRPr="00D96D5A">
        <w:rPr>
          <w:b/>
          <w:bCs/>
        </w:rPr>
        <w:t xml:space="preserve">Example PI-SWERL chart showing PM10 concentration as a function of wind velocity. </w:t>
      </w:r>
      <w:r w:rsidRPr="00D96D5A">
        <w:t>Interpretation as follows:</w:t>
      </w:r>
      <w:r>
        <w:rPr>
          <w:b/>
          <w:bCs/>
        </w:rPr>
        <w:t xml:space="preserve"> </w:t>
      </w:r>
      <w:r>
        <w:t>As wind velocity increases from 0</w:t>
      </w:r>
      <w:r w:rsidR="007170B0">
        <w:t xml:space="preserve"> m sec</w:t>
      </w:r>
      <w:r w:rsidR="007170B0" w:rsidRPr="007170B0">
        <w:rPr>
          <w:vertAlign w:val="superscript"/>
        </w:rPr>
        <w:t>-1</w:t>
      </w:r>
      <w:r>
        <w:t>, there is initially no PM10 (region</w:t>
      </w:r>
      <w:r w:rsidR="005005A5">
        <w:t>-</w:t>
      </w:r>
      <w:r>
        <w:t>a)</w:t>
      </w:r>
      <w:r w:rsidR="00D801D5">
        <w:t>. A small amount of loose dust on the surface of a crusted soil releases with increasing velocity (region</w:t>
      </w:r>
      <w:r w:rsidR="005005A5">
        <w:t>-</w:t>
      </w:r>
      <w:r w:rsidR="00D801D5">
        <w:t>b), which ends in a characteristic spike; however, the small amount of dust is expelled from the chamber, and PM10 levels drop to near zero (region</w:t>
      </w:r>
      <w:r w:rsidR="005005A5">
        <w:t>-</w:t>
      </w:r>
      <w:r w:rsidR="00D801D5">
        <w:t xml:space="preserve">c). As velocity continues to increase past </w:t>
      </w:r>
      <w:r w:rsidR="007170B0">
        <w:t>~</w:t>
      </w:r>
      <w:r w:rsidR="00D801D5">
        <w:t>7.5 m sec</w:t>
      </w:r>
      <w:r w:rsidR="00D801D5" w:rsidRPr="00D801D5">
        <w:rPr>
          <w:vertAlign w:val="superscript"/>
        </w:rPr>
        <w:t>-1</w:t>
      </w:r>
      <w:r w:rsidR="00D801D5">
        <w:t xml:space="preserve">, it appears the threshold </w:t>
      </w:r>
      <w:r w:rsidR="0023182B">
        <w:t>detachment</w:t>
      </w:r>
      <w:r w:rsidR="00D801D5">
        <w:t xml:space="preserve"> velocity has been reached, due to the steadily increasing PM10 levels (region</w:t>
      </w:r>
      <w:r w:rsidR="005005A5">
        <w:t>-</w:t>
      </w:r>
      <w:r w:rsidR="00D801D5">
        <w:t xml:space="preserve">d); however, there is another characteristic spike followed by a drop </w:t>
      </w:r>
      <w:r w:rsidR="005005A5">
        <w:t>a nominal levels (region-e), indicating th</w:t>
      </w:r>
      <w:r w:rsidR="005A6858">
        <w:t xml:space="preserve">e presence of </w:t>
      </w:r>
      <w:r w:rsidR="005005A5">
        <w:t xml:space="preserve">more (higher density) surface material. The threshold </w:t>
      </w:r>
      <w:r w:rsidR="0023182B">
        <w:t>detachment</w:t>
      </w:r>
      <w:r w:rsidR="005005A5">
        <w:t xml:space="preserve"> velocity</w:t>
      </w:r>
      <w:r w:rsidR="005A6858">
        <w:t xml:space="preserve">, then, </w:t>
      </w:r>
      <w:r w:rsidR="005005A5">
        <w:t xml:space="preserve">is </w:t>
      </w:r>
      <w:r w:rsidR="005A6858">
        <w:t xml:space="preserve">represented by the </w:t>
      </w:r>
      <w:r w:rsidR="005005A5">
        <w:t>end of region-e (~10.2 m sec</w:t>
      </w:r>
      <w:r w:rsidR="005005A5" w:rsidRPr="005005A5">
        <w:rPr>
          <w:vertAlign w:val="superscript"/>
        </w:rPr>
        <w:t>-1</w:t>
      </w:r>
      <w:r w:rsidR="005005A5">
        <w:t xml:space="preserve">), where PM10 levels continue to rise </w:t>
      </w:r>
      <w:r w:rsidR="007170B0">
        <w:t xml:space="preserve">unabated </w:t>
      </w:r>
      <w:r w:rsidR="005005A5">
        <w:t xml:space="preserve">once the surface crust has been broken.   </w:t>
      </w:r>
    </w:p>
    <w:p w14:paraId="3C64CA11" w14:textId="77777777" w:rsidR="00D96D5A" w:rsidRDefault="00D96D5A"/>
    <w:p w14:paraId="05865915" w14:textId="62F66F1E" w:rsidR="0061744A" w:rsidRDefault="0061744A"/>
    <w:p w14:paraId="221CE55F" w14:textId="77777777" w:rsidR="00023465" w:rsidRDefault="00023465"/>
    <w:p w14:paraId="6888D057" w14:textId="77777777" w:rsidR="00B517E0" w:rsidRDefault="00B517E0">
      <w:r>
        <w:br w:type="page"/>
      </w:r>
    </w:p>
    <w:p w14:paraId="1A7A6A25" w14:textId="77777777" w:rsidR="00427E5E" w:rsidRDefault="00427E5E"/>
    <w:p w14:paraId="28C80A57" w14:textId="328C9E3A" w:rsidR="00691EC0" w:rsidRDefault="00691EC0"/>
    <w:p w14:paraId="0479B6FB" w14:textId="77777777" w:rsidR="00F00163" w:rsidRDefault="00F00163"/>
    <w:p w14:paraId="6CB81745" w14:textId="5FF04073" w:rsidR="00336400" w:rsidRDefault="00566C1E">
      <w:r>
        <w:rPr>
          <w:noProof/>
          <w14:ligatures w14:val="standardContextual"/>
        </w:rPr>
        <mc:AlternateContent>
          <mc:Choice Requires="wps">
            <w:drawing>
              <wp:anchor distT="0" distB="0" distL="114300" distR="114300" simplePos="0" relativeHeight="251703296" behindDoc="0" locked="0" layoutInCell="1" allowOverlap="1" wp14:anchorId="1EE55519" wp14:editId="50885CEC">
                <wp:simplePos x="0" y="0"/>
                <wp:positionH relativeFrom="column">
                  <wp:posOffset>4529138</wp:posOffset>
                </wp:positionH>
                <wp:positionV relativeFrom="paragraph">
                  <wp:posOffset>3404235</wp:posOffset>
                </wp:positionV>
                <wp:extent cx="1621631" cy="263684"/>
                <wp:effectExtent l="0" t="0" r="0" b="0"/>
                <wp:wrapNone/>
                <wp:docPr id="115163080" name="Text Box 74"/>
                <wp:cNvGraphicFramePr/>
                <a:graphic xmlns:a="http://schemas.openxmlformats.org/drawingml/2006/main">
                  <a:graphicData uri="http://schemas.microsoft.com/office/word/2010/wordprocessingShape">
                    <wps:wsp>
                      <wps:cNvSpPr txBox="1"/>
                      <wps:spPr>
                        <a:xfrm>
                          <a:off x="0" y="0"/>
                          <a:ext cx="1621631" cy="263684"/>
                        </a:xfrm>
                        <a:prstGeom prst="rect">
                          <a:avLst/>
                        </a:prstGeom>
                        <a:noFill/>
                        <a:ln w="6350">
                          <a:noFill/>
                        </a:ln>
                      </wps:spPr>
                      <wps:txbx>
                        <w:txbxContent>
                          <w:p w14:paraId="3C2022B3" w14:textId="3EDDD72E" w:rsidR="00566C1E" w:rsidRPr="008E7DC4" w:rsidRDefault="00566C1E">
                            <w:pPr>
                              <w:rPr>
                                <w:color w:val="000000" w:themeColor="text1"/>
                              </w:rPr>
                            </w:pPr>
                            <w:r w:rsidRPr="008E7DC4">
                              <w:rPr>
                                <w:color w:val="000000" w:themeColor="text1"/>
                              </w:rPr>
                              <w:t>Dry, sieved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55519" id="_x0000_t202" coordsize="21600,21600" o:spt="202" path="m,l,21600r21600,l21600,xe">
                <v:stroke joinstyle="miter"/>
                <v:path gradientshapeok="t" o:connecttype="rect"/>
              </v:shapetype>
              <v:shape id="Text Box 74" o:spid="_x0000_s1033" type="#_x0000_t202" style="position:absolute;margin-left:356.65pt;margin-top:268.05pt;width:127.7pt;height:2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" filled="f" stroked="f" strokeweight=".5pt">
                <v:textbox>
                  <w:txbxContent>
                    <w:p w14:paraId="3C2022B3" w14:textId="3EDDD72E" w:rsidR="00566C1E" w:rsidRPr="008E7DC4" w:rsidRDefault="00566C1E">
                      <w:pPr>
                        <w:rPr>
                          <w:color w:val="000000" w:themeColor="text1"/>
                        </w:rPr>
                      </w:pPr>
                      <w:r w:rsidRPr="008E7DC4">
                        <w:rPr>
                          <w:color w:val="000000" w:themeColor="text1"/>
                        </w:rPr>
                        <w:t>Dry, sieved soil</w:t>
                      </w:r>
                    </w:p>
                  </w:txbxContent>
                </v:textbox>
              </v:shape>
            </w:pict>
          </mc:Fallback>
        </mc:AlternateContent>
      </w:r>
      <w:r w:rsidR="003D479D">
        <w:rPr>
          <w:noProof/>
          <w14:ligatures w14:val="standardContextual"/>
        </w:rPr>
        <mc:AlternateContent>
          <mc:Choice Requires="wps">
            <w:drawing>
              <wp:anchor distT="0" distB="0" distL="114300" distR="114300" simplePos="0" relativeHeight="251699200" behindDoc="0" locked="0" layoutInCell="1" allowOverlap="1" wp14:anchorId="4014D871" wp14:editId="2FB37279">
                <wp:simplePos x="0" y="0"/>
                <wp:positionH relativeFrom="column">
                  <wp:posOffset>1311707</wp:posOffset>
                </wp:positionH>
                <wp:positionV relativeFrom="paragraph">
                  <wp:posOffset>2691765</wp:posOffset>
                </wp:positionV>
                <wp:extent cx="791307" cy="272464"/>
                <wp:effectExtent l="0" t="0" r="0" b="0"/>
                <wp:wrapNone/>
                <wp:docPr id="277114456" name="Text Box 1"/>
                <wp:cNvGraphicFramePr/>
                <a:graphic xmlns:a="http://schemas.openxmlformats.org/drawingml/2006/main">
                  <a:graphicData uri="http://schemas.microsoft.com/office/word/2010/wordprocessingShape">
                    <wps:wsp>
                      <wps:cNvSpPr txBox="1"/>
                      <wps:spPr>
                        <a:xfrm>
                          <a:off x="0" y="0"/>
                          <a:ext cx="791307" cy="272464"/>
                        </a:xfrm>
                        <a:prstGeom prst="rect">
                          <a:avLst/>
                        </a:prstGeom>
                        <a:noFill/>
                        <a:ln w="6350">
                          <a:noFill/>
                        </a:ln>
                      </wps:spPr>
                      <wps:txbx>
                        <w:txbxContent>
                          <w:p w14:paraId="332A23B3" w14:textId="032B0D9B" w:rsidR="003D479D" w:rsidRDefault="003D479D" w:rsidP="003D479D">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4D871" id="_x0000_s1033" type="#_x0000_t202" style="position:absolute;margin-left:103.3pt;margin-top:211.95pt;width:62.3pt;height:2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" filled="f" stroked="f" strokeweight=".5pt">
                <v:textbox>
                  <w:txbxContent>
                    <w:p w14:paraId="332A23B3" w14:textId="032B0D9B" w:rsidR="003D479D" w:rsidRDefault="003D479D" w:rsidP="003D479D">
                      <w:r>
                        <w:t>(</w:t>
                      </w:r>
                      <w:proofErr w:type="spellStart"/>
                      <w:r>
                        <w:t>i</w:t>
                      </w:r>
                      <w:proofErr w:type="spellEnd"/>
                      <w:r>
                        <w:t>)</w:t>
                      </w:r>
                    </w:p>
                  </w:txbxContent>
                </v:textbox>
              </v:shape>
            </w:pict>
          </mc:Fallback>
        </mc:AlternateContent>
      </w:r>
      <w:r w:rsidR="00336400">
        <w:rPr>
          <w:noProof/>
          <w14:ligatures w14:val="standardContextual"/>
        </w:rPr>
        <mc:AlternateContent>
          <mc:Choice Requires="wps">
            <w:drawing>
              <wp:anchor distT="0" distB="0" distL="114300" distR="114300" simplePos="0" relativeHeight="251657216" behindDoc="0" locked="0" layoutInCell="1" allowOverlap="1" wp14:anchorId="1C3A8476" wp14:editId="6DE71FE9">
                <wp:simplePos x="0" y="0"/>
                <wp:positionH relativeFrom="column">
                  <wp:posOffset>641350</wp:posOffset>
                </wp:positionH>
                <wp:positionV relativeFrom="paragraph">
                  <wp:posOffset>1896745</wp:posOffset>
                </wp:positionV>
                <wp:extent cx="887730" cy="272415"/>
                <wp:effectExtent l="0" t="0" r="0" b="0"/>
                <wp:wrapNone/>
                <wp:docPr id="2114566366" name="Text Box 1"/>
                <wp:cNvGraphicFramePr/>
                <a:graphic xmlns:a="http://schemas.openxmlformats.org/drawingml/2006/main">
                  <a:graphicData uri="http://schemas.microsoft.com/office/word/2010/wordprocessingShape">
                    <wps:wsp>
                      <wps:cNvSpPr txBox="1"/>
                      <wps:spPr>
                        <a:xfrm>
                          <a:off x="0" y="0"/>
                          <a:ext cx="887730" cy="272415"/>
                        </a:xfrm>
                        <a:prstGeom prst="rect">
                          <a:avLst/>
                        </a:prstGeom>
                        <a:noFill/>
                        <a:ln w="6350">
                          <a:noFill/>
                        </a:ln>
                      </wps:spPr>
                      <wps:txbx>
                        <w:txbxContent>
                          <w:p w14:paraId="3F111A70" w14:textId="4092019B" w:rsidR="00336400" w:rsidRDefault="00336400">
                            <w:r>
                              <w:t>Rain (ave)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A8476" id="_x0000_s1034" type="#_x0000_t202" style="position:absolute;margin-left:50.5pt;margin-top:149.35pt;width:69.9pt;height:2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" filled="f" stroked="f" strokeweight=".5pt">
                <v:textbox>
                  <w:txbxContent>
                    <w:p w14:paraId="3F111A70" w14:textId="4092019B" w:rsidR="00336400" w:rsidRDefault="00336400">
                      <w:r>
                        <w:t>Rain (</w:t>
                      </w:r>
                      <w:proofErr w:type="spellStart"/>
                      <w:r>
                        <w:t>ave</w:t>
                      </w:r>
                      <w:proofErr w:type="spellEnd"/>
                      <w:r>
                        <w:t>)</w:t>
                      </w:r>
                    </w:p>
                  </w:txbxContent>
                </v:textbox>
              </v:shape>
            </w:pict>
          </mc:Fallback>
        </mc:AlternateContent>
      </w:r>
      <w:r w:rsidR="00336400">
        <w:rPr>
          <w:noProof/>
          <w14:ligatures w14:val="standardContextual"/>
        </w:rPr>
        <mc:AlternateContent>
          <mc:Choice Requires="wps">
            <w:drawing>
              <wp:anchor distT="0" distB="0" distL="114300" distR="114300" simplePos="0" relativeHeight="251659264" behindDoc="0" locked="0" layoutInCell="1" allowOverlap="1" wp14:anchorId="3145FD84" wp14:editId="2E37083F">
                <wp:simplePos x="0" y="0"/>
                <wp:positionH relativeFrom="column">
                  <wp:posOffset>641399</wp:posOffset>
                </wp:positionH>
                <wp:positionV relativeFrom="paragraph">
                  <wp:posOffset>2415295</wp:posOffset>
                </wp:positionV>
                <wp:extent cx="791307" cy="272464"/>
                <wp:effectExtent l="0" t="0" r="0" b="0"/>
                <wp:wrapNone/>
                <wp:docPr id="2000590793" name="Text Box 1"/>
                <wp:cNvGraphicFramePr/>
                <a:graphic xmlns:a="http://schemas.openxmlformats.org/drawingml/2006/main">
                  <a:graphicData uri="http://schemas.microsoft.com/office/word/2010/wordprocessingShape">
                    <wps:wsp>
                      <wps:cNvSpPr txBox="1"/>
                      <wps:spPr>
                        <a:xfrm>
                          <a:off x="0" y="0"/>
                          <a:ext cx="791307" cy="272464"/>
                        </a:xfrm>
                        <a:prstGeom prst="rect">
                          <a:avLst/>
                        </a:prstGeom>
                        <a:noFill/>
                        <a:ln w="6350">
                          <a:noFill/>
                        </a:ln>
                      </wps:spPr>
                      <wps:txbx>
                        <w:txbxContent>
                          <w:p w14:paraId="7E0FBF37" w14:textId="209E51E7" w:rsidR="00336400" w:rsidRDefault="00336400" w:rsidP="00336400">
                            <w:r>
                              <w:t>Fog (ave)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5FD84" id="_x0000_s1035" type="#_x0000_t202" style="position:absolute;margin-left:50.5pt;margin-top:190.2pt;width:62.3pt;height: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" filled="f" stroked="f" strokeweight=".5pt">
                <v:textbox>
                  <w:txbxContent>
                    <w:p w14:paraId="7E0FBF37" w14:textId="209E51E7" w:rsidR="00336400" w:rsidRDefault="00336400" w:rsidP="00336400">
                      <w:r>
                        <w:t>Fog (</w:t>
                      </w:r>
                      <w:proofErr w:type="spellStart"/>
                      <w:r>
                        <w:t>ave</w:t>
                      </w:r>
                      <w:proofErr w:type="spellEnd"/>
                      <w:r>
                        <w:t>)</w:t>
                      </w:r>
                    </w:p>
                  </w:txbxContent>
                </v:textbox>
              </v:shape>
            </w:pict>
          </mc:Fallback>
        </mc:AlternateContent>
      </w:r>
      <w:r w:rsidR="00336400">
        <w:rPr>
          <w:noProof/>
          <w14:ligatures w14:val="standardContextual"/>
        </w:rPr>
        <w:drawing>
          <wp:inline distT="0" distB="0" distL="0" distR="0" wp14:anchorId="100DD6D1" wp14:editId="67A2B8D2">
            <wp:extent cx="5943600" cy="4116705"/>
            <wp:effectExtent l="0" t="0" r="0" b="0"/>
            <wp:docPr id="381623319" name="Chart 1">
              <a:extLst xmlns:a="http://schemas.openxmlformats.org/drawingml/2006/main">
                <a:ext uri="{FF2B5EF4-FFF2-40B4-BE49-F238E27FC236}">
                  <a16:creationId xmlns:a16="http://schemas.microsoft.com/office/drawing/2014/main" id="{84CDD923-DEE3-724D-8DEB-C0B37654F8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6D8C00F" w14:textId="2A55D552" w:rsidR="00336400" w:rsidRDefault="00336400"/>
    <w:p w14:paraId="544CDB63" w14:textId="202E6660" w:rsidR="00B517E0" w:rsidRPr="003D479D" w:rsidRDefault="00336400" w:rsidP="00336400">
      <w:r>
        <w:t>Supplemental Figure S</w:t>
      </w:r>
      <w:r w:rsidR="00975F0D">
        <w:t>4</w:t>
      </w:r>
      <w:r>
        <w:t xml:space="preserve"> – </w:t>
      </w:r>
      <w:r w:rsidR="00B76721" w:rsidRPr="003D479D">
        <w:rPr>
          <w:b/>
          <w:bCs/>
        </w:rPr>
        <w:t>Typical</w:t>
      </w:r>
      <w:r w:rsidR="00606BCD" w:rsidRPr="003D479D">
        <w:rPr>
          <w:b/>
          <w:bCs/>
        </w:rPr>
        <w:t xml:space="preserve"> penetrometer test results</w:t>
      </w:r>
      <w:r w:rsidR="00A90467" w:rsidRPr="003D479D">
        <w:rPr>
          <w:b/>
          <w:bCs/>
        </w:rPr>
        <w:t xml:space="preserve"> </w:t>
      </w:r>
      <w:r w:rsidR="003D479D">
        <w:rPr>
          <w:b/>
          <w:bCs/>
        </w:rPr>
        <w:t xml:space="preserve">- </w:t>
      </w:r>
      <w:r w:rsidR="00A90467" w:rsidRPr="003D479D">
        <w:rPr>
          <w:b/>
          <w:bCs/>
        </w:rPr>
        <w:t>sample Tol(c)</w:t>
      </w:r>
      <w:r w:rsidR="00606BCD" w:rsidRPr="003D479D">
        <w:rPr>
          <w:b/>
          <w:bCs/>
        </w:rPr>
        <w:t>.</w:t>
      </w:r>
      <w:r w:rsidR="003D479D">
        <w:rPr>
          <w:b/>
          <w:bCs/>
        </w:rPr>
        <w:t xml:space="preserve"> </w:t>
      </w:r>
      <w:r w:rsidR="003D479D">
        <w:t>Crust strength is the peak value, indicating the crust has broken. Outliers (in grey) are common, the result of several factors, for example heterogeneous distribution of soil particles (a large sand grain). False peaks (</w:t>
      </w:r>
      <w:proofErr w:type="spellStart"/>
      <w:r w:rsidR="003D479D">
        <w:t>i</w:t>
      </w:r>
      <w:proofErr w:type="spellEnd"/>
      <w:r w:rsidR="003D479D">
        <w:t xml:space="preserve">) are also common due to a </w:t>
      </w:r>
      <w:r w:rsidR="006D1FD2">
        <w:t>premature linear crack</w:t>
      </w:r>
      <w:r w:rsidR="003D479D">
        <w:t xml:space="preserve"> that </w:t>
      </w:r>
      <w:r w:rsidR="006D1FD2">
        <w:t xml:space="preserve">is </w:t>
      </w:r>
      <w:r w:rsidR="003D479D">
        <w:t xml:space="preserve">readily apparent to the operator, and the penetrometer tip advancement is continued until the </w:t>
      </w:r>
      <w:r w:rsidR="000632E3">
        <w:t xml:space="preserve">true </w:t>
      </w:r>
      <w:r w:rsidR="002F0676">
        <w:t>peak value is reached.</w:t>
      </w:r>
    </w:p>
    <w:p w14:paraId="10704484" w14:textId="4DBD049A" w:rsidR="00B517E0" w:rsidRDefault="00B517E0">
      <w:r>
        <w:br w:type="page"/>
      </w:r>
    </w:p>
    <w:p w14:paraId="186F5833" w14:textId="442E6148" w:rsidR="00B517E0" w:rsidRDefault="0027366C" w:rsidP="00B517E0">
      <w:r>
        <w:rPr>
          <w:noProof/>
          <w14:ligatures w14:val="standardContextual"/>
        </w:rPr>
        <w:lastRenderedPageBreak/>
        <mc:AlternateContent>
          <mc:Choice Requires="wpg">
            <w:drawing>
              <wp:anchor distT="0" distB="0" distL="114300" distR="114300" simplePos="0" relativeHeight="251674624" behindDoc="0" locked="0" layoutInCell="1" allowOverlap="1" wp14:anchorId="1C8C29D2" wp14:editId="5FCCDA42">
                <wp:simplePos x="0" y="0"/>
                <wp:positionH relativeFrom="column">
                  <wp:posOffset>524510</wp:posOffset>
                </wp:positionH>
                <wp:positionV relativeFrom="paragraph">
                  <wp:posOffset>931670</wp:posOffset>
                </wp:positionV>
                <wp:extent cx="4346772" cy="3251332"/>
                <wp:effectExtent l="0" t="0" r="9525" b="12700"/>
                <wp:wrapNone/>
                <wp:docPr id="2032683236" name="Group 28"/>
                <wp:cNvGraphicFramePr/>
                <a:graphic xmlns:a="http://schemas.openxmlformats.org/drawingml/2006/main">
                  <a:graphicData uri="http://schemas.microsoft.com/office/word/2010/wordprocessingGroup">
                    <wpg:wgp>
                      <wpg:cNvGrpSpPr/>
                      <wpg:grpSpPr>
                        <a:xfrm>
                          <a:off x="0" y="0"/>
                          <a:ext cx="4346772" cy="3251332"/>
                          <a:chOff x="0" y="0"/>
                          <a:chExt cx="4346772" cy="3251332"/>
                        </a:xfrm>
                      </wpg:grpSpPr>
                      <wps:wsp>
                        <wps:cNvPr id="1211236269" name="Oval 1"/>
                        <wps:cNvSpPr>
                          <a:spLocks noChangeAspect="1"/>
                        </wps:cNvSpPr>
                        <wps:spPr>
                          <a:xfrm>
                            <a:off x="0" y="1349114"/>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69492342" name="Oval 2"/>
                        <wps:cNvSpPr>
                          <a:spLocks noChangeAspect="1"/>
                        </wps:cNvSpPr>
                        <wps:spPr>
                          <a:xfrm>
                            <a:off x="52466" y="1356610"/>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30597688" name="Oval 3"/>
                        <wps:cNvSpPr>
                          <a:spLocks noChangeAspect="1"/>
                        </wps:cNvSpPr>
                        <wps:spPr>
                          <a:xfrm>
                            <a:off x="119921" y="1124262"/>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0768802" name="Oval 4"/>
                        <wps:cNvSpPr>
                          <a:spLocks noChangeAspect="1"/>
                        </wps:cNvSpPr>
                        <wps:spPr>
                          <a:xfrm>
                            <a:off x="4204741" y="3110459"/>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04814230" name="Oval 5"/>
                        <wps:cNvSpPr>
                          <a:spLocks noChangeAspect="1"/>
                        </wps:cNvSpPr>
                        <wps:spPr>
                          <a:xfrm>
                            <a:off x="2953062" y="1101777"/>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36278930" name="Oval 6"/>
                        <wps:cNvSpPr>
                          <a:spLocks noChangeAspect="1"/>
                        </wps:cNvSpPr>
                        <wps:spPr>
                          <a:xfrm>
                            <a:off x="2525843" y="1161737"/>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5821564" name="Oval 7"/>
                        <wps:cNvSpPr>
                          <a:spLocks noChangeAspect="1"/>
                        </wps:cNvSpPr>
                        <wps:spPr>
                          <a:xfrm>
                            <a:off x="2128603" y="1521501"/>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39248102" name="Oval 8"/>
                        <wps:cNvSpPr>
                          <a:spLocks noChangeAspect="1"/>
                        </wps:cNvSpPr>
                        <wps:spPr>
                          <a:xfrm>
                            <a:off x="1858780" y="1386590"/>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26089731" name="Oval 9"/>
                        <wps:cNvSpPr>
                          <a:spLocks noChangeAspect="1"/>
                        </wps:cNvSpPr>
                        <wps:spPr>
                          <a:xfrm>
                            <a:off x="3230380" y="2271010"/>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06952110" name="Oval 10"/>
                        <wps:cNvSpPr>
                          <a:spLocks noChangeAspect="1"/>
                        </wps:cNvSpPr>
                        <wps:spPr>
                          <a:xfrm>
                            <a:off x="1843790" y="82446"/>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36898396" name="Oval 11"/>
                        <wps:cNvSpPr>
                          <a:spLocks noChangeAspect="1"/>
                        </wps:cNvSpPr>
                        <wps:spPr>
                          <a:xfrm>
                            <a:off x="2413416" y="217357"/>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9100061" name="Oval 12"/>
                        <wps:cNvSpPr>
                          <a:spLocks noChangeAspect="1"/>
                        </wps:cNvSpPr>
                        <wps:spPr>
                          <a:xfrm>
                            <a:off x="1656413" y="209862"/>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7122488" name="Oval 13"/>
                        <wps:cNvSpPr>
                          <a:spLocks noChangeAspect="1"/>
                        </wps:cNvSpPr>
                        <wps:spPr>
                          <a:xfrm>
                            <a:off x="1296649" y="0"/>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33774355" name="Oval 14"/>
                        <wps:cNvSpPr>
                          <a:spLocks noChangeAspect="1"/>
                        </wps:cNvSpPr>
                        <wps:spPr>
                          <a:xfrm>
                            <a:off x="1956216" y="532151"/>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9234430" name="Oval 15"/>
                        <wps:cNvSpPr>
                          <a:spLocks noChangeAspect="1"/>
                        </wps:cNvSpPr>
                        <wps:spPr>
                          <a:xfrm>
                            <a:off x="1761344" y="119921"/>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8685175" name="Oval 16"/>
                        <wps:cNvSpPr>
                          <a:spLocks noChangeAspect="1"/>
                        </wps:cNvSpPr>
                        <wps:spPr>
                          <a:xfrm>
                            <a:off x="2196059" y="314793"/>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06193960" name="Oval 17"/>
                        <wps:cNvSpPr>
                          <a:spLocks noChangeAspect="1"/>
                        </wps:cNvSpPr>
                        <wps:spPr>
                          <a:xfrm>
                            <a:off x="2083633" y="254833"/>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0254847" name="Oval 18"/>
                        <wps:cNvSpPr>
                          <a:spLocks noChangeAspect="1"/>
                        </wps:cNvSpPr>
                        <wps:spPr>
                          <a:xfrm>
                            <a:off x="2743200" y="644577"/>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24602568" name="Oval 19"/>
                        <wps:cNvSpPr>
                          <a:spLocks noChangeAspect="1"/>
                        </wps:cNvSpPr>
                        <wps:spPr>
                          <a:xfrm>
                            <a:off x="2953062" y="644577"/>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2526553" name="Oval 20"/>
                        <wps:cNvSpPr>
                          <a:spLocks noChangeAspect="1"/>
                        </wps:cNvSpPr>
                        <wps:spPr>
                          <a:xfrm>
                            <a:off x="3013023" y="584616"/>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4140057" name="Oval 21"/>
                        <wps:cNvSpPr>
                          <a:spLocks noChangeAspect="1"/>
                        </wps:cNvSpPr>
                        <wps:spPr>
                          <a:xfrm>
                            <a:off x="3170420" y="502170"/>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65044512" name="Oval 22"/>
                        <wps:cNvSpPr>
                          <a:spLocks noChangeAspect="1"/>
                        </wps:cNvSpPr>
                        <wps:spPr>
                          <a:xfrm>
                            <a:off x="2870616" y="644577"/>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72851821" name="Oval 23"/>
                        <wps:cNvSpPr>
                          <a:spLocks noChangeAspect="1"/>
                        </wps:cNvSpPr>
                        <wps:spPr>
                          <a:xfrm>
                            <a:off x="3065489" y="487180"/>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27501172" name="Oval 24"/>
                        <wps:cNvSpPr>
                          <a:spLocks noChangeAspect="1"/>
                        </wps:cNvSpPr>
                        <wps:spPr>
                          <a:xfrm>
                            <a:off x="1903751" y="44970"/>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37323755" name="Oval 25"/>
                        <wps:cNvSpPr>
                          <a:spLocks noChangeAspect="1"/>
                        </wps:cNvSpPr>
                        <wps:spPr>
                          <a:xfrm>
                            <a:off x="2915587" y="457200"/>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9116555" name="Oval 26"/>
                        <wps:cNvSpPr>
                          <a:spLocks noChangeAspect="1"/>
                        </wps:cNvSpPr>
                        <wps:spPr>
                          <a:xfrm>
                            <a:off x="3013023" y="284813"/>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92103407" name="Oval 27"/>
                        <wps:cNvSpPr>
                          <a:spLocks noChangeAspect="1"/>
                        </wps:cNvSpPr>
                        <wps:spPr>
                          <a:xfrm>
                            <a:off x="2226039" y="344773"/>
                            <a:ext cx="142031" cy="140873"/>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D26752E" id="Group 28" o:spid="_x0000_s1026" style="position:absolute;margin-left:41.3pt;margin-top:73.35pt;width:342.25pt;height:256pt;z-index:251674624" coordsize="43467,325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">
                <v:oval id="Oval 1" o:spid="_x0000_s1027" style="position:absolute;top:13491;width:1420;height:14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" fillcolor="#bf8f00 [2407]" strokecolor="#09101d [484]" strokeweight="1pt">
                  <v:stroke joinstyle="miter"/>
                  <v:path arrowok="t"/>
                  <o:lock v:ext="edit" aspectratio="t"/>
                </v:oval>
                <v:oval id="Oval 2" o:spid="_x0000_s1028" style="position:absolute;left:524;top:13566;width:1420;height:14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" fillcolor="#bf8f00 [2407]" strokecolor="#09101d [484]" strokeweight="1pt">
                  <v:stroke joinstyle="miter"/>
                  <v:path arrowok="t"/>
                  <o:lock v:ext="edit" aspectratio="t"/>
                </v:oval>
                <v:oval id="Oval 3" o:spid="_x0000_s1029" style="position:absolute;left:1199;top:11242;width:1420;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" fillcolor="#bf8f00 [2407]" strokecolor="#09101d [484]" strokeweight="1pt">
                  <v:stroke joinstyle="miter"/>
                  <v:path arrowok="t"/>
                  <o:lock v:ext="edit" aspectratio="t"/>
                </v:oval>
                <v:oval id="Oval 4" o:spid="_x0000_s1030" style="position:absolute;left:42047;top:31104;width:1420;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" fillcolor="#bf8f00 [2407]" strokecolor="#09101d [484]" strokeweight="1pt">
                  <v:stroke joinstyle="miter"/>
                  <v:path arrowok="t"/>
                  <o:lock v:ext="edit" aspectratio="t"/>
                </v:oval>
                <v:oval id="Oval 5" o:spid="_x0000_s1031" style="position:absolute;left:29530;top:11017;width:1420;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" fillcolor="#bf8f00 [2407]" strokecolor="#09101d [484]" strokeweight="1pt">
                  <v:stroke joinstyle="miter"/>
                  <v:path arrowok="t"/>
                  <o:lock v:ext="edit" aspectratio="t"/>
                </v:oval>
                <v:oval id="Oval 6" o:spid="_x0000_s1032" style="position:absolute;left:25258;top:11617;width:1420;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" fillcolor="#bf8f00 [2407]" strokecolor="#09101d [484]" strokeweight="1pt">
                  <v:stroke joinstyle="miter"/>
                  <v:path arrowok="t"/>
                  <o:lock v:ext="edit" aspectratio="t"/>
                </v:oval>
                <v:oval id="Oval 7" o:spid="_x0000_s1033" style="position:absolute;left:21286;top:15215;width:1420;height:14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" fillcolor="#bf8f00 [2407]" strokecolor="#09101d [484]" strokeweight="1pt">
                  <v:stroke joinstyle="miter"/>
                  <v:path arrowok="t"/>
                  <o:lock v:ext="edit" aspectratio="t"/>
                </v:oval>
                <v:oval id="Oval 8" o:spid="_x0000_s1034" style="position:absolute;left:18587;top:13865;width:1421;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" fillcolor="#bf8f00 [2407]" strokecolor="#09101d [484]" strokeweight="1pt">
                  <v:stroke joinstyle="miter"/>
                  <v:path arrowok="t"/>
                  <o:lock v:ext="edit" aspectratio="t"/>
                </v:oval>
                <v:oval id="Oval 9" o:spid="_x0000_s1035" style="position:absolute;left:32303;top:22710;width:1421;height:14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" fillcolor="#bf8f00 [2407]" strokecolor="#09101d [484]" strokeweight="1pt">
                  <v:stroke joinstyle="miter"/>
                  <v:path arrowok="t"/>
                  <o:lock v:ext="edit" aspectratio="t"/>
                </v:oval>
                <v:oval id="Oval 10" o:spid="_x0000_s1036" style="position:absolute;left:18437;top:824;width:1421;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" fillcolor="#bf8f00 [2407]" strokecolor="#09101d [484]" strokeweight="1pt">
                  <v:stroke joinstyle="miter"/>
                  <v:path arrowok="t"/>
                  <o:lock v:ext="edit" aspectratio="t"/>
                </v:oval>
                <v:oval id="Oval 11" o:spid="_x0000_s1037" style="position:absolute;left:24134;top:2173;width:1420;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" fillcolor="#bf8f00 [2407]" strokecolor="#09101d [484]" strokeweight="1pt">
                  <v:stroke joinstyle="miter"/>
                  <v:path arrowok="t"/>
                  <o:lock v:ext="edit" aspectratio="t"/>
                </v:oval>
                <v:oval id="Oval 12" o:spid="_x0000_s1038" style="position:absolute;left:16564;top:2098;width:1420;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" fillcolor="#bf8f00 [2407]" strokecolor="#09101d [484]" strokeweight="1pt">
                  <v:stroke joinstyle="miter"/>
                  <v:path arrowok="t"/>
                  <o:lock v:ext="edit" aspectratio="t"/>
                </v:oval>
                <v:oval id="Oval 13" o:spid="_x0000_s1039" style="position:absolute;left:12966;width:1420;height:14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" fillcolor="#bf8f00 [2407]" strokecolor="#09101d [484]" strokeweight="1pt">
                  <v:stroke joinstyle="miter"/>
                  <v:path arrowok="t"/>
                  <o:lock v:ext="edit" aspectratio="t"/>
                </v:oval>
                <v:oval id="Oval 14" o:spid="_x0000_s1040" style="position:absolute;left:19562;top:5321;width:1420;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" fillcolor="#bf8f00 [2407]" strokecolor="#09101d [484]" strokeweight="1pt">
                  <v:stroke joinstyle="miter"/>
                  <v:path arrowok="t"/>
                  <o:lock v:ext="edit" aspectratio="t"/>
                </v:oval>
                <v:oval id="Oval 15" o:spid="_x0000_s1041" style="position:absolute;left:17613;top:1199;width:1420;height:14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" fillcolor="#bf8f00 [2407]" strokecolor="#09101d [484]" strokeweight="1pt">
                  <v:stroke joinstyle="miter"/>
                  <v:path arrowok="t"/>
                  <o:lock v:ext="edit" aspectratio="t"/>
                </v:oval>
                <v:oval id="Oval 16" o:spid="_x0000_s1042" style="position:absolute;left:21960;top:3147;width:1420;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" fillcolor="#bf8f00 [2407]" strokecolor="#09101d [484]" strokeweight="1pt">
                  <v:stroke joinstyle="miter"/>
                  <v:path arrowok="t"/>
                  <o:lock v:ext="edit" aspectratio="t"/>
                </v:oval>
                <v:oval id="Oval 17" o:spid="_x0000_s1043" style="position:absolute;left:20836;top:2548;width:1420;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" fillcolor="#bf8f00 [2407]" strokecolor="#09101d [484]" strokeweight="1pt">
                  <v:stroke joinstyle="miter"/>
                  <v:path arrowok="t"/>
                  <o:lock v:ext="edit" aspectratio="t"/>
                </v:oval>
                <v:oval id="Oval 18" o:spid="_x0000_s1044" style="position:absolute;left:27432;top:6445;width:1420;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" fillcolor="#bf8f00 [2407]" strokecolor="#09101d [484]" strokeweight="1pt">
                  <v:stroke joinstyle="miter"/>
                  <v:path arrowok="t"/>
                  <o:lock v:ext="edit" aspectratio="t"/>
                </v:oval>
                <v:oval id="Oval 19" o:spid="_x0000_s1045" style="position:absolute;left:29530;top:6445;width:1420;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" fillcolor="#bf8f00 [2407]" strokecolor="#09101d [484]" strokeweight="1pt">
                  <v:stroke joinstyle="miter"/>
                  <v:path arrowok="t"/>
                  <o:lock v:ext="edit" aspectratio="t"/>
                </v:oval>
                <v:oval id="Oval 20" o:spid="_x0000_s1046" style="position:absolute;left:30130;top:5846;width:1420;height:14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" fillcolor="#bf8f00 [2407]" strokecolor="#09101d [484]" strokeweight="1pt">
                  <v:stroke joinstyle="miter"/>
                  <v:path arrowok="t"/>
                  <o:lock v:ext="edit" aspectratio="t"/>
                </v:oval>
                <v:oval id="Oval 21" o:spid="_x0000_s1047" style="position:absolute;left:31704;top:5021;width:1420;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" fillcolor="#bf8f00 [2407]" strokecolor="#09101d [484]" strokeweight="1pt">
                  <v:stroke joinstyle="miter"/>
                  <v:path arrowok="t"/>
                  <o:lock v:ext="edit" aspectratio="t"/>
                </v:oval>
                <v:oval id="Oval 22" o:spid="_x0000_s1048" style="position:absolute;left:28706;top:6445;width:1420;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" fillcolor="#bf8f00 [2407]" strokecolor="#09101d [484]" strokeweight="1pt">
                  <v:stroke joinstyle="miter"/>
                  <v:path arrowok="t"/>
                  <o:lock v:ext="edit" aspectratio="t"/>
                </v:oval>
                <v:oval id="Oval 23" o:spid="_x0000_s1049" style="position:absolute;left:30654;top:4871;width:1421;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" fillcolor="#bf8f00 [2407]" strokecolor="#09101d [484]" strokeweight="1pt">
                  <v:stroke joinstyle="miter"/>
                  <v:path arrowok="t"/>
                  <o:lock v:ext="edit" aspectratio="t"/>
                </v:oval>
                <v:oval id="Oval 24" o:spid="_x0000_s1050" style="position:absolute;left:19037;top:449;width:1420;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" fillcolor="#bf8f00 [2407]" strokecolor="#09101d [484]" strokeweight="1pt">
                  <v:stroke joinstyle="miter"/>
                  <v:path arrowok="t"/>
                  <o:lock v:ext="edit" aspectratio="t"/>
                </v:oval>
                <v:oval id="Oval 25" o:spid="_x0000_s1051" style="position:absolute;left:29155;top:4572;width:1421;height:14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" fillcolor="#bf8f00 [2407]" strokecolor="#09101d [484]" strokeweight="1pt">
                  <v:stroke joinstyle="miter"/>
                  <v:path arrowok="t"/>
                  <o:lock v:ext="edit" aspectratio="t"/>
                </v:oval>
                <v:oval id="Oval 26" o:spid="_x0000_s1052" style="position:absolute;left:30130;top:2848;width:1420;height:14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" fillcolor="#bf8f00 [2407]" strokecolor="#09101d [484]" strokeweight="1pt">
                  <v:stroke joinstyle="miter"/>
                  <v:path arrowok="t"/>
                  <o:lock v:ext="edit" aspectratio="t"/>
                </v:oval>
                <v:oval id="Oval 27" o:spid="_x0000_s1053" style="position:absolute;left:22260;top:3447;width:1420;height:14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" fillcolor="#bf8f00 [2407]" strokecolor="#09101d [484]" strokeweight="1pt">
                  <v:stroke joinstyle="miter"/>
                  <v:path arrowok="t"/>
                  <o:lock v:ext="edit" aspectratio="t"/>
                </v:oval>
              </v:group>
            </w:pict>
          </mc:Fallback>
        </mc:AlternateContent>
      </w:r>
      <w:r w:rsidR="00B517E0">
        <w:rPr>
          <w:noProof/>
        </w:rPr>
        <mc:AlternateContent>
          <mc:Choice Requires="wps">
            <w:drawing>
              <wp:anchor distT="0" distB="0" distL="114300" distR="114300" simplePos="0" relativeHeight="251665408" behindDoc="0" locked="0" layoutInCell="1" allowOverlap="1" wp14:anchorId="3E4CC81F" wp14:editId="7DAA618B">
                <wp:simplePos x="0" y="0"/>
                <wp:positionH relativeFrom="column">
                  <wp:posOffset>1415102</wp:posOffset>
                </wp:positionH>
                <wp:positionV relativeFrom="paragraph">
                  <wp:posOffset>3557905</wp:posOffset>
                </wp:positionV>
                <wp:extent cx="289711" cy="1403287"/>
                <wp:effectExtent l="0" t="0" r="15240" b="6985"/>
                <wp:wrapNone/>
                <wp:docPr id="1665664697" name="Rectangle 5"/>
                <wp:cNvGraphicFramePr/>
                <a:graphic xmlns:a="http://schemas.openxmlformats.org/drawingml/2006/main">
                  <a:graphicData uri="http://schemas.microsoft.com/office/word/2010/wordprocessingShape">
                    <wps:wsp>
                      <wps:cNvSpPr/>
                      <wps:spPr>
                        <a:xfrm>
                          <a:off x="0" y="0"/>
                          <a:ext cx="289711" cy="1403287"/>
                        </a:xfrm>
                        <a:prstGeom prst="rect">
                          <a:avLst/>
                        </a:prstGeom>
                        <a:gradFill>
                          <a:gsLst>
                            <a:gs pos="0">
                              <a:srgbClr val="AB9CF1"/>
                            </a:gs>
                            <a:gs pos="24000">
                              <a:srgbClr val="B2E9F5"/>
                            </a:gs>
                            <a:gs pos="77000">
                              <a:srgbClr val="FABCA7"/>
                            </a:gs>
                            <a:gs pos="51000">
                              <a:srgbClr val="FAF7B8"/>
                            </a:gs>
                            <a:gs pos="100000">
                              <a:srgbClr val="FBA696"/>
                            </a:gs>
                          </a:gsLst>
                          <a:lin ang="5400000" scaled="1"/>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56114E" id="Rectangle 5" o:spid="_x0000_s1026" style="position:absolute;margin-left:111.45pt;margin-top:280.15pt;width:22.8pt;height:11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" fillcolor="#ab9cf1" strokecolor="#09101d [484]" strokeweight="1pt">
                <v:fill color2="#fba696" colors="0 #ab9cf1;15729f #b2e9f5;33423f #faf7b8;50463f #fabca7;1 #fba696" focus="100%" type="gradient"/>
              </v:rect>
            </w:pict>
          </mc:Fallback>
        </mc:AlternateContent>
      </w:r>
      <w:r w:rsidR="00B517E0">
        <w:rPr>
          <w:noProof/>
        </w:rPr>
        <mc:AlternateContent>
          <mc:Choice Requires="wps">
            <w:drawing>
              <wp:anchor distT="0" distB="0" distL="114300" distR="114300" simplePos="0" relativeHeight="251664384" behindDoc="0" locked="0" layoutInCell="1" allowOverlap="1" wp14:anchorId="5873C1EE" wp14:editId="18E0A86F">
                <wp:simplePos x="0" y="0"/>
                <wp:positionH relativeFrom="column">
                  <wp:posOffset>1124356</wp:posOffset>
                </wp:positionH>
                <wp:positionV relativeFrom="paragraph">
                  <wp:posOffset>3260090</wp:posOffset>
                </wp:positionV>
                <wp:extent cx="1439501" cy="2151088"/>
                <wp:effectExtent l="0" t="0" r="8890" b="8255"/>
                <wp:wrapNone/>
                <wp:docPr id="2008948651" name="Text Box 4"/>
                <wp:cNvGraphicFramePr/>
                <a:graphic xmlns:a="http://schemas.openxmlformats.org/drawingml/2006/main">
                  <a:graphicData uri="http://schemas.microsoft.com/office/word/2010/wordprocessingShape">
                    <wps:wsp>
                      <wps:cNvSpPr txBox="1"/>
                      <wps:spPr>
                        <a:xfrm>
                          <a:off x="0" y="0"/>
                          <a:ext cx="1439501" cy="2151088"/>
                        </a:xfrm>
                        <a:prstGeom prst="rect">
                          <a:avLst/>
                        </a:prstGeom>
                        <a:noFill/>
                        <a:ln w="6350">
                          <a:solidFill>
                            <a:prstClr val="black"/>
                          </a:solidFill>
                        </a:ln>
                      </wps:spPr>
                      <wps:txbx>
                        <w:txbxContent>
                          <w:p w14:paraId="32B32A61" w14:textId="77777777" w:rsidR="00B517E0" w:rsidRDefault="00B517E0" w:rsidP="00B517E0">
                            <w:r>
                              <w:t>Low dust potential</w:t>
                            </w:r>
                          </w:p>
                          <w:p w14:paraId="678D19E8" w14:textId="77777777" w:rsidR="00B517E0" w:rsidRDefault="00B517E0" w:rsidP="00B517E0"/>
                          <w:p w14:paraId="29B9BA47" w14:textId="77777777" w:rsidR="00B517E0" w:rsidRDefault="00B517E0" w:rsidP="00B517E0"/>
                          <w:p w14:paraId="1E6D8B14" w14:textId="77777777" w:rsidR="00B517E0" w:rsidRDefault="00B517E0" w:rsidP="00B517E0"/>
                          <w:p w14:paraId="6B7D4ED0" w14:textId="77777777" w:rsidR="00B517E0" w:rsidRDefault="00B517E0" w:rsidP="00B517E0"/>
                          <w:p w14:paraId="41456584" w14:textId="77777777" w:rsidR="00B517E0" w:rsidRDefault="00B517E0" w:rsidP="00B517E0"/>
                          <w:p w14:paraId="1E545EA2" w14:textId="77777777" w:rsidR="00B517E0" w:rsidRDefault="00B517E0" w:rsidP="00B517E0"/>
                          <w:p w14:paraId="25BF32FD" w14:textId="77777777" w:rsidR="00B517E0" w:rsidRDefault="00B517E0" w:rsidP="00B517E0"/>
                          <w:p w14:paraId="3313C7FD" w14:textId="77777777" w:rsidR="00B517E0" w:rsidRDefault="00B517E0" w:rsidP="00B517E0"/>
                          <w:p w14:paraId="18EBF19B" w14:textId="77777777" w:rsidR="00B517E0" w:rsidRDefault="00B517E0" w:rsidP="00B517E0"/>
                          <w:p w14:paraId="2EA07FBB" w14:textId="77777777" w:rsidR="00B517E0" w:rsidRDefault="00B517E0" w:rsidP="00B517E0"/>
                          <w:p w14:paraId="5E50FA28" w14:textId="77777777" w:rsidR="00B517E0" w:rsidRDefault="00B517E0" w:rsidP="00B517E0">
                            <w:r>
                              <w:t>High dust potential</w:t>
                            </w:r>
                          </w:p>
                          <w:p w14:paraId="6399A679" w14:textId="77777777" w:rsidR="00B517E0" w:rsidRDefault="00B517E0" w:rsidP="00B517E0"/>
                          <w:p w14:paraId="189456E9" w14:textId="77777777" w:rsidR="00B517E0" w:rsidRDefault="00B517E0" w:rsidP="00B517E0"/>
                          <w:p w14:paraId="0DD6F227" w14:textId="77777777" w:rsidR="00B517E0" w:rsidRDefault="00B517E0" w:rsidP="00B517E0"/>
                          <w:p w14:paraId="0A147CEA" w14:textId="77777777" w:rsidR="00B517E0" w:rsidRDefault="00B517E0" w:rsidP="00B517E0"/>
                          <w:p w14:paraId="4F08E011" w14:textId="77777777" w:rsidR="00B517E0" w:rsidRDefault="00B517E0" w:rsidP="00B517E0"/>
                          <w:p w14:paraId="2288DBD2" w14:textId="77777777" w:rsidR="00B517E0" w:rsidRDefault="00B517E0" w:rsidP="00B517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3C1EE" id="_x0000_s1036" type="#_x0000_t202" style="position:absolute;margin-left:88.55pt;margin-top:256.7pt;width:113.35pt;height:16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" filled="f" strokeweight=".5pt">
                <v:textbox>
                  <w:txbxContent>
                    <w:p w14:paraId="32B32A61" w14:textId="77777777" w:rsidR="00B517E0" w:rsidRDefault="00B517E0" w:rsidP="00B517E0">
                      <w:r>
                        <w:t>Low dust potential</w:t>
                      </w:r>
                    </w:p>
                    <w:p w14:paraId="678D19E8" w14:textId="77777777" w:rsidR="00B517E0" w:rsidRDefault="00B517E0" w:rsidP="00B517E0"/>
                    <w:p w14:paraId="29B9BA47" w14:textId="77777777" w:rsidR="00B517E0" w:rsidRDefault="00B517E0" w:rsidP="00B517E0"/>
                    <w:p w14:paraId="1E6D8B14" w14:textId="77777777" w:rsidR="00B517E0" w:rsidRDefault="00B517E0" w:rsidP="00B517E0"/>
                    <w:p w14:paraId="6B7D4ED0" w14:textId="77777777" w:rsidR="00B517E0" w:rsidRDefault="00B517E0" w:rsidP="00B517E0"/>
                    <w:p w14:paraId="41456584" w14:textId="77777777" w:rsidR="00B517E0" w:rsidRDefault="00B517E0" w:rsidP="00B517E0"/>
                    <w:p w14:paraId="1E545EA2" w14:textId="77777777" w:rsidR="00B517E0" w:rsidRDefault="00B517E0" w:rsidP="00B517E0"/>
                    <w:p w14:paraId="25BF32FD" w14:textId="77777777" w:rsidR="00B517E0" w:rsidRDefault="00B517E0" w:rsidP="00B517E0"/>
                    <w:p w14:paraId="3313C7FD" w14:textId="77777777" w:rsidR="00B517E0" w:rsidRDefault="00B517E0" w:rsidP="00B517E0"/>
                    <w:p w14:paraId="18EBF19B" w14:textId="77777777" w:rsidR="00B517E0" w:rsidRDefault="00B517E0" w:rsidP="00B517E0"/>
                    <w:p w14:paraId="2EA07FBB" w14:textId="77777777" w:rsidR="00B517E0" w:rsidRDefault="00B517E0" w:rsidP="00B517E0"/>
                    <w:p w14:paraId="5E50FA28" w14:textId="77777777" w:rsidR="00B517E0" w:rsidRDefault="00B517E0" w:rsidP="00B517E0">
                      <w:r>
                        <w:t>High dust potential</w:t>
                      </w:r>
                    </w:p>
                    <w:p w14:paraId="6399A679" w14:textId="77777777" w:rsidR="00B517E0" w:rsidRDefault="00B517E0" w:rsidP="00B517E0"/>
                    <w:p w14:paraId="189456E9" w14:textId="77777777" w:rsidR="00B517E0" w:rsidRDefault="00B517E0" w:rsidP="00B517E0"/>
                    <w:p w14:paraId="0DD6F227" w14:textId="77777777" w:rsidR="00B517E0" w:rsidRDefault="00B517E0" w:rsidP="00B517E0"/>
                    <w:p w14:paraId="0A147CEA" w14:textId="77777777" w:rsidR="00B517E0" w:rsidRDefault="00B517E0" w:rsidP="00B517E0"/>
                    <w:p w14:paraId="4F08E011" w14:textId="77777777" w:rsidR="00B517E0" w:rsidRDefault="00B517E0" w:rsidP="00B517E0"/>
                    <w:p w14:paraId="2288DBD2" w14:textId="77777777" w:rsidR="00B517E0" w:rsidRDefault="00B517E0" w:rsidP="00B517E0"/>
                  </w:txbxContent>
                </v:textbox>
              </v:shape>
            </w:pict>
          </mc:Fallback>
        </mc:AlternateContent>
      </w:r>
      <w:r w:rsidR="00B517E0">
        <w:rPr>
          <w:noProof/>
        </w:rPr>
        <mc:AlternateContent>
          <mc:Choice Requires="wps">
            <w:drawing>
              <wp:anchor distT="0" distB="0" distL="114300" distR="114300" simplePos="0" relativeHeight="251668480" behindDoc="0" locked="0" layoutInCell="1" allowOverlap="1" wp14:anchorId="2E5C447C" wp14:editId="61C1001E">
                <wp:simplePos x="0" y="0"/>
                <wp:positionH relativeFrom="column">
                  <wp:posOffset>935355</wp:posOffset>
                </wp:positionH>
                <wp:positionV relativeFrom="paragraph">
                  <wp:posOffset>3028825</wp:posOffset>
                </wp:positionV>
                <wp:extent cx="98318" cy="97436"/>
                <wp:effectExtent l="0" t="0" r="16510" b="17145"/>
                <wp:wrapNone/>
                <wp:docPr id="1790324507"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8318" cy="97436"/>
                        </a:xfrm>
                        <a:prstGeom prst="ellipse">
                          <a:avLst/>
                        </a:prstGeom>
                        <a:solidFill>
                          <a:schemeClr val="accent4">
                            <a:lumMod val="75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529E804" id="Oval 1" o:spid="_x0000_s1026" style="position:absolute;margin-left:73.65pt;margin-top:238.5pt;width:7.75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" fillcolor="#bf8f00 [2407]" strokecolor="#09101d [484]" strokeweight="1pt">
                <v:stroke joinstyle="miter"/>
                <v:path arrowok="t"/>
                <o:lock v:ext="edit" aspectratio="t"/>
              </v:oval>
            </w:pict>
          </mc:Fallback>
        </mc:AlternateContent>
      </w:r>
      <w:r w:rsidR="00B517E0">
        <w:rPr>
          <w:noProof/>
        </w:rPr>
        <mc:AlternateContent>
          <mc:Choice Requires="wps">
            <w:drawing>
              <wp:anchor distT="0" distB="0" distL="114300" distR="114300" simplePos="0" relativeHeight="251669504" behindDoc="0" locked="0" layoutInCell="1" allowOverlap="1" wp14:anchorId="608782A5" wp14:editId="74A7E2BD">
                <wp:simplePos x="0" y="0"/>
                <wp:positionH relativeFrom="column">
                  <wp:posOffset>1124918</wp:posOffset>
                </wp:positionH>
                <wp:positionV relativeFrom="paragraph">
                  <wp:posOffset>2919439</wp:posOffset>
                </wp:positionV>
                <wp:extent cx="1401204" cy="274002"/>
                <wp:effectExtent l="0" t="0" r="0" b="5715"/>
                <wp:wrapNone/>
                <wp:docPr id="1424262427" name="Text Box 2"/>
                <wp:cNvGraphicFramePr/>
                <a:graphic xmlns:a="http://schemas.openxmlformats.org/drawingml/2006/main">
                  <a:graphicData uri="http://schemas.microsoft.com/office/word/2010/wordprocessingShape">
                    <wps:wsp>
                      <wps:cNvSpPr txBox="1"/>
                      <wps:spPr>
                        <a:xfrm>
                          <a:off x="0" y="0"/>
                          <a:ext cx="1401204" cy="274002"/>
                        </a:xfrm>
                        <a:prstGeom prst="rect">
                          <a:avLst/>
                        </a:prstGeom>
                        <a:solidFill>
                          <a:srgbClr val="F2EAD9">
                            <a:alpha val="79000"/>
                          </a:srgbClr>
                        </a:solidFill>
                        <a:ln w="6350">
                          <a:noFill/>
                        </a:ln>
                      </wps:spPr>
                      <wps:txbx>
                        <w:txbxContent>
                          <w:p w14:paraId="76B1545C" w14:textId="4F9AC925" w:rsidR="00B517E0" w:rsidRDefault="00B517E0" w:rsidP="00B517E0">
                            <w:r>
                              <w:t xml:space="preserve">Sample </w:t>
                            </w:r>
                            <w:r w:rsidR="004E03BB">
                              <w:t>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8782A5" id="Text Box 2" o:spid="_x0000_s1037" type="#_x0000_t202" style="position:absolute;margin-left:88.6pt;margin-top:229.9pt;width:110.35pt;height:21.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" fillcolor="#f2ead9" stroked="f" strokeweight=".5pt">
                <v:fill opacity="51657f"/>
                <v:textbox>
                  <w:txbxContent>
                    <w:p w14:paraId="76B1545C" w14:textId="4F9AC925" w:rsidR="00B517E0" w:rsidRDefault="00B517E0" w:rsidP="00B517E0">
                      <w:r>
                        <w:t xml:space="preserve">Sample </w:t>
                      </w:r>
                      <w:r w:rsidR="004E03BB">
                        <w:t>Areas</w:t>
                      </w:r>
                    </w:p>
                  </w:txbxContent>
                </v:textbox>
              </v:shape>
            </w:pict>
          </mc:Fallback>
        </mc:AlternateContent>
      </w:r>
      <w:r w:rsidR="00B517E0" w:rsidRPr="00F54CF6">
        <w:t xml:space="preserve">  </w:t>
      </w:r>
      <w:r w:rsidR="00B517E0">
        <w:rPr>
          <w:noProof/>
        </w:rPr>
        <w:drawing>
          <wp:anchor distT="0" distB="0" distL="114300" distR="114300" simplePos="0" relativeHeight="251629567" behindDoc="0" locked="0" layoutInCell="1" allowOverlap="1" wp14:anchorId="589F847F" wp14:editId="03839704">
            <wp:simplePos x="0" y="0"/>
            <wp:positionH relativeFrom="column">
              <wp:posOffset>-642350</wp:posOffset>
            </wp:positionH>
            <wp:positionV relativeFrom="paragraph">
              <wp:posOffset>588073</wp:posOffset>
            </wp:positionV>
            <wp:extent cx="6959041" cy="5488337"/>
            <wp:effectExtent l="0" t="0" r="0" b="0"/>
            <wp:wrapNone/>
            <wp:docPr id="1869435432" name="Picture 1" descr="A blue and purple square with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35432" name="Picture 1" descr="A blue and purple square with black background&#10;&#10;Description automatically generated with medium confidence"/>
                    <pic:cNvPicPr/>
                  </pic:nvPicPr>
                  <pic:blipFill rotWithShape="1">
                    <a:blip r:embed="rId10" cstate="print">
                      <a:alphaModFix amt="58000"/>
                      <a:extLst>
                        <a:ext uri="{BEBA8EAE-BF5A-486C-A8C5-ECC9F3942E4B}">
                          <a14:imgProps xmlns:a14="http://schemas.microsoft.com/office/drawing/2010/main">
                            <a14:imgLayer r:embed="rId11">
                              <a14:imgEffect>
                                <a14:colorTemperature colorTemp="9566"/>
                              </a14:imgEffect>
                              <a14:imgEffect>
                                <a14:saturation sat="352000"/>
                              </a14:imgEffect>
                              <a14:imgEffect>
                                <a14:brightnessContrast bright="19000" contrast="-15000"/>
                              </a14:imgEffect>
                            </a14:imgLayer>
                          </a14:imgProps>
                        </a:ext>
                        <a:ext uri="{28A0092B-C50C-407E-A947-70E740481C1C}">
                          <a14:useLocalDpi xmlns:a14="http://schemas.microsoft.com/office/drawing/2010/main" val="0"/>
                        </a:ext>
                      </a:extLst>
                    </a:blip>
                    <a:srcRect l="24521" t="35769" r="30992" b="28671"/>
                    <a:stretch/>
                  </pic:blipFill>
                  <pic:spPr bwMode="auto">
                    <a:xfrm>
                      <a:off x="0" y="0"/>
                      <a:ext cx="6959041" cy="5488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17E0" w:rsidRPr="001B0CD9">
        <w:rPr>
          <w:noProof/>
        </w:rPr>
        <mc:AlternateContent>
          <mc:Choice Requires="wpg">
            <w:drawing>
              <wp:anchor distT="0" distB="0" distL="114300" distR="114300" simplePos="0" relativeHeight="251667456" behindDoc="0" locked="0" layoutInCell="1" allowOverlap="1" wp14:anchorId="0974CBC0" wp14:editId="0C6D0CAF">
                <wp:simplePos x="0" y="0"/>
                <wp:positionH relativeFrom="column">
                  <wp:posOffset>525101</wp:posOffset>
                </wp:positionH>
                <wp:positionV relativeFrom="paragraph">
                  <wp:posOffset>932507</wp:posOffset>
                </wp:positionV>
                <wp:extent cx="4345663" cy="3250194"/>
                <wp:effectExtent l="0" t="0" r="0" b="1270"/>
                <wp:wrapNone/>
                <wp:docPr id="2" name="Group 1">
                  <a:extLst xmlns:a="http://schemas.openxmlformats.org/drawingml/2006/main">
                    <a:ext uri="{FF2B5EF4-FFF2-40B4-BE49-F238E27FC236}">
                      <a16:creationId xmlns:a16="http://schemas.microsoft.com/office/drawing/2014/main" id="{15FA82EA-6D50-941B-B8D6-422A38CCCA5D}"/>
                    </a:ext>
                  </a:extLst>
                </wp:docPr>
                <wp:cNvGraphicFramePr/>
                <a:graphic xmlns:a="http://schemas.openxmlformats.org/drawingml/2006/main">
                  <a:graphicData uri="http://schemas.microsoft.com/office/word/2010/wordprocessingGroup">
                    <wpg:wgp>
                      <wpg:cNvGrpSpPr/>
                      <wpg:grpSpPr>
                        <a:xfrm>
                          <a:off x="0" y="0"/>
                          <a:ext cx="4345663" cy="3250194"/>
                          <a:chOff x="0" y="0"/>
                          <a:chExt cx="2098316" cy="1582269"/>
                        </a:xfrm>
                      </wpg:grpSpPr>
                      <wps:wsp>
                        <wps:cNvPr id="1588604512" name="Oval 1588604512">
                          <a:extLst>
                            <a:ext uri="{FF2B5EF4-FFF2-40B4-BE49-F238E27FC236}">
                              <a16:creationId xmlns:a16="http://schemas.microsoft.com/office/drawing/2014/main" id="{C40EF830-2A80-533E-5C7A-DA4B6EF6C3F0}"/>
                            </a:ext>
                          </a:extLst>
                        </wps:cNvPr>
                        <wps:cNvSpPr>
                          <a:spLocks noChangeAspect="1"/>
                        </wps:cNvSpPr>
                        <wps:spPr>
                          <a:xfrm>
                            <a:off x="0" y="658264"/>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5530038" name="Oval 985530038">
                          <a:extLst>
                            <a:ext uri="{FF2B5EF4-FFF2-40B4-BE49-F238E27FC236}">
                              <a16:creationId xmlns:a16="http://schemas.microsoft.com/office/drawing/2014/main" id="{7E3B9747-D706-532B-5BB5-81F2D0213AE3}"/>
                            </a:ext>
                          </a:extLst>
                        </wps:cNvPr>
                        <wps:cNvSpPr>
                          <a:spLocks noChangeAspect="1"/>
                        </wps:cNvSpPr>
                        <wps:spPr>
                          <a:xfrm>
                            <a:off x="25660" y="660487"/>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24881039" name="Oval 924881039">
                          <a:extLst>
                            <a:ext uri="{FF2B5EF4-FFF2-40B4-BE49-F238E27FC236}">
                              <a16:creationId xmlns:a16="http://schemas.microsoft.com/office/drawing/2014/main" id="{F36276D9-CC24-D0A2-C157-42BCD6D6E492}"/>
                            </a:ext>
                          </a:extLst>
                        </wps:cNvPr>
                        <wps:cNvSpPr>
                          <a:spLocks noChangeAspect="1"/>
                        </wps:cNvSpPr>
                        <wps:spPr>
                          <a:xfrm>
                            <a:off x="58846" y="546271"/>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33333261" name="Oval 1433333261">
                          <a:extLst>
                            <a:ext uri="{FF2B5EF4-FFF2-40B4-BE49-F238E27FC236}">
                              <a16:creationId xmlns:a16="http://schemas.microsoft.com/office/drawing/2014/main" id="{585BD098-9DAC-D1AF-7303-DE0443AB4794}"/>
                            </a:ext>
                          </a:extLst>
                        </wps:cNvPr>
                        <wps:cNvSpPr>
                          <a:spLocks noChangeAspect="1"/>
                        </wps:cNvSpPr>
                        <wps:spPr>
                          <a:xfrm>
                            <a:off x="2029736" y="1513689"/>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0404234" name="Oval 1770404234">
                          <a:extLst>
                            <a:ext uri="{FF2B5EF4-FFF2-40B4-BE49-F238E27FC236}">
                              <a16:creationId xmlns:a16="http://schemas.microsoft.com/office/drawing/2014/main" id="{67E1E598-CAD6-0CFE-A00C-7EF8069D404D}"/>
                            </a:ext>
                          </a:extLst>
                        </wps:cNvPr>
                        <wps:cNvSpPr>
                          <a:spLocks noChangeAspect="1"/>
                        </wps:cNvSpPr>
                        <wps:spPr>
                          <a:xfrm>
                            <a:off x="1427795" y="535664"/>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7005006" name="Oval 1367005006">
                          <a:extLst>
                            <a:ext uri="{FF2B5EF4-FFF2-40B4-BE49-F238E27FC236}">
                              <a16:creationId xmlns:a16="http://schemas.microsoft.com/office/drawing/2014/main" id="{78418AEC-8F36-5C8B-1264-FE8570D9DBF4}"/>
                            </a:ext>
                          </a:extLst>
                        </wps:cNvPr>
                        <wps:cNvSpPr>
                          <a:spLocks noChangeAspect="1"/>
                        </wps:cNvSpPr>
                        <wps:spPr>
                          <a:xfrm>
                            <a:off x="1220786" y="567000"/>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2907640" name="Oval 772907640">
                          <a:extLst>
                            <a:ext uri="{FF2B5EF4-FFF2-40B4-BE49-F238E27FC236}">
                              <a16:creationId xmlns:a16="http://schemas.microsoft.com/office/drawing/2014/main" id="{9FF2D6E8-FDA9-4AA3-09E0-B856AEFB6639}"/>
                            </a:ext>
                          </a:extLst>
                        </wps:cNvPr>
                        <wps:cNvSpPr>
                          <a:spLocks noChangeAspect="1"/>
                        </wps:cNvSpPr>
                        <wps:spPr>
                          <a:xfrm>
                            <a:off x="1027799" y="741216"/>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2985522" name="Oval 1302985522">
                          <a:extLst>
                            <a:ext uri="{FF2B5EF4-FFF2-40B4-BE49-F238E27FC236}">
                              <a16:creationId xmlns:a16="http://schemas.microsoft.com/office/drawing/2014/main" id="{6E1E2FDA-0B58-AC5B-8E64-A56E97093F40}"/>
                            </a:ext>
                          </a:extLst>
                        </wps:cNvPr>
                        <wps:cNvSpPr>
                          <a:spLocks noChangeAspect="1"/>
                        </wps:cNvSpPr>
                        <wps:spPr>
                          <a:xfrm>
                            <a:off x="898236" y="675609"/>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2209826" name="Oval 602209826">
                          <a:extLst>
                            <a:ext uri="{FF2B5EF4-FFF2-40B4-BE49-F238E27FC236}">
                              <a16:creationId xmlns:a16="http://schemas.microsoft.com/office/drawing/2014/main" id="{10518672-DD07-EE23-F6DC-ACBAC982B5D1}"/>
                            </a:ext>
                          </a:extLst>
                        </wps:cNvPr>
                        <wps:cNvSpPr>
                          <a:spLocks noChangeAspect="1"/>
                        </wps:cNvSpPr>
                        <wps:spPr>
                          <a:xfrm>
                            <a:off x="1561467" y="1104590"/>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20158731" name="Oval 1420158731">
                          <a:extLst>
                            <a:ext uri="{FF2B5EF4-FFF2-40B4-BE49-F238E27FC236}">
                              <a16:creationId xmlns:a16="http://schemas.microsoft.com/office/drawing/2014/main" id="{FB4BC1C2-87D5-8BD5-4928-977952A0C9F0}"/>
                            </a:ext>
                          </a:extLst>
                        </wps:cNvPr>
                        <wps:cNvSpPr>
                          <a:spLocks noChangeAspect="1"/>
                        </wps:cNvSpPr>
                        <wps:spPr>
                          <a:xfrm>
                            <a:off x="890659" y="41744"/>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3755811" name="Oval 63755811">
                          <a:extLst>
                            <a:ext uri="{FF2B5EF4-FFF2-40B4-BE49-F238E27FC236}">
                              <a16:creationId xmlns:a16="http://schemas.microsoft.com/office/drawing/2014/main" id="{BF9D5566-95A2-FE19-3C0E-BB35CFCC846F}"/>
                            </a:ext>
                          </a:extLst>
                        </wps:cNvPr>
                        <wps:cNvSpPr>
                          <a:spLocks noChangeAspect="1"/>
                        </wps:cNvSpPr>
                        <wps:spPr>
                          <a:xfrm>
                            <a:off x="1165694" y="105181"/>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51953754" name="Oval 751953754">
                          <a:extLst>
                            <a:ext uri="{FF2B5EF4-FFF2-40B4-BE49-F238E27FC236}">
                              <a16:creationId xmlns:a16="http://schemas.microsoft.com/office/drawing/2014/main" id="{0B37C56E-CB52-7337-26CB-3F36E1FE8FAE}"/>
                            </a:ext>
                          </a:extLst>
                        </wps:cNvPr>
                        <wps:cNvSpPr>
                          <a:spLocks noChangeAspect="1"/>
                        </wps:cNvSpPr>
                        <wps:spPr>
                          <a:xfrm>
                            <a:off x="798566" y="102843"/>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0865914" name="Oval 300865914">
                          <a:extLst>
                            <a:ext uri="{FF2B5EF4-FFF2-40B4-BE49-F238E27FC236}">
                              <a16:creationId xmlns:a16="http://schemas.microsoft.com/office/drawing/2014/main" id="{3FF53D7A-7DC3-4BC0-6863-CA7389207E66}"/>
                            </a:ext>
                          </a:extLst>
                        </wps:cNvPr>
                        <wps:cNvSpPr>
                          <a:spLocks noChangeAspect="1"/>
                        </wps:cNvSpPr>
                        <wps:spPr>
                          <a:xfrm>
                            <a:off x="626564" y="0"/>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1136611" name="Oval 81136611">
                          <a:extLst>
                            <a:ext uri="{FF2B5EF4-FFF2-40B4-BE49-F238E27FC236}">
                              <a16:creationId xmlns:a16="http://schemas.microsoft.com/office/drawing/2014/main" id="{C7BEFE05-66EC-738D-EED6-2846DA6FD0BE}"/>
                            </a:ext>
                          </a:extLst>
                        </wps:cNvPr>
                        <wps:cNvSpPr>
                          <a:spLocks noChangeAspect="1"/>
                        </wps:cNvSpPr>
                        <wps:spPr>
                          <a:xfrm>
                            <a:off x="944616" y="258418"/>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41077924" name="Oval 1541077924">
                          <a:extLst>
                            <a:ext uri="{FF2B5EF4-FFF2-40B4-BE49-F238E27FC236}">
                              <a16:creationId xmlns:a16="http://schemas.microsoft.com/office/drawing/2014/main" id="{90A94246-9329-36A3-B733-C8F03AAF7149}"/>
                            </a:ext>
                          </a:extLst>
                        </wps:cNvPr>
                        <wps:cNvSpPr>
                          <a:spLocks noChangeAspect="1"/>
                        </wps:cNvSpPr>
                        <wps:spPr>
                          <a:xfrm>
                            <a:off x="852135" y="56810"/>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03195031" name="Oval 1203195031">
                          <a:extLst>
                            <a:ext uri="{FF2B5EF4-FFF2-40B4-BE49-F238E27FC236}">
                              <a16:creationId xmlns:a16="http://schemas.microsoft.com/office/drawing/2014/main" id="{2D5F157A-E243-02DE-70D8-6D2BEDEDB5A4}"/>
                            </a:ext>
                          </a:extLst>
                        </wps:cNvPr>
                        <wps:cNvSpPr>
                          <a:spLocks noChangeAspect="1"/>
                        </wps:cNvSpPr>
                        <wps:spPr>
                          <a:xfrm>
                            <a:off x="1061059" y="154913"/>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66785850" name="Oval 1666785850">
                          <a:extLst>
                            <a:ext uri="{FF2B5EF4-FFF2-40B4-BE49-F238E27FC236}">
                              <a16:creationId xmlns:a16="http://schemas.microsoft.com/office/drawing/2014/main" id="{5AC3A216-BE43-D440-AF1C-8D7519029930}"/>
                            </a:ext>
                          </a:extLst>
                        </wps:cNvPr>
                        <wps:cNvSpPr>
                          <a:spLocks noChangeAspect="1"/>
                        </wps:cNvSpPr>
                        <wps:spPr>
                          <a:xfrm>
                            <a:off x="1006541" y="124065"/>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23427446" name="Oval 923427446">
                          <a:extLst>
                            <a:ext uri="{FF2B5EF4-FFF2-40B4-BE49-F238E27FC236}">
                              <a16:creationId xmlns:a16="http://schemas.microsoft.com/office/drawing/2014/main" id="{C5E45B2D-00EE-6B1D-D69F-24A95CF33DF2}"/>
                            </a:ext>
                          </a:extLst>
                        </wps:cNvPr>
                        <wps:cNvSpPr>
                          <a:spLocks noChangeAspect="1"/>
                        </wps:cNvSpPr>
                        <wps:spPr>
                          <a:xfrm>
                            <a:off x="1325942" y="312758"/>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2015159" name="Oval 942015159">
                          <a:extLst>
                            <a:ext uri="{FF2B5EF4-FFF2-40B4-BE49-F238E27FC236}">
                              <a16:creationId xmlns:a16="http://schemas.microsoft.com/office/drawing/2014/main" id="{1873A574-D872-1459-08BC-F3FA505CFCA8}"/>
                            </a:ext>
                          </a:extLst>
                        </wps:cNvPr>
                        <wps:cNvSpPr>
                          <a:spLocks noChangeAspect="1"/>
                        </wps:cNvSpPr>
                        <wps:spPr>
                          <a:xfrm>
                            <a:off x="1424873" y="312758"/>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89634652" name="Oval 589634652">
                          <a:extLst>
                            <a:ext uri="{FF2B5EF4-FFF2-40B4-BE49-F238E27FC236}">
                              <a16:creationId xmlns:a16="http://schemas.microsoft.com/office/drawing/2014/main" id="{1751310D-5B8A-871A-05CE-C93E7F42CE33}"/>
                            </a:ext>
                          </a:extLst>
                        </wps:cNvPr>
                        <wps:cNvSpPr>
                          <a:spLocks noChangeAspect="1"/>
                        </wps:cNvSpPr>
                        <wps:spPr>
                          <a:xfrm>
                            <a:off x="1454971" y="284453"/>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7216408" name="Oval 647216408">
                          <a:extLst>
                            <a:ext uri="{FF2B5EF4-FFF2-40B4-BE49-F238E27FC236}">
                              <a16:creationId xmlns:a16="http://schemas.microsoft.com/office/drawing/2014/main" id="{ABB64996-9C15-C31C-0D1D-2C6517362A4D}"/>
                            </a:ext>
                          </a:extLst>
                        </wps:cNvPr>
                        <wps:cNvSpPr>
                          <a:spLocks noChangeAspect="1"/>
                        </wps:cNvSpPr>
                        <wps:spPr>
                          <a:xfrm>
                            <a:off x="1532526" y="245083"/>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9460410" name="Oval 329460410">
                          <a:extLst>
                            <a:ext uri="{FF2B5EF4-FFF2-40B4-BE49-F238E27FC236}">
                              <a16:creationId xmlns:a16="http://schemas.microsoft.com/office/drawing/2014/main" id="{F8F672B5-DCCC-2B70-8125-063038B66B06}"/>
                            </a:ext>
                          </a:extLst>
                        </wps:cNvPr>
                        <wps:cNvSpPr>
                          <a:spLocks noChangeAspect="1"/>
                        </wps:cNvSpPr>
                        <wps:spPr>
                          <a:xfrm>
                            <a:off x="1385250" y="312758"/>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07242365" name="Oval 2107242365">
                          <a:extLst>
                            <a:ext uri="{FF2B5EF4-FFF2-40B4-BE49-F238E27FC236}">
                              <a16:creationId xmlns:a16="http://schemas.microsoft.com/office/drawing/2014/main" id="{6466E420-D729-BC34-BF8E-7C7F1FA5EC42}"/>
                            </a:ext>
                          </a:extLst>
                        </wps:cNvPr>
                        <wps:cNvSpPr>
                          <a:spLocks noChangeAspect="1"/>
                        </wps:cNvSpPr>
                        <wps:spPr>
                          <a:xfrm>
                            <a:off x="1478972" y="236644"/>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06933126" name="Oval 1606933126">
                          <a:extLst>
                            <a:ext uri="{FF2B5EF4-FFF2-40B4-BE49-F238E27FC236}">
                              <a16:creationId xmlns:a16="http://schemas.microsoft.com/office/drawing/2014/main" id="{E10D97CE-8879-9765-CB18-CE4528C9918A}"/>
                            </a:ext>
                          </a:extLst>
                        </wps:cNvPr>
                        <wps:cNvSpPr>
                          <a:spLocks noChangeAspect="1"/>
                        </wps:cNvSpPr>
                        <wps:spPr>
                          <a:xfrm>
                            <a:off x="920722" y="22059"/>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03301618" name="Oval 1603301618">
                          <a:extLst>
                            <a:ext uri="{FF2B5EF4-FFF2-40B4-BE49-F238E27FC236}">
                              <a16:creationId xmlns:a16="http://schemas.microsoft.com/office/drawing/2014/main" id="{7DB88A6F-B98E-5965-8124-5BD7389620BA}"/>
                            </a:ext>
                          </a:extLst>
                        </wps:cNvPr>
                        <wps:cNvSpPr>
                          <a:spLocks noChangeAspect="1"/>
                        </wps:cNvSpPr>
                        <wps:spPr>
                          <a:xfrm>
                            <a:off x="1409055" y="221422"/>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81409462" name="Oval 281409462">
                          <a:extLst>
                            <a:ext uri="{FF2B5EF4-FFF2-40B4-BE49-F238E27FC236}">
                              <a16:creationId xmlns:a16="http://schemas.microsoft.com/office/drawing/2014/main" id="{38448442-28FB-D30B-BB69-35EAF45930AD}"/>
                            </a:ext>
                          </a:extLst>
                        </wps:cNvPr>
                        <wps:cNvSpPr>
                          <a:spLocks noChangeAspect="1"/>
                        </wps:cNvSpPr>
                        <wps:spPr>
                          <a:xfrm>
                            <a:off x="1456599" y="137457"/>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9283072" name="Oval 499283072">
                          <a:extLst>
                            <a:ext uri="{FF2B5EF4-FFF2-40B4-BE49-F238E27FC236}">
                              <a16:creationId xmlns:a16="http://schemas.microsoft.com/office/drawing/2014/main" id="{23A7F1DF-C251-3E93-5882-FA91C122D090}"/>
                            </a:ext>
                          </a:extLst>
                        </wps:cNvPr>
                        <wps:cNvSpPr>
                          <a:spLocks noChangeAspect="1"/>
                        </wps:cNvSpPr>
                        <wps:spPr>
                          <a:xfrm>
                            <a:off x="1075100" y="166297"/>
                            <a:ext cx="68580" cy="68580"/>
                          </a:xfrm>
                          <a:prstGeom prst="ellipse">
                            <a:avLst/>
                          </a:prstGeom>
                          <a:solidFill>
                            <a:schemeClr val="accent4">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3A7F437" id="Group 1" o:spid="_x0000_s1026" style="position:absolute;margin-left:41.35pt;margin-top:73.45pt;width:342.2pt;height:255.9pt;z-index:251667456;mso-width-relative:margin;mso-height-relative:margin" coordsize="20983,158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">
                <v:oval id="Oval 1588604512" o:spid="_x0000_s1027" style="position:absolute;top:6582;width:685;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" fillcolor="#bf8f00 [2407]" stroked="f" strokeweight="1pt">
                  <v:stroke joinstyle="miter"/>
                  <o:lock v:ext="edit" aspectratio="t"/>
                </v:oval>
                <v:oval id="Oval 985530038" o:spid="_x0000_s1028" style="position:absolute;left:256;top:6604;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" fillcolor="#bf8f00 [2407]" stroked="f" strokeweight="1pt">
                  <v:stroke joinstyle="miter"/>
                  <o:lock v:ext="edit" aspectratio="t"/>
                </v:oval>
                <v:oval id="Oval 924881039" o:spid="_x0000_s1029" style="position:absolute;left:588;top:5462;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" fillcolor="#bf8f00 [2407]" stroked="f" strokeweight="1pt">
                  <v:stroke joinstyle="miter"/>
                  <o:lock v:ext="edit" aspectratio="t"/>
                </v:oval>
                <v:oval id="Oval 1433333261" o:spid="_x0000_s1030" style="position:absolute;left:20297;top:15136;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" fillcolor="#bf8f00 [2407]" stroked="f" strokeweight="1pt">
                  <v:stroke joinstyle="miter"/>
                  <o:lock v:ext="edit" aspectratio="t"/>
                </v:oval>
                <v:oval id="Oval 1770404234" o:spid="_x0000_s1031" style="position:absolute;left:14277;top:5356;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" fillcolor="#bf8f00 [2407]" stroked="f" strokeweight="1pt">
                  <v:stroke joinstyle="miter"/>
                  <o:lock v:ext="edit" aspectratio="t"/>
                </v:oval>
                <v:oval id="Oval 1367005006" o:spid="_x0000_s1032" style="position:absolute;left:12207;top:5670;width:686;height:6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" fillcolor="#bf8f00 [2407]" stroked="f" strokeweight="1pt">
                  <v:stroke joinstyle="miter"/>
                  <o:lock v:ext="edit" aspectratio="t"/>
                </v:oval>
                <v:oval id="Oval 772907640" o:spid="_x0000_s1033" style="position:absolute;left:10277;top:7412;width:686;height:6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" fillcolor="#bf8f00 [2407]" stroked="f" strokeweight="1pt">
                  <v:stroke joinstyle="miter"/>
                  <o:lock v:ext="edit" aspectratio="t"/>
                </v:oval>
                <v:oval id="Oval 1302985522" o:spid="_x0000_s1034" style="position:absolute;left:8982;top:6756;width:686;height:6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" fillcolor="#bf8f00 [2407]" stroked="f" strokeweight="1pt">
                  <v:stroke joinstyle="miter"/>
                  <o:lock v:ext="edit" aspectratio="t"/>
                </v:oval>
                <v:oval id="Oval 602209826" o:spid="_x0000_s1035" style="position:absolute;left:15614;top:11045;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" fillcolor="#bf8f00 [2407]" stroked="f" strokeweight="1pt">
                  <v:stroke joinstyle="miter"/>
                  <o:lock v:ext="edit" aspectratio="t"/>
                </v:oval>
                <v:oval id="Oval 1420158731" o:spid="_x0000_s1036" style="position:absolute;left:8906;top:417;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" fillcolor="#bf8f00 [2407]" stroked="f" strokeweight="1pt">
                  <v:stroke joinstyle="miter"/>
                  <o:lock v:ext="edit" aspectratio="t"/>
                </v:oval>
                <v:oval id="Oval 63755811" o:spid="_x0000_s1037" style="position:absolute;left:11656;top:1051;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" fillcolor="#bf8f00 [2407]" stroked="f" strokeweight="1pt">
                  <v:stroke joinstyle="miter"/>
                  <o:lock v:ext="edit" aspectratio="t"/>
                </v:oval>
                <v:oval id="Oval 751953754" o:spid="_x0000_s1038" style="position:absolute;left:7985;top:1028;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" fillcolor="#bf8f00 [2407]" stroked="f" strokeweight="1pt">
                  <v:stroke joinstyle="miter"/>
                  <o:lock v:ext="edit" aspectratio="t"/>
                </v:oval>
                <v:oval id="Oval 300865914" o:spid="_x0000_s1039" style="position:absolute;left:6265;width:686;height:6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" fillcolor="#bf8f00 [2407]" stroked="f" strokeweight="1pt">
                  <v:stroke joinstyle="miter"/>
                  <o:lock v:ext="edit" aspectratio="t"/>
                </v:oval>
                <v:oval id="Oval 81136611" o:spid="_x0000_s1040" style="position:absolute;left:9446;top:2584;width:685;height:6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" fillcolor="#bf8f00 [2407]" stroked="f" strokeweight="1pt">
                  <v:stroke joinstyle="miter"/>
                  <o:lock v:ext="edit" aspectratio="t"/>
                </v:oval>
                <v:oval id="Oval 1541077924" o:spid="_x0000_s1041" style="position:absolute;left:8521;top:568;width:686;height:6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" fillcolor="#bf8f00 [2407]" stroked="f" strokeweight="1pt">
                  <v:stroke joinstyle="miter"/>
                  <o:lock v:ext="edit" aspectratio="t"/>
                </v:oval>
                <v:oval id="Oval 1203195031" o:spid="_x0000_s1042" style="position:absolute;left:10610;top:1549;width:686;height:6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" fillcolor="#bf8f00 [2407]" stroked="f" strokeweight="1pt">
                  <v:stroke joinstyle="miter"/>
                  <o:lock v:ext="edit" aspectratio="t"/>
                </v:oval>
                <v:oval id="Oval 1666785850" o:spid="_x0000_s1043" style="position:absolute;left:10065;top:1240;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" fillcolor="#bf8f00 [2407]" stroked="f" strokeweight="1pt">
                  <v:stroke joinstyle="miter"/>
                  <o:lock v:ext="edit" aspectratio="t"/>
                </v:oval>
                <v:oval id="Oval 923427446" o:spid="_x0000_s1044" style="position:absolute;left:13259;top:3127;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" fillcolor="#bf8f00 [2407]" stroked="f" strokeweight="1pt">
                  <v:stroke joinstyle="miter"/>
                  <o:lock v:ext="edit" aspectratio="t"/>
                </v:oval>
                <v:oval id="Oval 942015159" o:spid="_x0000_s1045" style="position:absolute;left:14248;top:3127;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" fillcolor="#bf8f00 [2407]" stroked="f" strokeweight="1pt">
                  <v:stroke joinstyle="miter"/>
                  <o:lock v:ext="edit" aspectratio="t"/>
                </v:oval>
                <v:oval id="Oval 589634652" o:spid="_x0000_s1046" style="position:absolute;left:14549;top:2844;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" fillcolor="#bf8f00 [2407]" stroked="f" strokeweight="1pt">
                  <v:stroke joinstyle="miter"/>
                  <o:lock v:ext="edit" aspectratio="t"/>
                </v:oval>
                <v:oval id="Oval 647216408" o:spid="_x0000_s1047" style="position:absolute;left:15325;top:2450;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" fillcolor="#bf8f00 [2407]" stroked="f" strokeweight="1pt">
                  <v:stroke joinstyle="miter"/>
                  <o:lock v:ext="edit" aspectratio="t"/>
                </v:oval>
                <v:oval id="Oval 329460410" o:spid="_x0000_s1048" style="position:absolute;left:13852;top:3127;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" fillcolor="#bf8f00 [2407]" stroked="f" strokeweight="1pt">
                  <v:stroke joinstyle="miter"/>
                  <o:lock v:ext="edit" aspectratio="t"/>
                </v:oval>
                <v:oval id="Oval 2107242365" o:spid="_x0000_s1049" style="position:absolute;left:14789;top:2366;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" fillcolor="#bf8f00 [2407]" stroked="f" strokeweight="1pt">
                  <v:stroke joinstyle="miter"/>
                  <o:lock v:ext="edit" aspectratio="t"/>
                </v:oval>
                <v:oval id="Oval 1606933126" o:spid="_x0000_s1050" style="position:absolute;left:9207;top:220;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" fillcolor="#bf8f00 [2407]" stroked="f" strokeweight="1pt">
                  <v:stroke joinstyle="miter"/>
                  <o:lock v:ext="edit" aspectratio="t"/>
                </v:oval>
                <v:oval id="Oval 1603301618" o:spid="_x0000_s1051" style="position:absolute;left:14090;top:2214;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" fillcolor="#bf8f00 [2407]" stroked="f" strokeweight="1pt">
                  <v:stroke joinstyle="miter"/>
                  <o:lock v:ext="edit" aspectratio="t"/>
                </v:oval>
                <v:oval id="Oval 281409462" o:spid="_x0000_s1052" style="position:absolute;left:14565;top:1374;width:686;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" fillcolor="#bf8f00 [2407]" stroked="f" strokeweight="1pt">
                  <v:stroke joinstyle="miter"/>
                  <o:lock v:ext="edit" aspectratio="t"/>
                </v:oval>
                <v:oval id="Oval 499283072" o:spid="_x0000_s1053" style="position:absolute;left:10751;top:1662;width:685;height:6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" fillcolor="#bf8f00 [2407]" stroked="f" strokeweight="1pt">
                  <v:stroke joinstyle="miter"/>
                  <o:lock v:ext="edit" aspectratio="t"/>
                </v:oval>
              </v:group>
            </w:pict>
          </mc:Fallback>
        </mc:AlternateContent>
      </w:r>
      <w:r w:rsidR="00B517E0">
        <w:rPr>
          <w:noProof/>
        </w:rPr>
        <w:drawing>
          <wp:inline distT="0" distB="0" distL="0" distR="0" wp14:anchorId="19113D3B" wp14:editId="74C886EE">
            <wp:extent cx="5943600" cy="5462270"/>
            <wp:effectExtent l="0" t="0" r="0" b="0"/>
            <wp:docPr id="148885974" name="Picture 2" descr="A map of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5974" name="Picture 2" descr="A map of a dese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5462270"/>
                    </a:xfrm>
                    <a:prstGeom prst="rect">
                      <a:avLst/>
                    </a:prstGeom>
                  </pic:spPr>
                </pic:pic>
              </a:graphicData>
            </a:graphic>
          </wp:inline>
        </w:drawing>
      </w:r>
    </w:p>
    <w:p w14:paraId="35D53DB3" w14:textId="5E2335F8" w:rsidR="00336400" w:rsidRDefault="00B517E0" w:rsidP="00336400">
      <w:r w:rsidRPr="00F54CF6">
        <w:t xml:space="preserve"> </w:t>
      </w:r>
    </w:p>
    <w:p w14:paraId="7092A766" w14:textId="77777777" w:rsidR="00B517E0" w:rsidRDefault="00B517E0" w:rsidP="00336400"/>
    <w:p w14:paraId="64594B20" w14:textId="77777777" w:rsidR="00B517E0" w:rsidRDefault="00B517E0" w:rsidP="00336400"/>
    <w:p w14:paraId="069A6C7A" w14:textId="77777777" w:rsidR="00D301C6" w:rsidRDefault="00D301C6" w:rsidP="00D301C6">
      <w:r>
        <w:t xml:space="preserve">Figure S5 – </w:t>
      </w:r>
      <w:r>
        <w:rPr>
          <w:b/>
          <w:bCs/>
        </w:rPr>
        <w:t>H</w:t>
      </w:r>
      <w:r w:rsidRPr="00834C84">
        <w:rPr>
          <w:b/>
          <w:bCs/>
        </w:rPr>
        <w:t xml:space="preserve">eat map showing </w:t>
      </w:r>
      <w:r>
        <w:rPr>
          <w:b/>
          <w:bCs/>
        </w:rPr>
        <w:t xml:space="preserve">dust formation potential of undisturbed surface soils in Pinal County based on </w:t>
      </w:r>
      <w:r w:rsidRPr="00834C84">
        <w:rPr>
          <w:b/>
          <w:bCs/>
        </w:rPr>
        <w:t xml:space="preserve">carbonate </w:t>
      </w:r>
      <w:r>
        <w:rPr>
          <w:b/>
          <w:bCs/>
        </w:rPr>
        <w:t>content maps from the U.S. Geological Survey</w:t>
      </w:r>
      <w:r w:rsidRPr="00834C84">
        <w:rPr>
          <w:b/>
          <w:bCs/>
        </w:rPr>
        <w:t>.</w:t>
      </w:r>
      <w:r>
        <w:t xml:space="preserve"> Low carbonate = high dust potential. Map is intended demonstrate an approach to define dust hotspots. More accurate maps would require direct carbonate determinations, </w:t>
      </w:r>
      <w:proofErr w:type="gramStart"/>
      <w:r>
        <w:t>an</w:t>
      </w:r>
      <w:proofErr w:type="gramEnd"/>
      <w:r>
        <w:t xml:space="preserve"> would benefit from overlay with wind velocities, land use and geomorphic features and ground truthing.  </w:t>
      </w:r>
    </w:p>
    <w:p w14:paraId="1BFBBAFD" w14:textId="77777777" w:rsidR="00B46F98" w:rsidRDefault="00B46F98">
      <w:r>
        <w:br w:type="page"/>
      </w:r>
    </w:p>
    <w:p w14:paraId="746982EC" w14:textId="50EA7F6C" w:rsidR="00B46F98" w:rsidRDefault="00B46F98" w:rsidP="00B46F98">
      <w:r>
        <w:lastRenderedPageBreak/>
        <w:br/>
        <w:t xml:space="preserve">Table S1 – </w:t>
      </w:r>
      <w:r w:rsidRPr="00B46F98">
        <w:rPr>
          <w:b/>
          <w:bCs/>
        </w:rPr>
        <w:t>Duplicate sample results for laboratory samples.</w:t>
      </w:r>
      <w:r>
        <w:t xml:space="preserve"> </w:t>
      </w:r>
      <w:r w:rsidRPr="00B46F98">
        <w:t xml:space="preserve">Duplicate samples are listed with an </w:t>
      </w:r>
      <w:proofErr w:type="spellStart"/>
      <w:r w:rsidRPr="00B46F98">
        <w:t>asterix</w:t>
      </w:r>
      <w:proofErr w:type="spellEnd"/>
      <w:r w:rsidRPr="00B46F98">
        <w:t xml:space="preserve"> (*)</w:t>
      </w:r>
      <w:r>
        <w:t xml:space="preserve"> and are not used in the correlative analyses. RPD = Relative Percent Difference = </w:t>
      </w:r>
      <m:oMath>
        <m:f>
          <m:fPr>
            <m:ctrlPr>
              <w:rPr>
                <w:rFonts w:ascii="Cambria Math" w:hAnsi="Cambria Math"/>
                <w:i/>
              </w:rPr>
            </m:ctrlPr>
          </m:fPr>
          <m:num>
            <m:r>
              <w:rPr>
                <w:rFonts w:ascii="Cambria Math" w:hAnsi="Cambria Math"/>
              </w:rPr>
              <m:t>x-y</m:t>
            </m:r>
          </m:num>
          <m:den>
            <m:r>
              <w:rPr>
                <w:rFonts w:ascii="Cambria Math" w:hAnsi="Cambria Math"/>
              </w:rPr>
              <m:t>x/2+y/2</m:t>
            </m:r>
          </m:den>
        </m:f>
      </m:oMath>
      <w:r>
        <w:t>.  RPD of &lt; 20% is considered acceptable.</w:t>
      </w:r>
    </w:p>
    <w:p w14:paraId="0ED098B0" w14:textId="77777777" w:rsidR="00B46F98" w:rsidRDefault="00B46F98" w:rsidP="00B46F98"/>
    <w:tbl>
      <w:tblPr>
        <w:tblStyle w:val="PlainTable2"/>
        <w:tblW w:w="7768" w:type="dxa"/>
        <w:tblLook w:val="0620" w:firstRow="1" w:lastRow="0" w:firstColumn="0" w:lastColumn="0" w:noHBand="1" w:noVBand="1"/>
      </w:tblPr>
      <w:tblGrid>
        <w:gridCol w:w="1068"/>
        <w:gridCol w:w="1127"/>
        <w:gridCol w:w="530"/>
        <w:gridCol w:w="876"/>
        <w:gridCol w:w="917"/>
        <w:gridCol w:w="1207"/>
        <w:gridCol w:w="1146"/>
        <w:gridCol w:w="897"/>
      </w:tblGrid>
      <w:tr w:rsidR="00B46F98" w:rsidRPr="003436DA" w14:paraId="62C7B2CF" w14:textId="77777777" w:rsidTr="00894F0C">
        <w:trPr>
          <w:cnfStyle w:val="100000000000" w:firstRow="1" w:lastRow="0" w:firstColumn="0" w:lastColumn="0" w:oddVBand="0" w:evenVBand="0" w:oddHBand="0" w:evenHBand="0" w:firstRowFirstColumn="0" w:firstRowLastColumn="0" w:lastRowFirstColumn="0" w:lastRowLastColumn="0"/>
          <w:trHeight w:val="710"/>
        </w:trPr>
        <w:tc>
          <w:tcPr>
            <w:tcW w:w="1068" w:type="dxa"/>
            <w:noWrap/>
            <w:hideMark/>
          </w:tcPr>
          <w:p w14:paraId="737E62A3" w14:textId="77777777" w:rsidR="00B46F98" w:rsidRPr="00B83D32" w:rsidRDefault="00B46F98" w:rsidP="00894F0C">
            <w:pPr>
              <w:jc w:val="center"/>
              <w:rPr>
                <w:rFonts w:eastAsia="Times New Roman" w:cs="Arial"/>
                <w:color w:val="000000"/>
                <w:sz w:val="18"/>
                <w:szCs w:val="18"/>
              </w:rPr>
            </w:pPr>
            <w:r w:rsidRPr="00B83D32">
              <w:rPr>
                <w:rFonts w:eastAsia="Times New Roman" w:cs="Arial"/>
                <w:color w:val="000000"/>
                <w:sz w:val="18"/>
                <w:szCs w:val="18"/>
              </w:rPr>
              <w:t>Soil name</w:t>
            </w:r>
          </w:p>
        </w:tc>
        <w:tc>
          <w:tcPr>
            <w:tcW w:w="1127" w:type="dxa"/>
          </w:tcPr>
          <w:p w14:paraId="529B0B16" w14:textId="77777777" w:rsidR="00B46F98" w:rsidRPr="00B83D32" w:rsidRDefault="00B46F98" w:rsidP="00894F0C">
            <w:pPr>
              <w:jc w:val="center"/>
              <w:rPr>
                <w:rFonts w:eastAsia="Times New Roman" w:cs="Arial"/>
                <w:color w:val="000000"/>
                <w:sz w:val="18"/>
                <w:szCs w:val="18"/>
              </w:rPr>
            </w:pPr>
            <w:r w:rsidRPr="00D17982">
              <w:rPr>
                <w:rFonts w:eastAsia="Times New Roman" w:cs="Arial"/>
                <w:color w:val="000000"/>
                <w:sz w:val="18"/>
                <w:szCs w:val="18"/>
              </w:rPr>
              <w:t>Potassium</w:t>
            </w:r>
          </w:p>
        </w:tc>
        <w:tc>
          <w:tcPr>
            <w:tcW w:w="530" w:type="dxa"/>
            <w:noWrap/>
            <w:hideMark/>
          </w:tcPr>
          <w:p w14:paraId="21053F35" w14:textId="77777777" w:rsidR="00B46F98" w:rsidRPr="00B83D32" w:rsidRDefault="00B46F98" w:rsidP="00894F0C">
            <w:pPr>
              <w:jc w:val="center"/>
              <w:rPr>
                <w:rFonts w:eastAsia="Times New Roman" w:cs="Arial"/>
                <w:color w:val="000000"/>
                <w:sz w:val="18"/>
                <w:szCs w:val="18"/>
              </w:rPr>
            </w:pPr>
            <w:r w:rsidRPr="00B83D32">
              <w:rPr>
                <w:rFonts w:eastAsia="Times New Roman" w:cs="Arial"/>
                <w:color w:val="000000"/>
                <w:sz w:val="18"/>
                <w:szCs w:val="18"/>
              </w:rPr>
              <w:t>pH</w:t>
            </w:r>
          </w:p>
        </w:tc>
        <w:tc>
          <w:tcPr>
            <w:tcW w:w="876" w:type="dxa"/>
            <w:noWrap/>
            <w:hideMark/>
          </w:tcPr>
          <w:p w14:paraId="6156A387" w14:textId="77777777" w:rsidR="00B46F98" w:rsidRPr="00B83D32" w:rsidRDefault="00B46F98" w:rsidP="00894F0C">
            <w:pPr>
              <w:jc w:val="center"/>
              <w:rPr>
                <w:rFonts w:eastAsia="Times New Roman" w:cs="Arial"/>
                <w:color w:val="000000"/>
                <w:sz w:val="18"/>
                <w:szCs w:val="18"/>
              </w:rPr>
            </w:pPr>
            <w:r w:rsidRPr="00B83D32">
              <w:rPr>
                <w:rFonts w:eastAsia="Times New Roman" w:cs="Arial"/>
                <w:color w:val="000000"/>
                <w:sz w:val="18"/>
                <w:szCs w:val="18"/>
              </w:rPr>
              <w:t>Sodium</w:t>
            </w:r>
          </w:p>
        </w:tc>
        <w:tc>
          <w:tcPr>
            <w:tcW w:w="917" w:type="dxa"/>
            <w:noWrap/>
            <w:hideMark/>
          </w:tcPr>
          <w:p w14:paraId="53CC52A0" w14:textId="77777777" w:rsidR="00B46F98" w:rsidRPr="00B83D32" w:rsidRDefault="00B46F98" w:rsidP="00894F0C">
            <w:pPr>
              <w:jc w:val="center"/>
              <w:rPr>
                <w:rFonts w:eastAsia="Times New Roman" w:cs="Arial"/>
                <w:color w:val="000000"/>
                <w:sz w:val="18"/>
                <w:szCs w:val="18"/>
              </w:rPr>
            </w:pPr>
            <w:r w:rsidRPr="00B83D32">
              <w:rPr>
                <w:rFonts w:eastAsia="Times New Roman" w:cs="Arial"/>
                <w:color w:val="000000"/>
                <w:sz w:val="18"/>
                <w:szCs w:val="18"/>
              </w:rPr>
              <w:t>Calcium</w:t>
            </w:r>
          </w:p>
        </w:tc>
        <w:tc>
          <w:tcPr>
            <w:tcW w:w="1207" w:type="dxa"/>
            <w:noWrap/>
            <w:hideMark/>
          </w:tcPr>
          <w:p w14:paraId="608AA322" w14:textId="77777777" w:rsidR="00B46F98" w:rsidRPr="00B83D32" w:rsidRDefault="00B46F98" w:rsidP="00894F0C">
            <w:pPr>
              <w:jc w:val="center"/>
              <w:rPr>
                <w:rFonts w:eastAsia="Times New Roman" w:cs="Arial"/>
                <w:color w:val="000000"/>
                <w:sz w:val="18"/>
                <w:szCs w:val="18"/>
              </w:rPr>
            </w:pPr>
            <w:r w:rsidRPr="00B83D32">
              <w:rPr>
                <w:rFonts w:eastAsia="Times New Roman" w:cs="Arial"/>
                <w:color w:val="000000"/>
                <w:sz w:val="18"/>
                <w:szCs w:val="18"/>
              </w:rPr>
              <w:t>Magnesium</w:t>
            </w:r>
          </w:p>
        </w:tc>
        <w:tc>
          <w:tcPr>
            <w:tcW w:w="1146" w:type="dxa"/>
            <w:hideMark/>
          </w:tcPr>
          <w:p w14:paraId="41A1357B" w14:textId="77777777" w:rsidR="00B46F98" w:rsidRPr="00B83D32" w:rsidRDefault="00B46F98" w:rsidP="00894F0C">
            <w:pPr>
              <w:jc w:val="center"/>
              <w:rPr>
                <w:rFonts w:eastAsia="Times New Roman" w:cs="Arial"/>
                <w:color w:val="000000"/>
                <w:sz w:val="18"/>
                <w:szCs w:val="18"/>
              </w:rPr>
            </w:pPr>
            <w:r w:rsidRPr="00B83D32">
              <w:rPr>
                <w:rFonts w:eastAsia="Times New Roman" w:cs="Arial"/>
                <w:color w:val="000000"/>
                <w:sz w:val="18"/>
                <w:szCs w:val="18"/>
              </w:rPr>
              <w:t>Sodium absorption ratio</w:t>
            </w:r>
          </w:p>
        </w:tc>
        <w:tc>
          <w:tcPr>
            <w:tcW w:w="897" w:type="dxa"/>
            <w:hideMark/>
          </w:tcPr>
          <w:p w14:paraId="608D7943" w14:textId="77777777" w:rsidR="00B46F98" w:rsidRPr="00B83D32" w:rsidRDefault="00B46F98" w:rsidP="00894F0C">
            <w:pPr>
              <w:jc w:val="center"/>
              <w:rPr>
                <w:rFonts w:eastAsia="Times New Roman" w:cs="Arial"/>
                <w:color w:val="000000"/>
                <w:sz w:val="18"/>
                <w:szCs w:val="18"/>
              </w:rPr>
            </w:pPr>
            <w:r w:rsidRPr="00B83D32">
              <w:rPr>
                <w:rFonts w:eastAsia="Times New Roman" w:cs="Arial"/>
                <w:color w:val="000000"/>
                <w:sz w:val="18"/>
                <w:szCs w:val="18"/>
              </w:rPr>
              <w:t xml:space="preserve">Organic Matter </w:t>
            </w:r>
          </w:p>
          <w:p w14:paraId="2E71E76B" w14:textId="77777777" w:rsidR="00B46F98" w:rsidRPr="00B83D32" w:rsidRDefault="00B46F98" w:rsidP="00894F0C">
            <w:pPr>
              <w:jc w:val="center"/>
              <w:rPr>
                <w:rFonts w:eastAsia="Times New Roman" w:cs="Arial"/>
                <w:color w:val="000000"/>
                <w:sz w:val="18"/>
                <w:szCs w:val="18"/>
              </w:rPr>
            </w:pPr>
            <w:r w:rsidRPr="00B83D32">
              <w:rPr>
                <w:rFonts w:eastAsia="Times New Roman" w:cs="Arial"/>
                <w:color w:val="000000"/>
                <w:sz w:val="18"/>
                <w:szCs w:val="18"/>
              </w:rPr>
              <w:t>(%)</w:t>
            </w:r>
          </w:p>
        </w:tc>
      </w:tr>
      <w:tr w:rsidR="00B46F98" w:rsidRPr="003436DA" w14:paraId="6B346812" w14:textId="77777777" w:rsidTr="00894F0C">
        <w:tc>
          <w:tcPr>
            <w:tcW w:w="1068" w:type="dxa"/>
            <w:shd w:val="clear" w:color="auto" w:fill="auto"/>
            <w:noWrap/>
            <w:vAlign w:val="center"/>
            <w:hideMark/>
          </w:tcPr>
          <w:p w14:paraId="22239F38" w14:textId="77777777" w:rsidR="00B46F98" w:rsidRPr="005E6A32" w:rsidRDefault="00B46F98" w:rsidP="00894F0C">
            <w:pPr>
              <w:jc w:val="center"/>
              <w:rPr>
                <w:rFonts w:eastAsia="Times New Roman" w:cs="Arial"/>
                <w:color w:val="000000"/>
                <w:sz w:val="18"/>
                <w:szCs w:val="18"/>
              </w:rPr>
            </w:pPr>
            <w:r w:rsidRPr="005E6A32">
              <w:rPr>
                <w:rFonts w:cs="Arial"/>
                <w:color w:val="000000"/>
                <w:sz w:val="18"/>
                <w:szCs w:val="18"/>
              </w:rPr>
              <w:t>CG3(a)</w:t>
            </w:r>
          </w:p>
        </w:tc>
        <w:tc>
          <w:tcPr>
            <w:tcW w:w="1127" w:type="dxa"/>
            <w:shd w:val="clear" w:color="auto" w:fill="auto"/>
            <w:vAlign w:val="center"/>
          </w:tcPr>
          <w:p w14:paraId="4B9FF006" w14:textId="77777777" w:rsidR="00B46F98" w:rsidRPr="005E6A32" w:rsidRDefault="00B46F98" w:rsidP="00894F0C">
            <w:pPr>
              <w:jc w:val="center"/>
              <w:rPr>
                <w:rFonts w:eastAsia="Times New Roman" w:cs="Arial"/>
                <w:color w:val="000000" w:themeColor="text1"/>
                <w:sz w:val="18"/>
                <w:szCs w:val="18"/>
              </w:rPr>
            </w:pPr>
            <w:r w:rsidRPr="005E6A32">
              <w:rPr>
                <w:rFonts w:cs="Arial"/>
                <w:color w:val="000000"/>
                <w:sz w:val="18"/>
                <w:szCs w:val="18"/>
              </w:rPr>
              <w:t>442</w:t>
            </w:r>
          </w:p>
        </w:tc>
        <w:tc>
          <w:tcPr>
            <w:tcW w:w="530" w:type="dxa"/>
            <w:shd w:val="clear" w:color="auto" w:fill="auto"/>
            <w:noWrap/>
            <w:vAlign w:val="center"/>
            <w:hideMark/>
          </w:tcPr>
          <w:p w14:paraId="51C7F75C" w14:textId="77777777" w:rsidR="00B46F98" w:rsidRPr="005E6A32" w:rsidRDefault="00B46F98" w:rsidP="00894F0C">
            <w:pPr>
              <w:jc w:val="center"/>
              <w:rPr>
                <w:rFonts w:eastAsia="Times New Roman" w:cs="Arial"/>
                <w:color w:val="000000"/>
                <w:sz w:val="18"/>
                <w:szCs w:val="18"/>
              </w:rPr>
            </w:pPr>
            <w:r w:rsidRPr="005E6A32">
              <w:rPr>
                <w:rFonts w:cs="Arial"/>
                <w:color w:val="000000"/>
                <w:sz w:val="18"/>
                <w:szCs w:val="18"/>
              </w:rPr>
              <w:t>8</w:t>
            </w:r>
          </w:p>
        </w:tc>
        <w:tc>
          <w:tcPr>
            <w:tcW w:w="876" w:type="dxa"/>
            <w:shd w:val="clear" w:color="auto" w:fill="auto"/>
            <w:noWrap/>
            <w:vAlign w:val="center"/>
            <w:hideMark/>
          </w:tcPr>
          <w:p w14:paraId="7F6974D0" w14:textId="77777777" w:rsidR="00B46F98" w:rsidRPr="005E6A32" w:rsidRDefault="00B46F98" w:rsidP="00894F0C">
            <w:pPr>
              <w:jc w:val="center"/>
              <w:rPr>
                <w:rFonts w:eastAsia="Times New Roman" w:cs="Arial"/>
                <w:color w:val="000000"/>
                <w:sz w:val="18"/>
                <w:szCs w:val="18"/>
              </w:rPr>
            </w:pPr>
            <w:r w:rsidRPr="005E6A32">
              <w:rPr>
                <w:rFonts w:cs="Arial"/>
                <w:color w:val="000000"/>
                <w:sz w:val="18"/>
                <w:szCs w:val="18"/>
              </w:rPr>
              <w:t>46</w:t>
            </w:r>
          </w:p>
        </w:tc>
        <w:tc>
          <w:tcPr>
            <w:tcW w:w="917" w:type="dxa"/>
            <w:shd w:val="clear" w:color="auto" w:fill="auto"/>
            <w:noWrap/>
            <w:vAlign w:val="center"/>
            <w:hideMark/>
          </w:tcPr>
          <w:p w14:paraId="0BB33B17" w14:textId="77777777" w:rsidR="00B46F98" w:rsidRPr="005E6A32" w:rsidRDefault="00B46F98" w:rsidP="00894F0C">
            <w:pPr>
              <w:jc w:val="center"/>
              <w:rPr>
                <w:rFonts w:eastAsia="Times New Roman" w:cs="Arial"/>
                <w:color w:val="000000"/>
                <w:sz w:val="18"/>
                <w:szCs w:val="18"/>
              </w:rPr>
            </w:pPr>
            <w:r w:rsidRPr="005E6A32">
              <w:rPr>
                <w:rFonts w:cs="Arial"/>
                <w:color w:val="000000"/>
                <w:sz w:val="18"/>
                <w:szCs w:val="18"/>
              </w:rPr>
              <w:t>1768</w:t>
            </w:r>
          </w:p>
        </w:tc>
        <w:tc>
          <w:tcPr>
            <w:tcW w:w="1207" w:type="dxa"/>
            <w:shd w:val="clear" w:color="auto" w:fill="auto"/>
            <w:noWrap/>
            <w:vAlign w:val="center"/>
            <w:hideMark/>
          </w:tcPr>
          <w:p w14:paraId="75EE87A4" w14:textId="77777777" w:rsidR="00B46F98" w:rsidRPr="005E6A32" w:rsidRDefault="00B46F98" w:rsidP="00894F0C">
            <w:pPr>
              <w:jc w:val="center"/>
              <w:rPr>
                <w:rFonts w:eastAsia="Times New Roman" w:cs="Arial"/>
                <w:color w:val="000000"/>
                <w:sz w:val="18"/>
                <w:szCs w:val="18"/>
              </w:rPr>
            </w:pPr>
            <w:r w:rsidRPr="005E6A32">
              <w:rPr>
                <w:rFonts w:cs="Arial"/>
                <w:color w:val="000000"/>
                <w:sz w:val="18"/>
                <w:szCs w:val="18"/>
              </w:rPr>
              <w:t>220</w:t>
            </w:r>
          </w:p>
        </w:tc>
        <w:tc>
          <w:tcPr>
            <w:tcW w:w="1146" w:type="dxa"/>
            <w:shd w:val="clear" w:color="auto" w:fill="auto"/>
            <w:noWrap/>
            <w:vAlign w:val="center"/>
            <w:hideMark/>
          </w:tcPr>
          <w:p w14:paraId="5AD697D0" w14:textId="77777777" w:rsidR="00B46F98" w:rsidRPr="005E6A32" w:rsidRDefault="00B46F98" w:rsidP="00894F0C">
            <w:pPr>
              <w:jc w:val="center"/>
              <w:rPr>
                <w:rFonts w:eastAsia="Times New Roman" w:cs="Arial"/>
                <w:color w:val="000000"/>
                <w:sz w:val="18"/>
                <w:szCs w:val="18"/>
              </w:rPr>
            </w:pPr>
            <w:r w:rsidRPr="005E6A32">
              <w:rPr>
                <w:rFonts w:cs="Arial"/>
                <w:color w:val="000000"/>
                <w:sz w:val="18"/>
                <w:szCs w:val="18"/>
              </w:rPr>
              <w:t>1.46</w:t>
            </w:r>
          </w:p>
        </w:tc>
        <w:tc>
          <w:tcPr>
            <w:tcW w:w="897" w:type="dxa"/>
            <w:shd w:val="clear" w:color="auto" w:fill="auto"/>
            <w:noWrap/>
            <w:vAlign w:val="center"/>
            <w:hideMark/>
          </w:tcPr>
          <w:p w14:paraId="758ADC5A" w14:textId="77777777" w:rsidR="00B46F98" w:rsidRPr="005E6A32" w:rsidRDefault="00B46F98" w:rsidP="00894F0C">
            <w:pPr>
              <w:jc w:val="center"/>
              <w:rPr>
                <w:rFonts w:eastAsia="Times New Roman" w:cs="Arial"/>
                <w:color w:val="000000"/>
                <w:sz w:val="18"/>
                <w:szCs w:val="18"/>
              </w:rPr>
            </w:pPr>
            <w:r w:rsidRPr="005E6A32">
              <w:rPr>
                <w:rFonts w:cs="Arial"/>
                <w:color w:val="000000"/>
                <w:sz w:val="18"/>
                <w:szCs w:val="18"/>
              </w:rPr>
              <w:t>1.7</w:t>
            </w:r>
          </w:p>
        </w:tc>
      </w:tr>
      <w:tr w:rsidR="00B46F98" w:rsidRPr="003436DA" w14:paraId="6FD8C631" w14:textId="77777777" w:rsidTr="00894F0C">
        <w:tc>
          <w:tcPr>
            <w:tcW w:w="1068" w:type="dxa"/>
            <w:tcBorders>
              <w:bottom w:val="nil"/>
            </w:tcBorders>
            <w:shd w:val="clear" w:color="auto" w:fill="auto"/>
            <w:noWrap/>
            <w:vAlign w:val="center"/>
            <w:hideMark/>
          </w:tcPr>
          <w:p w14:paraId="548972A6"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CG3(a)*</w:t>
            </w:r>
          </w:p>
        </w:tc>
        <w:tc>
          <w:tcPr>
            <w:tcW w:w="1127" w:type="dxa"/>
            <w:tcBorders>
              <w:bottom w:val="nil"/>
            </w:tcBorders>
            <w:shd w:val="clear" w:color="auto" w:fill="auto"/>
            <w:vAlign w:val="center"/>
          </w:tcPr>
          <w:p w14:paraId="38002ABD" w14:textId="77777777" w:rsidR="00B46F98" w:rsidRPr="007B3E7E" w:rsidRDefault="00B46F98" w:rsidP="00894F0C">
            <w:pPr>
              <w:jc w:val="center"/>
              <w:rPr>
                <w:rFonts w:eastAsia="Times New Roman" w:cs="Arial"/>
                <w:color w:val="000000" w:themeColor="text1"/>
                <w:sz w:val="18"/>
                <w:szCs w:val="18"/>
              </w:rPr>
            </w:pPr>
            <w:r>
              <w:rPr>
                <w:rFonts w:cs="Arial"/>
                <w:color w:val="000000"/>
                <w:sz w:val="18"/>
                <w:szCs w:val="18"/>
              </w:rPr>
              <w:t>484</w:t>
            </w:r>
          </w:p>
        </w:tc>
        <w:tc>
          <w:tcPr>
            <w:tcW w:w="530" w:type="dxa"/>
            <w:tcBorders>
              <w:bottom w:val="nil"/>
            </w:tcBorders>
            <w:shd w:val="clear" w:color="auto" w:fill="auto"/>
            <w:noWrap/>
            <w:vAlign w:val="center"/>
            <w:hideMark/>
          </w:tcPr>
          <w:p w14:paraId="797465BB"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8</w:t>
            </w:r>
          </w:p>
        </w:tc>
        <w:tc>
          <w:tcPr>
            <w:tcW w:w="876" w:type="dxa"/>
            <w:tcBorders>
              <w:bottom w:val="nil"/>
            </w:tcBorders>
            <w:shd w:val="clear" w:color="auto" w:fill="auto"/>
            <w:noWrap/>
            <w:vAlign w:val="center"/>
            <w:hideMark/>
          </w:tcPr>
          <w:p w14:paraId="016FA54F"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46</w:t>
            </w:r>
          </w:p>
        </w:tc>
        <w:tc>
          <w:tcPr>
            <w:tcW w:w="917" w:type="dxa"/>
            <w:tcBorders>
              <w:bottom w:val="nil"/>
            </w:tcBorders>
            <w:shd w:val="clear" w:color="auto" w:fill="auto"/>
            <w:noWrap/>
            <w:vAlign w:val="center"/>
            <w:hideMark/>
          </w:tcPr>
          <w:p w14:paraId="33256A3E"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1836</w:t>
            </w:r>
          </w:p>
        </w:tc>
        <w:tc>
          <w:tcPr>
            <w:tcW w:w="1207" w:type="dxa"/>
            <w:tcBorders>
              <w:bottom w:val="nil"/>
            </w:tcBorders>
            <w:shd w:val="clear" w:color="auto" w:fill="auto"/>
            <w:noWrap/>
            <w:vAlign w:val="center"/>
            <w:hideMark/>
          </w:tcPr>
          <w:p w14:paraId="3D699C40"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226</w:t>
            </w:r>
          </w:p>
        </w:tc>
        <w:tc>
          <w:tcPr>
            <w:tcW w:w="1146" w:type="dxa"/>
            <w:tcBorders>
              <w:bottom w:val="nil"/>
            </w:tcBorders>
            <w:shd w:val="clear" w:color="auto" w:fill="auto"/>
            <w:noWrap/>
            <w:vAlign w:val="center"/>
            <w:hideMark/>
          </w:tcPr>
          <w:p w14:paraId="179C0C6C"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1.43</w:t>
            </w:r>
          </w:p>
        </w:tc>
        <w:tc>
          <w:tcPr>
            <w:tcW w:w="897" w:type="dxa"/>
            <w:tcBorders>
              <w:bottom w:val="nil"/>
            </w:tcBorders>
            <w:shd w:val="clear" w:color="auto" w:fill="auto"/>
            <w:noWrap/>
            <w:vAlign w:val="center"/>
            <w:hideMark/>
          </w:tcPr>
          <w:p w14:paraId="589539D7"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1.7</w:t>
            </w:r>
          </w:p>
        </w:tc>
      </w:tr>
      <w:tr w:rsidR="00B46F98" w:rsidRPr="003436DA" w14:paraId="2CAD95FA" w14:textId="77777777" w:rsidTr="00894F0C">
        <w:tc>
          <w:tcPr>
            <w:tcW w:w="1068" w:type="dxa"/>
            <w:tcBorders>
              <w:top w:val="nil"/>
              <w:bottom w:val="single" w:sz="4" w:space="0" w:color="auto"/>
            </w:tcBorders>
            <w:shd w:val="clear" w:color="auto" w:fill="auto"/>
            <w:noWrap/>
            <w:vAlign w:val="center"/>
            <w:hideMark/>
          </w:tcPr>
          <w:p w14:paraId="6A3844E0" w14:textId="77777777" w:rsidR="00B46F98" w:rsidRPr="00B83D32" w:rsidRDefault="00B46F98" w:rsidP="00894F0C">
            <w:pPr>
              <w:jc w:val="center"/>
              <w:rPr>
                <w:rFonts w:eastAsia="Times New Roman" w:cs="Arial"/>
                <w:color w:val="000000"/>
                <w:sz w:val="18"/>
                <w:szCs w:val="18"/>
              </w:rPr>
            </w:pPr>
            <w:r>
              <w:rPr>
                <w:rFonts w:eastAsia="Times New Roman" w:cs="Arial"/>
                <w:color w:val="000000"/>
                <w:sz w:val="18"/>
                <w:szCs w:val="18"/>
              </w:rPr>
              <w:t>RPD</w:t>
            </w:r>
          </w:p>
        </w:tc>
        <w:tc>
          <w:tcPr>
            <w:tcW w:w="1127" w:type="dxa"/>
            <w:tcBorders>
              <w:top w:val="nil"/>
              <w:bottom w:val="single" w:sz="4" w:space="0" w:color="auto"/>
            </w:tcBorders>
            <w:shd w:val="clear" w:color="auto" w:fill="auto"/>
            <w:vAlign w:val="center"/>
          </w:tcPr>
          <w:p w14:paraId="0BB747FB" w14:textId="77777777" w:rsidR="00B46F98" w:rsidRPr="007B3E7E" w:rsidRDefault="00B46F98" w:rsidP="00894F0C">
            <w:pPr>
              <w:jc w:val="center"/>
              <w:rPr>
                <w:rFonts w:eastAsia="Times New Roman" w:cs="Arial"/>
                <w:color w:val="000000" w:themeColor="text1"/>
                <w:sz w:val="18"/>
                <w:szCs w:val="18"/>
              </w:rPr>
            </w:pPr>
            <w:r>
              <w:rPr>
                <w:rFonts w:cs="Arial"/>
                <w:color w:val="000000"/>
                <w:sz w:val="18"/>
                <w:szCs w:val="18"/>
              </w:rPr>
              <w:t>9%</w:t>
            </w:r>
          </w:p>
        </w:tc>
        <w:tc>
          <w:tcPr>
            <w:tcW w:w="530" w:type="dxa"/>
            <w:tcBorders>
              <w:top w:val="nil"/>
              <w:bottom w:val="single" w:sz="4" w:space="0" w:color="auto"/>
            </w:tcBorders>
            <w:shd w:val="clear" w:color="auto" w:fill="auto"/>
            <w:noWrap/>
            <w:vAlign w:val="center"/>
            <w:hideMark/>
          </w:tcPr>
          <w:p w14:paraId="11510C4D"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0%</w:t>
            </w:r>
          </w:p>
        </w:tc>
        <w:tc>
          <w:tcPr>
            <w:tcW w:w="876" w:type="dxa"/>
            <w:tcBorders>
              <w:top w:val="nil"/>
              <w:bottom w:val="single" w:sz="4" w:space="0" w:color="auto"/>
            </w:tcBorders>
            <w:shd w:val="clear" w:color="auto" w:fill="auto"/>
            <w:noWrap/>
            <w:vAlign w:val="center"/>
            <w:hideMark/>
          </w:tcPr>
          <w:p w14:paraId="6D51AE93"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0%</w:t>
            </w:r>
          </w:p>
        </w:tc>
        <w:tc>
          <w:tcPr>
            <w:tcW w:w="917" w:type="dxa"/>
            <w:tcBorders>
              <w:top w:val="nil"/>
              <w:bottom w:val="single" w:sz="4" w:space="0" w:color="auto"/>
            </w:tcBorders>
            <w:shd w:val="clear" w:color="auto" w:fill="auto"/>
            <w:noWrap/>
            <w:vAlign w:val="center"/>
            <w:hideMark/>
          </w:tcPr>
          <w:p w14:paraId="71A33DFA"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4%</w:t>
            </w:r>
          </w:p>
        </w:tc>
        <w:tc>
          <w:tcPr>
            <w:tcW w:w="1207" w:type="dxa"/>
            <w:tcBorders>
              <w:top w:val="nil"/>
              <w:bottom w:val="single" w:sz="4" w:space="0" w:color="auto"/>
            </w:tcBorders>
            <w:shd w:val="clear" w:color="auto" w:fill="auto"/>
            <w:noWrap/>
            <w:vAlign w:val="center"/>
            <w:hideMark/>
          </w:tcPr>
          <w:p w14:paraId="1E8D9456"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3%</w:t>
            </w:r>
          </w:p>
        </w:tc>
        <w:tc>
          <w:tcPr>
            <w:tcW w:w="1146" w:type="dxa"/>
            <w:tcBorders>
              <w:top w:val="nil"/>
              <w:bottom w:val="single" w:sz="4" w:space="0" w:color="auto"/>
            </w:tcBorders>
            <w:shd w:val="clear" w:color="auto" w:fill="auto"/>
            <w:noWrap/>
            <w:vAlign w:val="center"/>
            <w:hideMark/>
          </w:tcPr>
          <w:p w14:paraId="38806C1A"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2%</w:t>
            </w:r>
          </w:p>
        </w:tc>
        <w:tc>
          <w:tcPr>
            <w:tcW w:w="897" w:type="dxa"/>
            <w:tcBorders>
              <w:top w:val="nil"/>
              <w:bottom w:val="single" w:sz="4" w:space="0" w:color="auto"/>
            </w:tcBorders>
            <w:shd w:val="clear" w:color="auto" w:fill="auto"/>
            <w:noWrap/>
            <w:vAlign w:val="center"/>
            <w:hideMark/>
          </w:tcPr>
          <w:p w14:paraId="31BFF883"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0%</w:t>
            </w:r>
          </w:p>
        </w:tc>
      </w:tr>
      <w:tr w:rsidR="00B46F98" w:rsidRPr="003436DA" w14:paraId="3E74A0EC" w14:textId="77777777" w:rsidTr="00894F0C">
        <w:tc>
          <w:tcPr>
            <w:tcW w:w="1068" w:type="dxa"/>
            <w:tcBorders>
              <w:top w:val="single" w:sz="4" w:space="0" w:color="auto"/>
            </w:tcBorders>
            <w:shd w:val="clear" w:color="auto" w:fill="F2F2F2" w:themeFill="background1" w:themeFillShade="F2"/>
            <w:noWrap/>
            <w:vAlign w:val="center"/>
            <w:hideMark/>
          </w:tcPr>
          <w:p w14:paraId="1A5F703D"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Gil(a)*</w:t>
            </w:r>
          </w:p>
        </w:tc>
        <w:tc>
          <w:tcPr>
            <w:tcW w:w="1127" w:type="dxa"/>
            <w:tcBorders>
              <w:top w:val="single" w:sz="4" w:space="0" w:color="auto"/>
            </w:tcBorders>
            <w:shd w:val="clear" w:color="auto" w:fill="F2F2F2" w:themeFill="background1" w:themeFillShade="F2"/>
            <w:vAlign w:val="center"/>
          </w:tcPr>
          <w:p w14:paraId="5A619486" w14:textId="77777777" w:rsidR="00B46F98" w:rsidRPr="007B3E7E" w:rsidRDefault="00B46F98" w:rsidP="00894F0C">
            <w:pPr>
              <w:jc w:val="center"/>
              <w:rPr>
                <w:rFonts w:eastAsia="Times New Roman" w:cs="Arial"/>
                <w:color w:val="000000" w:themeColor="text1"/>
                <w:sz w:val="18"/>
                <w:szCs w:val="18"/>
              </w:rPr>
            </w:pPr>
            <w:r>
              <w:rPr>
                <w:rFonts w:cs="Arial"/>
                <w:color w:val="000000"/>
                <w:sz w:val="18"/>
                <w:szCs w:val="18"/>
              </w:rPr>
              <w:t>962</w:t>
            </w:r>
          </w:p>
        </w:tc>
        <w:tc>
          <w:tcPr>
            <w:tcW w:w="530" w:type="dxa"/>
            <w:tcBorders>
              <w:top w:val="single" w:sz="4" w:space="0" w:color="auto"/>
            </w:tcBorders>
            <w:shd w:val="clear" w:color="auto" w:fill="F2F2F2" w:themeFill="background1" w:themeFillShade="F2"/>
            <w:noWrap/>
            <w:vAlign w:val="center"/>
            <w:hideMark/>
          </w:tcPr>
          <w:p w14:paraId="6C8BB3A4"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8.2</w:t>
            </w:r>
          </w:p>
        </w:tc>
        <w:tc>
          <w:tcPr>
            <w:tcW w:w="876" w:type="dxa"/>
            <w:tcBorders>
              <w:top w:val="single" w:sz="4" w:space="0" w:color="auto"/>
            </w:tcBorders>
            <w:shd w:val="clear" w:color="auto" w:fill="F2F2F2" w:themeFill="background1" w:themeFillShade="F2"/>
            <w:noWrap/>
            <w:vAlign w:val="center"/>
            <w:hideMark/>
          </w:tcPr>
          <w:p w14:paraId="4677880C"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204</w:t>
            </w:r>
          </w:p>
        </w:tc>
        <w:tc>
          <w:tcPr>
            <w:tcW w:w="917" w:type="dxa"/>
            <w:tcBorders>
              <w:top w:val="single" w:sz="4" w:space="0" w:color="auto"/>
            </w:tcBorders>
            <w:shd w:val="clear" w:color="auto" w:fill="F2F2F2" w:themeFill="background1" w:themeFillShade="F2"/>
            <w:noWrap/>
            <w:vAlign w:val="center"/>
            <w:hideMark/>
          </w:tcPr>
          <w:p w14:paraId="72AB1CBB"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3606</w:t>
            </w:r>
          </w:p>
        </w:tc>
        <w:tc>
          <w:tcPr>
            <w:tcW w:w="1207" w:type="dxa"/>
            <w:tcBorders>
              <w:top w:val="single" w:sz="4" w:space="0" w:color="auto"/>
            </w:tcBorders>
            <w:shd w:val="clear" w:color="auto" w:fill="F2F2F2" w:themeFill="background1" w:themeFillShade="F2"/>
            <w:noWrap/>
            <w:vAlign w:val="center"/>
            <w:hideMark/>
          </w:tcPr>
          <w:p w14:paraId="297A331D"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415</w:t>
            </w:r>
          </w:p>
        </w:tc>
        <w:tc>
          <w:tcPr>
            <w:tcW w:w="1146" w:type="dxa"/>
            <w:tcBorders>
              <w:top w:val="single" w:sz="4" w:space="0" w:color="auto"/>
            </w:tcBorders>
            <w:shd w:val="clear" w:color="auto" w:fill="F2F2F2" w:themeFill="background1" w:themeFillShade="F2"/>
            <w:noWrap/>
            <w:vAlign w:val="center"/>
            <w:hideMark/>
          </w:tcPr>
          <w:p w14:paraId="500798B4"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4.55</w:t>
            </w:r>
          </w:p>
        </w:tc>
        <w:tc>
          <w:tcPr>
            <w:tcW w:w="897" w:type="dxa"/>
            <w:tcBorders>
              <w:top w:val="single" w:sz="4" w:space="0" w:color="auto"/>
            </w:tcBorders>
            <w:shd w:val="clear" w:color="auto" w:fill="F2F2F2" w:themeFill="background1" w:themeFillShade="F2"/>
            <w:noWrap/>
            <w:vAlign w:val="center"/>
            <w:hideMark/>
          </w:tcPr>
          <w:p w14:paraId="4E7A21EF"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1.5</w:t>
            </w:r>
          </w:p>
        </w:tc>
      </w:tr>
      <w:tr w:rsidR="00B46F98" w:rsidRPr="003436DA" w14:paraId="23293FE6" w14:textId="77777777" w:rsidTr="00894F0C">
        <w:tc>
          <w:tcPr>
            <w:tcW w:w="1068" w:type="dxa"/>
            <w:tcBorders>
              <w:bottom w:val="nil"/>
            </w:tcBorders>
            <w:shd w:val="clear" w:color="auto" w:fill="F2F2F2" w:themeFill="background1" w:themeFillShade="F2"/>
            <w:noWrap/>
            <w:vAlign w:val="center"/>
            <w:hideMark/>
          </w:tcPr>
          <w:p w14:paraId="1B4E4212" w14:textId="117FC889" w:rsidR="00B46F98" w:rsidRPr="00B83D32" w:rsidRDefault="00B46F98" w:rsidP="00894F0C">
            <w:pPr>
              <w:jc w:val="center"/>
              <w:rPr>
                <w:rFonts w:eastAsia="Times New Roman" w:cs="Arial"/>
                <w:color w:val="000000"/>
                <w:sz w:val="18"/>
                <w:szCs w:val="18"/>
              </w:rPr>
            </w:pPr>
            <w:r>
              <w:rPr>
                <w:rFonts w:cs="Arial"/>
                <w:color w:val="000000"/>
                <w:sz w:val="18"/>
                <w:szCs w:val="18"/>
              </w:rPr>
              <w:t>Gil(a)</w:t>
            </w:r>
          </w:p>
        </w:tc>
        <w:tc>
          <w:tcPr>
            <w:tcW w:w="1127" w:type="dxa"/>
            <w:tcBorders>
              <w:bottom w:val="nil"/>
            </w:tcBorders>
            <w:shd w:val="clear" w:color="auto" w:fill="F2F2F2" w:themeFill="background1" w:themeFillShade="F2"/>
            <w:vAlign w:val="center"/>
          </w:tcPr>
          <w:p w14:paraId="24497931" w14:textId="77777777" w:rsidR="00B46F98" w:rsidRPr="007B3E7E" w:rsidRDefault="00B46F98" w:rsidP="00894F0C">
            <w:pPr>
              <w:jc w:val="center"/>
              <w:rPr>
                <w:rFonts w:eastAsia="Times New Roman" w:cs="Arial"/>
                <w:color w:val="000000" w:themeColor="text1"/>
                <w:sz w:val="18"/>
                <w:szCs w:val="18"/>
              </w:rPr>
            </w:pPr>
            <w:r>
              <w:rPr>
                <w:rFonts w:cs="Arial"/>
                <w:color w:val="000000"/>
                <w:sz w:val="18"/>
                <w:szCs w:val="18"/>
              </w:rPr>
              <w:t>967</w:t>
            </w:r>
          </w:p>
        </w:tc>
        <w:tc>
          <w:tcPr>
            <w:tcW w:w="530" w:type="dxa"/>
            <w:tcBorders>
              <w:bottom w:val="nil"/>
            </w:tcBorders>
            <w:shd w:val="clear" w:color="auto" w:fill="F2F2F2" w:themeFill="background1" w:themeFillShade="F2"/>
            <w:noWrap/>
            <w:vAlign w:val="center"/>
            <w:hideMark/>
          </w:tcPr>
          <w:p w14:paraId="31BB1FAC"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8.4</w:t>
            </w:r>
          </w:p>
        </w:tc>
        <w:tc>
          <w:tcPr>
            <w:tcW w:w="876" w:type="dxa"/>
            <w:tcBorders>
              <w:bottom w:val="nil"/>
            </w:tcBorders>
            <w:shd w:val="clear" w:color="auto" w:fill="F2F2F2" w:themeFill="background1" w:themeFillShade="F2"/>
            <w:noWrap/>
            <w:vAlign w:val="center"/>
            <w:hideMark/>
          </w:tcPr>
          <w:p w14:paraId="72BADF46"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195</w:t>
            </w:r>
          </w:p>
        </w:tc>
        <w:tc>
          <w:tcPr>
            <w:tcW w:w="917" w:type="dxa"/>
            <w:tcBorders>
              <w:bottom w:val="nil"/>
            </w:tcBorders>
            <w:shd w:val="clear" w:color="auto" w:fill="F2F2F2" w:themeFill="background1" w:themeFillShade="F2"/>
            <w:noWrap/>
            <w:vAlign w:val="center"/>
            <w:hideMark/>
          </w:tcPr>
          <w:p w14:paraId="06147FD0"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3198</w:t>
            </w:r>
          </w:p>
        </w:tc>
        <w:tc>
          <w:tcPr>
            <w:tcW w:w="1207" w:type="dxa"/>
            <w:tcBorders>
              <w:bottom w:val="nil"/>
            </w:tcBorders>
            <w:shd w:val="clear" w:color="auto" w:fill="F2F2F2" w:themeFill="background1" w:themeFillShade="F2"/>
            <w:noWrap/>
            <w:vAlign w:val="center"/>
            <w:hideMark/>
          </w:tcPr>
          <w:p w14:paraId="5B77F9F2"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366</w:t>
            </w:r>
          </w:p>
        </w:tc>
        <w:tc>
          <w:tcPr>
            <w:tcW w:w="1146" w:type="dxa"/>
            <w:tcBorders>
              <w:bottom w:val="nil"/>
            </w:tcBorders>
            <w:shd w:val="clear" w:color="auto" w:fill="F2F2F2" w:themeFill="background1" w:themeFillShade="F2"/>
            <w:noWrap/>
            <w:vAlign w:val="center"/>
            <w:hideMark/>
          </w:tcPr>
          <w:p w14:paraId="24BC9946"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4.62</w:t>
            </w:r>
          </w:p>
        </w:tc>
        <w:tc>
          <w:tcPr>
            <w:tcW w:w="897" w:type="dxa"/>
            <w:tcBorders>
              <w:bottom w:val="nil"/>
            </w:tcBorders>
            <w:shd w:val="clear" w:color="auto" w:fill="F2F2F2" w:themeFill="background1" w:themeFillShade="F2"/>
            <w:noWrap/>
            <w:vAlign w:val="center"/>
            <w:hideMark/>
          </w:tcPr>
          <w:p w14:paraId="7250DC88"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1.5</w:t>
            </w:r>
          </w:p>
        </w:tc>
      </w:tr>
      <w:tr w:rsidR="00B46F98" w:rsidRPr="003436DA" w14:paraId="7097188A" w14:textId="77777777" w:rsidTr="00894F0C">
        <w:tc>
          <w:tcPr>
            <w:tcW w:w="1068" w:type="dxa"/>
            <w:tcBorders>
              <w:top w:val="nil"/>
              <w:bottom w:val="single" w:sz="4" w:space="0" w:color="auto"/>
            </w:tcBorders>
            <w:shd w:val="clear" w:color="auto" w:fill="F2F2F2" w:themeFill="background1" w:themeFillShade="F2"/>
            <w:noWrap/>
            <w:vAlign w:val="center"/>
            <w:hideMark/>
          </w:tcPr>
          <w:p w14:paraId="00852304"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 RPD</w:t>
            </w:r>
          </w:p>
        </w:tc>
        <w:tc>
          <w:tcPr>
            <w:tcW w:w="1127" w:type="dxa"/>
            <w:tcBorders>
              <w:top w:val="nil"/>
              <w:bottom w:val="single" w:sz="4" w:space="0" w:color="auto"/>
            </w:tcBorders>
            <w:shd w:val="clear" w:color="auto" w:fill="F2F2F2" w:themeFill="background1" w:themeFillShade="F2"/>
            <w:vAlign w:val="center"/>
          </w:tcPr>
          <w:p w14:paraId="0E9CF65F" w14:textId="77777777" w:rsidR="00B46F98" w:rsidRPr="007B3E7E" w:rsidRDefault="00B46F98" w:rsidP="00894F0C">
            <w:pPr>
              <w:jc w:val="center"/>
              <w:rPr>
                <w:rFonts w:eastAsia="Times New Roman" w:cs="Arial"/>
                <w:color w:val="000000" w:themeColor="text1"/>
                <w:sz w:val="18"/>
                <w:szCs w:val="18"/>
              </w:rPr>
            </w:pPr>
            <w:r>
              <w:rPr>
                <w:rFonts w:cs="Arial"/>
                <w:color w:val="000000"/>
                <w:sz w:val="18"/>
                <w:szCs w:val="18"/>
              </w:rPr>
              <w:t>1%</w:t>
            </w:r>
          </w:p>
        </w:tc>
        <w:tc>
          <w:tcPr>
            <w:tcW w:w="530" w:type="dxa"/>
            <w:tcBorders>
              <w:top w:val="nil"/>
              <w:bottom w:val="single" w:sz="4" w:space="0" w:color="auto"/>
            </w:tcBorders>
            <w:shd w:val="clear" w:color="auto" w:fill="F2F2F2" w:themeFill="background1" w:themeFillShade="F2"/>
            <w:noWrap/>
            <w:vAlign w:val="center"/>
            <w:hideMark/>
          </w:tcPr>
          <w:p w14:paraId="36A44A8B"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2%</w:t>
            </w:r>
          </w:p>
        </w:tc>
        <w:tc>
          <w:tcPr>
            <w:tcW w:w="876" w:type="dxa"/>
            <w:tcBorders>
              <w:top w:val="nil"/>
              <w:bottom w:val="single" w:sz="4" w:space="0" w:color="auto"/>
            </w:tcBorders>
            <w:shd w:val="clear" w:color="auto" w:fill="F2F2F2" w:themeFill="background1" w:themeFillShade="F2"/>
            <w:noWrap/>
            <w:vAlign w:val="center"/>
            <w:hideMark/>
          </w:tcPr>
          <w:p w14:paraId="57CC8608"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5%</w:t>
            </w:r>
          </w:p>
        </w:tc>
        <w:tc>
          <w:tcPr>
            <w:tcW w:w="917" w:type="dxa"/>
            <w:tcBorders>
              <w:top w:val="nil"/>
              <w:bottom w:val="single" w:sz="4" w:space="0" w:color="auto"/>
            </w:tcBorders>
            <w:shd w:val="clear" w:color="auto" w:fill="F2F2F2" w:themeFill="background1" w:themeFillShade="F2"/>
            <w:noWrap/>
            <w:vAlign w:val="center"/>
            <w:hideMark/>
          </w:tcPr>
          <w:p w14:paraId="5C3EC6BB"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12%</w:t>
            </w:r>
          </w:p>
        </w:tc>
        <w:tc>
          <w:tcPr>
            <w:tcW w:w="1207" w:type="dxa"/>
            <w:tcBorders>
              <w:top w:val="nil"/>
              <w:bottom w:val="single" w:sz="4" w:space="0" w:color="auto"/>
            </w:tcBorders>
            <w:shd w:val="clear" w:color="auto" w:fill="F2F2F2" w:themeFill="background1" w:themeFillShade="F2"/>
            <w:noWrap/>
            <w:vAlign w:val="center"/>
            <w:hideMark/>
          </w:tcPr>
          <w:p w14:paraId="6F5AEE5D"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13%</w:t>
            </w:r>
          </w:p>
        </w:tc>
        <w:tc>
          <w:tcPr>
            <w:tcW w:w="1146" w:type="dxa"/>
            <w:tcBorders>
              <w:top w:val="nil"/>
              <w:bottom w:val="single" w:sz="4" w:space="0" w:color="auto"/>
            </w:tcBorders>
            <w:shd w:val="clear" w:color="auto" w:fill="F2F2F2" w:themeFill="background1" w:themeFillShade="F2"/>
            <w:noWrap/>
            <w:vAlign w:val="center"/>
            <w:hideMark/>
          </w:tcPr>
          <w:p w14:paraId="0E775E59"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2%</w:t>
            </w:r>
          </w:p>
        </w:tc>
        <w:tc>
          <w:tcPr>
            <w:tcW w:w="897" w:type="dxa"/>
            <w:tcBorders>
              <w:top w:val="nil"/>
              <w:bottom w:val="single" w:sz="4" w:space="0" w:color="auto"/>
            </w:tcBorders>
            <w:shd w:val="clear" w:color="auto" w:fill="F2F2F2" w:themeFill="background1" w:themeFillShade="F2"/>
            <w:noWrap/>
            <w:vAlign w:val="center"/>
            <w:hideMark/>
          </w:tcPr>
          <w:p w14:paraId="146B39DA" w14:textId="77777777" w:rsidR="00B46F98" w:rsidRPr="00B83D32" w:rsidRDefault="00B46F98" w:rsidP="00894F0C">
            <w:pPr>
              <w:jc w:val="center"/>
              <w:rPr>
                <w:rFonts w:eastAsia="Times New Roman" w:cs="Arial"/>
                <w:color w:val="000000"/>
                <w:sz w:val="18"/>
                <w:szCs w:val="18"/>
              </w:rPr>
            </w:pPr>
            <w:r>
              <w:rPr>
                <w:rFonts w:cs="Arial"/>
                <w:color w:val="000000"/>
                <w:sz w:val="18"/>
                <w:szCs w:val="18"/>
              </w:rPr>
              <w:t>0%</w:t>
            </w:r>
          </w:p>
        </w:tc>
      </w:tr>
      <w:tr w:rsidR="00B46F98" w:rsidRPr="003436DA" w14:paraId="21EB4796" w14:textId="77777777" w:rsidTr="00894F0C">
        <w:tc>
          <w:tcPr>
            <w:tcW w:w="1068" w:type="dxa"/>
            <w:tcBorders>
              <w:top w:val="single" w:sz="4" w:space="0" w:color="auto"/>
            </w:tcBorders>
            <w:shd w:val="clear" w:color="auto" w:fill="auto"/>
            <w:noWrap/>
            <w:vAlign w:val="center"/>
          </w:tcPr>
          <w:p w14:paraId="6F9556BF" w14:textId="77777777" w:rsidR="00B46F98" w:rsidRDefault="00B46F98" w:rsidP="00894F0C">
            <w:pPr>
              <w:jc w:val="center"/>
              <w:rPr>
                <w:rFonts w:cs="Arial"/>
                <w:color w:val="000000"/>
                <w:sz w:val="18"/>
                <w:szCs w:val="18"/>
              </w:rPr>
            </w:pPr>
            <w:r>
              <w:rPr>
                <w:rFonts w:cs="Arial"/>
                <w:color w:val="000000"/>
                <w:sz w:val="18"/>
                <w:szCs w:val="18"/>
              </w:rPr>
              <w:t>Tol(a)</w:t>
            </w:r>
          </w:p>
        </w:tc>
        <w:tc>
          <w:tcPr>
            <w:tcW w:w="1127" w:type="dxa"/>
            <w:tcBorders>
              <w:top w:val="single" w:sz="4" w:space="0" w:color="auto"/>
            </w:tcBorders>
            <w:shd w:val="clear" w:color="auto" w:fill="auto"/>
            <w:vAlign w:val="center"/>
          </w:tcPr>
          <w:p w14:paraId="4F2DDDE3" w14:textId="77777777" w:rsidR="00B46F98" w:rsidRDefault="00B46F98" w:rsidP="00894F0C">
            <w:pPr>
              <w:jc w:val="center"/>
              <w:rPr>
                <w:rFonts w:cs="Arial"/>
                <w:color w:val="000000"/>
                <w:sz w:val="18"/>
                <w:szCs w:val="18"/>
              </w:rPr>
            </w:pPr>
            <w:r>
              <w:rPr>
                <w:rFonts w:cs="Arial"/>
                <w:color w:val="000000"/>
                <w:sz w:val="18"/>
                <w:szCs w:val="18"/>
              </w:rPr>
              <w:t>932</w:t>
            </w:r>
          </w:p>
        </w:tc>
        <w:tc>
          <w:tcPr>
            <w:tcW w:w="530" w:type="dxa"/>
            <w:tcBorders>
              <w:top w:val="single" w:sz="4" w:space="0" w:color="auto"/>
            </w:tcBorders>
            <w:shd w:val="clear" w:color="auto" w:fill="auto"/>
            <w:noWrap/>
            <w:vAlign w:val="center"/>
          </w:tcPr>
          <w:p w14:paraId="2DA63B16" w14:textId="77777777" w:rsidR="00B46F98" w:rsidRDefault="00B46F98" w:rsidP="00894F0C">
            <w:pPr>
              <w:jc w:val="center"/>
              <w:rPr>
                <w:rFonts w:cs="Arial"/>
                <w:color w:val="000000"/>
                <w:sz w:val="18"/>
                <w:szCs w:val="18"/>
              </w:rPr>
            </w:pPr>
            <w:r>
              <w:rPr>
                <w:rFonts w:cs="Arial"/>
                <w:color w:val="000000"/>
                <w:sz w:val="18"/>
                <w:szCs w:val="18"/>
              </w:rPr>
              <w:t>8.6</w:t>
            </w:r>
          </w:p>
        </w:tc>
        <w:tc>
          <w:tcPr>
            <w:tcW w:w="876" w:type="dxa"/>
            <w:tcBorders>
              <w:top w:val="single" w:sz="4" w:space="0" w:color="auto"/>
            </w:tcBorders>
            <w:shd w:val="clear" w:color="auto" w:fill="auto"/>
            <w:noWrap/>
            <w:vAlign w:val="center"/>
          </w:tcPr>
          <w:p w14:paraId="5D358ADD" w14:textId="77777777" w:rsidR="00B46F98" w:rsidRDefault="00B46F98" w:rsidP="00894F0C">
            <w:pPr>
              <w:jc w:val="center"/>
              <w:rPr>
                <w:rFonts w:cs="Arial"/>
                <w:color w:val="000000"/>
                <w:sz w:val="18"/>
                <w:szCs w:val="18"/>
              </w:rPr>
            </w:pPr>
            <w:r>
              <w:rPr>
                <w:rFonts w:cs="Arial"/>
                <w:color w:val="000000"/>
                <w:sz w:val="18"/>
                <w:szCs w:val="18"/>
              </w:rPr>
              <w:t>73</w:t>
            </w:r>
          </w:p>
        </w:tc>
        <w:tc>
          <w:tcPr>
            <w:tcW w:w="917" w:type="dxa"/>
            <w:tcBorders>
              <w:top w:val="single" w:sz="4" w:space="0" w:color="auto"/>
            </w:tcBorders>
            <w:shd w:val="clear" w:color="auto" w:fill="auto"/>
            <w:noWrap/>
            <w:vAlign w:val="center"/>
          </w:tcPr>
          <w:p w14:paraId="6A1D3240" w14:textId="77777777" w:rsidR="00B46F98" w:rsidRDefault="00B46F98" w:rsidP="00894F0C">
            <w:pPr>
              <w:jc w:val="center"/>
              <w:rPr>
                <w:rFonts w:cs="Arial"/>
                <w:color w:val="000000"/>
                <w:sz w:val="18"/>
                <w:szCs w:val="18"/>
              </w:rPr>
            </w:pPr>
            <w:r>
              <w:rPr>
                <w:rFonts w:cs="Arial"/>
                <w:color w:val="000000"/>
                <w:sz w:val="18"/>
                <w:szCs w:val="18"/>
              </w:rPr>
              <w:t>3767</w:t>
            </w:r>
          </w:p>
        </w:tc>
        <w:tc>
          <w:tcPr>
            <w:tcW w:w="1207" w:type="dxa"/>
            <w:tcBorders>
              <w:top w:val="single" w:sz="4" w:space="0" w:color="auto"/>
            </w:tcBorders>
            <w:shd w:val="clear" w:color="auto" w:fill="auto"/>
            <w:noWrap/>
            <w:vAlign w:val="center"/>
          </w:tcPr>
          <w:p w14:paraId="7D1DA5A7" w14:textId="77777777" w:rsidR="00B46F98" w:rsidRDefault="00B46F98" w:rsidP="00894F0C">
            <w:pPr>
              <w:jc w:val="center"/>
              <w:rPr>
                <w:rFonts w:cs="Arial"/>
                <w:color w:val="000000"/>
                <w:sz w:val="18"/>
                <w:szCs w:val="18"/>
              </w:rPr>
            </w:pPr>
            <w:r>
              <w:rPr>
                <w:rFonts w:cs="Arial"/>
                <w:color w:val="000000"/>
                <w:sz w:val="18"/>
                <w:szCs w:val="18"/>
              </w:rPr>
              <w:t>161</w:t>
            </w:r>
          </w:p>
        </w:tc>
        <w:tc>
          <w:tcPr>
            <w:tcW w:w="1146" w:type="dxa"/>
            <w:tcBorders>
              <w:top w:val="single" w:sz="4" w:space="0" w:color="auto"/>
            </w:tcBorders>
            <w:shd w:val="clear" w:color="auto" w:fill="auto"/>
            <w:noWrap/>
            <w:vAlign w:val="center"/>
          </w:tcPr>
          <w:p w14:paraId="7568E0CA" w14:textId="77777777" w:rsidR="00B46F98" w:rsidRDefault="00B46F98" w:rsidP="00894F0C">
            <w:pPr>
              <w:jc w:val="center"/>
              <w:rPr>
                <w:rFonts w:cs="Arial"/>
                <w:color w:val="000000"/>
                <w:sz w:val="18"/>
                <w:szCs w:val="18"/>
              </w:rPr>
            </w:pPr>
            <w:r>
              <w:rPr>
                <w:rFonts w:cs="Arial"/>
                <w:color w:val="000000"/>
                <w:sz w:val="18"/>
                <w:szCs w:val="18"/>
              </w:rPr>
              <w:t>1.65</w:t>
            </w:r>
          </w:p>
        </w:tc>
        <w:tc>
          <w:tcPr>
            <w:tcW w:w="897" w:type="dxa"/>
            <w:tcBorders>
              <w:top w:val="single" w:sz="4" w:space="0" w:color="auto"/>
            </w:tcBorders>
            <w:shd w:val="clear" w:color="auto" w:fill="auto"/>
            <w:noWrap/>
            <w:vAlign w:val="center"/>
          </w:tcPr>
          <w:p w14:paraId="53849F97" w14:textId="77777777" w:rsidR="00B46F98" w:rsidRDefault="00B46F98" w:rsidP="00894F0C">
            <w:pPr>
              <w:jc w:val="center"/>
              <w:rPr>
                <w:rFonts w:cs="Arial"/>
                <w:color w:val="000000"/>
                <w:sz w:val="18"/>
                <w:szCs w:val="18"/>
              </w:rPr>
            </w:pPr>
            <w:r>
              <w:rPr>
                <w:rFonts w:cs="Arial"/>
                <w:color w:val="000000"/>
                <w:sz w:val="18"/>
                <w:szCs w:val="18"/>
              </w:rPr>
              <w:t>0.8</w:t>
            </w:r>
          </w:p>
        </w:tc>
      </w:tr>
      <w:tr w:rsidR="00B46F98" w:rsidRPr="003436DA" w14:paraId="68FDB97F" w14:textId="77777777" w:rsidTr="00894F0C">
        <w:tc>
          <w:tcPr>
            <w:tcW w:w="1068" w:type="dxa"/>
            <w:shd w:val="clear" w:color="auto" w:fill="auto"/>
            <w:noWrap/>
            <w:vAlign w:val="center"/>
          </w:tcPr>
          <w:p w14:paraId="5A261643" w14:textId="77777777" w:rsidR="00B46F98" w:rsidRDefault="00B46F98" w:rsidP="00894F0C">
            <w:pPr>
              <w:jc w:val="center"/>
              <w:rPr>
                <w:rFonts w:cs="Arial"/>
                <w:color w:val="000000"/>
                <w:sz w:val="18"/>
                <w:szCs w:val="18"/>
              </w:rPr>
            </w:pPr>
            <w:r>
              <w:rPr>
                <w:rFonts w:cs="Arial"/>
                <w:color w:val="000000"/>
                <w:sz w:val="18"/>
                <w:szCs w:val="18"/>
              </w:rPr>
              <w:t>Tol(a)*</w:t>
            </w:r>
          </w:p>
        </w:tc>
        <w:tc>
          <w:tcPr>
            <w:tcW w:w="1127" w:type="dxa"/>
            <w:shd w:val="clear" w:color="auto" w:fill="auto"/>
            <w:vAlign w:val="center"/>
          </w:tcPr>
          <w:p w14:paraId="02310134" w14:textId="77777777" w:rsidR="00B46F98" w:rsidRDefault="00B46F98" w:rsidP="00894F0C">
            <w:pPr>
              <w:jc w:val="center"/>
              <w:rPr>
                <w:rFonts w:cs="Arial"/>
                <w:color w:val="000000"/>
                <w:sz w:val="18"/>
                <w:szCs w:val="18"/>
              </w:rPr>
            </w:pPr>
            <w:r>
              <w:rPr>
                <w:rFonts w:cs="Arial"/>
                <w:color w:val="000000"/>
                <w:sz w:val="18"/>
                <w:szCs w:val="18"/>
              </w:rPr>
              <w:t>990</w:t>
            </w:r>
          </w:p>
        </w:tc>
        <w:tc>
          <w:tcPr>
            <w:tcW w:w="530" w:type="dxa"/>
            <w:shd w:val="clear" w:color="auto" w:fill="auto"/>
            <w:noWrap/>
            <w:vAlign w:val="center"/>
          </w:tcPr>
          <w:p w14:paraId="2D07DAD8" w14:textId="77777777" w:rsidR="00B46F98" w:rsidRDefault="00B46F98" w:rsidP="00894F0C">
            <w:pPr>
              <w:jc w:val="center"/>
              <w:rPr>
                <w:rFonts w:cs="Arial"/>
                <w:color w:val="000000"/>
                <w:sz w:val="18"/>
                <w:szCs w:val="18"/>
              </w:rPr>
            </w:pPr>
            <w:r>
              <w:rPr>
                <w:rFonts w:cs="Arial"/>
                <w:color w:val="000000"/>
                <w:sz w:val="18"/>
                <w:szCs w:val="18"/>
              </w:rPr>
              <w:t>8.5</w:t>
            </w:r>
          </w:p>
        </w:tc>
        <w:tc>
          <w:tcPr>
            <w:tcW w:w="876" w:type="dxa"/>
            <w:shd w:val="clear" w:color="auto" w:fill="auto"/>
            <w:noWrap/>
            <w:vAlign w:val="center"/>
          </w:tcPr>
          <w:p w14:paraId="216357BB" w14:textId="77777777" w:rsidR="00B46F98" w:rsidRDefault="00B46F98" w:rsidP="00894F0C">
            <w:pPr>
              <w:jc w:val="center"/>
              <w:rPr>
                <w:rFonts w:cs="Arial"/>
                <w:color w:val="000000"/>
                <w:sz w:val="18"/>
                <w:szCs w:val="18"/>
              </w:rPr>
            </w:pPr>
            <w:r>
              <w:rPr>
                <w:rFonts w:cs="Arial"/>
                <w:color w:val="000000"/>
                <w:sz w:val="18"/>
                <w:szCs w:val="18"/>
              </w:rPr>
              <w:t>71</w:t>
            </w:r>
          </w:p>
        </w:tc>
        <w:tc>
          <w:tcPr>
            <w:tcW w:w="917" w:type="dxa"/>
            <w:shd w:val="clear" w:color="auto" w:fill="auto"/>
            <w:noWrap/>
            <w:vAlign w:val="center"/>
          </w:tcPr>
          <w:p w14:paraId="7B296172" w14:textId="77777777" w:rsidR="00B46F98" w:rsidRDefault="00B46F98" w:rsidP="00894F0C">
            <w:pPr>
              <w:jc w:val="center"/>
              <w:rPr>
                <w:rFonts w:cs="Arial"/>
                <w:color w:val="000000"/>
                <w:sz w:val="18"/>
                <w:szCs w:val="18"/>
              </w:rPr>
            </w:pPr>
            <w:r>
              <w:rPr>
                <w:rFonts w:cs="Arial"/>
                <w:color w:val="000000"/>
                <w:sz w:val="18"/>
                <w:szCs w:val="18"/>
              </w:rPr>
              <w:t>3592</w:t>
            </w:r>
          </w:p>
        </w:tc>
        <w:tc>
          <w:tcPr>
            <w:tcW w:w="1207" w:type="dxa"/>
            <w:shd w:val="clear" w:color="auto" w:fill="auto"/>
            <w:noWrap/>
            <w:vAlign w:val="center"/>
          </w:tcPr>
          <w:p w14:paraId="7D8C3B4F" w14:textId="77777777" w:rsidR="00B46F98" w:rsidRDefault="00B46F98" w:rsidP="00894F0C">
            <w:pPr>
              <w:jc w:val="center"/>
              <w:rPr>
                <w:rFonts w:cs="Arial"/>
                <w:color w:val="000000"/>
                <w:sz w:val="18"/>
                <w:szCs w:val="18"/>
              </w:rPr>
            </w:pPr>
            <w:r>
              <w:rPr>
                <w:rFonts w:cs="Arial"/>
                <w:color w:val="000000"/>
                <w:sz w:val="18"/>
                <w:szCs w:val="18"/>
              </w:rPr>
              <w:t>165</w:t>
            </w:r>
          </w:p>
        </w:tc>
        <w:tc>
          <w:tcPr>
            <w:tcW w:w="1146" w:type="dxa"/>
            <w:shd w:val="clear" w:color="auto" w:fill="auto"/>
            <w:noWrap/>
            <w:vAlign w:val="center"/>
          </w:tcPr>
          <w:p w14:paraId="07CC514B" w14:textId="77777777" w:rsidR="00B46F98" w:rsidRDefault="00B46F98" w:rsidP="00894F0C">
            <w:pPr>
              <w:jc w:val="center"/>
              <w:rPr>
                <w:rFonts w:cs="Arial"/>
                <w:color w:val="000000"/>
                <w:sz w:val="18"/>
                <w:szCs w:val="18"/>
              </w:rPr>
            </w:pPr>
            <w:r>
              <w:rPr>
                <w:rFonts w:cs="Arial"/>
                <w:color w:val="000000"/>
                <w:sz w:val="18"/>
                <w:szCs w:val="18"/>
              </w:rPr>
              <w:t>1.64</w:t>
            </w:r>
          </w:p>
        </w:tc>
        <w:tc>
          <w:tcPr>
            <w:tcW w:w="897" w:type="dxa"/>
            <w:shd w:val="clear" w:color="auto" w:fill="auto"/>
            <w:noWrap/>
            <w:vAlign w:val="center"/>
          </w:tcPr>
          <w:p w14:paraId="44576D02" w14:textId="77777777" w:rsidR="00B46F98" w:rsidRDefault="00B46F98" w:rsidP="00894F0C">
            <w:pPr>
              <w:jc w:val="center"/>
              <w:rPr>
                <w:rFonts w:cs="Arial"/>
                <w:color w:val="000000"/>
                <w:sz w:val="18"/>
                <w:szCs w:val="18"/>
              </w:rPr>
            </w:pPr>
            <w:r>
              <w:rPr>
                <w:rFonts w:cs="Arial"/>
                <w:color w:val="000000"/>
                <w:sz w:val="18"/>
                <w:szCs w:val="18"/>
              </w:rPr>
              <w:t>0.9</w:t>
            </w:r>
          </w:p>
        </w:tc>
      </w:tr>
      <w:tr w:rsidR="00B46F98" w:rsidRPr="003436DA" w14:paraId="3C9886E0" w14:textId="77777777" w:rsidTr="00894F0C">
        <w:tc>
          <w:tcPr>
            <w:tcW w:w="1068" w:type="dxa"/>
            <w:shd w:val="clear" w:color="auto" w:fill="auto"/>
            <w:noWrap/>
            <w:vAlign w:val="center"/>
          </w:tcPr>
          <w:p w14:paraId="68C219D2" w14:textId="77777777" w:rsidR="00B46F98" w:rsidRDefault="00B46F98" w:rsidP="00894F0C">
            <w:pPr>
              <w:jc w:val="center"/>
              <w:rPr>
                <w:rFonts w:cs="Arial"/>
                <w:color w:val="000000"/>
                <w:sz w:val="18"/>
                <w:szCs w:val="18"/>
              </w:rPr>
            </w:pPr>
            <w:r>
              <w:rPr>
                <w:rFonts w:cs="Arial"/>
                <w:color w:val="000000"/>
                <w:sz w:val="18"/>
                <w:szCs w:val="18"/>
              </w:rPr>
              <w:t>RPD</w:t>
            </w:r>
          </w:p>
        </w:tc>
        <w:tc>
          <w:tcPr>
            <w:tcW w:w="1127" w:type="dxa"/>
            <w:shd w:val="clear" w:color="auto" w:fill="auto"/>
            <w:vAlign w:val="center"/>
          </w:tcPr>
          <w:p w14:paraId="79658193" w14:textId="77777777" w:rsidR="00B46F98" w:rsidRDefault="00B46F98" w:rsidP="00894F0C">
            <w:pPr>
              <w:jc w:val="center"/>
              <w:rPr>
                <w:rFonts w:cs="Arial"/>
                <w:color w:val="000000"/>
                <w:sz w:val="18"/>
                <w:szCs w:val="18"/>
              </w:rPr>
            </w:pPr>
            <w:r>
              <w:rPr>
                <w:rFonts w:cs="Arial"/>
                <w:color w:val="000000"/>
                <w:sz w:val="18"/>
                <w:szCs w:val="18"/>
              </w:rPr>
              <w:t>6%</w:t>
            </w:r>
          </w:p>
        </w:tc>
        <w:tc>
          <w:tcPr>
            <w:tcW w:w="530" w:type="dxa"/>
            <w:shd w:val="clear" w:color="auto" w:fill="auto"/>
            <w:noWrap/>
            <w:vAlign w:val="center"/>
          </w:tcPr>
          <w:p w14:paraId="4628E102" w14:textId="77777777" w:rsidR="00B46F98" w:rsidRDefault="00B46F98" w:rsidP="00894F0C">
            <w:pPr>
              <w:jc w:val="center"/>
              <w:rPr>
                <w:rFonts w:cs="Arial"/>
                <w:color w:val="000000"/>
                <w:sz w:val="18"/>
                <w:szCs w:val="18"/>
              </w:rPr>
            </w:pPr>
            <w:r>
              <w:rPr>
                <w:rFonts w:cs="Arial"/>
                <w:color w:val="000000"/>
                <w:sz w:val="18"/>
                <w:szCs w:val="18"/>
              </w:rPr>
              <w:t>1%</w:t>
            </w:r>
          </w:p>
        </w:tc>
        <w:tc>
          <w:tcPr>
            <w:tcW w:w="876" w:type="dxa"/>
            <w:shd w:val="clear" w:color="auto" w:fill="auto"/>
            <w:noWrap/>
            <w:vAlign w:val="center"/>
          </w:tcPr>
          <w:p w14:paraId="294CE644" w14:textId="77777777" w:rsidR="00B46F98" w:rsidRDefault="00B46F98" w:rsidP="00894F0C">
            <w:pPr>
              <w:jc w:val="center"/>
              <w:rPr>
                <w:rFonts w:cs="Arial"/>
                <w:color w:val="000000"/>
                <w:sz w:val="18"/>
                <w:szCs w:val="18"/>
              </w:rPr>
            </w:pPr>
            <w:r>
              <w:rPr>
                <w:rFonts w:cs="Arial"/>
                <w:color w:val="000000"/>
                <w:sz w:val="18"/>
                <w:szCs w:val="18"/>
              </w:rPr>
              <w:t>3%</w:t>
            </w:r>
          </w:p>
        </w:tc>
        <w:tc>
          <w:tcPr>
            <w:tcW w:w="917" w:type="dxa"/>
            <w:shd w:val="clear" w:color="auto" w:fill="auto"/>
            <w:noWrap/>
            <w:vAlign w:val="center"/>
          </w:tcPr>
          <w:p w14:paraId="062A7EB2" w14:textId="77777777" w:rsidR="00B46F98" w:rsidRDefault="00B46F98" w:rsidP="00894F0C">
            <w:pPr>
              <w:jc w:val="center"/>
              <w:rPr>
                <w:rFonts w:cs="Arial"/>
                <w:color w:val="000000"/>
                <w:sz w:val="18"/>
                <w:szCs w:val="18"/>
              </w:rPr>
            </w:pPr>
            <w:r>
              <w:rPr>
                <w:rFonts w:cs="Arial"/>
                <w:color w:val="000000"/>
                <w:sz w:val="18"/>
                <w:szCs w:val="18"/>
              </w:rPr>
              <w:t>5%</w:t>
            </w:r>
          </w:p>
        </w:tc>
        <w:tc>
          <w:tcPr>
            <w:tcW w:w="1207" w:type="dxa"/>
            <w:shd w:val="clear" w:color="auto" w:fill="auto"/>
            <w:noWrap/>
            <w:vAlign w:val="center"/>
          </w:tcPr>
          <w:p w14:paraId="274B2ACA" w14:textId="77777777" w:rsidR="00B46F98" w:rsidRDefault="00B46F98" w:rsidP="00894F0C">
            <w:pPr>
              <w:jc w:val="center"/>
              <w:rPr>
                <w:rFonts w:cs="Arial"/>
                <w:color w:val="000000"/>
                <w:sz w:val="18"/>
                <w:szCs w:val="18"/>
              </w:rPr>
            </w:pPr>
            <w:r>
              <w:rPr>
                <w:rFonts w:cs="Arial"/>
                <w:color w:val="000000"/>
                <w:sz w:val="18"/>
                <w:szCs w:val="18"/>
              </w:rPr>
              <w:t>2%</w:t>
            </w:r>
          </w:p>
        </w:tc>
        <w:tc>
          <w:tcPr>
            <w:tcW w:w="1146" w:type="dxa"/>
            <w:shd w:val="clear" w:color="auto" w:fill="auto"/>
            <w:noWrap/>
            <w:vAlign w:val="center"/>
          </w:tcPr>
          <w:p w14:paraId="09B53CBC" w14:textId="77777777" w:rsidR="00B46F98" w:rsidRDefault="00B46F98" w:rsidP="00894F0C">
            <w:pPr>
              <w:jc w:val="center"/>
              <w:rPr>
                <w:rFonts w:cs="Arial"/>
                <w:color w:val="000000"/>
                <w:sz w:val="18"/>
                <w:szCs w:val="18"/>
              </w:rPr>
            </w:pPr>
            <w:r>
              <w:rPr>
                <w:rFonts w:cs="Arial"/>
                <w:color w:val="000000"/>
                <w:sz w:val="18"/>
                <w:szCs w:val="18"/>
              </w:rPr>
              <w:t>1%</w:t>
            </w:r>
          </w:p>
        </w:tc>
        <w:tc>
          <w:tcPr>
            <w:tcW w:w="897" w:type="dxa"/>
            <w:shd w:val="clear" w:color="auto" w:fill="auto"/>
            <w:noWrap/>
            <w:vAlign w:val="center"/>
          </w:tcPr>
          <w:p w14:paraId="08E7B85D" w14:textId="77777777" w:rsidR="00B46F98" w:rsidRDefault="00B46F98" w:rsidP="00894F0C">
            <w:pPr>
              <w:jc w:val="center"/>
              <w:rPr>
                <w:rFonts w:cs="Arial"/>
                <w:color w:val="000000"/>
                <w:sz w:val="18"/>
                <w:szCs w:val="18"/>
              </w:rPr>
            </w:pPr>
            <w:r>
              <w:rPr>
                <w:rFonts w:cs="Arial"/>
                <w:color w:val="000000"/>
                <w:sz w:val="18"/>
                <w:szCs w:val="18"/>
              </w:rPr>
              <w:t>12%</w:t>
            </w:r>
          </w:p>
        </w:tc>
      </w:tr>
    </w:tbl>
    <w:p w14:paraId="4EDD9730" w14:textId="427B16F7" w:rsidR="00594D65" w:rsidRDefault="00594D65" w:rsidP="00336400">
      <w:pPr>
        <w:sectPr w:rsidR="00594D65">
          <w:headerReference w:type="default" r:id="rId13"/>
          <w:pgSz w:w="12240" w:h="15840"/>
          <w:pgMar w:top="1440" w:right="1440" w:bottom="1440" w:left="1440" w:header="720" w:footer="720" w:gutter="0"/>
          <w:cols w:space="720"/>
          <w:docGrid w:linePitch="360"/>
        </w:sectPr>
      </w:pPr>
    </w:p>
    <w:p w14:paraId="75DC71DC" w14:textId="225B626C" w:rsidR="000F59B2" w:rsidRDefault="000F59B2" w:rsidP="000F59B2">
      <w:r>
        <w:lastRenderedPageBreak/>
        <w:t>Table S</w:t>
      </w:r>
      <w:r w:rsidR="00BC0EEB">
        <w:t>2</w:t>
      </w:r>
      <w:r>
        <w:t xml:space="preserve"> – </w:t>
      </w:r>
      <w:r w:rsidR="0073684B" w:rsidRPr="003A26DE">
        <w:rPr>
          <w:b/>
          <w:bCs/>
        </w:rPr>
        <w:t>Correlation of soil</w:t>
      </w:r>
      <w:r w:rsidR="0073684B">
        <w:rPr>
          <w:b/>
          <w:bCs/>
        </w:rPr>
        <w:t xml:space="preserve"> crust</w:t>
      </w:r>
      <w:r w:rsidR="0073684B" w:rsidRPr="003A26DE">
        <w:rPr>
          <w:b/>
          <w:bCs/>
        </w:rPr>
        <w:t xml:space="preserve"> strength</w:t>
      </w:r>
      <w:r w:rsidR="0073684B">
        <w:rPr>
          <w:b/>
          <w:bCs/>
        </w:rPr>
        <w:t xml:space="preserve"> parameters</w:t>
      </w:r>
      <w:r w:rsidR="0073684B" w:rsidRPr="003A26DE">
        <w:rPr>
          <w:b/>
          <w:bCs/>
        </w:rPr>
        <w:t xml:space="preserve"> </w:t>
      </w:r>
      <w:r w:rsidR="0073684B">
        <w:rPr>
          <w:b/>
          <w:bCs/>
        </w:rPr>
        <w:t>with single</w:t>
      </w:r>
      <w:r w:rsidR="0073684B" w:rsidRPr="003A26DE">
        <w:rPr>
          <w:b/>
          <w:bCs/>
        </w:rPr>
        <w:t xml:space="preserve"> primary </w:t>
      </w:r>
      <w:r w:rsidR="0073684B">
        <w:rPr>
          <w:b/>
          <w:bCs/>
        </w:rPr>
        <w:t>predictive</w:t>
      </w:r>
      <w:r w:rsidR="0073684B" w:rsidRPr="003A26DE">
        <w:rPr>
          <w:b/>
          <w:bCs/>
        </w:rPr>
        <w:t xml:space="preserve"> variables</w:t>
      </w:r>
      <w:r w:rsidR="0073684B">
        <w:rPr>
          <w:b/>
          <w:bCs/>
        </w:rPr>
        <w:t xml:space="preserve"> and two-variable combinations</w:t>
      </w:r>
      <w:r w:rsidR="0073684B" w:rsidRPr="003A26DE">
        <w:rPr>
          <w:b/>
          <w:bCs/>
        </w:rPr>
        <w:t>.</w:t>
      </w:r>
      <w:r w:rsidR="0073684B">
        <w:t xml:space="preserve"> Soil crust strength measures are: </w:t>
      </w:r>
      <w:r w:rsidR="0073684B" w:rsidRPr="00DE7FBB">
        <w:rPr>
          <w:szCs w:val="22"/>
        </w:rPr>
        <w:t>ΔCS</w:t>
      </w:r>
      <w:r w:rsidR="0073684B" w:rsidRPr="00DE7FBB">
        <w:rPr>
          <w:szCs w:val="22"/>
          <w:vertAlign w:val="subscript"/>
        </w:rPr>
        <w:t>F</w:t>
      </w:r>
      <w:r w:rsidR="0073684B" w:rsidRPr="00DE7FBB">
        <w:rPr>
          <w:szCs w:val="22"/>
        </w:rPr>
        <w:t xml:space="preserve"> = Fog-wetted strength</w:t>
      </w:r>
      <w:r w:rsidR="0073684B">
        <w:rPr>
          <w:szCs w:val="22"/>
        </w:rPr>
        <w:t xml:space="preserve">. </w:t>
      </w:r>
      <w:r w:rsidR="0073684B" w:rsidRPr="00DE7FBB">
        <w:rPr>
          <w:szCs w:val="22"/>
        </w:rPr>
        <w:t xml:space="preserve"> ΔCS</w:t>
      </w:r>
      <w:r w:rsidR="0073684B" w:rsidRPr="00DE7FBB">
        <w:rPr>
          <w:szCs w:val="22"/>
          <w:vertAlign w:val="subscript"/>
        </w:rPr>
        <w:t>R</w:t>
      </w:r>
      <w:r w:rsidR="0073684B" w:rsidRPr="00DE7FBB">
        <w:rPr>
          <w:szCs w:val="22"/>
        </w:rPr>
        <w:t xml:space="preserve"> = Rain-wetted strength</w:t>
      </w:r>
      <w:r w:rsidR="0073684B">
        <w:rPr>
          <w:szCs w:val="22"/>
        </w:rPr>
        <w:t>, and</w:t>
      </w:r>
      <w:r w:rsidR="0073684B" w:rsidRPr="00DE7FBB">
        <w:rPr>
          <w:rFonts w:eastAsia="Times New Roman" w:cs="Arial"/>
          <w:b/>
          <w:bCs/>
          <w:color w:val="000000"/>
          <w:szCs w:val="22"/>
        </w:rPr>
        <w:t xml:space="preserve"> </w:t>
      </w:r>
      <w:r w:rsidR="00B81C32" w:rsidRPr="00B81C32">
        <w:rPr>
          <w:rFonts w:eastAsia="Times New Roman" w:cs="Arial"/>
          <w:color w:val="000000"/>
          <w:szCs w:val="22"/>
        </w:rPr>
        <w:t>D</w:t>
      </w:r>
      <w:r w:rsidR="00AE7A3A">
        <w:t>CS</w:t>
      </w:r>
      <w:r w:rsidR="0073684B" w:rsidRPr="00DE7FBB">
        <w:rPr>
          <w:rFonts w:eastAsia="Times New Roman" w:cs="Arial"/>
          <w:b/>
          <w:bCs/>
          <w:color w:val="000000"/>
          <w:szCs w:val="22"/>
        </w:rPr>
        <w:t xml:space="preserve"> </w:t>
      </w:r>
      <w:r w:rsidR="0073684B" w:rsidRPr="00DE7FBB">
        <w:rPr>
          <w:rFonts w:eastAsia="Times New Roman" w:cs="Arial"/>
          <w:color w:val="000000"/>
          <w:szCs w:val="22"/>
        </w:rPr>
        <w:t>=</w:t>
      </w:r>
      <w:r w:rsidR="0073684B" w:rsidRPr="00DE7FBB">
        <w:rPr>
          <w:rFonts w:eastAsia="Times New Roman" w:cs="Arial"/>
          <w:b/>
          <w:bCs/>
          <w:color w:val="000000"/>
          <w:szCs w:val="22"/>
        </w:rPr>
        <w:t xml:space="preserve"> </w:t>
      </w:r>
      <w:r w:rsidR="00700322" w:rsidRPr="00700322">
        <w:rPr>
          <w:rFonts w:eastAsia="Times New Roman" w:cs="Arial"/>
          <w:color w:val="000000"/>
          <w:szCs w:val="22"/>
        </w:rPr>
        <w:t xml:space="preserve">Differential </w:t>
      </w:r>
      <w:r w:rsidR="0073684B" w:rsidRPr="00700322">
        <w:rPr>
          <w:rFonts w:eastAsia="Times New Roman" w:cs="Arial"/>
          <w:color w:val="000000"/>
          <w:szCs w:val="22"/>
        </w:rPr>
        <w:t>Crust</w:t>
      </w:r>
      <w:r w:rsidR="0073684B" w:rsidRPr="00DE7FBB">
        <w:rPr>
          <w:rFonts w:eastAsia="Times New Roman" w:cs="Arial"/>
          <w:color w:val="000000"/>
          <w:szCs w:val="22"/>
        </w:rPr>
        <w:t xml:space="preserve"> Strength (</w:t>
      </w:r>
      <w:r w:rsidR="00120EA4" w:rsidRPr="00DE7FBB">
        <w:rPr>
          <w:szCs w:val="22"/>
        </w:rPr>
        <w:t>CS</w:t>
      </w:r>
      <w:r w:rsidR="00120EA4" w:rsidRPr="00DE7FBB">
        <w:rPr>
          <w:szCs w:val="22"/>
          <w:vertAlign w:val="subscript"/>
        </w:rPr>
        <w:t>R</w:t>
      </w:r>
      <w:r w:rsidR="0073684B" w:rsidRPr="00DE7FBB">
        <w:rPr>
          <w:rFonts w:eastAsia="Times New Roman" w:cs="Arial"/>
          <w:color w:val="000000"/>
          <w:szCs w:val="22"/>
        </w:rPr>
        <w:t xml:space="preserve"> – </w:t>
      </w:r>
      <w:r w:rsidR="00120EA4" w:rsidRPr="00DE7FBB">
        <w:rPr>
          <w:szCs w:val="22"/>
        </w:rPr>
        <w:t>ΔCS</w:t>
      </w:r>
      <w:r w:rsidR="00120EA4" w:rsidRPr="00DE7FBB">
        <w:rPr>
          <w:szCs w:val="22"/>
          <w:vertAlign w:val="subscript"/>
        </w:rPr>
        <w:t>F</w:t>
      </w:r>
      <w:r w:rsidR="0073684B" w:rsidRPr="00DE7FBB">
        <w:rPr>
          <w:rFonts w:eastAsia="Times New Roman" w:cs="Arial"/>
          <w:color w:val="000000"/>
          <w:szCs w:val="22"/>
        </w:rPr>
        <w:t>).</w:t>
      </w:r>
      <w:r w:rsidR="0073684B">
        <w:t xml:space="preserve"> Among variables, </w:t>
      </w:r>
      <w:r w:rsidR="0073684B">
        <w:rPr>
          <w:rFonts w:eastAsia="Times New Roman" w:cs="Arial"/>
          <w:color w:val="000000"/>
          <w:szCs w:val="22"/>
        </w:rPr>
        <w:t>SAR = Sodium Absorption Ratio, and OM for Organic Matter</w:t>
      </w:r>
      <w:r w:rsidR="0073684B">
        <w:t>. Listed statistics are the probability that there is no correlation (p), the goodness of linear fit (R</w:t>
      </w:r>
      <w:r w:rsidR="0073684B" w:rsidRPr="006F42C8">
        <w:rPr>
          <w:vertAlign w:val="superscript"/>
        </w:rPr>
        <w:t>2</w:t>
      </w:r>
      <w:r w:rsidR="0073684B">
        <w:t>)</w:t>
      </w:r>
      <w:r w:rsidR="00BC0EEB">
        <w:t>. Adjusted R</w:t>
      </w:r>
      <w:r w:rsidR="00BC0EEB" w:rsidRPr="00BC0EEB">
        <w:rPr>
          <w:vertAlign w:val="superscript"/>
        </w:rPr>
        <w:t>2</w:t>
      </w:r>
      <w:r w:rsidR="00BC0EEB">
        <w:t xml:space="preserve"> was used for two-variable combinations. </w:t>
      </w:r>
      <w:r w:rsidR="0073684B">
        <w:t xml:space="preserve"> </w:t>
      </w:r>
      <w:r w:rsidR="0073684B" w:rsidRPr="00DE7FBB">
        <w:rPr>
          <w:rFonts w:eastAsia="Times New Roman" w:cs="Arial"/>
          <w:color w:val="000000"/>
          <w:szCs w:val="22"/>
        </w:rPr>
        <w:t xml:space="preserve">Akaike </w:t>
      </w:r>
      <w:r w:rsidR="0073684B">
        <w:rPr>
          <w:rFonts w:eastAsia="Times New Roman" w:cs="Arial"/>
          <w:color w:val="000000"/>
          <w:szCs w:val="22"/>
        </w:rPr>
        <w:t xml:space="preserve">weights depict the cumulative contribution of each </w:t>
      </w:r>
      <w:r w:rsidR="00BC0EEB">
        <w:rPr>
          <w:rFonts w:eastAsia="Times New Roman" w:cs="Arial"/>
          <w:color w:val="000000"/>
          <w:szCs w:val="22"/>
        </w:rPr>
        <w:t xml:space="preserve">combination, </w:t>
      </w:r>
      <w:r w:rsidR="0073684B">
        <w:rPr>
          <w:rFonts w:eastAsia="Times New Roman" w:cs="Arial"/>
          <w:color w:val="000000"/>
          <w:szCs w:val="22"/>
        </w:rPr>
        <w:t>in order of decreasing contributions</w:t>
      </w:r>
      <w:r w:rsidR="0073684B" w:rsidRPr="00DE7FBB">
        <w:rPr>
          <w:rFonts w:eastAsia="Times New Roman" w:cs="Arial"/>
          <w:color w:val="000000"/>
          <w:szCs w:val="22"/>
        </w:rPr>
        <w:t>.</w:t>
      </w:r>
    </w:p>
    <w:p w14:paraId="19C08338" w14:textId="77777777" w:rsidR="000F59B2" w:rsidRDefault="000F59B2" w:rsidP="000F59B2"/>
    <w:tbl>
      <w:tblPr>
        <w:tblStyle w:val="PlainTable3"/>
        <w:tblW w:w="6660" w:type="dxa"/>
        <w:jc w:val="center"/>
        <w:tblLayout w:type="fixed"/>
        <w:tblLook w:val="04A0" w:firstRow="1" w:lastRow="0" w:firstColumn="1" w:lastColumn="0" w:noHBand="0" w:noVBand="1"/>
      </w:tblPr>
      <w:tblGrid>
        <w:gridCol w:w="2116"/>
        <w:gridCol w:w="1447"/>
        <w:gridCol w:w="1447"/>
        <w:gridCol w:w="1636"/>
        <w:gridCol w:w="14"/>
      </w:tblGrid>
      <w:tr w:rsidR="0027753D" w:rsidRPr="00F1768D" w14:paraId="3F13CA8D" w14:textId="77777777" w:rsidTr="00120EA4">
        <w:trPr>
          <w:gridAfter w:val="1"/>
          <w:cnfStyle w:val="100000000000" w:firstRow="1" w:lastRow="0" w:firstColumn="0" w:lastColumn="0" w:oddVBand="0" w:evenVBand="0" w:oddHBand="0" w:evenHBand="0" w:firstRowFirstColumn="0" w:firstRowLastColumn="0" w:lastRowFirstColumn="0" w:lastRowLastColumn="0"/>
          <w:wAfter w:w="14" w:type="dxa"/>
          <w:trHeight w:val="320"/>
          <w:jc w:val="center"/>
        </w:trPr>
        <w:tc>
          <w:tcPr>
            <w:cnfStyle w:val="001000000100" w:firstRow="0" w:lastRow="0" w:firstColumn="1" w:lastColumn="0" w:oddVBand="0" w:evenVBand="0" w:oddHBand="0" w:evenHBand="0" w:firstRowFirstColumn="1" w:firstRowLastColumn="0" w:lastRowFirstColumn="0" w:lastRowLastColumn="0"/>
            <w:tcW w:w="2116" w:type="dxa"/>
            <w:tcBorders>
              <w:top w:val="single" w:sz="8" w:space="0" w:color="auto"/>
              <w:bottom w:val="single" w:sz="8" w:space="0" w:color="auto"/>
            </w:tcBorders>
            <w:noWrap/>
            <w:vAlign w:val="center"/>
            <w:hideMark/>
          </w:tcPr>
          <w:p w14:paraId="58ED2CA3" w14:textId="21AA5BA2" w:rsidR="0027753D" w:rsidRPr="000F59B2" w:rsidRDefault="0027753D" w:rsidP="001D5528">
            <w:pPr>
              <w:jc w:val="center"/>
              <w:rPr>
                <w:rFonts w:eastAsia="Times New Roman" w:cs="Arial"/>
                <w:color w:val="000000"/>
                <w:sz w:val="20"/>
                <w:szCs w:val="20"/>
              </w:rPr>
            </w:pPr>
            <w:r w:rsidRPr="000F59B2">
              <w:rPr>
                <w:rFonts w:eastAsia="Times New Roman" w:cs="Arial"/>
                <w:caps w:val="0"/>
                <w:color w:val="000000"/>
                <w:sz w:val="20"/>
                <w:szCs w:val="20"/>
              </w:rPr>
              <w:t>Explanatory Variables</w:t>
            </w:r>
          </w:p>
        </w:tc>
        <w:tc>
          <w:tcPr>
            <w:tcW w:w="1447" w:type="dxa"/>
            <w:tcBorders>
              <w:top w:val="single" w:sz="8" w:space="0" w:color="auto"/>
              <w:bottom w:val="single" w:sz="8" w:space="0" w:color="auto"/>
            </w:tcBorders>
            <w:vAlign w:val="center"/>
          </w:tcPr>
          <w:p w14:paraId="4C71F92F" w14:textId="77777777" w:rsidR="0027753D" w:rsidRDefault="0027753D" w:rsidP="001D5528">
            <w:pPr>
              <w:ind w:left="165" w:firstLine="9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vertAlign w:val="superscript"/>
              </w:rPr>
            </w:pPr>
            <w:r>
              <w:rPr>
                <w:rFonts w:eastAsia="Times New Roman" w:cs="Arial"/>
                <w:caps w:val="0"/>
                <w:color w:val="000000"/>
                <w:sz w:val="20"/>
                <w:szCs w:val="20"/>
              </w:rPr>
              <w:t>R</w:t>
            </w:r>
            <w:r w:rsidRPr="0075350F">
              <w:rPr>
                <w:rFonts w:eastAsia="Times New Roman" w:cs="Arial"/>
                <w:caps w:val="0"/>
                <w:color w:val="000000"/>
                <w:sz w:val="20"/>
                <w:szCs w:val="20"/>
                <w:vertAlign w:val="superscript"/>
              </w:rPr>
              <w:t>2</w:t>
            </w:r>
          </w:p>
          <w:p w14:paraId="411334F2" w14:textId="7819D81D" w:rsidR="006C79AA" w:rsidRPr="006C79AA" w:rsidRDefault="006C79AA" w:rsidP="001D5528">
            <w:pPr>
              <w:ind w:left="165" w:firstLine="9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rPr>
            </w:pPr>
            <w:r w:rsidRPr="006C79AA">
              <w:rPr>
                <w:rFonts w:eastAsia="Times New Roman" w:cs="Arial"/>
                <w:b w:val="0"/>
                <w:bCs w:val="0"/>
                <w:caps w:val="0"/>
                <w:color w:val="000000"/>
                <w:sz w:val="20"/>
                <w:szCs w:val="20"/>
              </w:rPr>
              <w:t>ADJ R</w:t>
            </w:r>
            <w:r w:rsidRPr="006C79AA">
              <w:rPr>
                <w:rFonts w:eastAsia="Times New Roman" w:cs="Arial"/>
                <w:b w:val="0"/>
                <w:bCs w:val="0"/>
                <w:caps w:val="0"/>
                <w:color w:val="000000"/>
                <w:sz w:val="20"/>
                <w:szCs w:val="20"/>
                <w:vertAlign w:val="superscript"/>
              </w:rPr>
              <w:t>2</w:t>
            </w:r>
          </w:p>
        </w:tc>
        <w:tc>
          <w:tcPr>
            <w:tcW w:w="1447" w:type="dxa"/>
            <w:tcBorders>
              <w:top w:val="single" w:sz="8" w:space="0" w:color="auto"/>
              <w:bottom w:val="single" w:sz="8" w:space="0" w:color="auto"/>
            </w:tcBorders>
            <w:vAlign w:val="center"/>
          </w:tcPr>
          <w:p w14:paraId="59A746A3" w14:textId="5FBE274D" w:rsidR="0027753D" w:rsidRPr="00B0264A" w:rsidRDefault="006C79AA" w:rsidP="001D5528">
            <w:pPr>
              <w:ind w:left="165" w:firstLine="9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eastAsia="Times New Roman" w:cs="Arial"/>
                <w:caps w:val="0"/>
                <w:color w:val="000000"/>
                <w:sz w:val="20"/>
                <w:szCs w:val="20"/>
              </w:rPr>
              <w:t>p</w:t>
            </w:r>
          </w:p>
        </w:tc>
        <w:tc>
          <w:tcPr>
            <w:tcW w:w="1636" w:type="dxa"/>
            <w:tcBorders>
              <w:top w:val="single" w:sz="8" w:space="0" w:color="auto"/>
              <w:bottom w:val="single" w:sz="8" w:space="0" w:color="auto"/>
            </w:tcBorders>
            <w:noWrap/>
            <w:vAlign w:val="center"/>
            <w:hideMark/>
          </w:tcPr>
          <w:p w14:paraId="1DD63DF6" w14:textId="17778B98" w:rsidR="0027753D" w:rsidRPr="000F59B2" w:rsidRDefault="0027753D" w:rsidP="001D5528">
            <w:pPr>
              <w:ind w:left="165" w:firstLine="9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0F59B2">
              <w:rPr>
                <w:rFonts w:eastAsia="Times New Roman" w:cs="Arial"/>
                <w:caps w:val="0"/>
                <w:color w:val="000000"/>
                <w:sz w:val="20"/>
                <w:szCs w:val="20"/>
              </w:rPr>
              <w:t>Cumulative Akaike Weight</w:t>
            </w:r>
          </w:p>
        </w:tc>
      </w:tr>
      <w:tr w:rsidR="001D5528" w:rsidRPr="00F1768D" w14:paraId="56B466A9" w14:textId="77777777" w:rsidTr="00120EA4">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6660" w:type="dxa"/>
            <w:gridSpan w:val="5"/>
            <w:tcBorders>
              <w:top w:val="single" w:sz="8" w:space="0" w:color="auto"/>
              <w:bottom w:val="single" w:sz="8" w:space="0" w:color="auto"/>
              <w:right w:val="none" w:sz="0" w:space="0" w:color="auto"/>
            </w:tcBorders>
            <w:vAlign w:val="center"/>
          </w:tcPr>
          <w:p w14:paraId="098F3A18" w14:textId="1FB0272E" w:rsidR="001D5528" w:rsidRPr="001D5528" w:rsidRDefault="001D5528" w:rsidP="001D5528">
            <w:pPr>
              <w:tabs>
                <w:tab w:val="center" w:pos="3722"/>
                <w:tab w:val="right" w:pos="7444"/>
              </w:tabs>
              <w:ind w:left="256" w:hanging="256"/>
              <w:jc w:val="center"/>
              <w:rPr>
                <w:rFonts w:ascii="Aptos Narrow" w:hAnsi="Aptos Narrow"/>
                <w:color w:val="000000"/>
              </w:rPr>
            </w:pPr>
            <w:r w:rsidRPr="001D5528">
              <w:rPr>
                <w:rFonts w:eastAsia="Times New Roman" w:cs="Arial"/>
                <w:caps w:val="0"/>
                <w:color w:val="000000"/>
                <w:sz w:val="20"/>
                <w:szCs w:val="20"/>
              </w:rPr>
              <w:t>Fog (</w:t>
            </w:r>
            <w:r w:rsidRPr="001D5528">
              <w:t>ΔCS</w:t>
            </w:r>
            <w:r w:rsidRPr="001D5528">
              <w:rPr>
                <w:vertAlign w:val="subscript"/>
              </w:rPr>
              <w:t>F</w:t>
            </w:r>
            <w:r w:rsidRPr="001D5528">
              <w:rPr>
                <w:rFonts w:eastAsia="Times New Roman" w:cs="Arial"/>
                <w:caps w:val="0"/>
                <w:color w:val="000000"/>
                <w:sz w:val="20"/>
                <w:szCs w:val="20"/>
              </w:rPr>
              <w:t>)</w:t>
            </w:r>
          </w:p>
        </w:tc>
      </w:tr>
      <w:tr w:rsidR="0027753D" w:rsidRPr="00F1768D" w14:paraId="27427A0A" w14:textId="77777777" w:rsidTr="00120EA4">
        <w:trPr>
          <w:gridAfter w:val="1"/>
          <w:wAfter w:w="14" w:type="dxa"/>
          <w:trHeight w:val="359"/>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754E684C" w14:textId="54AAA6D0" w:rsidR="0027753D" w:rsidRPr="00DF2D91" w:rsidRDefault="0027753D" w:rsidP="00B925F7">
            <w:pPr>
              <w:jc w:val="center"/>
              <w:rPr>
                <w:rFonts w:eastAsia="Times New Roman" w:cs="Arial"/>
                <w:b w:val="0"/>
                <w:bCs w:val="0"/>
                <w:color w:val="000000"/>
                <w:sz w:val="20"/>
                <w:szCs w:val="20"/>
              </w:rPr>
            </w:pPr>
            <w:r w:rsidRPr="002B2D96">
              <w:rPr>
                <w:rFonts w:eastAsia="Times New Roman" w:cs="Arial"/>
                <w:caps w:val="0"/>
                <w:color w:val="000000"/>
                <w:sz w:val="20"/>
                <w:szCs w:val="20"/>
              </w:rPr>
              <w:t>Carbonate</w:t>
            </w:r>
          </w:p>
        </w:tc>
        <w:tc>
          <w:tcPr>
            <w:tcW w:w="1447" w:type="dxa"/>
            <w:tcBorders>
              <w:left w:val="single" w:sz="6" w:space="0" w:color="auto"/>
              <w:right w:val="single" w:sz="4" w:space="0" w:color="auto"/>
            </w:tcBorders>
            <w:vAlign w:val="center"/>
          </w:tcPr>
          <w:p w14:paraId="7B280B17" w14:textId="1994998C" w:rsidR="0027753D" w:rsidRPr="006C79AA" w:rsidRDefault="0027753D" w:rsidP="001D5528">
            <w:pPr>
              <w:ind w:left="256" w:hanging="256"/>
              <w:jc w:val="center"/>
              <w:cnfStyle w:val="000000000000" w:firstRow="0" w:lastRow="0" w:firstColumn="0" w:lastColumn="0" w:oddVBand="0" w:evenVBand="0" w:oddHBand="0" w:evenHBand="0" w:firstRowFirstColumn="0" w:firstRowLastColumn="0" w:lastRowFirstColumn="0" w:lastRowLastColumn="0"/>
              <w:rPr>
                <w:rFonts w:ascii="Aptos Narrow" w:hAnsi="Aptos Narrow"/>
                <w:b/>
                <w:bCs/>
                <w:color w:val="000000"/>
              </w:rPr>
            </w:pPr>
            <w:r w:rsidRPr="006C79AA">
              <w:rPr>
                <w:rFonts w:ascii="Aptos Narrow" w:hAnsi="Aptos Narrow"/>
                <w:b/>
                <w:bCs/>
                <w:color w:val="000000"/>
              </w:rPr>
              <w:t>0.4</w:t>
            </w:r>
            <w:r w:rsidR="006C79AA" w:rsidRPr="006C79AA">
              <w:rPr>
                <w:rFonts w:ascii="Aptos Narrow" w:hAnsi="Aptos Narrow"/>
                <w:b/>
                <w:bCs/>
                <w:color w:val="000000"/>
              </w:rPr>
              <w:t>9</w:t>
            </w:r>
          </w:p>
        </w:tc>
        <w:tc>
          <w:tcPr>
            <w:tcW w:w="1447" w:type="dxa"/>
            <w:tcBorders>
              <w:left w:val="single" w:sz="4" w:space="0" w:color="auto"/>
              <w:right w:val="single" w:sz="8" w:space="0" w:color="auto"/>
            </w:tcBorders>
            <w:vAlign w:val="center"/>
          </w:tcPr>
          <w:p w14:paraId="79D5C924" w14:textId="04526FC4" w:rsidR="0027753D" w:rsidRDefault="0027753D" w:rsidP="001D5528">
            <w:pPr>
              <w:ind w:left="256" w:hanging="256"/>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0.0001</w:t>
            </w:r>
          </w:p>
        </w:tc>
        <w:tc>
          <w:tcPr>
            <w:tcW w:w="1636" w:type="dxa"/>
            <w:tcBorders>
              <w:left w:val="single" w:sz="8" w:space="0" w:color="auto"/>
            </w:tcBorders>
            <w:noWrap/>
            <w:vAlign w:val="center"/>
            <w:hideMark/>
          </w:tcPr>
          <w:p w14:paraId="5C042D16" w14:textId="65FA9F22" w:rsidR="0027753D" w:rsidRPr="000F59B2" w:rsidRDefault="0027753D" w:rsidP="001D5528">
            <w:pPr>
              <w:ind w:left="256" w:hanging="25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ascii="Aptos Narrow" w:hAnsi="Aptos Narrow"/>
                <w:color w:val="000000"/>
              </w:rPr>
              <w:t>0.23</w:t>
            </w:r>
          </w:p>
        </w:tc>
      </w:tr>
      <w:tr w:rsidR="0027753D" w:rsidRPr="00F1768D" w14:paraId="400B10C9" w14:textId="77777777" w:rsidTr="00120EA4">
        <w:trPr>
          <w:gridAfter w:val="1"/>
          <w:cnfStyle w:val="000000100000" w:firstRow="0" w:lastRow="0" w:firstColumn="0" w:lastColumn="0" w:oddVBand="0" w:evenVBand="0" w:oddHBand="1" w:evenHBand="0" w:firstRowFirstColumn="0" w:firstRowLastColumn="0" w:lastRowFirstColumn="0" w:lastRowLastColumn="0"/>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3C508B54" w14:textId="4BF91DE4" w:rsidR="0027753D" w:rsidRPr="00DF2D91" w:rsidRDefault="0027753D" w:rsidP="001D5528">
            <w:pPr>
              <w:jc w:val="center"/>
              <w:rPr>
                <w:rFonts w:eastAsia="Times New Roman" w:cs="Arial"/>
                <w:b w:val="0"/>
                <w:bCs w:val="0"/>
                <w:color w:val="000000"/>
                <w:sz w:val="20"/>
                <w:szCs w:val="20"/>
              </w:rPr>
            </w:pPr>
            <w:r w:rsidRPr="00DF2D91">
              <w:rPr>
                <w:rFonts w:eastAsia="Times New Roman" w:cs="Arial"/>
                <w:b w:val="0"/>
                <w:bCs w:val="0"/>
                <w:caps w:val="0"/>
                <w:color w:val="000000"/>
                <w:sz w:val="20"/>
                <w:szCs w:val="20"/>
              </w:rPr>
              <w:t>Carbonate</w:t>
            </w:r>
            <w:r w:rsidRPr="00DF2D91">
              <w:rPr>
                <w:rFonts w:ascii="Aptos Narrow" w:hAnsi="Aptos Narrow"/>
                <w:b w:val="0"/>
                <w:bCs w:val="0"/>
                <w:caps w:val="0"/>
                <w:color w:val="000000"/>
              </w:rPr>
              <w:t xml:space="preserve"> + Clay</w:t>
            </w:r>
          </w:p>
        </w:tc>
        <w:tc>
          <w:tcPr>
            <w:tcW w:w="1447" w:type="dxa"/>
            <w:tcBorders>
              <w:left w:val="single" w:sz="6" w:space="0" w:color="auto"/>
              <w:right w:val="single" w:sz="4" w:space="0" w:color="auto"/>
            </w:tcBorders>
            <w:vAlign w:val="center"/>
          </w:tcPr>
          <w:p w14:paraId="59B6BFC3" w14:textId="49388C0B" w:rsidR="0027753D" w:rsidRDefault="004C5D0B"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0.44</w:t>
            </w:r>
          </w:p>
        </w:tc>
        <w:tc>
          <w:tcPr>
            <w:tcW w:w="1447" w:type="dxa"/>
            <w:tcBorders>
              <w:left w:val="single" w:sz="4" w:space="0" w:color="auto"/>
              <w:right w:val="single" w:sz="8" w:space="0" w:color="auto"/>
            </w:tcBorders>
            <w:vAlign w:val="center"/>
          </w:tcPr>
          <w:p w14:paraId="2026C7CA" w14:textId="38BA6A6E" w:rsidR="0027753D" w:rsidRDefault="004C5D0B"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0.001</w:t>
            </w:r>
          </w:p>
        </w:tc>
        <w:tc>
          <w:tcPr>
            <w:tcW w:w="1636" w:type="dxa"/>
            <w:tcBorders>
              <w:left w:val="single" w:sz="8" w:space="0" w:color="auto"/>
            </w:tcBorders>
            <w:noWrap/>
            <w:vAlign w:val="center"/>
            <w:hideMark/>
          </w:tcPr>
          <w:p w14:paraId="78FDEA1B" w14:textId="5A7467FF" w:rsidR="0027753D" w:rsidRPr="000F59B2" w:rsidRDefault="0027753D" w:rsidP="001D552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ascii="Aptos Narrow" w:hAnsi="Aptos Narrow"/>
                <w:color w:val="000000"/>
              </w:rPr>
              <w:t>0.36</w:t>
            </w:r>
          </w:p>
        </w:tc>
      </w:tr>
      <w:tr w:rsidR="0027753D" w:rsidRPr="00F1768D" w14:paraId="63D77129" w14:textId="77777777" w:rsidTr="00120EA4">
        <w:trPr>
          <w:gridAfter w:val="1"/>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038FB5FB" w14:textId="13FB6415" w:rsidR="0027753D" w:rsidRPr="00DF2D91" w:rsidRDefault="0027753D" w:rsidP="001D5528">
            <w:pPr>
              <w:jc w:val="center"/>
              <w:rPr>
                <w:rFonts w:eastAsia="Times New Roman" w:cs="Arial"/>
                <w:b w:val="0"/>
                <w:bCs w:val="0"/>
                <w:color w:val="000000"/>
                <w:sz w:val="20"/>
                <w:szCs w:val="20"/>
              </w:rPr>
            </w:pPr>
            <w:r w:rsidRPr="00DF2D91">
              <w:rPr>
                <w:rFonts w:eastAsia="Times New Roman" w:cs="Arial"/>
                <w:b w:val="0"/>
                <w:bCs w:val="0"/>
                <w:caps w:val="0"/>
                <w:color w:val="000000"/>
                <w:sz w:val="20"/>
                <w:szCs w:val="20"/>
              </w:rPr>
              <w:t>Carbonate</w:t>
            </w:r>
            <w:r w:rsidRPr="00DF2D91">
              <w:rPr>
                <w:rFonts w:ascii="Aptos Narrow" w:hAnsi="Aptos Narrow"/>
                <w:b w:val="0"/>
                <w:bCs w:val="0"/>
                <w:caps w:val="0"/>
                <w:color w:val="000000"/>
              </w:rPr>
              <w:t xml:space="preserve"> + </w:t>
            </w:r>
            <w:r>
              <w:rPr>
                <w:rFonts w:ascii="Aptos Narrow" w:hAnsi="Aptos Narrow"/>
                <w:b w:val="0"/>
                <w:bCs w:val="0"/>
                <w:caps w:val="0"/>
                <w:color w:val="000000"/>
              </w:rPr>
              <w:t>Na</w:t>
            </w:r>
            <w:r w:rsidRPr="00DF2D91">
              <w:rPr>
                <w:rFonts w:ascii="Aptos Narrow" w:hAnsi="Aptos Narrow"/>
                <w:b w:val="0"/>
                <w:bCs w:val="0"/>
                <w:caps w:val="0"/>
                <w:color w:val="000000"/>
                <w:vertAlign w:val="superscript"/>
              </w:rPr>
              <w:t>+</w:t>
            </w:r>
          </w:p>
        </w:tc>
        <w:tc>
          <w:tcPr>
            <w:tcW w:w="1447" w:type="dxa"/>
            <w:tcBorders>
              <w:left w:val="single" w:sz="6" w:space="0" w:color="auto"/>
              <w:right w:val="single" w:sz="4" w:space="0" w:color="auto"/>
            </w:tcBorders>
            <w:vAlign w:val="center"/>
          </w:tcPr>
          <w:p w14:paraId="170FE990" w14:textId="534530E5" w:rsidR="0027753D" w:rsidRDefault="004C5D0B"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0.50</w:t>
            </w:r>
          </w:p>
        </w:tc>
        <w:tc>
          <w:tcPr>
            <w:tcW w:w="1447" w:type="dxa"/>
            <w:tcBorders>
              <w:left w:val="single" w:sz="4" w:space="0" w:color="auto"/>
              <w:right w:val="single" w:sz="8" w:space="0" w:color="auto"/>
            </w:tcBorders>
            <w:vAlign w:val="center"/>
          </w:tcPr>
          <w:p w14:paraId="34756F65" w14:textId="37DC1CA9" w:rsidR="0027753D" w:rsidRDefault="004C5D0B"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0.0004</w:t>
            </w:r>
          </w:p>
        </w:tc>
        <w:tc>
          <w:tcPr>
            <w:tcW w:w="1636" w:type="dxa"/>
            <w:tcBorders>
              <w:left w:val="single" w:sz="8" w:space="0" w:color="auto"/>
            </w:tcBorders>
            <w:noWrap/>
            <w:vAlign w:val="center"/>
            <w:hideMark/>
          </w:tcPr>
          <w:p w14:paraId="3B45122F" w14:textId="63EE15C7" w:rsidR="0027753D" w:rsidRPr="000F59B2" w:rsidRDefault="0027753D" w:rsidP="001D5528">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ascii="Aptos Narrow" w:hAnsi="Aptos Narrow"/>
                <w:color w:val="000000"/>
              </w:rPr>
              <w:t>0.49</w:t>
            </w:r>
          </w:p>
        </w:tc>
      </w:tr>
      <w:tr w:rsidR="0027753D" w:rsidRPr="00F1768D" w14:paraId="5DD89C40" w14:textId="77777777" w:rsidTr="00120EA4">
        <w:trPr>
          <w:gridAfter w:val="1"/>
          <w:cnfStyle w:val="000000100000" w:firstRow="0" w:lastRow="0" w:firstColumn="0" w:lastColumn="0" w:oddVBand="0" w:evenVBand="0" w:oddHBand="1" w:evenHBand="0" w:firstRowFirstColumn="0" w:firstRowLastColumn="0" w:lastRowFirstColumn="0" w:lastRowLastColumn="0"/>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5B1D14CC" w14:textId="1E32887E" w:rsidR="0027753D" w:rsidRPr="00DF2D91" w:rsidRDefault="0027753D" w:rsidP="001D5528">
            <w:pPr>
              <w:jc w:val="center"/>
              <w:rPr>
                <w:rFonts w:eastAsia="Times New Roman" w:cs="Arial"/>
                <w:b w:val="0"/>
                <w:bCs w:val="0"/>
                <w:color w:val="000000"/>
                <w:sz w:val="20"/>
                <w:szCs w:val="20"/>
              </w:rPr>
            </w:pPr>
            <w:r w:rsidRPr="00DF2D91">
              <w:rPr>
                <w:rFonts w:eastAsia="Times New Roman" w:cs="Arial"/>
                <w:b w:val="0"/>
                <w:bCs w:val="0"/>
                <w:caps w:val="0"/>
                <w:color w:val="000000"/>
                <w:sz w:val="20"/>
                <w:szCs w:val="20"/>
              </w:rPr>
              <w:t>Carbonate</w:t>
            </w:r>
            <w:r w:rsidRPr="00DF2D91">
              <w:rPr>
                <w:rFonts w:ascii="Aptos Narrow" w:hAnsi="Aptos Narrow"/>
                <w:b w:val="0"/>
                <w:bCs w:val="0"/>
                <w:caps w:val="0"/>
                <w:color w:val="000000"/>
              </w:rPr>
              <w:t xml:space="preserve"> + </w:t>
            </w:r>
            <w:r>
              <w:rPr>
                <w:rFonts w:ascii="Aptos Narrow" w:hAnsi="Aptos Narrow"/>
                <w:b w:val="0"/>
                <w:bCs w:val="0"/>
                <w:caps w:val="0"/>
                <w:color w:val="000000"/>
              </w:rPr>
              <w:t>Mg</w:t>
            </w:r>
            <w:r>
              <w:rPr>
                <w:rFonts w:ascii="Aptos Narrow" w:hAnsi="Aptos Narrow"/>
                <w:b w:val="0"/>
                <w:bCs w:val="0"/>
                <w:caps w:val="0"/>
                <w:color w:val="000000"/>
                <w:vertAlign w:val="superscript"/>
              </w:rPr>
              <w:t>2+</w:t>
            </w:r>
          </w:p>
        </w:tc>
        <w:tc>
          <w:tcPr>
            <w:tcW w:w="1447" w:type="dxa"/>
            <w:tcBorders>
              <w:left w:val="single" w:sz="6" w:space="0" w:color="auto"/>
              <w:right w:val="single" w:sz="4" w:space="0" w:color="auto"/>
            </w:tcBorders>
            <w:vAlign w:val="center"/>
          </w:tcPr>
          <w:p w14:paraId="41551468" w14:textId="76F7B08C" w:rsidR="0027753D" w:rsidRDefault="004C5D0B"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0.44</w:t>
            </w:r>
          </w:p>
        </w:tc>
        <w:tc>
          <w:tcPr>
            <w:tcW w:w="1447" w:type="dxa"/>
            <w:tcBorders>
              <w:left w:val="single" w:sz="4" w:space="0" w:color="auto"/>
              <w:right w:val="single" w:sz="8" w:space="0" w:color="auto"/>
            </w:tcBorders>
            <w:vAlign w:val="center"/>
          </w:tcPr>
          <w:p w14:paraId="4E2319DD" w14:textId="6134B7C0" w:rsidR="0027753D" w:rsidRDefault="004C5D0B"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0.001</w:t>
            </w:r>
          </w:p>
        </w:tc>
        <w:tc>
          <w:tcPr>
            <w:tcW w:w="1636" w:type="dxa"/>
            <w:tcBorders>
              <w:left w:val="single" w:sz="8" w:space="0" w:color="auto"/>
            </w:tcBorders>
            <w:noWrap/>
            <w:vAlign w:val="center"/>
            <w:hideMark/>
          </w:tcPr>
          <w:p w14:paraId="05B3CD53" w14:textId="381F0547" w:rsidR="0027753D" w:rsidRPr="000F59B2" w:rsidRDefault="0027753D" w:rsidP="001D552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ascii="Aptos Narrow" w:hAnsi="Aptos Narrow"/>
                <w:color w:val="000000"/>
              </w:rPr>
              <w:t>0.60</w:t>
            </w:r>
          </w:p>
        </w:tc>
      </w:tr>
      <w:tr w:rsidR="0027753D" w:rsidRPr="00F1768D" w14:paraId="79FB81BA" w14:textId="77777777" w:rsidTr="00120EA4">
        <w:trPr>
          <w:gridAfter w:val="1"/>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59EF3ECE" w14:textId="0B6E8234" w:rsidR="0027753D" w:rsidRPr="0073684B" w:rsidRDefault="0027753D" w:rsidP="001D5528">
            <w:pPr>
              <w:jc w:val="center"/>
              <w:rPr>
                <w:rFonts w:eastAsia="Times New Roman" w:cs="Arial"/>
                <w:b w:val="0"/>
                <w:bCs w:val="0"/>
                <w:color w:val="000000"/>
                <w:sz w:val="20"/>
                <w:szCs w:val="20"/>
              </w:rPr>
            </w:pPr>
            <w:r w:rsidRPr="0073684B">
              <w:rPr>
                <w:rFonts w:eastAsia="Times New Roman" w:cs="Arial"/>
                <w:b w:val="0"/>
                <w:bCs w:val="0"/>
                <w:caps w:val="0"/>
                <w:color w:val="000000"/>
                <w:sz w:val="20"/>
                <w:szCs w:val="20"/>
              </w:rPr>
              <w:t>Carbonate</w:t>
            </w:r>
            <w:r w:rsidRPr="0073684B">
              <w:rPr>
                <w:rFonts w:ascii="Aptos Narrow" w:hAnsi="Aptos Narrow"/>
                <w:b w:val="0"/>
                <w:bCs w:val="0"/>
                <w:caps w:val="0"/>
                <w:color w:val="000000"/>
              </w:rPr>
              <w:t xml:space="preserve"> + </w:t>
            </w:r>
            <w:r w:rsidRPr="0073684B">
              <w:rPr>
                <w:rFonts w:eastAsia="Times New Roman" w:cs="Arial"/>
                <w:b w:val="0"/>
                <w:bCs w:val="0"/>
                <w:color w:val="000000"/>
                <w:sz w:val="20"/>
                <w:szCs w:val="20"/>
              </w:rPr>
              <w:t>SAR</w:t>
            </w:r>
          </w:p>
        </w:tc>
        <w:tc>
          <w:tcPr>
            <w:tcW w:w="1447" w:type="dxa"/>
            <w:tcBorders>
              <w:left w:val="single" w:sz="6" w:space="0" w:color="auto"/>
              <w:right w:val="single" w:sz="4" w:space="0" w:color="auto"/>
            </w:tcBorders>
            <w:vAlign w:val="center"/>
          </w:tcPr>
          <w:p w14:paraId="31CEEB9A" w14:textId="2C03708C" w:rsidR="0027753D" w:rsidRDefault="003B6932"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0.50</w:t>
            </w:r>
          </w:p>
        </w:tc>
        <w:tc>
          <w:tcPr>
            <w:tcW w:w="1447" w:type="dxa"/>
            <w:tcBorders>
              <w:left w:val="single" w:sz="4" w:space="0" w:color="auto"/>
              <w:right w:val="single" w:sz="8" w:space="0" w:color="auto"/>
            </w:tcBorders>
            <w:vAlign w:val="center"/>
          </w:tcPr>
          <w:p w14:paraId="3A081A3C" w14:textId="14F6C2C3" w:rsidR="0027753D" w:rsidRDefault="003B6932"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0.0004</w:t>
            </w:r>
          </w:p>
        </w:tc>
        <w:tc>
          <w:tcPr>
            <w:tcW w:w="1636" w:type="dxa"/>
            <w:tcBorders>
              <w:left w:val="single" w:sz="8" w:space="0" w:color="auto"/>
            </w:tcBorders>
            <w:noWrap/>
            <w:vAlign w:val="center"/>
            <w:hideMark/>
          </w:tcPr>
          <w:p w14:paraId="4A4952D5" w14:textId="22E55BE7" w:rsidR="0027753D" w:rsidRPr="000F59B2" w:rsidRDefault="0027753D" w:rsidP="001D5528">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ascii="Aptos Narrow" w:hAnsi="Aptos Narrow"/>
                <w:color w:val="000000"/>
              </w:rPr>
              <w:t>0.70</w:t>
            </w:r>
          </w:p>
        </w:tc>
      </w:tr>
      <w:tr w:rsidR="0027753D" w:rsidRPr="00F1768D" w14:paraId="197A6333" w14:textId="77777777" w:rsidTr="00120EA4">
        <w:trPr>
          <w:gridAfter w:val="1"/>
          <w:cnfStyle w:val="000000100000" w:firstRow="0" w:lastRow="0" w:firstColumn="0" w:lastColumn="0" w:oddVBand="0" w:evenVBand="0" w:oddHBand="1" w:evenHBand="0" w:firstRowFirstColumn="0" w:firstRowLastColumn="0" w:lastRowFirstColumn="0" w:lastRowLastColumn="0"/>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40ACC04B" w14:textId="52137F36" w:rsidR="0027753D" w:rsidRPr="00DF2D91" w:rsidRDefault="0027753D" w:rsidP="001D5528">
            <w:pPr>
              <w:jc w:val="center"/>
              <w:rPr>
                <w:rFonts w:eastAsia="Times New Roman" w:cs="Arial"/>
                <w:b w:val="0"/>
                <w:bCs w:val="0"/>
                <w:color w:val="000000"/>
                <w:sz w:val="20"/>
                <w:szCs w:val="20"/>
              </w:rPr>
            </w:pPr>
            <w:r w:rsidRPr="00DF2D91">
              <w:rPr>
                <w:rFonts w:eastAsia="Times New Roman" w:cs="Arial"/>
                <w:b w:val="0"/>
                <w:bCs w:val="0"/>
                <w:caps w:val="0"/>
                <w:color w:val="000000"/>
                <w:sz w:val="20"/>
                <w:szCs w:val="20"/>
              </w:rPr>
              <w:t>Carbonate</w:t>
            </w:r>
            <w:r w:rsidRPr="00DF2D91">
              <w:rPr>
                <w:rFonts w:ascii="Aptos Narrow" w:hAnsi="Aptos Narrow"/>
                <w:b w:val="0"/>
                <w:bCs w:val="0"/>
                <w:caps w:val="0"/>
                <w:color w:val="000000"/>
              </w:rPr>
              <w:t xml:space="preserve"> + </w:t>
            </w:r>
            <w:r>
              <w:rPr>
                <w:rFonts w:ascii="Aptos Narrow" w:hAnsi="Aptos Narrow"/>
                <w:b w:val="0"/>
                <w:bCs w:val="0"/>
                <w:caps w:val="0"/>
                <w:color w:val="000000"/>
              </w:rPr>
              <w:t>K</w:t>
            </w:r>
            <w:r w:rsidRPr="00DF2D91">
              <w:rPr>
                <w:rFonts w:ascii="Aptos Narrow" w:hAnsi="Aptos Narrow"/>
                <w:b w:val="0"/>
                <w:bCs w:val="0"/>
                <w:caps w:val="0"/>
                <w:color w:val="000000"/>
                <w:vertAlign w:val="superscript"/>
              </w:rPr>
              <w:t>+</w:t>
            </w:r>
          </w:p>
        </w:tc>
        <w:tc>
          <w:tcPr>
            <w:tcW w:w="1447" w:type="dxa"/>
            <w:tcBorders>
              <w:left w:val="single" w:sz="6" w:space="0" w:color="auto"/>
              <w:right w:val="single" w:sz="4" w:space="0" w:color="auto"/>
            </w:tcBorders>
            <w:vAlign w:val="center"/>
          </w:tcPr>
          <w:p w14:paraId="7FA954B5" w14:textId="214242CB" w:rsidR="0027753D" w:rsidRDefault="003B6932"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0.42</w:t>
            </w:r>
          </w:p>
        </w:tc>
        <w:tc>
          <w:tcPr>
            <w:tcW w:w="1447" w:type="dxa"/>
            <w:tcBorders>
              <w:left w:val="single" w:sz="4" w:space="0" w:color="auto"/>
              <w:right w:val="single" w:sz="8" w:space="0" w:color="auto"/>
            </w:tcBorders>
            <w:vAlign w:val="center"/>
          </w:tcPr>
          <w:p w14:paraId="1FB2793A" w14:textId="398BA15D" w:rsidR="0027753D" w:rsidRDefault="003B6932"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0.002</w:t>
            </w:r>
          </w:p>
        </w:tc>
        <w:tc>
          <w:tcPr>
            <w:tcW w:w="1636" w:type="dxa"/>
            <w:tcBorders>
              <w:left w:val="single" w:sz="8" w:space="0" w:color="auto"/>
            </w:tcBorders>
            <w:noWrap/>
            <w:vAlign w:val="center"/>
            <w:hideMark/>
          </w:tcPr>
          <w:p w14:paraId="3E59E386" w14:textId="239271F7" w:rsidR="0027753D" w:rsidRPr="000F59B2" w:rsidRDefault="0027753D" w:rsidP="001D552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ascii="Aptos Narrow" w:hAnsi="Aptos Narrow"/>
                <w:color w:val="000000"/>
              </w:rPr>
              <w:t>0.80</w:t>
            </w:r>
          </w:p>
        </w:tc>
      </w:tr>
      <w:tr w:rsidR="0027753D" w:rsidRPr="00F1768D" w14:paraId="774268E9" w14:textId="77777777" w:rsidTr="00120EA4">
        <w:trPr>
          <w:gridAfter w:val="1"/>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073C5500" w14:textId="1BD22A51" w:rsidR="0027753D" w:rsidRPr="00DF2D91" w:rsidRDefault="0027753D" w:rsidP="001D5528">
            <w:pPr>
              <w:jc w:val="center"/>
              <w:rPr>
                <w:rFonts w:eastAsia="Times New Roman" w:cs="Arial"/>
                <w:b w:val="0"/>
                <w:bCs w:val="0"/>
                <w:color w:val="000000"/>
                <w:sz w:val="20"/>
                <w:szCs w:val="20"/>
              </w:rPr>
            </w:pPr>
            <w:r w:rsidRPr="00DF2D91">
              <w:rPr>
                <w:rFonts w:eastAsia="Times New Roman" w:cs="Arial"/>
                <w:b w:val="0"/>
                <w:bCs w:val="0"/>
                <w:caps w:val="0"/>
                <w:color w:val="000000"/>
                <w:sz w:val="20"/>
                <w:szCs w:val="20"/>
              </w:rPr>
              <w:t>Carbonate</w:t>
            </w:r>
            <w:r w:rsidRPr="00DF2D91">
              <w:rPr>
                <w:rFonts w:ascii="Aptos Narrow" w:hAnsi="Aptos Narrow"/>
                <w:b w:val="0"/>
                <w:bCs w:val="0"/>
                <w:caps w:val="0"/>
                <w:color w:val="000000"/>
              </w:rPr>
              <w:t xml:space="preserve"> + </w:t>
            </w:r>
            <w:r>
              <w:rPr>
                <w:rFonts w:ascii="Aptos Narrow" w:hAnsi="Aptos Narrow"/>
                <w:b w:val="0"/>
                <w:bCs w:val="0"/>
                <w:caps w:val="0"/>
                <w:color w:val="000000"/>
              </w:rPr>
              <w:t>Ca</w:t>
            </w:r>
            <w:r>
              <w:rPr>
                <w:rFonts w:ascii="Aptos Narrow" w:hAnsi="Aptos Narrow"/>
                <w:b w:val="0"/>
                <w:bCs w:val="0"/>
                <w:caps w:val="0"/>
                <w:color w:val="000000"/>
                <w:vertAlign w:val="superscript"/>
              </w:rPr>
              <w:t>2+</w:t>
            </w:r>
          </w:p>
        </w:tc>
        <w:tc>
          <w:tcPr>
            <w:tcW w:w="1447" w:type="dxa"/>
            <w:tcBorders>
              <w:left w:val="single" w:sz="6" w:space="0" w:color="auto"/>
              <w:right w:val="single" w:sz="4" w:space="0" w:color="auto"/>
            </w:tcBorders>
            <w:vAlign w:val="center"/>
          </w:tcPr>
          <w:p w14:paraId="56505707" w14:textId="732CDDB9" w:rsidR="0027753D" w:rsidRDefault="003B6932"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0.42</w:t>
            </w:r>
          </w:p>
        </w:tc>
        <w:tc>
          <w:tcPr>
            <w:tcW w:w="1447" w:type="dxa"/>
            <w:tcBorders>
              <w:left w:val="single" w:sz="4" w:space="0" w:color="auto"/>
              <w:right w:val="single" w:sz="8" w:space="0" w:color="auto"/>
            </w:tcBorders>
            <w:vAlign w:val="center"/>
          </w:tcPr>
          <w:p w14:paraId="104E5255" w14:textId="0EA032F6" w:rsidR="0027753D" w:rsidRDefault="003B6932"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0.002</w:t>
            </w:r>
          </w:p>
        </w:tc>
        <w:tc>
          <w:tcPr>
            <w:tcW w:w="1636" w:type="dxa"/>
            <w:tcBorders>
              <w:left w:val="single" w:sz="8" w:space="0" w:color="auto"/>
            </w:tcBorders>
            <w:noWrap/>
            <w:vAlign w:val="center"/>
            <w:hideMark/>
          </w:tcPr>
          <w:p w14:paraId="3095A0B1" w14:textId="3A175B82" w:rsidR="0027753D" w:rsidRPr="000F59B2" w:rsidRDefault="0027753D" w:rsidP="001D5528">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ascii="Aptos Narrow" w:hAnsi="Aptos Narrow"/>
                <w:color w:val="000000"/>
              </w:rPr>
              <w:t>0.88</w:t>
            </w:r>
          </w:p>
        </w:tc>
      </w:tr>
      <w:tr w:rsidR="0027753D" w:rsidRPr="00F1768D" w14:paraId="6DD8BD71" w14:textId="77777777" w:rsidTr="00120EA4">
        <w:trPr>
          <w:gridAfter w:val="1"/>
          <w:cnfStyle w:val="000000100000" w:firstRow="0" w:lastRow="0" w:firstColumn="0" w:lastColumn="0" w:oddVBand="0" w:evenVBand="0" w:oddHBand="1" w:evenHBand="0" w:firstRowFirstColumn="0" w:firstRowLastColumn="0" w:lastRowFirstColumn="0" w:lastRowLastColumn="0"/>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49BF9ED7" w14:textId="7FBEE8DC" w:rsidR="0027753D" w:rsidRPr="00DF2D91" w:rsidRDefault="0027753D" w:rsidP="001D5528">
            <w:pPr>
              <w:jc w:val="center"/>
              <w:rPr>
                <w:rFonts w:eastAsia="Times New Roman" w:cs="Arial"/>
                <w:b w:val="0"/>
                <w:bCs w:val="0"/>
                <w:color w:val="000000"/>
                <w:sz w:val="20"/>
                <w:szCs w:val="20"/>
              </w:rPr>
            </w:pPr>
            <w:r w:rsidRPr="00DF2D91">
              <w:rPr>
                <w:rFonts w:eastAsia="Times New Roman" w:cs="Arial"/>
                <w:b w:val="0"/>
                <w:bCs w:val="0"/>
                <w:caps w:val="0"/>
                <w:color w:val="000000"/>
                <w:sz w:val="20"/>
                <w:szCs w:val="20"/>
              </w:rPr>
              <w:t>Carbonate</w:t>
            </w:r>
            <w:r w:rsidRPr="00DF2D91">
              <w:rPr>
                <w:rFonts w:ascii="Aptos Narrow" w:hAnsi="Aptos Narrow"/>
                <w:b w:val="0"/>
                <w:bCs w:val="0"/>
                <w:caps w:val="0"/>
                <w:color w:val="000000"/>
              </w:rPr>
              <w:t xml:space="preserve"> + </w:t>
            </w:r>
            <w:r>
              <w:rPr>
                <w:rFonts w:ascii="Aptos Narrow" w:hAnsi="Aptos Narrow"/>
                <w:b w:val="0"/>
                <w:bCs w:val="0"/>
                <w:caps w:val="0"/>
                <w:color w:val="000000"/>
              </w:rPr>
              <w:t>OM</w:t>
            </w:r>
          </w:p>
        </w:tc>
        <w:tc>
          <w:tcPr>
            <w:tcW w:w="1447" w:type="dxa"/>
            <w:tcBorders>
              <w:left w:val="single" w:sz="6" w:space="0" w:color="auto"/>
              <w:right w:val="single" w:sz="4" w:space="0" w:color="auto"/>
            </w:tcBorders>
            <w:vAlign w:val="center"/>
          </w:tcPr>
          <w:p w14:paraId="0083DCC8" w14:textId="20B3FC37" w:rsidR="0027753D" w:rsidRDefault="003B6932"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0.43</w:t>
            </w:r>
          </w:p>
        </w:tc>
        <w:tc>
          <w:tcPr>
            <w:tcW w:w="1447" w:type="dxa"/>
            <w:tcBorders>
              <w:left w:val="single" w:sz="4" w:space="0" w:color="auto"/>
              <w:right w:val="single" w:sz="8" w:space="0" w:color="auto"/>
            </w:tcBorders>
            <w:vAlign w:val="center"/>
          </w:tcPr>
          <w:p w14:paraId="06BBB559" w14:textId="58220E75" w:rsidR="0027753D" w:rsidRDefault="003B6932"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0.001</w:t>
            </w:r>
          </w:p>
        </w:tc>
        <w:tc>
          <w:tcPr>
            <w:tcW w:w="1636" w:type="dxa"/>
            <w:tcBorders>
              <w:left w:val="single" w:sz="8" w:space="0" w:color="auto"/>
            </w:tcBorders>
            <w:noWrap/>
            <w:vAlign w:val="center"/>
            <w:hideMark/>
          </w:tcPr>
          <w:p w14:paraId="573D8308" w14:textId="032DE3A0" w:rsidR="0027753D" w:rsidRPr="000F59B2" w:rsidRDefault="0027753D" w:rsidP="001D552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ascii="Aptos Narrow" w:hAnsi="Aptos Narrow"/>
                <w:color w:val="000000"/>
              </w:rPr>
              <w:t>0.94</w:t>
            </w:r>
          </w:p>
        </w:tc>
      </w:tr>
      <w:tr w:rsidR="0027753D" w:rsidRPr="00F1768D" w14:paraId="1104FBC1" w14:textId="77777777" w:rsidTr="00120EA4">
        <w:trPr>
          <w:gridAfter w:val="1"/>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bottom w:val="single" w:sz="8" w:space="0" w:color="auto"/>
              <w:right w:val="single" w:sz="8" w:space="0" w:color="auto"/>
            </w:tcBorders>
            <w:noWrap/>
            <w:vAlign w:val="center"/>
            <w:hideMark/>
          </w:tcPr>
          <w:p w14:paraId="2EE89BB3" w14:textId="0BEA3A1B" w:rsidR="0027753D" w:rsidRPr="00DF2D91" w:rsidRDefault="0027753D" w:rsidP="001D5528">
            <w:pPr>
              <w:jc w:val="center"/>
              <w:rPr>
                <w:rFonts w:eastAsia="Times New Roman" w:cs="Arial"/>
                <w:b w:val="0"/>
                <w:bCs w:val="0"/>
                <w:color w:val="000000"/>
                <w:sz w:val="20"/>
                <w:szCs w:val="20"/>
              </w:rPr>
            </w:pPr>
            <w:r w:rsidRPr="00DF2D91">
              <w:rPr>
                <w:rFonts w:eastAsia="Times New Roman" w:cs="Arial"/>
                <w:b w:val="0"/>
                <w:bCs w:val="0"/>
                <w:caps w:val="0"/>
                <w:color w:val="000000"/>
                <w:sz w:val="20"/>
                <w:szCs w:val="20"/>
              </w:rPr>
              <w:t>Carbonate</w:t>
            </w:r>
            <w:r w:rsidRPr="00DF2D91">
              <w:rPr>
                <w:rFonts w:ascii="Aptos Narrow" w:hAnsi="Aptos Narrow"/>
                <w:b w:val="0"/>
                <w:bCs w:val="0"/>
                <w:caps w:val="0"/>
                <w:color w:val="000000"/>
              </w:rPr>
              <w:t xml:space="preserve"> + </w:t>
            </w:r>
            <w:r>
              <w:rPr>
                <w:rFonts w:ascii="Aptos Narrow" w:hAnsi="Aptos Narrow"/>
                <w:b w:val="0"/>
                <w:bCs w:val="0"/>
                <w:caps w:val="0"/>
                <w:color w:val="000000"/>
              </w:rPr>
              <w:t>pH</w:t>
            </w:r>
          </w:p>
        </w:tc>
        <w:tc>
          <w:tcPr>
            <w:tcW w:w="1447" w:type="dxa"/>
            <w:tcBorders>
              <w:left w:val="single" w:sz="6" w:space="0" w:color="auto"/>
              <w:bottom w:val="single" w:sz="8" w:space="0" w:color="auto"/>
              <w:right w:val="single" w:sz="4" w:space="0" w:color="auto"/>
            </w:tcBorders>
            <w:vAlign w:val="center"/>
          </w:tcPr>
          <w:p w14:paraId="35027708" w14:textId="6B761A8F" w:rsidR="0027753D" w:rsidRDefault="009B0F3B"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0.48</w:t>
            </w:r>
          </w:p>
        </w:tc>
        <w:tc>
          <w:tcPr>
            <w:tcW w:w="1447" w:type="dxa"/>
            <w:tcBorders>
              <w:left w:val="single" w:sz="4" w:space="0" w:color="auto"/>
              <w:bottom w:val="single" w:sz="8" w:space="0" w:color="auto"/>
              <w:right w:val="single" w:sz="8" w:space="0" w:color="auto"/>
            </w:tcBorders>
            <w:vAlign w:val="center"/>
          </w:tcPr>
          <w:p w14:paraId="3AB41077" w14:textId="33DF9117" w:rsidR="0027753D" w:rsidRDefault="009B0F3B"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0.0005</w:t>
            </w:r>
          </w:p>
        </w:tc>
        <w:tc>
          <w:tcPr>
            <w:tcW w:w="1636" w:type="dxa"/>
            <w:tcBorders>
              <w:left w:val="single" w:sz="8" w:space="0" w:color="auto"/>
              <w:bottom w:val="single" w:sz="8" w:space="0" w:color="auto"/>
            </w:tcBorders>
            <w:noWrap/>
            <w:vAlign w:val="center"/>
            <w:hideMark/>
          </w:tcPr>
          <w:p w14:paraId="2CAA016A" w14:textId="26BFEE3E" w:rsidR="0027753D" w:rsidRPr="000F59B2" w:rsidRDefault="0027753D" w:rsidP="001D5528">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ascii="Aptos Narrow" w:hAnsi="Aptos Narrow"/>
                <w:color w:val="000000"/>
              </w:rPr>
              <w:t>1.00</w:t>
            </w:r>
          </w:p>
        </w:tc>
      </w:tr>
      <w:tr w:rsidR="001D5528" w:rsidRPr="000F59B2" w14:paraId="4D868616" w14:textId="77777777" w:rsidTr="00120EA4">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6660" w:type="dxa"/>
            <w:gridSpan w:val="5"/>
            <w:tcBorders>
              <w:top w:val="single" w:sz="8" w:space="0" w:color="auto"/>
              <w:right w:val="none" w:sz="0" w:space="0" w:color="auto"/>
            </w:tcBorders>
            <w:vAlign w:val="center"/>
          </w:tcPr>
          <w:p w14:paraId="3C095820" w14:textId="67EC4CBF" w:rsidR="001D5528" w:rsidRPr="001D5528" w:rsidRDefault="001D5528" w:rsidP="001D5528">
            <w:pPr>
              <w:ind w:left="256" w:hanging="256"/>
              <w:jc w:val="center"/>
              <w:rPr>
                <w:rFonts w:ascii="Aptos Narrow" w:hAnsi="Aptos Narrow"/>
                <w:color w:val="000000"/>
              </w:rPr>
            </w:pPr>
            <w:r w:rsidRPr="001D5528">
              <w:rPr>
                <w:rFonts w:eastAsia="Times New Roman" w:cs="Arial"/>
                <w:caps w:val="0"/>
                <w:color w:val="000000"/>
                <w:sz w:val="20"/>
                <w:szCs w:val="20"/>
              </w:rPr>
              <w:t>Rain (</w:t>
            </w:r>
            <w:r w:rsidRPr="001D5528">
              <w:t>ΔCS</w:t>
            </w:r>
            <w:r w:rsidRPr="001D5528">
              <w:rPr>
                <w:vertAlign w:val="subscript"/>
              </w:rPr>
              <w:t>R</w:t>
            </w:r>
            <w:r w:rsidRPr="001D5528">
              <w:rPr>
                <w:rFonts w:eastAsia="Times New Roman" w:cs="Arial"/>
                <w:caps w:val="0"/>
                <w:color w:val="000000"/>
                <w:sz w:val="20"/>
                <w:szCs w:val="20"/>
              </w:rPr>
              <w:t>)</w:t>
            </w:r>
          </w:p>
        </w:tc>
      </w:tr>
      <w:tr w:rsidR="0027753D" w:rsidRPr="000F59B2" w14:paraId="74EB0DA7" w14:textId="77777777" w:rsidTr="00120EA4">
        <w:trPr>
          <w:gridAfter w:val="1"/>
          <w:wAfter w:w="14" w:type="dxa"/>
          <w:trHeight w:val="359"/>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78C6DCED" w14:textId="25441506" w:rsidR="0027753D" w:rsidRPr="00876692" w:rsidRDefault="0027753D" w:rsidP="00B925F7">
            <w:pPr>
              <w:jc w:val="center"/>
              <w:rPr>
                <w:rFonts w:eastAsia="Times New Roman" w:cs="Arial"/>
                <w:color w:val="000000"/>
                <w:sz w:val="20"/>
                <w:szCs w:val="20"/>
              </w:rPr>
            </w:pPr>
            <w:r w:rsidRPr="00876692">
              <w:rPr>
                <w:rFonts w:eastAsia="Times New Roman" w:cs="Arial"/>
                <w:caps w:val="0"/>
                <w:color w:val="000000" w:themeColor="text1"/>
                <w:sz w:val="20"/>
                <w:szCs w:val="20"/>
              </w:rPr>
              <w:t>Carbonate</w:t>
            </w:r>
            <w:r w:rsidRPr="00876692">
              <w:rPr>
                <w:rFonts w:ascii="Aptos Narrow" w:hAnsi="Aptos Narrow"/>
                <w:caps w:val="0"/>
                <w:color w:val="000000" w:themeColor="text1"/>
              </w:rPr>
              <w:t xml:space="preserve"> + Clay</w:t>
            </w:r>
          </w:p>
        </w:tc>
        <w:tc>
          <w:tcPr>
            <w:tcW w:w="1447" w:type="dxa"/>
            <w:tcBorders>
              <w:left w:val="single" w:sz="4" w:space="0" w:color="auto"/>
              <w:right w:val="single" w:sz="8" w:space="0" w:color="auto"/>
            </w:tcBorders>
            <w:vAlign w:val="center"/>
          </w:tcPr>
          <w:p w14:paraId="63B8B78F" w14:textId="30B20C42" w:rsidR="0027753D" w:rsidRDefault="009B0F3B" w:rsidP="001D5528">
            <w:pPr>
              <w:ind w:left="256" w:hanging="256"/>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0.40</w:t>
            </w:r>
          </w:p>
        </w:tc>
        <w:tc>
          <w:tcPr>
            <w:tcW w:w="1447" w:type="dxa"/>
            <w:tcBorders>
              <w:left w:val="single" w:sz="8" w:space="0" w:color="auto"/>
              <w:right w:val="single" w:sz="8" w:space="0" w:color="auto"/>
            </w:tcBorders>
            <w:vAlign w:val="center"/>
          </w:tcPr>
          <w:p w14:paraId="21F5F505" w14:textId="21A13B57" w:rsidR="0027753D" w:rsidRPr="009B0F3B" w:rsidRDefault="009B0F3B" w:rsidP="001D5528">
            <w:pPr>
              <w:ind w:left="256" w:hanging="256"/>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9B0F3B">
              <w:rPr>
                <w:rFonts w:eastAsia="Times New Roman" w:cs="Arial"/>
                <w:color w:val="000000"/>
                <w:sz w:val="20"/>
                <w:szCs w:val="20"/>
              </w:rPr>
              <w:t>0.003</w:t>
            </w:r>
          </w:p>
        </w:tc>
        <w:tc>
          <w:tcPr>
            <w:tcW w:w="1636" w:type="dxa"/>
            <w:tcBorders>
              <w:left w:val="single" w:sz="8" w:space="0" w:color="auto"/>
            </w:tcBorders>
            <w:noWrap/>
            <w:vAlign w:val="center"/>
          </w:tcPr>
          <w:p w14:paraId="00165C99" w14:textId="65101D97" w:rsidR="0027753D" w:rsidRPr="000F59B2" w:rsidRDefault="0027753D" w:rsidP="001D5528">
            <w:pPr>
              <w:ind w:left="256" w:hanging="25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ascii="Aptos Narrow" w:hAnsi="Aptos Narrow"/>
                <w:color w:val="000000"/>
              </w:rPr>
              <w:t>0.38</w:t>
            </w:r>
          </w:p>
        </w:tc>
      </w:tr>
      <w:tr w:rsidR="0027753D" w:rsidRPr="000F59B2" w14:paraId="54C2DF0D" w14:textId="77777777" w:rsidTr="00120EA4">
        <w:trPr>
          <w:gridAfter w:val="1"/>
          <w:cnfStyle w:val="000000100000" w:firstRow="0" w:lastRow="0" w:firstColumn="0" w:lastColumn="0" w:oddVBand="0" w:evenVBand="0" w:oddHBand="1" w:evenHBand="0" w:firstRowFirstColumn="0" w:firstRowLastColumn="0" w:lastRowFirstColumn="0" w:lastRowLastColumn="0"/>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7877C916" w14:textId="40AA70D2" w:rsidR="0027753D" w:rsidRPr="00DF2D91" w:rsidRDefault="0027753D" w:rsidP="001D5528">
            <w:pPr>
              <w:rPr>
                <w:rFonts w:eastAsia="Times New Roman" w:cs="Arial"/>
                <w:b w:val="0"/>
                <w:bCs w:val="0"/>
                <w:color w:val="000000"/>
                <w:sz w:val="20"/>
                <w:szCs w:val="20"/>
              </w:rPr>
            </w:pPr>
            <w:r>
              <w:rPr>
                <w:rFonts w:eastAsia="Times New Roman" w:cs="Arial"/>
                <w:b w:val="0"/>
                <w:bCs w:val="0"/>
                <w:caps w:val="0"/>
                <w:color w:val="000000"/>
                <w:sz w:val="20"/>
                <w:szCs w:val="20"/>
              </w:rPr>
              <w:t xml:space="preserve">  </w:t>
            </w:r>
            <w:r w:rsidRPr="00DF2D91">
              <w:rPr>
                <w:rFonts w:eastAsia="Times New Roman" w:cs="Arial"/>
                <w:b w:val="0"/>
                <w:bCs w:val="0"/>
                <w:caps w:val="0"/>
                <w:color w:val="000000"/>
                <w:sz w:val="20"/>
                <w:szCs w:val="20"/>
              </w:rPr>
              <w:t>Carbonate</w:t>
            </w:r>
            <w:r w:rsidRPr="00DF2D91">
              <w:rPr>
                <w:rFonts w:ascii="Aptos Narrow" w:hAnsi="Aptos Narrow"/>
                <w:b w:val="0"/>
                <w:bCs w:val="0"/>
                <w:caps w:val="0"/>
                <w:color w:val="000000"/>
              </w:rPr>
              <w:t xml:space="preserve"> + </w:t>
            </w:r>
            <w:r>
              <w:rPr>
                <w:rFonts w:ascii="Aptos Narrow" w:hAnsi="Aptos Narrow"/>
                <w:b w:val="0"/>
                <w:bCs w:val="0"/>
                <w:caps w:val="0"/>
                <w:color w:val="000000"/>
              </w:rPr>
              <w:t>Mg</w:t>
            </w:r>
            <w:r>
              <w:rPr>
                <w:rFonts w:ascii="Aptos Narrow" w:hAnsi="Aptos Narrow"/>
                <w:b w:val="0"/>
                <w:bCs w:val="0"/>
                <w:caps w:val="0"/>
                <w:color w:val="000000"/>
                <w:vertAlign w:val="superscript"/>
              </w:rPr>
              <w:t>2+</w:t>
            </w:r>
          </w:p>
        </w:tc>
        <w:tc>
          <w:tcPr>
            <w:tcW w:w="1447" w:type="dxa"/>
            <w:tcBorders>
              <w:left w:val="single" w:sz="4" w:space="0" w:color="auto"/>
              <w:right w:val="single" w:sz="8" w:space="0" w:color="auto"/>
            </w:tcBorders>
            <w:vAlign w:val="center"/>
          </w:tcPr>
          <w:p w14:paraId="43599963" w14:textId="186BD817" w:rsidR="0027753D" w:rsidRDefault="009B0F3B"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0.35</w:t>
            </w:r>
          </w:p>
        </w:tc>
        <w:tc>
          <w:tcPr>
            <w:tcW w:w="1447" w:type="dxa"/>
            <w:tcBorders>
              <w:left w:val="single" w:sz="8" w:space="0" w:color="auto"/>
              <w:right w:val="single" w:sz="8" w:space="0" w:color="auto"/>
            </w:tcBorders>
            <w:vAlign w:val="center"/>
          </w:tcPr>
          <w:p w14:paraId="7E2FB7AF" w14:textId="3BD5410B" w:rsidR="0027753D" w:rsidRPr="007B2DBB" w:rsidRDefault="009B0F3B" w:rsidP="001D552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0.005</w:t>
            </w:r>
          </w:p>
        </w:tc>
        <w:tc>
          <w:tcPr>
            <w:tcW w:w="1636" w:type="dxa"/>
            <w:tcBorders>
              <w:left w:val="single" w:sz="8" w:space="0" w:color="auto"/>
            </w:tcBorders>
            <w:noWrap/>
            <w:vAlign w:val="center"/>
          </w:tcPr>
          <w:p w14:paraId="266A3D6A" w14:textId="1EF1416C" w:rsidR="0027753D" w:rsidRPr="000F59B2" w:rsidRDefault="0027753D" w:rsidP="001D552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ascii="Aptos Narrow" w:hAnsi="Aptos Narrow"/>
                <w:color w:val="000000"/>
              </w:rPr>
              <w:t>0.53</w:t>
            </w:r>
          </w:p>
        </w:tc>
      </w:tr>
      <w:tr w:rsidR="0027753D" w:rsidRPr="000F59B2" w14:paraId="6079ED4E" w14:textId="77777777" w:rsidTr="00120EA4">
        <w:trPr>
          <w:gridAfter w:val="1"/>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52F3E3DE" w14:textId="77777777" w:rsidR="0027753D" w:rsidRPr="00DF2D91" w:rsidRDefault="0027753D" w:rsidP="001D5528">
            <w:pPr>
              <w:jc w:val="center"/>
              <w:rPr>
                <w:rFonts w:eastAsia="Times New Roman" w:cs="Arial"/>
                <w:b w:val="0"/>
                <w:bCs w:val="0"/>
                <w:color w:val="000000"/>
                <w:sz w:val="20"/>
                <w:szCs w:val="20"/>
              </w:rPr>
            </w:pPr>
            <w:r w:rsidRPr="00DF2D91">
              <w:rPr>
                <w:rFonts w:eastAsia="Times New Roman" w:cs="Arial"/>
                <w:b w:val="0"/>
                <w:bCs w:val="0"/>
                <w:caps w:val="0"/>
                <w:color w:val="000000"/>
                <w:sz w:val="20"/>
                <w:szCs w:val="20"/>
              </w:rPr>
              <w:t>Carbonate</w:t>
            </w:r>
            <w:r w:rsidRPr="00DF2D91">
              <w:rPr>
                <w:rFonts w:ascii="Aptos Narrow" w:hAnsi="Aptos Narrow"/>
                <w:b w:val="0"/>
                <w:bCs w:val="0"/>
                <w:caps w:val="0"/>
                <w:color w:val="000000"/>
              </w:rPr>
              <w:t xml:space="preserve"> + </w:t>
            </w:r>
            <w:r>
              <w:rPr>
                <w:rFonts w:ascii="Aptos Narrow" w:hAnsi="Aptos Narrow"/>
                <w:b w:val="0"/>
                <w:bCs w:val="0"/>
                <w:caps w:val="0"/>
                <w:color w:val="000000"/>
              </w:rPr>
              <w:t>Na</w:t>
            </w:r>
            <w:r w:rsidRPr="00DF2D91">
              <w:rPr>
                <w:rFonts w:ascii="Aptos Narrow" w:hAnsi="Aptos Narrow"/>
                <w:b w:val="0"/>
                <w:bCs w:val="0"/>
                <w:caps w:val="0"/>
                <w:color w:val="000000"/>
                <w:vertAlign w:val="superscript"/>
              </w:rPr>
              <w:t>+</w:t>
            </w:r>
          </w:p>
        </w:tc>
        <w:tc>
          <w:tcPr>
            <w:tcW w:w="1447" w:type="dxa"/>
            <w:tcBorders>
              <w:left w:val="single" w:sz="4" w:space="0" w:color="auto"/>
              <w:right w:val="single" w:sz="8" w:space="0" w:color="auto"/>
            </w:tcBorders>
            <w:vAlign w:val="center"/>
          </w:tcPr>
          <w:p w14:paraId="40682EA7" w14:textId="069C0155" w:rsidR="0027753D" w:rsidRDefault="009B0F3B"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0.38</w:t>
            </w:r>
          </w:p>
        </w:tc>
        <w:tc>
          <w:tcPr>
            <w:tcW w:w="1447" w:type="dxa"/>
            <w:tcBorders>
              <w:left w:val="single" w:sz="8" w:space="0" w:color="auto"/>
              <w:right w:val="single" w:sz="8" w:space="0" w:color="auto"/>
            </w:tcBorders>
            <w:vAlign w:val="center"/>
          </w:tcPr>
          <w:p w14:paraId="203B9602" w14:textId="20660362" w:rsidR="0027753D" w:rsidRDefault="009B0F3B"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0.003</w:t>
            </w:r>
          </w:p>
        </w:tc>
        <w:tc>
          <w:tcPr>
            <w:tcW w:w="1636" w:type="dxa"/>
            <w:tcBorders>
              <w:left w:val="single" w:sz="8" w:space="0" w:color="auto"/>
            </w:tcBorders>
            <w:noWrap/>
            <w:vAlign w:val="center"/>
          </w:tcPr>
          <w:p w14:paraId="717995EF" w14:textId="282A9D4E" w:rsidR="0027753D" w:rsidRPr="000F59B2" w:rsidRDefault="0027753D" w:rsidP="001D5528">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ascii="Aptos Narrow" w:hAnsi="Aptos Narrow"/>
                <w:color w:val="000000"/>
              </w:rPr>
              <w:t>0.67</w:t>
            </w:r>
          </w:p>
        </w:tc>
      </w:tr>
      <w:tr w:rsidR="0027753D" w:rsidRPr="000F59B2" w14:paraId="7DA1B0F6" w14:textId="77777777" w:rsidTr="00120EA4">
        <w:trPr>
          <w:gridAfter w:val="1"/>
          <w:cnfStyle w:val="000000100000" w:firstRow="0" w:lastRow="0" w:firstColumn="0" w:lastColumn="0" w:oddVBand="0" w:evenVBand="0" w:oddHBand="1" w:evenHBand="0" w:firstRowFirstColumn="0" w:firstRowLastColumn="0" w:lastRowFirstColumn="0" w:lastRowLastColumn="0"/>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4091B05D" w14:textId="40F8AD2C" w:rsidR="0027753D" w:rsidRPr="0073684B" w:rsidRDefault="0027753D" w:rsidP="001D5528">
            <w:pPr>
              <w:jc w:val="center"/>
              <w:rPr>
                <w:rFonts w:eastAsia="Times New Roman" w:cs="Arial"/>
                <w:b w:val="0"/>
                <w:bCs w:val="0"/>
                <w:color w:val="000000"/>
                <w:sz w:val="20"/>
                <w:szCs w:val="20"/>
              </w:rPr>
            </w:pPr>
            <w:r w:rsidRPr="0073684B">
              <w:rPr>
                <w:rFonts w:eastAsia="Times New Roman" w:cs="Arial"/>
                <w:b w:val="0"/>
                <w:bCs w:val="0"/>
                <w:caps w:val="0"/>
                <w:color w:val="000000"/>
                <w:sz w:val="20"/>
                <w:szCs w:val="20"/>
              </w:rPr>
              <w:t>Carbonate</w:t>
            </w:r>
            <w:r w:rsidRPr="0073684B">
              <w:rPr>
                <w:rFonts w:ascii="Aptos Narrow" w:hAnsi="Aptos Narrow"/>
                <w:b w:val="0"/>
                <w:bCs w:val="0"/>
                <w:caps w:val="0"/>
                <w:color w:val="000000"/>
              </w:rPr>
              <w:t xml:space="preserve"> + </w:t>
            </w:r>
            <w:r w:rsidRPr="0073684B">
              <w:rPr>
                <w:rFonts w:eastAsia="Times New Roman" w:cs="Arial"/>
                <w:b w:val="0"/>
                <w:bCs w:val="0"/>
                <w:color w:val="000000"/>
                <w:sz w:val="20"/>
                <w:szCs w:val="20"/>
              </w:rPr>
              <w:t>SAR</w:t>
            </w:r>
          </w:p>
        </w:tc>
        <w:tc>
          <w:tcPr>
            <w:tcW w:w="1447" w:type="dxa"/>
            <w:tcBorders>
              <w:left w:val="single" w:sz="4" w:space="0" w:color="auto"/>
              <w:right w:val="single" w:sz="8" w:space="0" w:color="auto"/>
            </w:tcBorders>
            <w:vAlign w:val="center"/>
          </w:tcPr>
          <w:p w14:paraId="63F075E4" w14:textId="7541EFF5" w:rsidR="0027753D" w:rsidRDefault="009B0F3B"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0.37</w:t>
            </w:r>
          </w:p>
        </w:tc>
        <w:tc>
          <w:tcPr>
            <w:tcW w:w="1447" w:type="dxa"/>
            <w:tcBorders>
              <w:left w:val="single" w:sz="8" w:space="0" w:color="auto"/>
              <w:right w:val="single" w:sz="8" w:space="0" w:color="auto"/>
            </w:tcBorders>
            <w:vAlign w:val="center"/>
          </w:tcPr>
          <w:p w14:paraId="17C3CF7B" w14:textId="5C2E3147" w:rsidR="0027753D" w:rsidRDefault="009B0F3B"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0.004</w:t>
            </w:r>
          </w:p>
        </w:tc>
        <w:tc>
          <w:tcPr>
            <w:tcW w:w="1636" w:type="dxa"/>
            <w:tcBorders>
              <w:left w:val="single" w:sz="8" w:space="0" w:color="auto"/>
            </w:tcBorders>
            <w:noWrap/>
            <w:vAlign w:val="center"/>
          </w:tcPr>
          <w:p w14:paraId="3027B042" w14:textId="36F25863" w:rsidR="0027753D" w:rsidRPr="000F59B2" w:rsidRDefault="0027753D" w:rsidP="001D552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ascii="Aptos Narrow" w:hAnsi="Aptos Narrow"/>
                <w:color w:val="000000"/>
              </w:rPr>
              <w:t>0.76</w:t>
            </w:r>
          </w:p>
        </w:tc>
      </w:tr>
      <w:tr w:rsidR="0027753D" w:rsidRPr="000F59B2" w14:paraId="33E91133" w14:textId="77777777" w:rsidTr="00120EA4">
        <w:trPr>
          <w:gridAfter w:val="1"/>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3F0EB72B" w14:textId="1C894746" w:rsidR="0027753D" w:rsidRPr="00DF2D91" w:rsidRDefault="0027753D" w:rsidP="001D5528">
            <w:pPr>
              <w:jc w:val="center"/>
              <w:rPr>
                <w:rFonts w:eastAsia="Times New Roman" w:cs="Arial"/>
                <w:b w:val="0"/>
                <w:bCs w:val="0"/>
                <w:color w:val="000000"/>
                <w:sz w:val="20"/>
                <w:szCs w:val="20"/>
              </w:rPr>
            </w:pPr>
            <w:r w:rsidRPr="00DF2D91">
              <w:rPr>
                <w:rFonts w:eastAsia="Times New Roman" w:cs="Arial"/>
                <w:b w:val="0"/>
                <w:bCs w:val="0"/>
                <w:caps w:val="0"/>
                <w:color w:val="000000"/>
                <w:sz w:val="20"/>
                <w:szCs w:val="20"/>
              </w:rPr>
              <w:t>Carbonate</w:t>
            </w:r>
            <w:r w:rsidRPr="00DF2D91">
              <w:rPr>
                <w:rFonts w:ascii="Aptos Narrow" w:hAnsi="Aptos Narrow"/>
                <w:b w:val="0"/>
                <w:bCs w:val="0"/>
                <w:caps w:val="0"/>
                <w:color w:val="000000"/>
              </w:rPr>
              <w:t xml:space="preserve"> + </w:t>
            </w:r>
            <w:r>
              <w:rPr>
                <w:rFonts w:ascii="Aptos Narrow" w:hAnsi="Aptos Narrow"/>
                <w:b w:val="0"/>
                <w:bCs w:val="0"/>
                <w:caps w:val="0"/>
                <w:color w:val="000000"/>
              </w:rPr>
              <w:t>Ca</w:t>
            </w:r>
            <w:r>
              <w:rPr>
                <w:rFonts w:ascii="Aptos Narrow" w:hAnsi="Aptos Narrow"/>
                <w:b w:val="0"/>
                <w:bCs w:val="0"/>
                <w:caps w:val="0"/>
                <w:color w:val="000000"/>
                <w:vertAlign w:val="superscript"/>
              </w:rPr>
              <w:t>2+</w:t>
            </w:r>
          </w:p>
        </w:tc>
        <w:tc>
          <w:tcPr>
            <w:tcW w:w="1447" w:type="dxa"/>
            <w:tcBorders>
              <w:left w:val="single" w:sz="4" w:space="0" w:color="auto"/>
              <w:right w:val="single" w:sz="8" w:space="0" w:color="auto"/>
            </w:tcBorders>
            <w:vAlign w:val="center"/>
          </w:tcPr>
          <w:p w14:paraId="3FB1FAC6" w14:textId="7460EA5D" w:rsidR="0027753D" w:rsidRDefault="009B0F3B"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0.30</w:t>
            </w:r>
          </w:p>
        </w:tc>
        <w:tc>
          <w:tcPr>
            <w:tcW w:w="1447" w:type="dxa"/>
            <w:tcBorders>
              <w:left w:val="single" w:sz="8" w:space="0" w:color="auto"/>
              <w:right w:val="single" w:sz="8" w:space="0" w:color="auto"/>
            </w:tcBorders>
            <w:vAlign w:val="center"/>
          </w:tcPr>
          <w:p w14:paraId="413212B5" w14:textId="216CB709" w:rsidR="0027753D" w:rsidRDefault="009B0F3B"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0.01</w:t>
            </w:r>
          </w:p>
        </w:tc>
        <w:tc>
          <w:tcPr>
            <w:tcW w:w="1636" w:type="dxa"/>
            <w:tcBorders>
              <w:left w:val="single" w:sz="8" w:space="0" w:color="auto"/>
            </w:tcBorders>
            <w:noWrap/>
            <w:vAlign w:val="center"/>
          </w:tcPr>
          <w:p w14:paraId="3295B261" w14:textId="45BE6F2A" w:rsidR="0027753D" w:rsidRPr="000F59B2" w:rsidRDefault="0027753D" w:rsidP="001D5528">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ascii="Aptos Narrow" w:hAnsi="Aptos Narrow"/>
                <w:color w:val="000000"/>
              </w:rPr>
              <w:t>0.84</w:t>
            </w:r>
          </w:p>
        </w:tc>
      </w:tr>
      <w:tr w:rsidR="0027753D" w:rsidRPr="000F59B2" w14:paraId="58D35824" w14:textId="77777777" w:rsidTr="00120EA4">
        <w:trPr>
          <w:gridAfter w:val="1"/>
          <w:cnfStyle w:val="000000100000" w:firstRow="0" w:lastRow="0" w:firstColumn="0" w:lastColumn="0" w:oddVBand="0" w:evenVBand="0" w:oddHBand="1" w:evenHBand="0" w:firstRowFirstColumn="0" w:firstRowLastColumn="0" w:lastRowFirstColumn="0" w:lastRowLastColumn="0"/>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0F45A2D4" w14:textId="6B253BD9" w:rsidR="0027753D" w:rsidRPr="00DF2D91" w:rsidRDefault="0027753D" w:rsidP="001D5528">
            <w:pPr>
              <w:jc w:val="center"/>
              <w:rPr>
                <w:rFonts w:eastAsia="Times New Roman" w:cs="Arial"/>
                <w:b w:val="0"/>
                <w:bCs w:val="0"/>
                <w:color w:val="000000"/>
                <w:sz w:val="20"/>
                <w:szCs w:val="20"/>
              </w:rPr>
            </w:pPr>
            <w:r w:rsidRPr="00DF2D91">
              <w:rPr>
                <w:rFonts w:eastAsia="Times New Roman" w:cs="Arial"/>
                <w:b w:val="0"/>
                <w:bCs w:val="0"/>
                <w:caps w:val="0"/>
                <w:color w:val="000000"/>
                <w:sz w:val="20"/>
                <w:szCs w:val="20"/>
              </w:rPr>
              <w:t>Carbonate</w:t>
            </w:r>
          </w:p>
        </w:tc>
        <w:tc>
          <w:tcPr>
            <w:tcW w:w="1447" w:type="dxa"/>
            <w:tcBorders>
              <w:left w:val="single" w:sz="4" w:space="0" w:color="auto"/>
              <w:right w:val="single" w:sz="8" w:space="0" w:color="auto"/>
            </w:tcBorders>
            <w:vAlign w:val="center"/>
          </w:tcPr>
          <w:p w14:paraId="398CDC83" w14:textId="0AA92792" w:rsidR="0027753D" w:rsidRPr="006C79AA" w:rsidRDefault="006C79AA"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b/>
                <w:bCs/>
                <w:color w:val="000000"/>
              </w:rPr>
            </w:pPr>
            <w:r>
              <w:rPr>
                <w:rFonts w:ascii="Aptos Narrow" w:hAnsi="Aptos Narrow"/>
                <w:b/>
                <w:bCs/>
                <w:color w:val="000000"/>
              </w:rPr>
              <w:t>0.30</w:t>
            </w:r>
          </w:p>
        </w:tc>
        <w:tc>
          <w:tcPr>
            <w:tcW w:w="1447" w:type="dxa"/>
            <w:tcBorders>
              <w:left w:val="single" w:sz="8" w:space="0" w:color="auto"/>
              <w:right w:val="single" w:sz="8" w:space="0" w:color="auto"/>
            </w:tcBorders>
            <w:vAlign w:val="center"/>
          </w:tcPr>
          <w:p w14:paraId="7F5E3730" w14:textId="091B8FA9" w:rsidR="0027753D" w:rsidRPr="007B2DBB" w:rsidRDefault="006C79AA"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eastAsia="Times New Roman" w:cs="Arial"/>
                <w:color w:val="000000"/>
                <w:sz w:val="20"/>
                <w:szCs w:val="20"/>
              </w:rPr>
              <w:t>0.004</w:t>
            </w:r>
          </w:p>
        </w:tc>
        <w:tc>
          <w:tcPr>
            <w:tcW w:w="1636" w:type="dxa"/>
            <w:tcBorders>
              <w:left w:val="single" w:sz="8" w:space="0" w:color="auto"/>
            </w:tcBorders>
            <w:noWrap/>
            <w:vAlign w:val="center"/>
          </w:tcPr>
          <w:p w14:paraId="7D84558F" w14:textId="75CCD3CD" w:rsidR="0027753D" w:rsidRPr="000F59B2" w:rsidRDefault="0027753D" w:rsidP="001D552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ascii="Aptos Narrow" w:hAnsi="Aptos Narrow"/>
                <w:color w:val="000000"/>
              </w:rPr>
              <w:t>0.90</w:t>
            </w:r>
          </w:p>
        </w:tc>
      </w:tr>
      <w:tr w:rsidR="0027753D" w:rsidRPr="000F59B2" w14:paraId="33554196" w14:textId="77777777" w:rsidTr="00120EA4">
        <w:trPr>
          <w:gridAfter w:val="1"/>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3EE94D65" w14:textId="31B13E07" w:rsidR="0027753D" w:rsidRPr="00DF2D91" w:rsidRDefault="0027753D" w:rsidP="001D5528">
            <w:pPr>
              <w:jc w:val="center"/>
              <w:rPr>
                <w:rFonts w:eastAsia="Times New Roman" w:cs="Arial"/>
                <w:b w:val="0"/>
                <w:bCs w:val="0"/>
                <w:color w:val="000000"/>
                <w:sz w:val="20"/>
                <w:szCs w:val="20"/>
              </w:rPr>
            </w:pPr>
            <w:r w:rsidRPr="00DF2D91">
              <w:rPr>
                <w:rFonts w:eastAsia="Times New Roman" w:cs="Arial"/>
                <w:b w:val="0"/>
                <w:bCs w:val="0"/>
                <w:caps w:val="0"/>
                <w:color w:val="000000"/>
                <w:sz w:val="20"/>
                <w:szCs w:val="20"/>
              </w:rPr>
              <w:t>Carbonate</w:t>
            </w:r>
            <w:r w:rsidRPr="00DF2D91">
              <w:rPr>
                <w:rFonts w:ascii="Aptos Narrow" w:hAnsi="Aptos Narrow"/>
                <w:b w:val="0"/>
                <w:bCs w:val="0"/>
                <w:caps w:val="0"/>
                <w:color w:val="000000"/>
              </w:rPr>
              <w:t xml:space="preserve"> + </w:t>
            </w:r>
            <w:r>
              <w:rPr>
                <w:rFonts w:ascii="Aptos Narrow" w:hAnsi="Aptos Narrow"/>
                <w:b w:val="0"/>
                <w:bCs w:val="0"/>
                <w:caps w:val="0"/>
                <w:color w:val="000000"/>
              </w:rPr>
              <w:t>OM</w:t>
            </w:r>
          </w:p>
        </w:tc>
        <w:tc>
          <w:tcPr>
            <w:tcW w:w="1447" w:type="dxa"/>
            <w:tcBorders>
              <w:left w:val="single" w:sz="4" w:space="0" w:color="auto"/>
              <w:right w:val="single" w:sz="8" w:space="0" w:color="auto"/>
            </w:tcBorders>
            <w:vAlign w:val="center"/>
          </w:tcPr>
          <w:p w14:paraId="19DA7C84" w14:textId="6F375AC5" w:rsidR="0027753D" w:rsidRDefault="009B0F3B"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0.30</w:t>
            </w:r>
          </w:p>
        </w:tc>
        <w:tc>
          <w:tcPr>
            <w:tcW w:w="1447" w:type="dxa"/>
            <w:tcBorders>
              <w:left w:val="single" w:sz="8" w:space="0" w:color="auto"/>
              <w:right w:val="single" w:sz="8" w:space="0" w:color="auto"/>
            </w:tcBorders>
            <w:vAlign w:val="center"/>
          </w:tcPr>
          <w:p w14:paraId="064A644D" w14:textId="38FAE403" w:rsidR="0027753D" w:rsidRDefault="009B0F3B"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0.01</w:t>
            </w:r>
          </w:p>
        </w:tc>
        <w:tc>
          <w:tcPr>
            <w:tcW w:w="1636" w:type="dxa"/>
            <w:tcBorders>
              <w:left w:val="single" w:sz="8" w:space="0" w:color="auto"/>
            </w:tcBorders>
            <w:noWrap/>
            <w:vAlign w:val="center"/>
          </w:tcPr>
          <w:p w14:paraId="174B003F" w14:textId="178FDD04" w:rsidR="0027753D" w:rsidRPr="000F59B2" w:rsidRDefault="0027753D" w:rsidP="001D5528">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ascii="Aptos Narrow" w:hAnsi="Aptos Narrow"/>
                <w:color w:val="000000"/>
              </w:rPr>
              <w:t>0.94</w:t>
            </w:r>
          </w:p>
        </w:tc>
      </w:tr>
      <w:tr w:rsidR="0027753D" w:rsidRPr="000F59B2" w14:paraId="3628C87F" w14:textId="77777777" w:rsidTr="00120EA4">
        <w:trPr>
          <w:gridAfter w:val="1"/>
          <w:cnfStyle w:val="000000100000" w:firstRow="0" w:lastRow="0" w:firstColumn="0" w:lastColumn="0" w:oddVBand="0" w:evenVBand="0" w:oddHBand="1" w:evenHBand="0" w:firstRowFirstColumn="0" w:firstRowLastColumn="0" w:lastRowFirstColumn="0" w:lastRowLastColumn="0"/>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68C1E305" w14:textId="28A80FC8" w:rsidR="0027753D" w:rsidRPr="00DF2D91" w:rsidRDefault="0027753D" w:rsidP="001D5528">
            <w:pPr>
              <w:jc w:val="center"/>
              <w:rPr>
                <w:rFonts w:eastAsia="Times New Roman" w:cs="Arial"/>
                <w:b w:val="0"/>
                <w:bCs w:val="0"/>
                <w:color w:val="000000"/>
                <w:sz w:val="20"/>
                <w:szCs w:val="20"/>
              </w:rPr>
            </w:pPr>
            <w:r w:rsidRPr="00DF2D91">
              <w:rPr>
                <w:rFonts w:eastAsia="Times New Roman" w:cs="Arial"/>
                <w:b w:val="0"/>
                <w:bCs w:val="0"/>
                <w:caps w:val="0"/>
                <w:color w:val="000000"/>
                <w:sz w:val="20"/>
                <w:szCs w:val="20"/>
              </w:rPr>
              <w:t>Carbonate</w:t>
            </w:r>
            <w:r w:rsidRPr="00DF2D91">
              <w:rPr>
                <w:rFonts w:ascii="Aptos Narrow" w:hAnsi="Aptos Narrow"/>
                <w:b w:val="0"/>
                <w:bCs w:val="0"/>
                <w:caps w:val="0"/>
                <w:color w:val="000000"/>
              </w:rPr>
              <w:t xml:space="preserve"> + </w:t>
            </w:r>
            <w:r>
              <w:rPr>
                <w:rFonts w:ascii="Aptos Narrow" w:hAnsi="Aptos Narrow"/>
                <w:b w:val="0"/>
                <w:bCs w:val="0"/>
                <w:caps w:val="0"/>
                <w:color w:val="000000"/>
              </w:rPr>
              <w:t>K</w:t>
            </w:r>
            <w:r w:rsidRPr="00DF2D91">
              <w:rPr>
                <w:rFonts w:ascii="Aptos Narrow" w:hAnsi="Aptos Narrow"/>
                <w:b w:val="0"/>
                <w:bCs w:val="0"/>
                <w:caps w:val="0"/>
                <w:color w:val="000000"/>
                <w:vertAlign w:val="superscript"/>
              </w:rPr>
              <w:t>+</w:t>
            </w:r>
          </w:p>
        </w:tc>
        <w:tc>
          <w:tcPr>
            <w:tcW w:w="1447" w:type="dxa"/>
            <w:tcBorders>
              <w:left w:val="single" w:sz="4" w:space="0" w:color="auto"/>
              <w:right w:val="single" w:sz="8" w:space="0" w:color="auto"/>
            </w:tcBorders>
            <w:vAlign w:val="center"/>
          </w:tcPr>
          <w:p w14:paraId="6779CAAA" w14:textId="374A39DF" w:rsidR="0027753D" w:rsidRDefault="009B0F3B"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0.39</w:t>
            </w:r>
          </w:p>
        </w:tc>
        <w:tc>
          <w:tcPr>
            <w:tcW w:w="1447" w:type="dxa"/>
            <w:tcBorders>
              <w:left w:val="single" w:sz="8" w:space="0" w:color="auto"/>
              <w:right w:val="single" w:sz="8" w:space="0" w:color="auto"/>
            </w:tcBorders>
            <w:vAlign w:val="center"/>
          </w:tcPr>
          <w:p w14:paraId="04C953DC" w14:textId="3F240D90" w:rsidR="0027753D" w:rsidRDefault="009B0F3B"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0.003</w:t>
            </w:r>
          </w:p>
        </w:tc>
        <w:tc>
          <w:tcPr>
            <w:tcW w:w="1636" w:type="dxa"/>
            <w:tcBorders>
              <w:left w:val="single" w:sz="8" w:space="0" w:color="auto"/>
            </w:tcBorders>
            <w:noWrap/>
            <w:vAlign w:val="center"/>
          </w:tcPr>
          <w:p w14:paraId="712F1440" w14:textId="011740E3" w:rsidR="0027753D" w:rsidRPr="000F59B2" w:rsidRDefault="0027753D" w:rsidP="001D552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ascii="Aptos Narrow" w:hAnsi="Aptos Narrow"/>
                <w:color w:val="000000"/>
              </w:rPr>
              <w:t>0.98</w:t>
            </w:r>
          </w:p>
        </w:tc>
      </w:tr>
      <w:tr w:rsidR="0027753D" w:rsidRPr="000F59B2" w14:paraId="5E9CE190" w14:textId="77777777" w:rsidTr="00120EA4">
        <w:trPr>
          <w:gridAfter w:val="1"/>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bottom w:val="single" w:sz="8" w:space="0" w:color="auto"/>
              <w:right w:val="single" w:sz="8" w:space="0" w:color="auto"/>
            </w:tcBorders>
            <w:noWrap/>
            <w:vAlign w:val="center"/>
            <w:hideMark/>
          </w:tcPr>
          <w:p w14:paraId="55A08388" w14:textId="77777777" w:rsidR="0027753D" w:rsidRPr="00DF2D91" w:rsidRDefault="0027753D" w:rsidP="001D5528">
            <w:pPr>
              <w:jc w:val="center"/>
              <w:rPr>
                <w:rFonts w:eastAsia="Times New Roman" w:cs="Arial"/>
                <w:b w:val="0"/>
                <w:bCs w:val="0"/>
                <w:color w:val="000000"/>
                <w:sz w:val="20"/>
                <w:szCs w:val="20"/>
              </w:rPr>
            </w:pPr>
            <w:r w:rsidRPr="00DF2D91">
              <w:rPr>
                <w:rFonts w:eastAsia="Times New Roman" w:cs="Arial"/>
                <w:b w:val="0"/>
                <w:bCs w:val="0"/>
                <w:caps w:val="0"/>
                <w:color w:val="000000"/>
                <w:sz w:val="20"/>
                <w:szCs w:val="20"/>
              </w:rPr>
              <w:t>Carbonate</w:t>
            </w:r>
            <w:r w:rsidRPr="00DF2D91">
              <w:rPr>
                <w:rFonts w:ascii="Aptos Narrow" w:hAnsi="Aptos Narrow"/>
                <w:b w:val="0"/>
                <w:bCs w:val="0"/>
                <w:caps w:val="0"/>
                <w:color w:val="000000"/>
              </w:rPr>
              <w:t xml:space="preserve"> + </w:t>
            </w:r>
            <w:r>
              <w:rPr>
                <w:rFonts w:ascii="Aptos Narrow" w:hAnsi="Aptos Narrow"/>
                <w:b w:val="0"/>
                <w:bCs w:val="0"/>
                <w:caps w:val="0"/>
                <w:color w:val="000000"/>
              </w:rPr>
              <w:t>pH</w:t>
            </w:r>
          </w:p>
        </w:tc>
        <w:tc>
          <w:tcPr>
            <w:tcW w:w="1447" w:type="dxa"/>
            <w:tcBorders>
              <w:left w:val="single" w:sz="4" w:space="0" w:color="auto"/>
              <w:bottom w:val="single" w:sz="8" w:space="0" w:color="auto"/>
              <w:right w:val="single" w:sz="8" w:space="0" w:color="auto"/>
            </w:tcBorders>
            <w:vAlign w:val="center"/>
          </w:tcPr>
          <w:p w14:paraId="095CA6A7" w14:textId="4FC0A698" w:rsidR="0027753D" w:rsidRDefault="009B0F3B"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0.25</w:t>
            </w:r>
          </w:p>
        </w:tc>
        <w:tc>
          <w:tcPr>
            <w:tcW w:w="1447" w:type="dxa"/>
            <w:tcBorders>
              <w:left w:val="single" w:sz="8" w:space="0" w:color="auto"/>
              <w:bottom w:val="single" w:sz="8" w:space="0" w:color="auto"/>
              <w:right w:val="single" w:sz="8" w:space="0" w:color="auto"/>
            </w:tcBorders>
            <w:vAlign w:val="center"/>
          </w:tcPr>
          <w:p w14:paraId="109FC510" w14:textId="37425F0D" w:rsidR="0027753D" w:rsidRDefault="009B0F3B"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0.03</w:t>
            </w:r>
          </w:p>
        </w:tc>
        <w:tc>
          <w:tcPr>
            <w:tcW w:w="1636" w:type="dxa"/>
            <w:tcBorders>
              <w:left w:val="single" w:sz="8" w:space="0" w:color="auto"/>
              <w:bottom w:val="single" w:sz="8" w:space="0" w:color="auto"/>
            </w:tcBorders>
            <w:noWrap/>
            <w:vAlign w:val="center"/>
          </w:tcPr>
          <w:p w14:paraId="09E2D89E" w14:textId="306D035F" w:rsidR="0027753D" w:rsidRPr="000F59B2" w:rsidRDefault="0027753D" w:rsidP="001D5528">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ascii="Aptos Narrow" w:hAnsi="Aptos Narrow"/>
                <w:color w:val="000000"/>
              </w:rPr>
              <w:t>1.00</w:t>
            </w:r>
          </w:p>
        </w:tc>
      </w:tr>
      <w:tr w:rsidR="001D5528" w:rsidRPr="000F59B2" w14:paraId="0FF8113D" w14:textId="77777777" w:rsidTr="00120EA4">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6660" w:type="dxa"/>
            <w:gridSpan w:val="5"/>
            <w:tcBorders>
              <w:top w:val="single" w:sz="8" w:space="0" w:color="auto"/>
              <w:right w:val="none" w:sz="0" w:space="0" w:color="auto"/>
            </w:tcBorders>
            <w:vAlign w:val="center"/>
          </w:tcPr>
          <w:p w14:paraId="3F71E8AD" w14:textId="120F5931" w:rsidR="001D5528" w:rsidRPr="001D5528" w:rsidRDefault="001D5528" w:rsidP="001D5528">
            <w:pPr>
              <w:ind w:left="256" w:hanging="256"/>
              <w:jc w:val="center"/>
              <w:rPr>
                <w:rFonts w:ascii="Aptos Narrow" w:hAnsi="Aptos Narrow"/>
                <w:color w:val="000000"/>
              </w:rPr>
            </w:pPr>
            <w:r w:rsidRPr="001D5528">
              <w:rPr>
                <w:rFonts w:ascii="Aptos Narrow" w:hAnsi="Aptos Narrow"/>
                <w:caps w:val="0"/>
                <w:color w:val="000000"/>
              </w:rPr>
              <w:t>Rain – Fog (</w:t>
            </w:r>
            <w:r w:rsidR="00B81C32">
              <w:rPr>
                <w:rFonts w:ascii="Cambria" w:hAnsi="Cambria"/>
                <w:caps w:val="0"/>
              </w:rPr>
              <w:t>D</w:t>
            </w:r>
            <w:r w:rsidR="00AE7A3A">
              <w:t>CS</w:t>
            </w:r>
            <w:r w:rsidRPr="001D5528">
              <w:rPr>
                <w:rFonts w:ascii="Aptos Narrow" w:hAnsi="Aptos Narrow"/>
                <w:caps w:val="0"/>
                <w:color w:val="000000"/>
              </w:rPr>
              <w:t>)</w:t>
            </w:r>
          </w:p>
        </w:tc>
      </w:tr>
      <w:tr w:rsidR="0027753D" w:rsidRPr="000F59B2" w14:paraId="3A6B8D9A" w14:textId="77777777" w:rsidTr="00120EA4">
        <w:trPr>
          <w:gridAfter w:val="1"/>
          <w:wAfter w:w="14" w:type="dxa"/>
          <w:trHeight w:val="359"/>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77E0CF7E" w14:textId="613DDD2B" w:rsidR="0027753D" w:rsidRPr="009D312D" w:rsidRDefault="0027753D" w:rsidP="001D5528">
            <w:pPr>
              <w:jc w:val="center"/>
              <w:rPr>
                <w:rFonts w:eastAsia="Times New Roman" w:cs="Arial"/>
                <w:color w:val="000000"/>
                <w:sz w:val="20"/>
                <w:szCs w:val="20"/>
              </w:rPr>
            </w:pPr>
            <w:r>
              <w:rPr>
                <w:rFonts w:eastAsia="Times New Roman" w:cs="Arial"/>
                <w:caps w:val="0"/>
                <w:color w:val="000000"/>
                <w:sz w:val="20"/>
                <w:szCs w:val="20"/>
              </w:rPr>
              <w:t xml:space="preserve">Clay + </w:t>
            </w:r>
            <w:r w:rsidRPr="009D312D">
              <w:rPr>
                <w:rFonts w:eastAsia="Times New Roman" w:cs="Arial"/>
                <w:caps w:val="0"/>
                <w:color w:val="000000"/>
                <w:sz w:val="20"/>
                <w:szCs w:val="20"/>
              </w:rPr>
              <w:t>Carbonate</w:t>
            </w:r>
          </w:p>
        </w:tc>
        <w:tc>
          <w:tcPr>
            <w:tcW w:w="1447" w:type="dxa"/>
            <w:tcBorders>
              <w:left w:val="single" w:sz="4" w:space="0" w:color="auto"/>
              <w:right w:val="single" w:sz="8" w:space="0" w:color="auto"/>
            </w:tcBorders>
            <w:vAlign w:val="center"/>
          </w:tcPr>
          <w:p w14:paraId="50562F20" w14:textId="6E2A7887" w:rsidR="0027753D" w:rsidRDefault="00573673" w:rsidP="001D5528">
            <w:pPr>
              <w:ind w:left="256" w:hanging="256"/>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w:t>
            </w:r>
            <w:r w:rsidR="007F76D1">
              <w:rPr>
                <w:rFonts w:ascii="Aptos Narrow" w:hAnsi="Aptos Narrow"/>
                <w:color w:val="000000"/>
              </w:rPr>
              <w:t>21</w:t>
            </w:r>
          </w:p>
        </w:tc>
        <w:tc>
          <w:tcPr>
            <w:tcW w:w="1447" w:type="dxa"/>
            <w:tcBorders>
              <w:left w:val="single" w:sz="8" w:space="0" w:color="auto"/>
              <w:right w:val="single" w:sz="8" w:space="0" w:color="auto"/>
            </w:tcBorders>
            <w:vAlign w:val="center"/>
          </w:tcPr>
          <w:p w14:paraId="6C124ED2" w14:textId="05951836" w:rsidR="0027753D" w:rsidRPr="00EE3D10" w:rsidRDefault="00573673" w:rsidP="001D5528">
            <w:pPr>
              <w:ind w:left="256" w:hanging="256"/>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EE3D10">
              <w:rPr>
                <w:rFonts w:ascii="Aptos Narrow" w:hAnsi="Aptos Narrow"/>
                <w:color w:val="000000"/>
              </w:rPr>
              <w:t>0.0</w:t>
            </w:r>
            <w:r w:rsidR="007F76D1">
              <w:rPr>
                <w:rFonts w:ascii="Aptos Narrow" w:hAnsi="Aptos Narrow"/>
                <w:color w:val="000000"/>
              </w:rPr>
              <w:t>3</w:t>
            </w:r>
          </w:p>
        </w:tc>
        <w:tc>
          <w:tcPr>
            <w:tcW w:w="1636" w:type="dxa"/>
            <w:tcBorders>
              <w:left w:val="single" w:sz="8" w:space="0" w:color="auto"/>
            </w:tcBorders>
            <w:noWrap/>
            <w:vAlign w:val="center"/>
          </w:tcPr>
          <w:p w14:paraId="06851461" w14:textId="307AA87E" w:rsidR="0027753D" w:rsidRPr="000F59B2" w:rsidRDefault="0027753D" w:rsidP="001D5528">
            <w:pPr>
              <w:ind w:left="256" w:hanging="25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ascii="Aptos Narrow" w:hAnsi="Aptos Narrow"/>
                <w:color w:val="000000"/>
              </w:rPr>
              <w:t>0.</w:t>
            </w:r>
            <w:r w:rsidR="001149E6">
              <w:rPr>
                <w:rFonts w:ascii="Aptos Narrow" w:hAnsi="Aptos Narrow"/>
                <w:color w:val="000000"/>
              </w:rPr>
              <w:t>23</w:t>
            </w:r>
          </w:p>
        </w:tc>
      </w:tr>
      <w:tr w:rsidR="0027753D" w:rsidRPr="000F59B2" w14:paraId="58F09A0D" w14:textId="77777777" w:rsidTr="00120EA4">
        <w:trPr>
          <w:gridAfter w:val="1"/>
          <w:cnfStyle w:val="000000100000" w:firstRow="0" w:lastRow="0" w:firstColumn="0" w:lastColumn="0" w:oddVBand="0" w:evenVBand="0" w:oddHBand="1" w:evenHBand="0" w:firstRowFirstColumn="0" w:firstRowLastColumn="0" w:lastRowFirstColumn="0" w:lastRowLastColumn="0"/>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4B2427E8" w14:textId="1D103668" w:rsidR="0027753D" w:rsidRPr="00DF2D91" w:rsidRDefault="0027753D" w:rsidP="001D5528">
            <w:pPr>
              <w:jc w:val="center"/>
              <w:rPr>
                <w:rFonts w:eastAsia="Times New Roman" w:cs="Arial"/>
                <w:b w:val="0"/>
                <w:bCs w:val="0"/>
                <w:color w:val="000000"/>
                <w:sz w:val="20"/>
                <w:szCs w:val="20"/>
              </w:rPr>
            </w:pPr>
            <w:r w:rsidRPr="00DF2D91">
              <w:rPr>
                <w:rFonts w:ascii="Aptos Narrow" w:hAnsi="Aptos Narrow"/>
                <w:b w:val="0"/>
                <w:bCs w:val="0"/>
                <w:caps w:val="0"/>
                <w:color w:val="000000"/>
              </w:rPr>
              <w:t>Clay</w:t>
            </w:r>
          </w:p>
        </w:tc>
        <w:tc>
          <w:tcPr>
            <w:tcW w:w="1447" w:type="dxa"/>
            <w:tcBorders>
              <w:left w:val="single" w:sz="4" w:space="0" w:color="auto"/>
              <w:right w:val="single" w:sz="8" w:space="0" w:color="auto"/>
            </w:tcBorders>
            <w:vAlign w:val="center"/>
          </w:tcPr>
          <w:p w14:paraId="538908BB" w14:textId="2BD716C5" w:rsidR="0027753D" w:rsidRPr="00573673" w:rsidRDefault="00573673"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b/>
                <w:bCs/>
                <w:color w:val="000000"/>
              </w:rPr>
            </w:pPr>
            <w:r w:rsidRPr="00573673">
              <w:rPr>
                <w:rFonts w:ascii="Aptos Narrow" w:hAnsi="Aptos Narrow"/>
                <w:b/>
                <w:bCs/>
                <w:color w:val="000000"/>
              </w:rPr>
              <w:t>0.</w:t>
            </w:r>
            <w:r w:rsidR="00AC4020">
              <w:rPr>
                <w:rFonts w:ascii="Aptos Narrow" w:hAnsi="Aptos Narrow"/>
                <w:b/>
                <w:bCs/>
                <w:color w:val="000000"/>
              </w:rPr>
              <w:t>1</w:t>
            </w:r>
            <w:r w:rsidR="00B80CB1">
              <w:rPr>
                <w:rFonts w:ascii="Aptos Narrow" w:hAnsi="Aptos Narrow"/>
                <w:b/>
                <w:bCs/>
                <w:color w:val="000000"/>
              </w:rPr>
              <w:t>7</w:t>
            </w:r>
          </w:p>
        </w:tc>
        <w:tc>
          <w:tcPr>
            <w:tcW w:w="1447" w:type="dxa"/>
            <w:tcBorders>
              <w:left w:val="single" w:sz="8" w:space="0" w:color="auto"/>
              <w:right w:val="single" w:sz="8" w:space="0" w:color="auto"/>
            </w:tcBorders>
            <w:vAlign w:val="center"/>
          </w:tcPr>
          <w:p w14:paraId="23EA0B13" w14:textId="01E5E122" w:rsidR="0027753D" w:rsidRPr="00573673" w:rsidRDefault="00573673"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73673">
              <w:rPr>
                <w:rFonts w:ascii="Aptos Narrow" w:hAnsi="Aptos Narrow"/>
                <w:color w:val="000000" w:themeColor="text1"/>
              </w:rPr>
              <w:t>0.0</w:t>
            </w:r>
            <w:r w:rsidR="00AC4020">
              <w:rPr>
                <w:rFonts w:ascii="Aptos Narrow" w:hAnsi="Aptos Narrow"/>
                <w:color w:val="000000" w:themeColor="text1"/>
              </w:rPr>
              <w:t>4</w:t>
            </w:r>
          </w:p>
        </w:tc>
        <w:tc>
          <w:tcPr>
            <w:tcW w:w="1636" w:type="dxa"/>
            <w:tcBorders>
              <w:left w:val="single" w:sz="8" w:space="0" w:color="auto"/>
            </w:tcBorders>
            <w:noWrap/>
            <w:vAlign w:val="center"/>
          </w:tcPr>
          <w:p w14:paraId="451BDCC0" w14:textId="1E2E38F7" w:rsidR="0027753D" w:rsidRPr="000F59B2" w:rsidRDefault="0027753D" w:rsidP="001D552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ascii="Aptos Narrow" w:hAnsi="Aptos Narrow"/>
                <w:color w:val="000000"/>
              </w:rPr>
              <w:t>0.</w:t>
            </w:r>
            <w:r w:rsidR="001149E6">
              <w:rPr>
                <w:rFonts w:ascii="Aptos Narrow" w:hAnsi="Aptos Narrow"/>
                <w:color w:val="000000"/>
              </w:rPr>
              <w:t>41</w:t>
            </w:r>
          </w:p>
        </w:tc>
      </w:tr>
      <w:tr w:rsidR="0027753D" w:rsidRPr="000F59B2" w14:paraId="1DEB64B0" w14:textId="77777777" w:rsidTr="00120EA4">
        <w:trPr>
          <w:gridAfter w:val="1"/>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2152B892" w14:textId="3BCB0910" w:rsidR="0027753D" w:rsidRPr="00DF2D91" w:rsidRDefault="0027753D" w:rsidP="001D5528">
            <w:pPr>
              <w:jc w:val="center"/>
              <w:rPr>
                <w:rFonts w:eastAsia="Times New Roman" w:cs="Arial"/>
                <w:b w:val="0"/>
                <w:bCs w:val="0"/>
                <w:color w:val="000000"/>
                <w:sz w:val="20"/>
                <w:szCs w:val="20"/>
              </w:rPr>
            </w:pPr>
            <w:r>
              <w:rPr>
                <w:rFonts w:eastAsia="Times New Roman" w:cs="Arial"/>
                <w:b w:val="0"/>
                <w:bCs w:val="0"/>
                <w:caps w:val="0"/>
                <w:color w:val="000000"/>
                <w:sz w:val="20"/>
                <w:szCs w:val="20"/>
              </w:rPr>
              <w:t>Clay</w:t>
            </w:r>
            <w:r w:rsidRPr="00DF2D91">
              <w:rPr>
                <w:rFonts w:ascii="Aptos Narrow" w:hAnsi="Aptos Narrow"/>
                <w:b w:val="0"/>
                <w:bCs w:val="0"/>
                <w:caps w:val="0"/>
                <w:color w:val="000000"/>
              </w:rPr>
              <w:t xml:space="preserve"> + </w:t>
            </w:r>
            <w:r>
              <w:rPr>
                <w:rFonts w:ascii="Aptos Narrow" w:hAnsi="Aptos Narrow"/>
                <w:b w:val="0"/>
                <w:bCs w:val="0"/>
                <w:caps w:val="0"/>
                <w:color w:val="000000"/>
              </w:rPr>
              <w:t>Mg</w:t>
            </w:r>
            <w:r>
              <w:rPr>
                <w:rFonts w:ascii="Aptos Narrow" w:hAnsi="Aptos Narrow"/>
                <w:b w:val="0"/>
                <w:bCs w:val="0"/>
                <w:caps w:val="0"/>
                <w:color w:val="000000"/>
                <w:vertAlign w:val="superscript"/>
              </w:rPr>
              <w:t>2+</w:t>
            </w:r>
          </w:p>
        </w:tc>
        <w:tc>
          <w:tcPr>
            <w:tcW w:w="1447" w:type="dxa"/>
            <w:tcBorders>
              <w:left w:val="single" w:sz="4" w:space="0" w:color="auto"/>
              <w:right w:val="single" w:sz="8" w:space="0" w:color="auto"/>
            </w:tcBorders>
            <w:vAlign w:val="center"/>
          </w:tcPr>
          <w:p w14:paraId="447CFE84" w14:textId="5FC05D89" w:rsidR="0027753D" w:rsidRDefault="00EE3D10"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w:t>
            </w:r>
            <w:r w:rsidR="007F76D1">
              <w:rPr>
                <w:rFonts w:ascii="Aptos Narrow" w:hAnsi="Aptos Narrow"/>
                <w:color w:val="000000"/>
              </w:rPr>
              <w:t>17</w:t>
            </w:r>
          </w:p>
        </w:tc>
        <w:tc>
          <w:tcPr>
            <w:tcW w:w="1447" w:type="dxa"/>
            <w:tcBorders>
              <w:left w:val="single" w:sz="8" w:space="0" w:color="auto"/>
              <w:right w:val="single" w:sz="8" w:space="0" w:color="auto"/>
            </w:tcBorders>
            <w:vAlign w:val="center"/>
          </w:tcPr>
          <w:p w14:paraId="730E5B84" w14:textId="0AE609E3" w:rsidR="0027753D" w:rsidRDefault="00EE3D10"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w:t>
            </w:r>
            <w:r w:rsidR="007F76D1">
              <w:rPr>
                <w:rFonts w:ascii="Aptos Narrow" w:hAnsi="Aptos Narrow"/>
                <w:color w:val="000000"/>
              </w:rPr>
              <w:t>04</w:t>
            </w:r>
          </w:p>
        </w:tc>
        <w:tc>
          <w:tcPr>
            <w:tcW w:w="1636" w:type="dxa"/>
            <w:tcBorders>
              <w:left w:val="single" w:sz="8" w:space="0" w:color="auto"/>
            </w:tcBorders>
            <w:noWrap/>
            <w:vAlign w:val="center"/>
          </w:tcPr>
          <w:p w14:paraId="7D7F7654" w14:textId="03692BDD" w:rsidR="0027753D" w:rsidRPr="000F59B2" w:rsidRDefault="0027753D" w:rsidP="001D5528">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ascii="Aptos Narrow" w:hAnsi="Aptos Narrow"/>
                <w:color w:val="000000"/>
              </w:rPr>
              <w:t>0.54</w:t>
            </w:r>
          </w:p>
        </w:tc>
      </w:tr>
      <w:tr w:rsidR="0027753D" w:rsidRPr="000F59B2" w14:paraId="5F19A1B1" w14:textId="77777777" w:rsidTr="00120EA4">
        <w:trPr>
          <w:gridAfter w:val="1"/>
          <w:cnfStyle w:val="000000100000" w:firstRow="0" w:lastRow="0" w:firstColumn="0" w:lastColumn="0" w:oddVBand="0" w:evenVBand="0" w:oddHBand="1" w:evenHBand="0" w:firstRowFirstColumn="0" w:firstRowLastColumn="0" w:lastRowFirstColumn="0" w:lastRowLastColumn="0"/>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6A826444" w14:textId="1D58A386" w:rsidR="0027753D" w:rsidRPr="00DF2D91" w:rsidRDefault="0027753D" w:rsidP="001D5528">
            <w:pPr>
              <w:jc w:val="center"/>
              <w:rPr>
                <w:rFonts w:eastAsia="Times New Roman" w:cs="Arial"/>
                <w:b w:val="0"/>
                <w:bCs w:val="0"/>
                <w:color w:val="000000"/>
                <w:sz w:val="20"/>
                <w:szCs w:val="20"/>
              </w:rPr>
            </w:pPr>
            <w:r>
              <w:rPr>
                <w:rFonts w:eastAsia="Times New Roman" w:cs="Arial"/>
                <w:b w:val="0"/>
                <w:bCs w:val="0"/>
                <w:caps w:val="0"/>
                <w:color w:val="000000"/>
                <w:sz w:val="20"/>
                <w:szCs w:val="20"/>
              </w:rPr>
              <w:t>Clay</w:t>
            </w:r>
            <w:r w:rsidRPr="00DF2D91">
              <w:rPr>
                <w:rFonts w:ascii="Aptos Narrow" w:hAnsi="Aptos Narrow"/>
                <w:b w:val="0"/>
                <w:bCs w:val="0"/>
                <w:caps w:val="0"/>
                <w:color w:val="000000"/>
              </w:rPr>
              <w:t xml:space="preserve"> + </w:t>
            </w:r>
            <w:r>
              <w:rPr>
                <w:rFonts w:ascii="Aptos Narrow" w:hAnsi="Aptos Narrow"/>
                <w:b w:val="0"/>
                <w:bCs w:val="0"/>
                <w:caps w:val="0"/>
                <w:color w:val="000000"/>
              </w:rPr>
              <w:t>pH</w:t>
            </w:r>
          </w:p>
        </w:tc>
        <w:tc>
          <w:tcPr>
            <w:tcW w:w="1447" w:type="dxa"/>
            <w:tcBorders>
              <w:left w:val="single" w:sz="4" w:space="0" w:color="auto"/>
              <w:right w:val="single" w:sz="8" w:space="0" w:color="auto"/>
            </w:tcBorders>
            <w:vAlign w:val="center"/>
          </w:tcPr>
          <w:p w14:paraId="5B564248" w14:textId="706C6394" w:rsidR="0027753D" w:rsidRDefault="001149E6"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0.1</w:t>
            </w:r>
            <w:r w:rsidR="007F76D1">
              <w:rPr>
                <w:rFonts w:ascii="Aptos Narrow" w:hAnsi="Aptos Narrow"/>
                <w:color w:val="000000"/>
              </w:rPr>
              <w:t>7</w:t>
            </w:r>
          </w:p>
        </w:tc>
        <w:tc>
          <w:tcPr>
            <w:tcW w:w="1447" w:type="dxa"/>
            <w:tcBorders>
              <w:left w:val="single" w:sz="8" w:space="0" w:color="auto"/>
              <w:right w:val="single" w:sz="8" w:space="0" w:color="auto"/>
            </w:tcBorders>
            <w:vAlign w:val="center"/>
          </w:tcPr>
          <w:p w14:paraId="26A75C26" w14:textId="7C40B762" w:rsidR="0027753D" w:rsidRDefault="001149E6"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w:t>
            </w:r>
            <w:r w:rsidR="007F76D1">
              <w:rPr>
                <w:rFonts w:ascii="Aptos Narrow" w:hAnsi="Aptos Narrow"/>
                <w:color w:val="000000"/>
              </w:rPr>
              <w:t>05</w:t>
            </w:r>
          </w:p>
        </w:tc>
        <w:tc>
          <w:tcPr>
            <w:tcW w:w="1636" w:type="dxa"/>
            <w:tcBorders>
              <w:left w:val="single" w:sz="8" w:space="0" w:color="auto"/>
            </w:tcBorders>
            <w:noWrap/>
            <w:vAlign w:val="center"/>
          </w:tcPr>
          <w:p w14:paraId="274D649D" w14:textId="2D3B30A1" w:rsidR="0027753D" w:rsidRPr="000F59B2" w:rsidRDefault="0027753D" w:rsidP="001D552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ascii="Aptos Narrow" w:hAnsi="Aptos Narrow"/>
                <w:color w:val="000000"/>
              </w:rPr>
              <w:t>0.67</w:t>
            </w:r>
          </w:p>
        </w:tc>
      </w:tr>
      <w:tr w:rsidR="0027753D" w:rsidRPr="000F59B2" w14:paraId="0F4C9025" w14:textId="77777777" w:rsidTr="00120EA4">
        <w:trPr>
          <w:gridAfter w:val="1"/>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755CE827" w14:textId="536EF7AA" w:rsidR="0027753D" w:rsidRPr="00DF2D91" w:rsidRDefault="0027753D" w:rsidP="001D5528">
            <w:pPr>
              <w:jc w:val="center"/>
              <w:rPr>
                <w:rFonts w:eastAsia="Times New Roman" w:cs="Arial"/>
                <w:b w:val="0"/>
                <w:bCs w:val="0"/>
                <w:color w:val="000000"/>
                <w:sz w:val="20"/>
                <w:szCs w:val="20"/>
              </w:rPr>
            </w:pPr>
            <w:r>
              <w:rPr>
                <w:rFonts w:eastAsia="Times New Roman" w:cs="Arial"/>
                <w:b w:val="0"/>
                <w:bCs w:val="0"/>
                <w:caps w:val="0"/>
                <w:color w:val="000000"/>
                <w:sz w:val="20"/>
                <w:szCs w:val="20"/>
              </w:rPr>
              <w:t>Clay</w:t>
            </w:r>
            <w:r w:rsidRPr="00DF2D91">
              <w:rPr>
                <w:rFonts w:ascii="Aptos Narrow" w:hAnsi="Aptos Narrow"/>
                <w:b w:val="0"/>
                <w:bCs w:val="0"/>
                <w:caps w:val="0"/>
                <w:color w:val="000000"/>
              </w:rPr>
              <w:t xml:space="preserve"> + </w:t>
            </w:r>
            <w:r>
              <w:rPr>
                <w:rFonts w:ascii="Aptos Narrow" w:hAnsi="Aptos Narrow"/>
                <w:b w:val="0"/>
                <w:bCs w:val="0"/>
                <w:caps w:val="0"/>
                <w:color w:val="000000"/>
              </w:rPr>
              <w:t>Na</w:t>
            </w:r>
            <w:r>
              <w:rPr>
                <w:rFonts w:ascii="Aptos Narrow" w:hAnsi="Aptos Narrow"/>
                <w:b w:val="0"/>
                <w:bCs w:val="0"/>
                <w:caps w:val="0"/>
                <w:color w:val="000000"/>
                <w:vertAlign w:val="superscript"/>
              </w:rPr>
              <w:t>2+</w:t>
            </w:r>
          </w:p>
        </w:tc>
        <w:tc>
          <w:tcPr>
            <w:tcW w:w="1447" w:type="dxa"/>
            <w:tcBorders>
              <w:left w:val="single" w:sz="4" w:space="0" w:color="auto"/>
              <w:right w:val="single" w:sz="8" w:space="0" w:color="auto"/>
            </w:tcBorders>
            <w:vAlign w:val="center"/>
          </w:tcPr>
          <w:p w14:paraId="1B26B204" w14:textId="62882CEB" w:rsidR="0027753D" w:rsidRDefault="001149E6"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0.1</w:t>
            </w:r>
            <w:r w:rsidR="007F76D1">
              <w:rPr>
                <w:rFonts w:ascii="Aptos Narrow" w:hAnsi="Aptos Narrow"/>
                <w:color w:val="000000"/>
              </w:rPr>
              <w:t>5</w:t>
            </w:r>
          </w:p>
        </w:tc>
        <w:tc>
          <w:tcPr>
            <w:tcW w:w="1447" w:type="dxa"/>
            <w:tcBorders>
              <w:left w:val="single" w:sz="8" w:space="0" w:color="auto"/>
              <w:right w:val="single" w:sz="8" w:space="0" w:color="auto"/>
            </w:tcBorders>
            <w:vAlign w:val="center"/>
          </w:tcPr>
          <w:p w14:paraId="3870A4D2" w14:textId="3D7FF5F5" w:rsidR="0027753D" w:rsidRDefault="001149E6"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0.0</w:t>
            </w:r>
            <w:r w:rsidR="007F76D1">
              <w:rPr>
                <w:rFonts w:ascii="Aptos Narrow" w:hAnsi="Aptos Narrow"/>
                <w:color w:val="000000"/>
              </w:rPr>
              <w:t>6</w:t>
            </w:r>
          </w:p>
        </w:tc>
        <w:tc>
          <w:tcPr>
            <w:tcW w:w="1636" w:type="dxa"/>
            <w:tcBorders>
              <w:left w:val="single" w:sz="8" w:space="0" w:color="auto"/>
            </w:tcBorders>
            <w:noWrap/>
            <w:vAlign w:val="center"/>
          </w:tcPr>
          <w:p w14:paraId="08430CBE" w14:textId="76DE149A" w:rsidR="0027753D" w:rsidRPr="000F59B2" w:rsidRDefault="0027753D" w:rsidP="001D5528">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ascii="Aptos Narrow" w:hAnsi="Aptos Narrow"/>
                <w:color w:val="000000"/>
              </w:rPr>
              <w:t>0.76</w:t>
            </w:r>
          </w:p>
        </w:tc>
      </w:tr>
      <w:tr w:rsidR="0027753D" w:rsidRPr="000F59B2" w14:paraId="3F37DAC8" w14:textId="77777777" w:rsidTr="00120EA4">
        <w:trPr>
          <w:gridAfter w:val="1"/>
          <w:cnfStyle w:val="000000100000" w:firstRow="0" w:lastRow="0" w:firstColumn="0" w:lastColumn="0" w:oddVBand="0" w:evenVBand="0" w:oddHBand="1" w:evenHBand="0" w:firstRowFirstColumn="0" w:firstRowLastColumn="0" w:lastRowFirstColumn="0" w:lastRowLastColumn="0"/>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07429AFC" w14:textId="3CBA5DF6" w:rsidR="0027753D" w:rsidRPr="0073684B" w:rsidRDefault="0027753D" w:rsidP="001D5528">
            <w:pPr>
              <w:jc w:val="center"/>
              <w:rPr>
                <w:rFonts w:eastAsia="Times New Roman" w:cs="Arial"/>
                <w:b w:val="0"/>
                <w:bCs w:val="0"/>
                <w:color w:val="000000"/>
                <w:sz w:val="20"/>
                <w:szCs w:val="20"/>
              </w:rPr>
            </w:pPr>
            <w:r w:rsidRPr="0073684B">
              <w:rPr>
                <w:rFonts w:eastAsia="Times New Roman" w:cs="Arial"/>
                <w:b w:val="0"/>
                <w:bCs w:val="0"/>
                <w:caps w:val="0"/>
                <w:color w:val="000000"/>
                <w:sz w:val="20"/>
                <w:szCs w:val="20"/>
              </w:rPr>
              <w:t>Clay</w:t>
            </w:r>
            <w:r w:rsidRPr="0073684B">
              <w:rPr>
                <w:rFonts w:ascii="Aptos Narrow" w:hAnsi="Aptos Narrow"/>
                <w:b w:val="0"/>
                <w:bCs w:val="0"/>
                <w:caps w:val="0"/>
                <w:color w:val="000000"/>
              </w:rPr>
              <w:t xml:space="preserve"> + </w:t>
            </w:r>
            <w:r w:rsidRPr="0073684B">
              <w:rPr>
                <w:rFonts w:eastAsia="Times New Roman" w:cs="Arial"/>
                <w:b w:val="0"/>
                <w:bCs w:val="0"/>
                <w:color w:val="000000"/>
                <w:sz w:val="20"/>
                <w:szCs w:val="20"/>
              </w:rPr>
              <w:t>SAR</w:t>
            </w:r>
          </w:p>
        </w:tc>
        <w:tc>
          <w:tcPr>
            <w:tcW w:w="1447" w:type="dxa"/>
            <w:tcBorders>
              <w:left w:val="single" w:sz="4" w:space="0" w:color="auto"/>
              <w:right w:val="single" w:sz="8" w:space="0" w:color="auto"/>
            </w:tcBorders>
            <w:vAlign w:val="center"/>
          </w:tcPr>
          <w:p w14:paraId="190D5AA7" w14:textId="6498BE32" w:rsidR="0027753D" w:rsidRDefault="001149E6"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0.15</w:t>
            </w:r>
          </w:p>
        </w:tc>
        <w:tc>
          <w:tcPr>
            <w:tcW w:w="1447" w:type="dxa"/>
            <w:tcBorders>
              <w:left w:val="single" w:sz="8" w:space="0" w:color="auto"/>
              <w:right w:val="single" w:sz="8" w:space="0" w:color="auto"/>
            </w:tcBorders>
            <w:vAlign w:val="center"/>
          </w:tcPr>
          <w:p w14:paraId="61E82829" w14:textId="01DC2BD7" w:rsidR="0027753D" w:rsidRDefault="001149E6"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0.0</w:t>
            </w:r>
            <w:r w:rsidR="007F76D1">
              <w:rPr>
                <w:rFonts w:ascii="Aptos Narrow" w:hAnsi="Aptos Narrow"/>
                <w:color w:val="000000"/>
              </w:rPr>
              <w:t>6</w:t>
            </w:r>
          </w:p>
        </w:tc>
        <w:tc>
          <w:tcPr>
            <w:tcW w:w="1636" w:type="dxa"/>
            <w:tcBorders>
              <w:left w:val="single" w:sz="8" w:space="0" w:color="auto"/>
            </w:tcBorders>
            <w:noWrap/>
            <w:vAlign w:val="center"/>
          </w:tcPr>
          <w:p w14:paraId="21406A39" w14:textId="088F2CD0" w:rsidR="0027753D" w:rsidRPr="000F59B2" w:rsidRDefault="0027753D" w:rsidP="001D552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ascii="Aptos Narrow" w:hAnsi="Aptos Narrow"/>
                <w:color w:val="000000"/>
              </w:rPr>
              <w:t>0.84</w:t>
            </w:r>
          </w:p>
        </w:tc>
      </w:tr>
      <w:tr w:rsidR="0027753D" w:rsidRPr="000F59B2" w14:paraId="4DF8EC80" w14:textId="77777777" w:rsidTr="00120EA4">
        <w:trPr>
          <w:gridAfter w:val="1"/>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5CD10ED5" w14:textId="5308C509" w:rsidR="0027753D" w:rsidRPr="00DF2D91" w:rsidRDefault="0027753D" w:rsidP="001D5528">
            <w:pPr>
              <w:jc w:val="center"/>
              <w:rPr>
                <w:rFonts w:eastAsia="Times New Roman" w:cs="Arial"/>
                <w:b w:val="0"/>
                <w:bCs w:val="0"/>
                <w:color w:val="000000"/>
                <w:sz w:val="20"/>
                <w:szCs w:val="20"/>
              </w:rPr>
            </w:pPr>
            <w:r>
              <w:rPr>
                <w:rFonts w:eastAsia="Times New Roman" w:cs="Arial"/>
                <w:b w:val="0"/>
                <w:bCs w:val="0"/>
                <w:caps w:val="0"/>
                <w:color w:val="000000"/>
                <w:sz w:val="20"/>
                <w:szCs w:val="20"/>
              </w:rPr>
              <w:t>Clay</w:t>
            </w:r>
            <w:r w:rsidRPr="00DF2D91">
              <w:rPr>
                <w:rFonts w:ascii="Aptos Narrow" w:hAnsi="Aptos Narrow"/>
                <w:b w:val="0"/>
                <w:bCs w:val="0"/>
                <w:caps w:val="0"/>
                <w:color w:val="000000"/>
              </w:rPr>
              <w:t xml:space="preserve"> + </w:t>
            </w:r>
            <w:r>
              <w:rPr>
                <w:rFonts w:ascii="Aptos Narrow" w:hAnsi="Aptos Narrow"/>
                <w:b w:val="0"/>
                <w:bCs w:val="0"/>
                <w:caps w:val="0"/>
                <w:color w:val="000000"/>
              </w:rPr>
              <w:t>OM</w:t>
            </w:r>
          </w:p>
        </w:tc>
        <w:tc>
          <w:tcPr>
            <w:tcW w:w="1447" w:type="dxa"/>
            <w:tcBorders>
              <w:left w:val="single" w:sz="4" w:space="0" w:color="auto"/>
              <w:right w:val="single" w:sz="8" w:space="0" w:color="auto"/>
            </w:tcBorders>
            <w:vAlign w:val="center"/>
          </w:tcPr>
          <w:p w14:paraId="40B7BD70" w14:textId="1F11D29A" w:rsidR="0027753D" w:rsidRDefault="001149E6"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w:t>
            </w:r>
            <w:r w:rsidR="007F76D1">
              <w:rPr>
                <w:rFonts w:ascii="Aptos Narrow" w:hAnsi="Aptos Narrow"/>
                <w:color w:val="000000"/>
              </w:rPr>
              <w:t>11</w:t>
            </w:r>
          </w:p>
        </w:tc>
        <w:tc>
          <w:tcPr>
            <w:tcW w:w="1447" w:type="dxa"/>
            <w:tcBorders>
              <w:left w:val="single" w:sz="8" w:space="0" w:color="auto"/>
              <w:right w:val="single" w:sz="8" w:space="0" w:color="auto"/>
            </w:tcBorders>
            <w:vAlign w:val="center"/>
          </w:tcPr>
          <w:p w14:paraId="637AFEF6" w14:textId="37295A9D" w:rsidR="0027753D" w:rsidRDefault="001149E6"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w:t>
            </w:r>
            <w:r w:rsidR="007F76D1">
              <w:rPr>
                <w:rFonts w:ascii="Aptos Narrow" w:hAnsi="Aptos Narrow"/>
                <w:color w:val="000000"/>
              </w:rPr>
              <w:t>10</w:t>
            </w:r>
          </w:p>
        </w:tc>
        <w:tc>
          <w:tcPr>
            <w:tcW w:w="1636" w:type="dxa"/>
            <w:tcBorders>
              <w:left w:val="single" w:sz="8" w:space="0" w:color="auto"/>
            </w:tcBorders>
            <w:noWrap/>
            <w:vAlign w:val="center"/>
          </w:tcPr>
          <w:p w14:paraId="5B32FBF6" w14:textId="3C8DC559" w:rsidR="0027753D" w:rsidRPr="000F59B2" w:rsidRDefault="0027753D" w:rsidP="001D5528">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ascii="Aptos Narrow" w:hAnsi="Aptos Narrow"/>
                <w:color w:val="000000"/>
              </w:rPr>
              <w:t>0.90</w:t>
            </w:r>
          </w:p>
        </w:tc>
      </w:tr>
      <w:tr w:rsidR="0027753D" w:rsidRPr="000F59B2" w14:paraId="1E9C73AC" w14:textId="77777777" w:rsidTr="00120EA4">
        <w:trPr>
          <w:gridAfter w:val="1"/>
          <w:cnfStyle w:val="000000100000" w:firstRow="0" w:lastRow="0" w:firstColumn="0" w:lastColumn="0" w:oddVBand="0" w:evenVBand="0" w:oddHBand="1" w:evenHBand="0" w:firstRowFirstColumn="0" w:firstRowLastColumn="0" w:lastRowFirstColumn="0" w:lastRowLastColumn="0"/>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6195C610" w14:textId="1A4DEC05" w:rsidR="0027753D" w:rsidRPr="00DF2D91" w:rsidRDefault="0027753D" w:rsidP="001D5528">
            <w:pPr>
              <w:jc w:val="center"/>
              <w:rPr>
                <w:rFonts w:eastAsia="Times New Roman" w:cs="Arial"/>
                <w:b w:val="0"/>
                <w:bCs w:val="0"/>
                <w:color w:val="000000"/>
                <w:sz w:val="20"/>
                <w:szCs w:val="20"/>
              </w:rPr>
            </w:pPr>
            <w:r>
              <w:rPr>
                <w:rFonts w:eastAsia="Times New Roman" w:cs="Arial"/>
                <w:b w:val="0"/>
                <w:bCs w:val="0"/>
                <w:caps w:val="0"/>
                <w:color w:val="000000"/>
                <w:sz w:val="20"/>
                <w:szCs w:val="20"/>
              </w:rPr>
              <w:t>Clay</w:t>
            </w:r>
            <w:r w:rsidRPr="00DF2D91">
              <w:rPr>
                <w:rFonts w:ascii="Aptos Narrow" w:hAnsi="Aptos Narrow"/>
                <w:b w:val="0"/>
                <w:bCs w:val="0"/>
                <w:caps w:val="0"/>
                <w:color w:val="000000"/>
              </w:rPr>
              <w:t xml:space="preserve"> + </w:t>
            </w:r>
            <w:r>
              <w:rPr>
                <w:rFonts w:ascii="Aptos Narrow" w:hAnsi="Aptos Narrow"/>
                <w:b w:val="0"/>
                <w:bCs w:val="0"/>
                <w:caps w:val="0"/>
                <w:color w:val="000000"/>
              </w:rPr>
              <w:t>K</w:t>
            </w:r>
            <w:r w:rsidRPr="00DF2D91">
              <w:rPr>
                <w:rFonts w:ascii="Aptos Narrow" w:hAnsi="Aptos Narrow"/>
                <w:b w:val="0"/>
                <w:bCs w:val="0"/>
                <w:caps w:val="0"/>
                <w:color w:val="000000"/>
                <w:vertAlign w:val="superscript"/>
              </w:rPr>
              <w:t>+</w:t>
            </w:r>
          </w:p>
        </w:tc>
        <w:tc>
          <w:tcPr>
            <w:tcW w:w="1447" w:type="dxa"/>
            <w:tcBorders>
              <w:left w:val="single" w:sz="4" w:space="0" w:color="auto"/>
              <w:right w:val="single" w:sz="8" w:space="0" w:color="auto"/>
            </w:tcBorders>
            <w:vAlign w:val="center"/>
          </w:tcPr>
          <w:p w14:paraId="54BD4BB7" w14:textId="78D08B10" w:rsidR="0027753D" w:rsidRDefault="001149E6"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0.11</w:t>
            </w:r>
          </w:p>
        </w:tc>
        <w:tc>
          <w:tcPr>
            <w:tcW w:w="1447" w:type="dxa"/>
            <w:tcBorders>
              <w:left w:val="single" w:sz="8" w:space="0" w:color="auto"/>
              <w:right w:val="single" w:sz="8" w:space="0" w:color="auto"/>
            </w:tcBorders>
            <w:vAlign w:val="center"/>
          </w:tcPr>
          <w:p w14:paraId="4BE0C3D6" w14:textId="5555363B" w:rsidR="0027753D" w:rsidRDefault="001149E6" w:rsidP="001D5528">
            <w:pPr>
              <w:jc w:val="cente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0.1</w:t>
            </w:r>
            <w:r w:rsidR="007F76D1">
              <w:rPr>
                <w:rFonts w:ascii="Aptos Narrow" w:hAnsi="Aptos Narrow"/>
                <w:color w:val="000000"/>
              </w:rPr>
              <w:t>0</w:t>
            </w:r>
          </w:p>
        </w:tc>
        <w:tc>
          <w:tcPr>
            <w:tcW w:w="1636" w:type="dxa"/>
            <w:tcBorders>
              <w:left w:val="single" w:sz="8" w:space="0" w:color="auto"/>
            </w:tcBorders>
            <w:noWrap/>
            <w:vAlign w:val="center"/>
          </w:tcPr>
          <w:p w14:paraId="49DC2C4D" w14:textId="087FFAC3" w:rsidR="0027753D" w:rsidRPr="000F59B2" w:rsidRDefault="0027753D" w:rsidP="001D552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ascii="Aptos Narrow" w:hAnsi="Aptos Narrow"/>
                <w:color w:val="000000"/>
              </w:rPr>
              <w:t>0.95</w:t>
            </w:r>
          </w:p>
        </w:tc>
      </w:tr>
      <w:tr w:rsidR="0027753D" w:rsidRPr="000F59B2" w14:paraId="3C84A065" w14:textId="77777777" w:rsidTr="00120EA4">
        <w:trPr>
          <w:gridAfter w:val="1"/>
          <w:wAfter w:w="14" w:type="dxa"/>
          <w:trHeight w:val="320"/>
          <w:jc w:val="center"/>
        </w:trPr>
        <w:tc>
          <w:tcPr>
            <w:cnfStyle w:val="001000000000" w:firstRow="0" w:lastRow="0" w:firstColumn="1" w:lastColumn="0" w:oddVBand="0" w:evenVBand="0" w:oddHBand="0" w:evenHBand="0" w:firstRowFirstColumn="0" w:firstRowLastColumn="0" w:lastRowFirstColumn="0" w:lastRowLastColumn="0"/>
            <w:tcW w:w="2116" w:type="dxa"/>
            <w:tcBorders>
              <w:right w:val="single" w:sz="8" w:space="0" w:color="auto"/>
            </w:tcBorders>
            <w:noWrap/>
            <w:vAlign w:val="center"/>
            <w:hideMark/>
          </w:tcPr>
          <w:p w14:paraId="730E3DF6" w14:textId="3680B892" w:rsidR="0027753D" w:rsidRPr="00DF2D91" w:rsidRDefault="0027753D" w:rsidP="001D5528">
            <w:pPr>
              <w:jc w:val="center"/>
              <w:rPr>
                <w:rFonts w:eastAsia="Times New Roman" w:cs="Arial"/>
                <w:b w:val="0"/>
                <w:bCs w:val="0"/>
                <w:color w:val="000000"/>
                <w:sz w:val="20"/>
                <w:szCs w:val="20"/>
              </w:rPr>
            </w:pPr>
            <w:r>
              <w:rPr>
                <w:rFonts w:eastAsia="Times New Roman" w:cs="Arial"/>
                <w:b w:val="0"/>
                <w:bCs w:val="0"/>
                <w:caps w:val="0"/>
                <w:color w:val="000000"/>
                <w:sz w:val="20"/>
                <w:szCs w:val="20"/>
              </w:rPr>
              <w:t>Clay</w:t>
            </w:r>
            <w:r w:rsidRPr="00DF2D91">
              <w:rPr>
                <w:rFonts w:ascii="Aptos Narrow" w:hAnsi="Aptos Narrow"/>
                <w:b w:val="0"/>
                <w:bCs w:val="0"/>
                <w:caps w:val="0"/>
                <w:color w:val="000000"/>
              </w:rPr>
              <w:t xml:space="preserve"> + </w:t>
            </w:r>
            <w:r>
              <w:rPr>
                <w:rFonts w:ascii="Aptos Narrow" w:hAnsi="Aptos Narrow"/>
                <w:b w:val="0"/>
                <w:bCs w:val="0"/>
                <w:caps w:val="0"/>
                <w:color w:val="000000"/>
              </w:rPr>
              <w:t>Ca</w:t>
            </w:r>
            <w:r>
              <w:rPr>
                <w:rFonts w:ascii="Aptos Narrow" w:hAnsi="Aptos Narrow"/>
                <w:b w:val="0"/>
                <w:bCs w:val="0"/>
                <w:caps w:val="0"/>
                <w:color w:val="000000"/>
                <w:vertAlign w:val="superscript"/>
              </w:rPr>
              <w:t>2+</w:t>
            </w:r>
          </w:p>
        </w:tc>
        <w:tc>
          <w:tcPr>
            <w:tcW w:w="1447" w:type="dxa"/>
            <w:tcBorders>
              <w:left w:val="single" w:sz="4" w:space="0" w:color="auto"/>
              <w:right w:val="single" w:sz="8" w:space="0" w:color="auto"/>
            </w:tcBorders>
            <w:vAlign w:val="center"/>
          </w:tcPr>
          <w:p w14:paraId="310C2D3D" w14:textId="1374F668" w:rsidR="0027753D" w:rsidRDefault="008C6625"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w:t>
            </w:r>
            <w:r w:rsidR="007F76D1">
              <w:rPr>
                <w:rFonts w:ascii="Aptos Narrow" w:hAnsi="Aptos Narrow"/>
                <w:color w:val="000000"/>
              </w:rPr>
              <w:t>11</w:t>
            </w:r>
          </w:p>
        </w:tc>
        <w:tc>
          <w:tcPr>
            <w:tcW w:w="1447" w:type="dxa"/>
            <w:tcBorders>
              <w:left w:val="single" w:sz="8" w:space="0" w:color="auto"/>
              <w:right w:val="single" w:sz="8" w:space="0" w:color="auto"/>
            </w:tcBorders>
            <w:vAlign w:val="center"/>
          </w:tcPr>
          <w:p w14:paraId="23FABFF5" w14:textId="6B7CD27F" w:rsidR="0027753D" w:rsidRDefault="008C6625" w:rsidP="001D5528">
            <w:pPr>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0.</w:t>
            </w:r>
            <w:r w:rsidR="007F76D1">
              <w:rPr>
                <w:rFonts w:ascii="Aptos Narrow" w:hAnsi="Aptos Narrow"/>
                <w:color w:val="000000"/>
              </w:rPr>
              <w:t>10</w:t>
            </w:r>
          </w:p>
        </w:tc>
        <w:tc>
          <w:tcPr>
            <w:tcW w:w="1636" w:type="dxa"/>
            <w:tcBorders>
              <w:left w:val="single" w:sz="8" w:space="0" w:color="auto"/>
            </w:tcBorders>
            <w:noWrap/>
            <w:vAlign w:val="center"/>
          </w:tcPr>
          <w:p w14:paraId="046BF437" w14:textId="6104341D" w:rsidR="0027753D" w:rsidRPr="000F59B2" w:rsidRDefault="0027753D" w:rsidP="001D5528">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Pr>
                <w:rFonts w:ascii="Aptos Narrow" w:hAnsi="Aptos Narrow"/>
                <w:color w:val="000000"/>
              </w:rPr>
              <w:t>1.00</w:t>
            </w:r>
          </w:p>
        </w:tc>
      </w:tr>
    </w:tbl>
    <w:p w14:paraId="54371964" w14:textId="77777777" w:rsidR="004E03BB" w:rsidRDefault="004E03BB" w:rsidP="00BC0EEB"/>
    <w:sectPr w:rsidR="004E03BB" w:rsidSect="00DF5F59">
      <w:headerReference w:type="default" r:id="rId14"/>
      <w:pgSz w:w="12240" w:h="15840"/>
      <w:pgMar w:top="129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D5A64B" w14:textId="77777777" w:rsidR="00A51BA7" w:rsidRDefault="00A51BA7">
      <w:r>
        <w:separator/>
      </w:r>
    </w:p>
  </w:endnote>
  <w:endnote w:type="continuationSeparator" w:id="0">
    <w:p w14:paraId="28CF7FEC" w14:textId="77777777" w:rsidR="00A51BA7" w:rsidRDefault="00A51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F5A738" w14:textId="77777777" w:rsidR="00A51BA7" w:rsidRDefault="00A51BA7">
      <w:r>
        <w:separator/>
      </w:r>
    </w:p>
  </w:footnote>
  <w:footnote w:type="continuationSeparator" w:id="0">
    <w:p w14:paraId="5D6D4CD0" w14:textId="77777777" w:rsidR="00A51BA7" w:rsidRDefault="00A51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5088D" w14:textId="77777777" w:rsidR="00AF7F5A" w:rsidRDefault="00AF7F5A">
    <w:pPr>
      <w:pStyle w:val="Header"/>
    </w:pPr>
    <w:r>
      <w:t>Supplemental Figures and Tables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825A8" w14:textId="77777777" w:rsidR="00594D65" w:rsidRDefault="00594D65">
    <w:pPr>
      <w:pStyle w:val="Header"/>
    </w:pPr>
    <w:r>
      <w:t>Supplemental Figures and Tables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C33"/>
    <w:rsid w:val="000035D8"/>
    <w:rsid w:val="000157AC"/>
    <w:rsid w:val="00023465"/>
    <w:rsid w:val="00031B1E"/>
    <w:rsid w:val="000553D7"/>
    <w:rsid w:val="000632E3"/>
    <w:rsid w:val="00072B57"/>
    <w:rsid w:val="000A61B6"/>
    <w:rsid w:val="000D41B9"/>
    <w:rsid w:val="000E101B"/>
    <w:rsid w:val="000E1BF7"/>
    <w:rsid w:val="000F59B2"/>
    <w:rsid w:val="001047E5"/>
    <w:rsid w:val="001149E6"/>
    <w:rsid w:val="00120EA4"/>
    <w:rsid w:val="001447B4"/>
    <w:rsid w:val="001648A9"/>
    <w:rsid w:val="00171283"/>
    <w:rsid w:val="00184BE8"/>
    <w:rsid w:val="001C460D"/>
    <w:rsid w:val="001D5528"/>
    <w:rsid w:val="001F3DAD"/>
    <w:rsid w:val="0023182B"/>
    <w:rsid w:val="00240ACE"/>
    <w:rsid w:val="0025187C"/>
    <w:rsid w:val="00252469"/>
    <w:rsid w:val="00253301"/>
    <w:rsid w:val="0027366C"/>
    <w:rsid w:val="00274A95"/>
    <w:rsid w:val="0027540D"/>
    <w:rsid w:val="00276F96"/>
    <w:rsid w:val="0027753D"/>
    <w:rsid w:val="00277C89"/>
    <w:rsid w:val="002A2E70"/>
    <w:rsid w:val="002B2D96"/>
    <w:rsid w:val="002E2BCC"/>
    <w:rsid w:val="002F0676"/>
    <w:rsid w:val="00303A2C"/>
    <w:rsid w:val="00336400"/>
    <w:rsid w:val="00336998"/>
    <w:rsid w:val="00357E2A"/>
    <w:rsid w:val="0038309D"/>
    <w:rsid w:val="00384385"/>
    <w:rsid w:val="00387266"/>
    <w:rsid w:val="0039697B"/>
    <w:rsid w:val="003B1817"/>
    <w:rsid w:val="003B25E0"/>
    <w:rsid w:val="003B6932"/>
    <w:rsid w:val="003D479D"/>
    <w:rsid w:val="003E5BDE"/>
    <w:rsid w:val="003F1AF9"/>
    <w:rsid w:val="00405CB5"/>
    <w:rsid w:val="004277EF"/>
    <w:rsid w:val="00427E5E"/>
    <w:rsid w:val="004453F1"/>
    <w:rsid w:val="00463565"/>
    <w:rsid w:val="00491CDC"/>
    <w:rsid w:val="004C5D0B"/>
    <w:rsid w:val="004D599B"/>
    <w:rsid w:val="004D63A5"/>
    <w:rsid w:val="004E03BB"/>
    <w:rsid w:val="004E55C9"/>
    <w:rsid w:val="004F012A"/>
    <w:rsid w:val="005005A5"/>
    <w:rsid w:val="00503F9C"/>
    <w:rsid w:val="00510C5E"/>
    <w:rsid w:val="0054434B"/>
    <w:rsid w:val="00566C1E"/>
    <w:rsid w:val="00573673"/>
    <w:rsid w:val="00594D65"/>
    <w:rsid w:val="005A6858"/>
    <w:rsid w:val="005B299D"/>
    <w:rsid w:val="005D0A6D"/>
    <w:rsid w:val="005E6A32"/>
    <w:rsid w:val="00606BCD"/>
    <w:rsid w:val="00612F6B"/>
    <w:rsid w:val="0061744A"/>
    <w:rsid w:val="0061769E"/>
    <w:rsid w:val="00632654"/>
    <w:rsid w:val="00652919"/>
    <w:rsid w:val="006558A6"/>
    <w:rsid w:val="006666C5"/>
    <w:rsid w:val="0066699B"/>
    <w:rsid w:val="0068601D"/>
    <w:rsid w:val="00691EC0"/>
    <w:rsid w:val="00691FCD"/>
    <w:rsid w:val="00696864"/>
    <w:rsid w:val="006B0826"/>
    <w:rsid w:val="006B7ACF"/>
    <w:rsid w:val="006C79AA"/>
    <w:rsid w:val="006D08E2"/>
    <w:rsid w:val="006D1FD2"/>
    <w:rsid w:val="00700322"/>
    <w:rsid w:val="00705CAC"/>
    <w:rsid w:val="007170B0"/>
    <w:rsid w:val="00717EED"/>
    <w:rsid w:val="007308A6"/>
    <w:rsid w:val="0073684B"/>
    <w:rsid w:val="0075350F"/>
    <w:rsid w:val="00753B40"/>
    <w:rsid w:val="00763E00"/>
    <w:rsid w:val="007818B8"/>
    <w:rsid w:val="007B2DBB"/>
    <w:rsid w:val="007E190D"/>
    <w:rsid w:val="007E7945"/>
    <w:rsid w:val="007F76D1"/>
    <w:rsid w:val="008305A3"/>
    <w:rsid w:val="008338AB"/>
    <w:rsid w:val="00834C84"/>
    <w:rsid w:val="00852B60"/>
    <w:rsid w:val="008631A8"/>
    <w:rsid w:val="0087009D"/>
    <w:rsid w:val="00876692"/>
    <w:rsid w:val="0087701B"/>
    <w:rsid w:val="008A0DEA"/>
    <w:rsid w:val="008A1C33"/>
    <w:rsid w:val="008A1FC7"/>
    <w:rsid w:val="008B5CCF"/>
    <w:rsid w:val="008C6625"/>
    <w:rsid w:val="008E7DC4"/>
    <w:rsid w:val="009129B2"/>
    <w:rsid w:val="009420BE"/>
    <w:rsid w:val="00944091"/>
    <w:rsid w:val="009703FD"/>
    <w:rsid w:val="00970443"/>
    <w:rsid w:val="00975F0D"/>
    <w:rsid w:val="00981C2E"/>
    <w:rsid w:val="00990583"/>
    <w:rsid w:val="009A7650"/>
    <w:rsid w:val="009B0F3B"/>
    <w:rsid w:val="009B6CDE"/>
    <w:rsid w:val="009C0AD4"/>
    <w:rsid w:val="009C52C0"/>
    <w:rsid w:val="009D312D"/>
    <w:rsid w:val="00A121C3"/>
    <w:rsid w:val="00A25E9B"/>
    <w:rsid w:val="00A32763"/>
    <w:rsid w:val="00A4404B"/>
    <w:rsid w:val="00A51BA7"/>
    <w:rsid w:val="00A54E28"/>
    <w:rsid w:val="00A90467"/>
    <w:rsid w:val="00A96E9D"/>
    <w:rsid w:val="00AA01D2"/>
    <w:rsid w:val="00AA47DD"/>
    <w:rsid w:val="00AA7F58"/>
    <w:rsid w:val="00AB0886"/>
    <w:rsid w:val="00AB4DAC"/>
    <w:rsid w:val="00AC4020"/>
    <w:rsid w:val="00AE7A3A"/>
    <w:rsid w:val="00AF29D2"/>
    <w:rsid w:val="00AF7F5A"/>
    <w:rsid w:val="00B0264A"/>
    <w:rsid w:val="00B30942"/>
    <w:rsid w:val="00B41D92"/>
    <w:rsid w:val="00B46F98"/>
    <w:rsid w:val="00B50DBB"/>
    <w:rsid w:val="00B517E0"/>
    <w:rsid w:val="00B7261E"/>
    <w:rsid w:val="00B76721"/>
    <w:rsid w:val="00B80CB1"/>
    <w:rsid w:val="00B81C32"/>
    <w:rsid w:val="00B83997"/>
    <w:rsid w:val="00B9160C"/>
    <w:rsid w:val="00B925F7"/>
    <w:rsid w:val="00BA6197"/>
    <w:rsid w:val="00BC0EEB"/>
    <w:rsid w:val="00BF33FB"/>
    <w:rsid w:val="00C012E0"/>
    <w:rsid w:val="00C618D7"/>
    <w:rsid w:val="00C65189"/>
    <w:rsid w:val="00C742B7"/>
    <w:rsid w:val="00C75535"/>
    <w:rsid w:val="00CA3FF3"/>
    <w:rsid w:val="00CB047D"/>
    <w:rsid w:val="00CD4048"/>
    <w:rsid w:val="00CF1919"/>
    <w:rsid w:val="00CF37AF"/>
    <w:rsid w:val="00D2083B"/>
    <w:rsid w:val="00D301C6"/>
    <w:rsid w:val="00D32ECF"/>
    <w:rsid w:val="00D44325"/>
    <w:rsid w:val="00D47877"/>
    <w:rsid w:val="00D54C7B"/>
    <w:rsid w:val="00D63ACA"/>
    <w:rsid w:val="00D8008E"/>
    <w:rsid w:val="00D801D5"/>
    <w:rsid w:val="00D8745A"/>
    <w:rsid w:val="00D96D5A"/>
    <w:rsid w:val="00DB0793"/>
    <w:rsid w:val="00DC269A"/>
    <w:rsid w:val="00DF05C0"/>
    <w:rsid w:val="00DF2D91"/>
    <w:rsid w:val="00DF5F59"/>
    <w:rsid w:val="00E33915"/>
    <w:rsid w:val="00E34C71"/>
    <w:rsid w:val="00E3630B"/>
    <w:rsid w:val="00E664F7"/>
    <w:rsid w:val="00E735AF"/>
    <w:rsid w:val="00E93495"/>
    <w:rsid w:val="00E97DD6"/>
    <w:rsid w:val="00EA4480"/>
    <w:rsid w:val="00EE3D10"/>
    <w:rsid w:val="00F00163"/>
    <w:rsid w:val="00F10B1B"/>
    <w:rsid w:val="00F1768D"/>
    <w:rsid w:val="00F26E9D"/>
    <w:rsid w:val="00F32930"/>
    <w:rsid w:val="00FB023E"/>
    <w:rsid w:val="00FC6D67"/>
    <w:rsid w:val="00FC7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B101F"/>
  <w15:chartTrackingRefBased/>
  <w15:docId w15:val="{213FC32E-B49F-9A4E-AA48-6C30AF23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C33"/>
    <w:rPr>
      <w:rFonts w:ascii="Arial" w:eastAsia="Calibri" w:hAnsi="Arial" w:cs="Calibri"/>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C33"/>
    <w:pPr>
      <w:tabs>
        <w:tab w:val="center" w:pos="4680"/>
        <w:tab w:val="right" w:pos="9360"/>
      </w:tabs>
    </w:pPr>
  </w:style>
  <w:style w:type="character" w:customStyle="1" w:styleId="HeaderChar">
    <w:name w:val="Header Char"/>
    <w:basedOn w:val="DefaultParagraphFont"/>
    <w:link w:val="Header"/>
    <w:uiPriority w:val="99"/>
    <w:rsid w:val="008A1C33"/>
    <w:rPr>
      <w:rFonts w:ascii="Arial" w:eastAsia="Calibri" w:hAnsi="Arial" w:cs="Calibri"/>
      <w:kern w:val="0"/>
      <w:sz w:val="22"/>
      <w14:ligatures w14:val="none"/>
    </w:rPr>
  </w:style>
  <w:style w:type="table" w:styleId="PlainTable2">
    <w:name w:val="Plain Table 2"/>
    <w:basedOn w:val="TableNormal"/>
    <w:uiPriority w:val="42"/>
    <w:rsid w:val="008A1C33"/>
    <w:rPr>
      <w:rFonts w:ascii="Calibri" w:eastAsia="Calibri" w:hAnsi="Calibri" w:cs="Calibri"/>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A1C33"/>
    <w:rPr>
      <w:rFonts w:ascii="Calibri" w:eastAsia="Calibri" w:hAnsi="Calibri" w:cs="Calibri"/>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er">
    <w:name w:val="footer"/>
    <w:basedOn w:val="Normal"/>
    <w:link w:val="FooterChar"/>
    <w:uiPriority w:val="99"/>
    <w:unhideWhenUsed/>
    <w:rsid w:val="004E55C9"/>
    <w:pPr>
      <w:tabs>
        <w:tab w:val="center" w:pos="4680"/>
        <w:tab w:val="right" w:pos="9360"/>
      </w:tabs>
    </w:pPr>
  </w:style>
  <w:style w:type="character" w:customStyle="1" w:styleId="FooterChar">
    <w:name w:val="Footer Char"/>
    <w:basedOn w:val="DefaultParagraphFont"/>
    <w:link w:val="Footer"/>
    <w:uiPriority w:val="99"/>
    <w:rsid w:val="004E55C9"/>
    <w:rPr>
      <w:rFonts w:ascii="Arial" w:eastAsia="Calibri" w:hAnsi="Arial" w:cs="Calibri"/>
      <w:kern w:val="0"/>
      <w:sz w:val="22"/>
      <w14:ligatures w14:val="none"/>
    </w:rPr>
  </w:style>
  <w:style w:type="table" w:styleId="GridTable2">
    <w:name w:val="Grid Table 2"/>
    <w:basedOn w:val="TableNormal"/>
    <w:uiPriority w:val="47"/>
    <w:rsid w:val="000F59B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3">
    <w:name w:val="Grid Table 3 Accent 3"/>
    <w:basedOn w:val="TableNormal"/>
    <w:uiPriority w:val="48"/>
    <w:rsid w:val="000F59B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CommentReference">
    <w:name w:val="annotation reference"/>
    <w:basedOn w:val="DefaultParagraphFont"/>
    <w:uiPriority w:val="99"/>
    <w:semiHidden/>
    <w:unhideWhenUsed/>
    <w:rsid w:val="004E03BB"/>
    <w:rPr>
      <w:sz w:val="16"/>
      <w:szCs w:val="16"/>
    </w:rPr>
  </w:style>
  <w:style w:type="paragraph" w:styleId="CommentText">
    <w:name w:val="annotation text"/>
    <w:basedOn w:val="Normal"/>
    <w:link w:val="CommentTextChar"/>
    <w:uiPriority w:val="99"/>
    <w:unhideWhenUsed/>
    <w:rsid w:val="004E03BB"/>
    <w:rPr>
      <w:sz w:val="20"/>
      <w:szCs w:val="20"/>
    </w:rPr>
  </w:style>
  <w:style w:type="character" w:customStyle="1" w:styleId="CommentTextChar">
    <w:name w:val="Comment Text Char"/>
    <w:basedOn w:val="DefaultParagraphFont"/>
    <w:link w:val="CommentText"/>
    <w:uiPriority w:val="99"/>
    <w:rsid w:val="004E03BB"/>
    <w:rPr>
      <w:rFonts w:ascii="Arial" w:eastAsia="Calibri" w:hAnsi="Arial" w:cs="Calibri"/>
      <w:kern w:val="0"/>
      <w:sz w:val="20"/>
      <w:szCs w:val="20"/>
      <w14:ligatures w14:val="none"/>
    </w:rPr>
  </w:style>
  <w:style w:type="character" w:styleId="PlaceholderText">
    <w:name w:val="Placeholder Text"/>
    <w:basedOn w:val="DefaultParagraphFont"/>
    <w:uiPriority w:val="99"/>
    <w:semiHidden/>
    <w:rsid w:val="00B46F9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6989277">
      <w:bodyDiv w:val="1"/>
      <w:marLeft w:val="0"/>
      <w:marRight w:val="0"/>
      <w:marTop w:val="0"/>
      <w:marBottom w:val="0"/>
      <w:divBdr>
        <w:top w:val="none" w:sz="0" w:space="0" w:color="auto"/>
        <w:left w:val="none" w:sz="0" w:space="0" w:color="auto"/>
        <w:bottom w:val="none" w:sz="0" w:space="0" w:color="auto"/>
        <w:right w:val="none" w:sz="0" w:space="0" w:color="auto"/>
      </w:divBdr>
    </w:div>
    <w:div w:id="738789706">
      <w:bodyDiv w:val="1"/>
      <w:marLeft w:val="0"/>
      <w:marRight w:val="0"/>
      <w:marTop w:val="0"/>
      <w:marBottom w:val="0"/>
      <w:divBdr>
        <w:top w:val="none" w:sz="0" w:space="0" w:color="auto"/>
        <w:left w:val="none" w:sz="0" w:space="0" w:color="auto"/>
        <w:bottom w:val="none" w:sz="0" w:space="0" w:color="auto"/>
        <w:right w:val="none" w:sz="0" w:space="0" w:color="auto"/>
      </w:divBdr>
    </w:div>
    <w:div w:id="780688807">
      <w:bodyDiv w:val="1"/>
      <w:marLeft w:val="0"/>
      <w:marRight w:val="0"/>
      <w:marTop w:val="0"/>
      <w:marBottom w:val="0"/>
      <w:divBdr>
        <w:top w:val="none" w:sz="0" w:space="0" w:color="auto"/>
        <w:left w:val="none" w:sz="0" w:space="0" w:color="auto"/>
        <w:bottom w:val="none" w:sz="0" w:space="0" w:color="auto"/>
        <w:right w:val="none" w:sz="0" w:space="0" w:color="auto"/>
      </w:divBdr>
    </w:div>
    <w:div w:id="1226531853">
      <w:bodyDiv w:val="1"/>
      <w:marLeft w:val="0"/>
      <w:marRight w:val="0"/>
      <w:marTop w:val="0"/>
      <w:marBottom w:val="0"/>
      <w:divBdr>
        <w:top w:val="none" w:sz="0" w:space="0" w:color="auto"/>
        <w:left w:val="none" w:sz="0" w:space="0" w:color="auto"/>
        <w:bottom w:val="none" w:sz="0" w:space="0" w:color="auto"/>
        <w:right w:val="none" w:sz="0" w:space="0" w:color="auto"/>
      </w:divBdr>
    </w:div>
    <w:div w:id="1654675370">
      <w:bodyDiv w:val="1"/>
      <w:marLeft w:val="0"/>
      <w:marRight w:val="0"/>
      <w:marTop w:val="0"/>
      <w:marBottom w:val="0"/>
      <w:divBdr>
        <w:top w:val="none" w:sz="0" w:space="0" w:color="auto"/>
        <w:left w:val="none" w:sz="0" w:space="0" w:color="auto"/>
        <w:bottom w:val="none" w:sz="0" w:space="0" w:color="auto"/>
        <w:right w:val="none" w:sz="0" w:space="0" w:color="auto"/>
      </w:divBdr>
    </w:div>
    <w:div w:id="180823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chart" Target="charts/chart3.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bscott40/Dropbox%20(ASU)/ABOR%20Biomediated%20Dust%20Mitigation%20Project/Alternate%20Soils/Penetrometer%20tests/Penetrometer_tests_Summary.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bscott40/Dropbox%20(ASU)/ABOR%20Biomediated%20Dust%20Mitigation%20Project/Manuscript%20Drafts/Abiotic%20Crusting/Pi_vs_penetromet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Users/bscott40/Dropbox%20(ASU)/ABOR%20Biomediated%20Dust%20Mitigation%20Project/Manuscript%20Drafts/Abiotic%20Crusting/Penetrometer_tests_Summa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92772057338985"/>
          <c:y val="0.15979943961067689"/>
          <c:w val="0.71839878188303397"/>
          <c:h val="0.70923666985219236"/>
        </c:manualLayout>
      </c:layout>
      <c:lineChart>
        <c:grouping val="standard"/>
        <c:varyColors val="0"/>
        <c:ser>
          <c:idx val="0"/>
          <c:order val="0"/>
          <c:tx>
            <c:v>Rain</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Summary!$E$18:$E$21</c:f>
                <c:numCache>
                  <c:formatCode>General</c:formatCode>
                  <c:ptCount val="4"/>
                  <c:pt idx="0">
                    <c:v>395.97589902324785</c:v>
                  </c:pt>
                  <c:pt idx="1">
                    <c:v>122.2645134899475</c:v>
                  </c:pt>
                  <c:pt idx="2">
                    <c:v>57.490361903930115</c:v>
                  </c:pt>
                  <c:pt idx="3">
                    <c:v>181.47554470281659</c:v>
                  </c:pt>
                </c:numCache>
              </c:numRef>
            </c:plus>
            <c:minus>
              <c:numRef>
                <c:f>Summary!$E$18:$E$21</c:f>
                <c:numCache>
                  <c:formatCode>General</c:formatCode>
                  <c:ptCount val="4"/>
                  <c:pt idx="0">
                    <c:v>395.97589902324785</c:v>
                  </c:pt>
                  <c:pt idx="1">
                    <c:v>122.2645134899475</c:v>
                  </c:pt>
                  <c:pt idx="2">
                    <c:v>57.490361903930115</c:v>
                  </c:pt>
                  <c:pt idx="3">
                    <c:v>181.47554470281659</c:v>
                  </c:pt>
                </c:numCache>
              </c:numRef>
            </c:minus>
            <c:spPr>
              <a:noFill/>
              <a:ln w="9525" cap="flat" cmpd="sng" algn="ctr">
                <a:solidFill>
                  <a:schemeClr val="tx1">
                    <a:lumMod val="65000"/>
                    <a:lumOff val="35000"/>
                  </a:schemeClr>
                </a:solidFill>
                <a:round/>
              </a:ln>
              <a:effectLst/>
            </c:spPr>
          </c:errBars>
          <c:val>
            <c:numRef>
              <c:f>Summary!$D$18:$D$21</c:f>
              <c:numCache>
                <c:formatCode>0.0</c:formatCode>
                <c:ptCount val="4"/>
                <c:pt idx="0">
                  <c:v>921.74746787337835</c:v>
                </c:pt>
                <c:pt idx="1">
                  <c:v>798.87240920711099</c:v>
                </c:pt>
                <c:pt idx="2">
                  <c:v>916.78105195194712</c:v>
                </c:pt>
                <c:pt idx="3">
                  <c:v>801.35561716782718</c:v>
                </c:pt>
              </c:numCache>
            </c:numRef>
          </c:val>
          <c:smooth val="0"/>
          <c:extLst>
            <c:ext xmlns:c16="http://schemas.microsoft.com/office/drawing/2014/chart" uri="{C3380CC4-5D6E-409C-BE32-E72D297353CC}">
              <c16:uniqueId val="{00000000-E711-D342-BC43-C029DDBC9F40}"/>
            </c:ext>
          </c:extLst>
        </c:ser>
        <c:ser>
          <c:idx val="1"/>
          <c:order val="1"/>
          <c:tx>
            <c:v>Fog</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Summary!$C$18:$C$21</c:f>
                <c:numCache>
                  <c:formatCode>General</c:formatCode>
                  <c:ptCount val="4"/>
                  <c:pt idx="0">
                    <c:v>36.939481589102805</c:v>
                  </c:pt>
                  <c:pt idx="1">
                    <c:v>84.284462140706879</c:v>
                  </c:pt>
                  <c:pt idx="2">
                    <c:v>132.67001245244882</c:v>
                  </c:pt>
                  <c:pt idx="3">
                    <c:v>47.606687272799043</c:v>
                  </c:pt>
                </c:numCache>
              </c:numRef>
            </c:plus>
            <c:minus>
              <c:numRef>
                <c:f>Summary!$C$18:$C$21</c:f>
                <c:numCache>
                  <c:formatCode>General</c:formatCode>
                  <c:ptCount val="4"/>
                  <c:pt idx="0">
                    <c:v>36.939481589102805</c:v>
                  </c:pt>
                  <c:pt idx="1">
                    <c:v>84.284462140706879</c:v>
                  </c:pt>
                  <c:pt idx="2">
                    <c:v>132.67001245244882</c:v>
                  </c:pt>
                  <c:pt idx="3">
                    <c:v>47.606687272799043</c:v>
                  </c:pt>
                </c:numCache>
              </c:numRef>
            </c:minus>
            <c:spPr>
              <a:noFill/>
              <a:ln w="9525" cap="flat" cmpd="sng" algn="ctr">
                <a:solidFill>
                  <a:schemeClr val="tx1">
                    <a:lumMod val="65000"/>
                    <a:lumOff val="35000"/>
                  </a:schemeClr>
                </a:solidFill>
                <a:round/>
              </a:ln>
              <a:effectLst/>
            </c:spPr>
          </c:errBars>
          <c:val>
            <c:numRef>
              <c:f>Summary!$B$18:$B$21</c:f>
              <c:numCache>
                <c:formatCode>0.0</c:formatCode>
                <c:ptCount val="4"/>
                <c:pt idx="0">
                  <c:v>327.60577030933746</c:v>
                </c:pt>
                <c:pt idx="1">
                  <c:v>354.70693999312994</c:v>
                </c:pt>
                <c:pt idx="3">
                  <c:v>359.70354287258021</c:v>
                </c:pt>
              </c:numCache>
            </c:numRef>
          </c:val>
          <c:smooth val="0"/>
          <c:extLst>
            <c:ext xmlns:c16="http://schemas.microsoft.com/office/drawing/2014/chart" uri="{C3380CC4-5D6E-409C-BE32-E72D297353CC}">
              <c16:uniqueId val="{00000001-E711-D342-BC43-C029DDBC9F40}"/>
            </c:ext>
          </c:extLst>
        </c:ser>
        <c:dLbls>
          <c:showLegendKey val="0"/>
          <c:showVal val="0"/>
          <c:showCatName val="0"/>
          <c:showSerName val="0"/>
          <c:showPercent val="0"/>
          <c:showBubbleSize val="0"/>
        </c:dLbls>
        <c:marker val="1"/>
        <c:smooth val="0"/>
        <c:axId val="666224464"/>
        <c:axId val="666226736"/>
      </c:lineChart>
      <c:catAx>
        <c:axId val="666224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number of wet/dry</a:t>
                </a:r>
                <a:r>
                  <a:rPr lang="en-US" baseline="0">
                    <a:solidFill>
                      <a:schemeClr val="tx1"/>
                    </a:solidFill>
                  </a:rPr>
                  <a:t> </a:t>
                </a:r>
                <a:r>
                  <a:rPr lang="en-US">
                    <a:solidFill>
                      <a:schemeClr val="tx1"/>
                    </a:solidFill>
                  </a:rPr>
                  <a:t>cycles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6226736"/>
        <c:crosses val="autoZero"/>
        <c:auto val="1"/>
        <c:lblAlgn val="ctr"/>
        <c:lblOffset val="100"/>
        <c:noMultiLvlLbl val="0"/>
      </c:catAx>
      <c:valAx>
        <c:axId val="666226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0" i="0" u="none" strike="noStrike" kern="1200" baseline="0">
                    <a:solidFill>
                      <a:schemeClr val="tx1"/>
                    </a:solidFill>
                  </a:rPr>
                  <a:t>Crust Strength (kPa)</a:t>
                </a:r>
              </a:p>
            </c:rich>
          </c:tx>
          <c:layout>
            <c:manualLayout>
              <c:xMode val="edge"/>
              <c:yMode val="edge"/>
              <c:x val="3.8461538461538464E-2"/>
              <c:y val="0.431288442579834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solidFill>
              <a:schemeClr val="accent1">
                <a:shade val="1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6224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'La Palma'!$R$66:$R$555</c:f>
              <c:numCache>
                <c:formatCode>General</c:formatCode>
                <c:ptCount val="490"/>
                <c:pt idx="0">
                  <c:v>5.6238951773005634E-2</c:v>
                </c:pt>
                <c:pt idx="1">
                  <c:v>0.18662467531582758</c:v>
                </c:pt>
                <c:pt idx="2">
                  <c:v>0.30422613344891225</c:v>
                </c:pt>
                <c:pt idx="3">
                  <c:v>0.42565987837394853</c:v>
                </c:pt>
                <c:pt idx="4">
                  <c:v>0.52433736427158073</c:v>
                </c:pt>
                <c:pt idx="5">
                  <c:v>0.61651938623866032</c:v>
                </c:pt>
                <c:pt idx="6">
                  <c:v>0.70476907317133586</c:v>
                </c:pt>
                <c:pt idx="7">
                  <c:v>0.79339568325211229</c:v>
                </c:pt>
                <c:pt idx="8">
                  <c:v>0.87158750801957552</c:v>
                </c:pt>
                <c:pt idx="9">
                  <c:v>0.94603425971873945</c:v>
                </c:pt>
                <c:pt idx="10">
                  <c:v>1.0167843121792701</c:v>
                </c:pt>
                <c:pt idx="11">
                  <c:v>1.0898296851577005</c:v>
                </c:pt>
                <c:pt idx="12">
                  <c:v>1.1561525516577857</c:v>
                </c:pt>
                <c:pt idx="13">
                  <c:v>1.2284954878698897</c:v>
                </c:pt>
                <c:pt idx="14">
                  <c:v>1.2925465066977737</c:v>
                </c:pt>
                <c:pt idx="15">
                  <c:v>1.3577127540159797</c:v>
                </c:pt>
                <c:pt idx="16">
                  <c:v>1.4195168578802326</c:v>
                </c:pt>
                <c:pt idx="17">
                  <c:v>1.4842273844439782</c:v>
                </c:pt>
                <c:pt idx="18">
                  <c:v>1.5482133057528189</c:v>
                </c:pt>
                <c:pt idx="19">
                  <c:v>1.6088834436021504</c:v>
                </c:pt>
                <c:pt idx="20">
                  <c:v>1.6706225794178589</c:v>
                </c:pt>
                <c:pt idx="21">
                  <c:v>1.7360099879340165</c:v>
                </c:pt>
                <c:pt idx="22">
                  <c:v>1.7984288864126712</c:v>
                </c:pt>
                <c:pt idx="23">
                  <c:v>1.8519760832364955</c:v>
                </c:pt>
                <c:pt idx="24">
                  <c:v>1.9118498504158392</c:v>
                </c:pt>
                <c:pt idx="25">
                  <c:v>1.972930341087402</c:v>
                </c:pt>
                <c:pt idx="26">
                  <c:v>2.036301222047864</c:v>
                </c:pt>
                <c:pt idx="27">
                  <c:v>2.0982756660435742</c:v>
                </c:pt>
                <c:pt idx="28">
                  <c:v>2.1625214697553061</c:v>
                </c:pt>
                <c:pt idx="29">
                  <c:v>2.2262632239405713</c:v>
                </c:pt>
                <c:pt idx="30">
                  <c:v>2.2856108710606833</c:v>
                </c:pt>
                <c:pt idx="31">
                  <c:v>2.3395355339303574</c:v>
                </c:pt>
                <c:pt idx="32">
                  <c:v>2.3964092679286564</c:v>
                </c:pt>
                <c:pt idx="33">
                  <c:v>2.4556850077356684</c:v>
                </c:pt>
                <c:pt idx="34">
                  <c:v>2.5158410499409358</c:v>
                </c:pt>
                <c:pt idx="35">
                  <c:v>2.5733897941908532</c:v>
                </c:pt>
                <c:pt idx="36">
                  <c:v>2.6295477265638545</c:v>
                </c:pt>
                <c:pt idx="37">
                  <c:v>2.6819555926392735</c:v>
                </c:pt>
                <c:pt idx="38">
                  <c:v>2.7434180340123557</c:v>
                </c:pt>
                <c:pt idx="39">
                  <c:v>2.8008929539451137</c:v>
                </c:pt>
                <c:pt idx="40">
                  <c:v>2.8525098664165576</c:v>
                </c:pt>
                <c:pt idx="41">
                  <c:v>2.9072826665459583</c:v>
                </c:pt>
                <c:pt idx="42">
                  <c:v>2.9659035564200047</c:v>
                </c:pt>
                <c:pt idx="43">
                  <c:v>3.0227296315151255</c:v>
                </c:pt>
                <c:pt idx="44">
                  <c:v>3.0720352495068926</c:v>
                </c:pt>
                <c:pt idx="45">
                  <c:v>3.1208960356197357</c:v>
                </c:pt>
                <c:pt idx="46">
                  <c:v>3.1788293844467295</c:v>
                </c:pt>
                <c:pt idx="47">
                  <c:v>3.2292173954161894</c:v>
                </c:pt>
                <c:pt idx="48">
                  <c:v>3.2815191095837193</c:v>
                </c:pt>
                <c:pt idx="49">
                  <c:v>3.3385804107910788</c:v>
                </c:pt>
                <c:pt idx="50">
                  <c:v>3.3911923698671735</c:v>
                </c:pt>
                <c:pt idx="51">
                  <c:v>3.4430406166427456</c:v>
                </c:pt>
                <c:pt idx="52">
                  <c:v>3.4952490069014388</c:v>
                </c:pt>
                <c:pt idx="53">
                  <c:v>3.5480704530068414</c:v>
                </c:pt>
                <c:pt idx="54">
                  <c:v>3.6034974467351213</c:v>
                </c:pt>
                <c:pt idx="55">
                  <c:v>3.6545593958215399</c:v>
                </c:pt>
                <c:pt idx="56">
                  <c:v>3.710998013552691</c:v>
                </c:pt>
                <c:pt idx="57">
                  <c:v>3.7637537781812052</c:v>
                </c:pt>
                <c:pt idx="58">
                  <c:v>3.8436705584205235</c:v>
                </c:pt>
                <c:pt idx="59">
                  <c:v>3.9472839780704132</c:v>
                </c:pt>
                <c:pt idx="60">
                  <c:v>4.0544652909077348</c:v>
                </c:pt>
                <c:pt idx="61">
                  <c:v>4.1649251603349358</c:v>
                </c:pt>
                <c:pt idx="62">
                  <c:v>4.2771848105767454</c:v>
                </c:pt>
                <c:pt idx="63">
                  <c:v>4.3817727429622941</c:v>
                </c:pt>
                <c:pt idx="64">
                  <c:v>4.4854878797872244</c:v>
                </c:pt>
                <c:pt idx="65">
                  <c:v>4.5901046316268888</c:v>
                </c:pt>
                <c:pt idx="66">
                  <c:v>4.6973658337102133</c:v>
                </c:pt>
                <c:pt idx="67">
                  <c:v>4.8009804400120482</c:v>
                </c:pt>
                <c:pt idx="68">
                  <c:v>4.8958950454842087</c:v>
                </c:pt>
                <c:pt idx="69">
                  <c:v>4.9961697716223474</c:v>
                </c:pt>
                <c:pt idx="70">
                  <c:v>5.0980149139791315</c:v>
                </c:pt>
                <c:pt idx="71">
                  <c:v>5.1991750185943113</c:v>
                </c:pt>
                <c:pt idx="72">
                  <c:v>5.300458033115091</c:v>
                </c:pt>
                <c:pt idx="73">
                  <c:v>5.3966806023497353</c:v>
                </c:pt>
                <c:pt idx="74">
                  <c:v>5.4986208591047543</c:v>
                </c:pt>
                <c:pt idx="75">
                  <c:v>5.5946685600842017</c:v>
                </c:pt>
                <c:pt idx="76">
                  <c:v>5.6900519999463741</c:v>
                </c:pt>
                <c:pt idx="77">
                  <c:v>5.7881946275680516</c:v>
                </c:pt>
                <c:pt idx="78">
                  <c:v>5.8821551709117363</c:v>
                </c:pt>
                <c:pt idx="79">
                  <c:v>5.9775812430886717</c:v>
                </c:pt>
                <c:pt idx="80">
                  <c:v>6.0726579285399156</c:v>
                </c:pt>
                <c:pt idx="81">
                  <c:v>6.1659921195348213</c:v>
                </c:pt>
                <c:pt idx="82">
                  <c:v>6.256918682396055</c:v>
                </c:pt>
                <c:pt idx="83">
                  <c:v>6.3512851502392413</c:v>
                </c:pt>
                <c:pt idx="84">
                  <c:v>6.4479038661212913</c:v>
                </c:pt>
                <c:pt idx="85">
                  <c:v>6.541024809283873</c:v>
                </c:pt>
                <c:pt idx="86">
                  <c:v>6.6380324829788311</c:v>
                </c:pt>
                <c:pt idx="87">
                  <c:v>6.7346840105121411</c:v>
                </c:pt>
                <c:pt idx="88">
                  <c:v>6.7797677683392088</c:v>
                </c:pt>
                <c:pt idx="89">
                  <c:v>6.7652327481508525</c:v>
                </c:pt>
                <c:pt idx="90">
                  <c:v>6.7470976424396616</c:v>
                </c:pt>
                <c:pt idx="91">
                  <c:v>6.7330547459231038</c:v>
                </c:pt>
                <c:pt idx="92">
                  <c:v>6.7226312759935256</c:v>
                </c:pt>
                <c:pt idx="93">
                  <c:v>6.7132165770169516</c:v>
                </c:pt>
                <c:pt idx="94">
                  <c:v>6.7076789863461395</c:v>
                </c:pt>
                <c:pt idx="95">
                  <c:v>6.7042491746550184</c:v>
                </c:pt>
                <c:pt idx="96">
                  <c:v>6.7021405163792993</c:v>
                </c:pt>
                <c:pt idx="97">
                  <c:v>6.700481615539525</c:v>
                </c:pt>
                <c:pt idx="98">
                  <c:v>6.6993568920781312</c:v>
                </c:pt>
                <c:pt idx="99">
                  <c:v>6.7044459762527246</c:v>
                </c:pt>
                <c:pt idx="100">
                  <c:v>6.7119798309470422</c:v>
                </c:pt>
                <c:pt idx="101">
                  <c:v>6.7147343418582865</c:v>
                </c:pt>
                <c:pt idx="102">
                  <c:v>6.711473876742228</c:v>
                </c:pt>
                <c:pt idx="103">
                  <c:v>6.7098997500818927</c:v>
                </c:pt>
                <c:pt idx="104">
                  <c:v>6.7108273690282179</c:v>
                </c:pt>
                <c:pt idx="105">
                  <c:v>6.7129917173543596</c:v>
                </c:pt>
                <c:pt idx="106">
                  <c:v>6.7144813856333334</c:v>
                </c:pt>
                <c:pt idx="107">
                  <c:v>6.7157180430912691</c:v>
                </c:pt>
                <c:pt idx="108">
                  <c:v>6.714818660192706</c:v>
                </c:pt>
                <c:pt idx="109">
                  <c:v>6.7110522426350263</c:v>
                </c:pt>
                <c:pt idx="110">
                  <c:v>6.7000036125049593</c:v>
                </c:pt>
                <c:pt idx="111">
                  <c:v>6.6982040128434326</c:v>
                </c:pt>
                <c:pt idx="112">
                  <c:v>6.7001160843971963</c:v>
                </c:pt>
                <c:pt idx="113">
                  <c:v>6.7019718182060224</c:v>
                </c:pt>
                <c:pt idx="114">
                  <c:v>6.6985976832136833</c:v>
                </c:pt>
                <c:pt idx="115">
                  <c:v>6.6976697387954287</c:v>
                </c:pt>
                <c:pt idx="116">
                  <c:v>6.6954481956461631</c:v>
                </c:pt>
                <c:pt idx="117">
                  <c:v>6.6967417696526255</c:v>
                </c:pt>
                <c:pt idx="118">
                  <c:v>6.6990475867603738</c:v>
                </c:pt>
                <c:pt idx="119">
                  <c:v>6.7014094850638424</c:v>
                </c:pt>
                <c:pt idx="120">
                  <c:v>6.7045584338097655</c:v>
                </c:pt>
                <c:pt idx="121">
                  <c:v>6.7063577053947734</c:v>
                </c:pt>
                <c:pt idx="122">
                  <c:v>6.698400848584722</c:v>
                </c:pt>
                <c:pt idx="123">
                  <c:v>6.7017187694149527</c:v>
                </c:pt>
                <c:pt idx="124">
                  <c:v>6.7052331715346627</c:v>
                </c:pt>
                <c:pt idx="125">
                  <c:v>6.7131322548132166</c:v>
                </c:pt>
                <c:pt idx="126">
                  <c:v>6.7122046971282288</c:v>
                </c:pt>
                <c:pt idx="127">
                  <c:v>6.708437997448927</c:v>
                </c:pt>
                <c:pt idx="128">
                  <c:v>6.7054580812079791</c:v>
                </c:pt>
                <c:pt idx="129">
                  <c:v>6.7003691448272606</c:v>
                </c:pt>
                <c:pt idx="130">
                  <c:v>6.6980634152043388</c:v>
                </c:pt>
                <c:pt idx="131">
                  <c:v>6.6961231098192231</c:v>
                </c:pt>
                <c:pt idx="132">
                  <c:v>6.6852947821183024</c:v>
                </c:pt>
                <c:pt idx="133">
                  <c:v>6.6812719729173411</c:v>
                </c:pt>
                <c:pt idx="134">
                  <c:v>6.6900484111037892</c:v>
                </c:pt>
                <c:pt idx="135">
                  <c:v>6.6952513432145944</c:v>
                </c:pt>
                <c:pt idx="136">
                  <c:v>6.7040523719463279</c:v>
                </c:pt>
                <c:pt idx="137">
                  <c:v>6.7064982695775059</c:v>
                </c:pt>
                <c:pt idx="138">
                  <c:v>6.6980071759897823</c:v>
                </c:pt>
                <c:pt idx="139">
                  <c:v>6.6925796644262787</c:v>
                </c:pt>
                <c:pt idx="140">
                  <c:v>6.6922702988973715</c:v>
                </c:pt>
                <c:pt idx="141">
                  <c:v>6.7019155853001271</c:v>
                </c:pt>
                <c:pt idx="142">
                  <c:v>6.7042210600503642</c:v>
                </c:pt>
                <c:pt idx="143">
                  <c:v>6.6995537213050191</c:v>
                </c:pt>
                <c:pt idx="144">
                  <c:v>6.7032089191816118</c:v>
                </c:pt>
                <c:pt idx="145">
                  <c:v>6.7043054037962992</c:v>
                </c:pt>
                <c:pt idx="146">
                  <c:v>6.7051488300331439</c:v>
                </c:pt>
                <c:pt idx="147">
                  <c:v>6.7056548759820913</c:v>
                </c:pt>
                <c:pt idx="148">
                  <c:v>6.7617524319061184</c:v>
                </c:pt>
                <c:pt idx="149">
                  <c:v>6.8556008403237838</c:v>
                </c:pt>
                <c:pt idx="150">
                  <c:v>6.9635514968233236</c:v>
                </c:pt>
                <c:pt idx="151">
                  <c:v>7.0754665276726518</c:v>
                </c:pt>
                <c:pt idx="152">
                  <c:v>7.1810218402400636</c:v>
                </c:pt>
                <c:pt idx="153">
                  <c:v>7.2816034077223613</c:v>
                </c:pt>
                <c:pt idx="154">
                  <c:v>7.3743832874794109</c:v>
                </c:pt>
                <c:pt idx="155">
                  <c:v>7.4661406091100018</c:v>
                </c:pt>
                <c:pt idx="156">
                  <c:v>7.5581486316697752</c:v>
                </c:pt>
                <c:pt idx="157">
                  <c:v>7.6515589214701087</c:v>
                </c:pt>
                <c:pt idx="158">
                  <c:v>7.7425900842454727</c:v>
                </c:pt>
                <c:pt idx="159">
                  <c:v>7.8233735886157323</c:v>
                </c:pt>
                <c:pt idx="160">
                  <c:v>7.9090085611606842</c:v>
                </c:pt>
                <c:pt idx="161">
                  <c:v>8.0012869346029021</c:v>
                </c:pt>
                <c:pt idx="162">
                  <c:v>8.1003018893489287</c:v>
                </c:pt>
                <c:pt idx="163">
                  <c:v>8.1880209163528281</c:v>
                </c:pt>
                <c:pt idx="164">
                  <c:v>8.2835505185029596</c:v>
                </c:pt>
                <c:pt idx="165">
                  <c:v>8.3820738129053751</c:v>
                </c:pt>
                <c:pt idx="166">
                  <c:v>8.4784669308430622</c:v>
                </c:pt>
                <c:pt idx="167">
                  <c:v>8.5641101417090724</c:v>
                </c:pt>
                <c:pt idx="168">
                  <c:v>8.6596267197377763</c:v>
                </c:pt>
                <c:pt idx="169">
                  <c:v>8.7531249280141381</c:v>
                </c:pt>
                <c:pt idx="170">
                  <c:v>8.8416067022726725</c:v>
                </c:pt>
                <c:pt idx="171">
                  <c:v>8.9124878948311164</c:v>
                </c:pt>
                <c:pt idx="172">
                  <c:v>9.0002133738854972</c:v>
                </c:pt>
                <c:pt idx="173">
                  <c:v>9.0860245587295072</c:v>
                </c:pt>
                <c:pt idx="174">
                  <c:v>9.1813143904816421</c:v>
                </c:pt>
                <c:pt idx="175">
                  <c:v>9.2703391342184016</c:v>
                </c:pt>
                <c:pt idx="176">
                  <c:v>9.3562992607045086</c:v>
                </c:pt>
                <c:pt idx="177">
                  <c:v>9.4431080332497199</c:v>
                </c:pt>
                <c:pt idx="178">
                  <c:v>9.4800243030288431</c:v>
                </c:pt>
                <c:pt idx="179">
                  <c:v>9.4886507742875583</c:v>
                </c:pt>
                <c:pt idx="180">
                  <c:v>9.479840185059965</c:v>
                </c:pt>
                <c:pt idx="181">
                  <c:v>9.4628720759306759</c:v>
                </c:pt>
                <c:pt idx="182">
                  <c:v>9.4438713728805563</c:v>
                </c:pt>
                <c:pt idx="183">
                  <c:v>9.4326306553263866</c:v>
                </c:pt>
                <c:pt idx="184">
                  <c:v>9.4296555145435477</c:v>
                </c:pt>
                <c:pt idx="185">
                  <c:v>9.4091142164884101</c:v>
                </c:pt>
                <c:pt idx="186">
                  <c:v>9.4010533524604991</c:v>
                </c:pt>
                <c:pt idx="187">
                  <c:v>9.4053210342101146</c:v>
                </c:pt>
                <c:pt idx="188">
                  <c:v>9.414619076040994</c:v>
                </c:pt>
                <c:pt idx="189">
                  <c:v>9.4227567058576351</c:v>
                </c:pt>
                <c:pt idx="190">
                  <c:v>9.4194386122920726</c:v>
                </c:pt>
                <c:pt idx="191">
                  <c:v>9.4135128860297499</c:v>
                </c:pt>
                <c:pt idx="192">
                  <c:v>9.4106156032304966</c:v>
                </c:pt>
                <c:pt idx="193">
                  <c:v>9.4048732085550366</c:v>
                </c:pt>
                <c:pt idx="194">
                  <c:v>9.4052156638366586</c:v>
                </c:pt>
                <c:pt idx="195">
                  <c:v>9.4085083807222833</c:v>
                </c:pt>
                <c:pt idx="196">
                  <c:v>9.4158305888035976</c:v>
                </c:pt>
                <c:pt idx="197">
                  <c:v>9.4200179781572189</c:v>
                </c:pt>
                <c:pt idx="198">
                  <c:v>9.4196492915813614</c:v>
                </c:pt>
                <c:pt idx="199">
                  <c:v>9.4249159793856165</c:v>
                </c:pt>
                <c:pt idx="200">
                  <c:v>9.4246263262669778</c:v>
                </c:pt>
                <c:pt idx="201">
                  <c:v>9.4251529670275573</c:v>
                </c:pt>
                <c:pt idx="202">
                  <c:v>9.4253372899568166</c:v>
                </c:pt>
                <c:pt idx="203">
                  <c:v>9.4290236029956223</c:v>
                </c:pt>
                <c:pt idx="204">
                  <c:v>9.4344998992569504</c:v>
                </c:pt>
                <c:pt idx="205">
                  <c:v>9.4317354992061073</c:v>
                </c:pt>
                <c:pt idx="206">
                  <c:v>9.4334994677028146</c:v>
                </c:pt>
                <c:pt idx="207">
                  <c:v>9.4379485990344101</c:v>
                </c:pt>
                <c:pt idx="208">
                  <c:v>9.4337890684087498</c:v>
                </c:pt>
                <c:pt idx="209">
                  <c:v>9.4304190634657115</c:v>
                </c:pt>
                <c:pt idx="210">
                  <c:v>9.4289972731710634</c:v>
                </c:pt>
                <c:pt idx="211">
                  <c:v>9.4281283810279515</c:v>
                </c:pt>
                <c:pt idx="212">
                  <c:v>9.4213346932764619</c:v>
                </c:pt>
                <c:pt idx="213">
                  <c:v>9.4196756264288268</c:v>
                </c:pt>
                <c:pt idx="214">
                  <c:v>9.4181218462020517</c:v>
                </c:pt>
                <c:pt idx="215">
                  <c:v>9.4223617065027572</c:v>
                </c:pt>
                <c:pt idx="216">
                  <c:v>9.4202286549546468</c:v>
                </c:pt>
                <c:pt idx="217">
                  <c:v>9.4202813240124375</c:v>
                </c:pt>
                <c:pt idx="218">
                  <c:v>9.4218087020560404</c:v>
                </c:pt>
                <c:pt idx="219">
                  <c:v>9.4205183340716783</c:v>
                </c:pt>
                <c:pt idx="220">
                  <c:v>9.422862038481135</c:v>
                </c:pt>
                <c:pt idx="221">
                  <c:v>9.4268118484374082</c:v>
                </c:pt>
                <c:pt idx="222">
                  <c:v>9.4193596073249442</c:v>
                </c:pt>
                <c:pt idx="223">
                  <c:v>9.4140133084167807</c:v>
                </c:pt>
                <c:pt idx="224">
                  <c:v>9.416989399048191</c:v>
                </c:pt>
                <c:pt idx="225">
                  <c:v>9.4239680173577476</c:v>
                </c:pt>
                <c:pt idx="226">
                  <c:v>9.4270224960278792</c:v>
                </c:pt>
                <c:pt idx="227">
                  <c:v>9.4283653531395863</c:v>
                </c:pt>
                <c:pt idx="228">
                  <c:v>9.4283653531395863</c:v>
                </c:pt>
                <c:pt idx="229">
                  <c:v>9.4287339741477378</c:v>
                </c:pt>
                <c:pt idx="230">
                  <c:v>9.4269961651285659</c:v>
                </c:pt>
                <c:pt idx="231">
                  <c:v>9.4213346932764619</c:v>
                </c:pt>
                <c:pt idx="232">
                  <c:v>9.4186748922717598</c:v>
                </c:pt>
                <c:pt idx="233">
                  <c:v>9.4196492915813614</c:v>
                </c:pt>
                <c:pt idx="234">
                  <c:v>9.4238626871116047</c:v>
                </c:pt>
                <c:pt idx="235">
                  <c:v>9.4184378732923051</c:v>
                </c:pt>
                <c:pt idx="236">
                  <c:v>9.4116691804567392</c:v>
                </c:pt>
                <c:pt idx="237">
                  <c:v>9.4070596125991877</c:v>
                </c:pt>
                <c:pt idx="238">
                  <c:v>9.4653979323412436</c:v>
                </c:pt>
                <c:pt idx="239">
                  <c:v>9.55915781126863</c:v>
                </c:pt>
                <c:pt idx="240">
                  <c:v>9.6539730853685803</c:v>
                </c:pt>
                <c:pt idx="241">
                  <c:v>9.7525336987971176</c:v>
                </c:pt>
                <c:pt idx="242">
                  <c:v>9.8488926862747643</c:v>
                </c:pt>
                <c:pt idx="243">
                  <c:v>9.9460870965174077</c:v>
                </c:pt>
                <c:pt idx="244">
                  <c:v>10.041746536441607</c:v>
                </c:pt>
                <c:pt idx="245">
                  <c:v>10.131518295901062</c:v>
                </c:pt>
                <c:pt idx="246">
                  <c:v>10.2253369519744</c:v>
                </c:pt>
                <c:pt idx="247">
                  <c:v>10.298931880111672</c:v>
                </c:pt>
                <c:pt idx="248">
                  <c:v>10.384833045899864</c:v>
                </c:pt>
                <c:pt idx="249">
                  <c:v>10.471629954956107</c:v>
                </c:pt>
                <c:pt idx="250">
                  <c:v>10.55980873819068</c:v>
                </c:pt>
                <c:pt idx="251">
                  <c:v>10.654636183340568</c:v>
                </c:pt>
                <c:pt idx="252">
                  <c:v>10.739030833967616</c:v>
                </c:pt>
                <c:pt idx="253">
                  <c:v>10.826887715366439</c:v>
                </c:pt>
                <c:pt idx="254">
                  <c:v>10.908412333712024</c:v>
                </c:pt>
                <c:pt idx="255">
                  <c:v>10.999125045329281</c:v>
                </c:pt>
                <c:pt idx="256">
                  <c:v>11.077187420224814</c:v>
                </c:pt>
                <c:pt idx="257">
                  <c:v>11.150810305352579</c:v>
                </c:pt>
                <c:pt idx="258">
                  <c:v>11.238673135146559</c:v>
                </c:pt>
                <c:pt idx="259">
                  <c:v>11.323252192637284</c:v>
                </c:pt>
                <c:pt idx="260">
                  <c:v>11.410248146123983</c:v>
                </c:pt>
                <c:pt idx="261">
                  <c:v>11.492199669476223</c:v>
                </c:pt>
                <c:pt idx="262">
                  <c:v>11.567406813066691</c:v>
                </c:pt>
                <c:pt idx="263">
                  <c:v>11.653795407548525</c:v>
                </c:pt>
                <c:pt idx="264">
                  <c:v>11.733825705890304</c:v>
                </c:pt>
                <c:pt idx="265">
                  <c:v>11.817558148448381</c:v>
                </c:pt>
                <c:pt idx="266">
                  <c:v>11.907797805387029</c:v>
                </c:pt>
                <c:pt idx="267">
                  <c:v>12.00655290095543</c:v>
                </c:pt>
                <c:pt idx="268">
                  <c:v>12.040324121892599</c:v>
                </c:pt>
                <c:pt idx="269">
                  <c:v>12.047005848901138</c:v>
                </c:pt>
                <c:pt idx="270">
                  <c:v>12.04218301978127</c:v>
                </c:pt>
                <c:pt idx="271">
                  <c:v>12.035073693257996</c:v>
                </c:pt>
                <c:pt idx="272">
                  <c:v>12.021681849270463</c:v>
                </c:pt>
                <c:pt idx="273">
                  <c:v>12.012182705099896</c:v>
                </c:pt>
                <c:pt idx="274">
                  <c:v>12.005748601783587</c:v>
                </c:pt>
                <c:pt idx="275">
                  <c:v>12.008035800391605</c:v>
                </c:pt>
                <c:pt idx="276">
                  <c:v>12.00642722989285</c:v>
                </c:pt>
                <c:pt idx="277">
                  <c:v>12.004642673502739</c:v>
                </c:pt>
                <c:pt idx="278">
                  <c:v>12.001375043654635</c:v>
                </c:pt>
                <c:pt idx="279">
                  <c:v>11.991420285722402</c:v>
                </c:pt>
                <c:pt idx="280">
                  <c:v>11.98588917795079</c:v>
                </c:pt>
                <c:pt idx="281">
                  <c:v>11.984229749908931</c:v>
                </c:pt>
                <c:pt idx="282">
                  <c:v>11.991294584176885</c:v>
                </c:pt>
                <c:pt idx="283">
                  <c:v>11.990590650838943</c:v>
                </c:pt>
                <c:pt idx="284">
                  <c:v>11.990163258863548</c:v>
                </c:pt>
                <c:pt idx="285">
                  <c:v>11.980734749338557</c:v>
                </c:pt>
                <c:pt idx="286">
                  <c:v>11.970701248104692</c:v>
                </c:pt>
                <c:pt idx="287">
                  <c:v>11.977516158131184</c:v>
                </c:pt>
                <c:pt idx="288">
                  <c:v>11.991319724506265</c:v>
                </c:pt>
                <c:pt idx="289">
                  <c:v>11.99154598701454</c:v>
                </c:pt>
                <c:pt idx="290">
                  <c:v>11.985562324406589</c:v>
                </c:pt>
                <c:pt idx="291">
                  <c:v>11.989962132214336</c:v>
                </c:pt>
                <c:pt idx="292">
                  <c:v>11.995819680200153</c:v>
                </c:pt>
                <c:pt idx="293">
                  <c:v>11.997378248375631</c:v>
                </c:pt>
                <c:pt idx="294">
                  <c:v>11.999615479793139</c:v>
                </c:pt>
                <c:pt idx="295">
                  <c:v>12.005824005271119</c:v>
                </c:pt>
                <c:pt idx="296">
                  <c:v>11.998434030501334</c:v>
                </c:pt>
                <c:pt idx="297">
                  <c:v>12.000646087502957</c:v>
                </c:pt>
                <c:pt idx="298">
                  <c:v>12.004491863582775</c:v>
                </c:pt>
                <c:pt idx="299">
                  <c:v>12.000168490924461</c:v>
                </c:pt>
                <c:pt idx="300">
                  <c:v>11.996171618353161</c:v>
                </c:pt>
                <c:pt idx="301">
                  <c:v>11.995643710379008</c:v>
                </c:pt>
                <c:pt idx="302">
                  <c:v>11.991872809188182</c:v>
                </c:pt>
                <c:pt idx="303">
                  <c:v>11.985336040179554</c:v>
                </c:pt>
                <c:pt idx="304">
                  <c:v>11.986744017578109</c:v>
                </c:pt>
                <c:pt idx="305">
                  <c:v>11.987070864925563</c:v>
                </c:pt>
                <c:pt idx="306">
                  <c:v>11.995367185371428</c:v>
                </c:pt>
                <c:pt idx="307">
                  <c:v>11.997101731056867</c:v>
                </c:pt>
                <c:pt idx="308">
                  <c:v>11.997755315471542</c:v>
                </c:pt>
                <c:pt idx="309">
                  <c:v>11.994512463960904</c:v>
                </c:pt>
                <c:pt idx="310">
                  <c:v>11.999741164571528</c:v>
                </c:pt>
                <c:pt idx="311">
                  <c:v>11.995467740061486</c:v>
                </c:pt>
                <c:pt idx="312">
                  <c:v>11.992953824175169</c:v>
                </c:pt>
                <c:pt idx="313">
                  <c:v>11.986668591023767</c:v>
                </c:pt>
                <c:pt idx="314">
                  <c:v>11.974724901405697</c:v>
                </c:pt>
                <c:pt idx="315">
                  <c:v>11.967834236451351</c:v>
                </c:pt>
                <c:pt idx="316">
                  <c:v>11.968362380100489</c:v>
                </c:pt>
                <c:pt idx="317">
                  <c:v>11.978723149323017</c:v>
                </c:pt>
                <c:pt idx="318">
                  <c:v>11.984280036256367</c:v>
                </c:pt>
                <c:pt idx="319">
                  <c:v>11.976384582645233</c:v>
                </c:pt>
                <c:pt idx="320">
                  <c:v>11.98236912652562</c:v>
                </c:pt>
                <c:pt idx="321">
                  <c:v>11.994990103839982</c:v>
                </c:pt>
                <c:pt idx="322">
                  <c:v>12.004516998594728</c:v>
                </c:pt>
                <c:pt idx="323">
                  <c:v>12.000294174588987</c:v>
                </c:pt>
                <c:pt idx="324">
                  <c:v>11.996548692742317</c:v>
                </c:pt>
                <c:pt idx="325">
                  <c:v>12.001199089501089</c:v>
                </c:pt>
                <c:pt idx="326">
                  <c:v>12.011479007335208</c:v>
                </c:pt>
                <c:pt idx="327">
                  <c:v>12.011830857208551</c:v>
                </c:pt>
                <c:pt idx="328">
                  <c:v>12.023767446889954</c:v>
                </c:pt>
                <c:pt idx="329">
                  <c:v>12.061748342387505</c:v>
                </c:pt>
                <c:pt idx="330">
                  <c:v>12.096242790491022</c:v>
                </c:pt>
                <c:pt idx="331">
                  <c:v>12.144212354463463</c:v>
                </c:pt>
                <c:pt idx="332">
                  <c:v>12.191644302552842</c:v>
                </c:pt>
                <c:pt idx="333">
                  <c:v>12.242421323745864</c:v>
                </c:pt>
                <c:pt idx="334">
                  <c:v>12.281522320795723</c:v>
                </c:pt>
                <c:pt idx="335">
                  <c:v>12.318773658877442</c:v>
                </c:pt>
                <c:pt idx="336">
                  <c:v>12.352703803449073</c:v>
                </c:pt>
                <c:pt idx="337">
                  <c:v>12.393511251495717</c:v>
                </c:pt>
                <c:pt idx="338">
                  <c:v>12.433319212499796</c:v>
                </c:pt>
                <c:pt idx="339">
                  <c:v>12.480288052631298</c:v>
                </c:pt>
                <c:pt idx="340">
                  <c:v>12.525378090293456</c:v>
                </c:pt>
                <c:pt idx="341">
                  <c:v>12.575020826013516</c:v>
                </c:pt>
                <c:pt idx="342">
                  <c:v>12.613224042446269</c:v>
                </c:pt>
                <c:pt idx="343">
                  <c:v>12.641301913384371</c:v>
                </c:pt>
                <c:pt idx="344">
                  <c:v>12.681207612918477</c:v>
                </c:pt>
                <c:pt idx="345">
                  <c:v>12.732199018545419</c:v>
                </c:pt>
                <c:pt idx="346">
                  <c:v>12.769963516297588</c:v>
                </c:pt>
                <c:pt idx="347">
                  <c:v>12.821978763520182</c:v>
                </c:pt>
                <c:pt idx="348">
                  <c:v>12.865719594113653</c:v>
                </c:pt>
                <c:pt idx="349">
                  <c:v>12.909679706434057</c:v>
                </c:pt>
                <c:pt idx="350">
                  <c:v>12.94870643469684</c:v>
                </c:pt>
                <c:pt idx="351">
                  <c:v>12.991275522319516</c:v>
                </c:pt>
                <c:pt idx="352">
                  <c:v>13.03693503324471</c:v>
                </c:pt>
                <c:pt idx="353">
                  <c:v>13.074750976312412</c:v>
                </c:pt>
                <c:pt idx="354">
                  <c:v>13.114695795628906</c:v>
                </c:pt>
                <c:pt idx="355">
                  <c:v>13.149850613199797</c:v>
                </c:pt>
                <c:pt idx="356">
                  <c:v>13.198266984323746</c:v>
                </c:pt>
                <c:pt idx="357">
                  <c:v>13.252198299998483</c:v>
                </c:pt>
                <c:pt idx="358">
                  <c:v>13.273058830873616</c:v>
                </c:pt>
                <c:pt idx="359">
                  <c:v>13.277397817867911</c:v>
                </c:pt>
                <c:pt idx="360">
                  <c:v>13.267536089241627</c:v>
                </c:pt>
                <c:pt idx="361">
                  <c:v>13.260952600848881</c:v>
                </c:pt>
                <c:pt idx="362">
                  <c:v>13.255404229332301</c:v>
                </c:pt>
                <c:pt idx="363">
                  <c:v>13.247586432354014</c:v>
                </c:pt>
                <c:pt idx="364">
                  <c:v>13.24659989651817</c:v>
                </c:pt>
                <c:pt idx="365">
                  <c:v>13.247931716558762</c:v>
                </c:pt>
                <c:pt idx="366">
                  <c:v>13.24914019764719</c:v>
                </c:pt>
                <c:pt idx="367">
                  <c:v>13.246402587655522</c:v>
                </c:pt>
                <c:pt idx="368">
                  <c:v>13.241716336029194</c:v>
                </c:pt>
                <c:pt idx="369">
                  <c:v>13.235056377107602</c:v>
                </c:pt>
                <c:pt idx="370">
                  <c:v>13.225756022721379</c:v>
                </c:pt>
                <c:pt idx="371">
                  <c:v>13.236289751448966</c:v>
                </c:pt>
                <c:pt idx="372">
                  <c:v>13.244503460951123</c:v>
                </c:pt>
                <c:pt idx="373">
                  <c:v>13.24457745388103</c:v>
                </c:pt>
                <c:pt idx="374">
                  <c:v>13.24272760678355</c:v>
                </c:pt>
                <c:pt idx="375">
                  <c:v>13.248326324959361</c:v>
                </c:pt>
                <c:pt idx="376">
                  <c:v>13.242012319250675</c:v>
                </c:pt>
                <c:pt idx="377">
                  <c:v>13.238213771291232</c:v>
                </c:pt>
                <c:pt idx="378">
                  <c:v>13.243738862687158</c:v>
                </c:pt>
                <c:pt idx="379">
                  <c:v>13.240483058911027</c:v>
                </c:pt>
                <c:pt idx="380">
                  <c:v>13.231997513352264</c:v>
                </c:pt>
                <c:pt idx="381">
                  <c:v>13.235179715536358</c:v>
                </c:pt>
                <c:pt idx="382">
                  <c:v>13.233847648807899</c:v>
                </c:pt>
                <c:pt idx="383">
                  <c:v>13.242283636086068</c:v>
                </c:pt>
                <c:pt idx="384">
                  <c:v>13.234612356933821</c:v>
                </c:pt>
                <c:pt idx="385">
                  <c:v>13.216947896316343</c:v>
                </c:pt>
                <c:pt idx="386">
                  <c:v>13.203227669183821</c:v>
                </c:pt>
                <c:pt idx="387">
                  <c:v>13.200809071598103</c:v>
                </c:pt>
                <c:pt idx="388">
                  <c:v>13.208755572345142</c:v>
                </c:pt>
                <c:pt idx="389">
                  <c:v>13.230492699828989</c:v>
                </c:pt>
                <c:pt idx="390">
                  <c:v>13.243294898509339</c:v>
                </c:pt>
                <c:pt idx="391">
                  <c:v>13.248819582281541</c:v>
                </c:pt>
                <c:pt idx="392">
                  <c:v>13.251976345524675</c:v>
                </c:pt>
                <c:pt idx="393">
                  <c:v>13.250718590002363</c:v>
                </c:pt>
                <c:pt idx="394">
                  <c:v>13.243072915347112</c:v>
                </c:pt>
                <c:pt idx="395">
                  <c:v>13.232688236408114</c:v>
                </c:pt>
                <c:pt idx="396">
                  <c:v>13.229061863001467</c:v>
                </c:pt>
                <c:pt idx="397">
                  <c:v>13.234464349572621</c:v>
                </c:pt>
                <c:pt idx="398">
                  <c:v>13.233354284216922</c:v>
                </c:pt>
                <c:pt idx="399">
                  <c:v>13.230023980697542</c:v>
                </c:pt>
                <c:pt idx="400">
                  <c:v>13.2334529574181</c:v>
                </c:pt>
                <c:pt idx="401">
                  <c:v>13.235673067041084</c:v>
                </c:pt>
                <c:pt idx="402">
                  <c:v>13.233576298720589</c:v>
                </c:pt>
                <c:pt idx="403">
                  <c:v>13.238016438397796</c:v>
                </c:pt>
                <c:pt idx="404">
                  <c:v>13.229974641655843</c:v>
                </c:pt>
                <c:pt idx="405">
                  <c:v>13.239965075933895</c:v>
                </c:pt>
                <c:pt idx="406">
                  <c:v>13.252617545387384</c:v>
                </c:pt>
                <c:pt idx="407">
                  <c:v>13.252543561092327</c:v>
                </c:pt>
                <c:pt idx="408">
                  <c:v>13.249189522955623</c:v>
                </c:pt>
                <c:pt idx="409">
                  <c:v>13.244306146082744</c:v>
                </c:pt>
                <c:pt idx="410">
                  <c:v>13.240655719037385</c:v>
                </c:pt>
                <c:pt idx="411">
                  <c:v>13.237917771738955</c:v>
                </c:pt>
                <c:pt idx="412">
                  <c:v>13.243492216275063</c:v>
                </c:pt>
                <c:pt idx="413">
                  <c:v>13.236955764403504</c:v>
                </c:pt>
                <c:pt idx="414">
                  <c:v>13.230246005947354</c:v>
                </c:pt>
                <c:pt idx="415">
                  <c:v>13.232441550398429</c:v>
                </c:pt>
                <c:pt idx="416">
                  <c:v>13.233428289131078</c:v>
                </c:pt>
                <c:pt idx="417">
                  <c:v>13.240261066683717</c:v>
                </c:pt>
                <c:pt idx="418">
                  <c:v>13.267757993634293</c:v>
                </c:pt>
                <c:pt idx="419">
                  <c:v>13.300838425590193</c:v>
                </c:pt>
                <c:pt idx="420">
                  <c:v>13.336021400235596</c:v>
                </c:pt>
                <c:pt idx="421">
                  <c:v>13.375445527301036</c:v>
                </c:pt>
                <c:pt idx="422">
                  <c:v>13.422572480447663</c:v>
                </c:pt>
                <c:pt idx="423">
                  <c:v>13.466373235296524</c:v>
                </c:pt>
                <c:pt idx="424">
                  <c:v>13.505183231479926</c:v>
                </c:pt>
                <c:pt idx="425">
                  <c:v>13.560178537116913</c:v>
                </c:pt>
                <c:pt idx="426">
                  <c:v>13.60700984182431</c:v>
                </c:pt>
                <c:pt idx="427">
                  <c:v>13.643608958661703</c:v>
                </c:pt>
                <c:pt idx="428">
                  <c:v>13.688056891757146</c:v>
                </c:pt>
                <c:pt idx="429">
                  <c:v>13.723903913719788</c:v>
                </c:pt>
                <c:pt idx="430">
                  <c:v>13.770798837133233</c:v>
                </c:pt>
                <c:pt idx="431">
                  <c:v>13.801539354995791</c:v>
                </c:pt>
                <c:pt idx="432">
                  <c:v>13.84253885332916</c:v>
                </c:pt>
                <c:pt idx="433">
                  <c:v>13.887230075998872</c:v>
                </c:pt>
                <c:pt idx="434">
                  <c:v>13.934580411855761</c:v>
                </c:pt>
                <c:pt idx="435">
                  <c:v>13.974405978034154</c:v>
                </c:pt>
                <c:pt idx="436">
                  <c:v>14.017405776084024</c:v>
                </c:pt>
                <c:pt idx="437">
                  <c:v>14.060063250445316</c:v>
                </c:pt>
                <c:pt idx="438">
                  <c:v>14.102330324950973</c:v>
                </c:pt>
                <c:pt idx="439">
                  <c:v>14.137339429330245</c:v>
                </c:pt>
                <c:pt idx="440">
                  <c:v>14.189249878350028</c:v>
                </c:pt>
                <c:pt idx="441">
                  <c:v>14.22214977795293</c:v>
                </c:pt>
                <c:pt idx="442">
                  <c:v>14.260725247794328</c:v>
                </c:pt>
                <c:pt idx="443">
                  <c:v>14.298673070349295</c:v>
                </c:pt>
                <c:pt idx="444">
                  <c:v>14.341289619887972</c:v>
                </c:pt>
                <c:pt idx="445">
                  <c:v>14.37154861348605</c:v>
                </c:pt>
                <c:pt idx="446">
                  <c:v>14.411381464945423</c:v>
                </c:pt>
                <c:pt idx="447">
                  <c:v>14.469139118237409</c:v>
                </c:pt>
                <c:pt idx="448">
                  <c:v>14.492826086384657</c:v>
                </c:pt>
                <c:pt idx="449">
                  <c:v>14.49917690371181</c:v>
                </c:pt>
                <c:pt idx="450">
                  <c:v>14.482401829031611</c:v>
                </c:pt>
                <c:pt idx="451">
                  <c:v>14.478740875434781</c:v>
                </c:pt>
                <c:pt idx="452">
                  <c:v>14.478692384788733</c:v>
                </c:pt>
                <c:pt idx="453">
                  <c:v>14.473624940092918</c:v>
                </c:pt>
                <c:pt idx="454">
                  <c:v>14.471248700201462</c:v>
                </c:pt>
                <c:pt idx="455">
                  <c:v>14.461427729110754</c:v>
                </c:pt>
                <c:pt idx="456">
                  <c:v>14.458226542894776</c:v>
                </c:pt>
                <c:pt idx="457">
                  <c:v>14.471806395893903</c:v>
                </c:pt>
                <c:pt idx="458">
                  <c:v>14.462155252426987</c:v>
                </c:pt>
                <c:pt idx="459">
                  <c:v>14.458638824523247</c:v>
                </c:pt>
                <c:pt idx="460">
                  <c:v>14.44767621424827</c:v>
                </c:pt>
                <c:pt idx="461">
                  <c:v>14.451823761496357</c:v>
                </c:pt>
                <c:pt idx="462">
                  <c:v>14.460554691840375</c:v>
                </c:pt>
                <c:pt idx="463">
                  <c:v>14.464798527905236</c:v>
                </c:pt>
                <c:pt idx="464">
                  <c:v>14.47304301073023</c:v>
                </c:pt>
                <c:pt idx="465">
                  <c:v>14.464531779548379</c:v>
                </c:pt>
                <c:pt idx="466">
                  <c:v>14.458881342072166</c:v>
                </c:pt>
                <c:pt idx="467">
                  <c:v>14.448743441264096</c:v>
                </c:pt>
                <c:pt idx="468">
                  <c:v>14.445517458708242</c:v>
                </c:pt>
                <c:pt idx="469">
                  <c:v>14.442291337602494</c:v>
                </c:pt>
                <c:pt idx="470">
                  <c:v>14.451653983354257</c:v>
                </c:pt>
                <c:pt idx="471">
                  <c:v>14.455146485071692</c:v>
                </c:pt>
                <c:pt idx="472">
                  <c:v>14.459196613716278</c:v>
                </c:pt>
                <c:pt idx="473">
                  <c:v>14.460748700998629</c:v>
                </c:pt>
                <c:pt idx="474">
                  <c:v>14.467708448535006</c:v>
                </c:pt>
                <c:pt idx="475">
                  <c:v>14.458614572725331</c:v>
                </c:pt>
                <c:pt idx="476">
                  <c:v>14.459366374823251</c:v>
                </c:pt>
                <c:pt idx="477">
                  <c:v>14.445687250717601</c:v>
                </c:pt>
                <c:pt idx="478">
                  <c:v>14.444037826381404</c:v>
                </c:pt>
                <c:pt idx="479">
                  <c:v>14.436396638070082</c:v>
                </c:pt>
                <c:pt idx="480">
                  <c:v>14.442824991260515</c:v>
                </c:pt>
                <c:pt idx="481">
                  <c:v>14.454588665826609</c:v>
                </c:pt>
                <c:pt idx="482">
                  <c:v>14.459560387047601</c:v>
                </c:pt>
                <c:pt idx="483">
                  <c:v>14.457620242275185</c:v>
                </c:pt>
                <c:pt idx="484">
                  <c:v>14.455534530800668</c:v>
                </c:pt>
                <c:pt idx="485">
                  <c:v>14.450805086890087</c:v>
                </c:pt>
                <c:pt idx="486">
                  <c:v>14.45170249143399</c:v>
                </c:pt>
                <c:pt idx="487">
                  <c:v>14.45652888883779</c:v>
                </c:pt>
                <c:pt idx="488">
                  <c:v>14.453060704954721</c:v>
                </c:pt>
                <c:pt idx="489">
                  <c:v>14.447021317437272</c:v>
                </c:pt>
              </c:numCache>
            </c:numRef>
          </c:xVal>
          <c:yVal>
            <c:numRef>
              <c:f>'La Palma'!$Q$66:$Q$555</c:f>
              <c:numCache>
                <c:formatCode>General</c:formatCode>
                <c:ptCount val="490"/>
                <c:pt idx="0">
                  <c:v>1.6E-2</c:v>
                </c:pt>
                <c:pt idx="1">
                  <c:v>1.4999999999999999E-2</c:v>
                </c:pt>
                <c:pt idx="2">
                  <c:v>0.02</c:v>
                </c:pt>
                <c:pt idx="3">
                  <c:v>2.9000000000000001E-2</c:v>
                </c:pt>
                <c:pt idx="4">
                  <c:v>3.9E-2</c:v>
                </c:pt>
                <c:pt idx="5">
                  <c:v>3.9E-2</c:v>
                </c:pt>
                <c:pt idx="6">
                  <c:v>4.1000000000000002E-2</c:v>
                </c:pt>
                <c:pt idx="7">
                  <c:v>3.5999999999999997E-2</c:v>
                </c:pt>
                <c:pt idx="8">
                  <c:v>3.6999999999999998E-2</c:v>
                </c:pt>
                <c:pt idx="9">
                  <c:v>4.9000000000000002E-2</c:v>
                </c:pt>
                <c:pt idx="10">
                  <c:v>3.2000000000000001E-2</c:v>
                </c:pt>
                <c:pt idx="11">
                  <c:v>2.8000000000000001E-2</c:v>
                </c:pt>
                <c:pt idx="12">
                  <c:v>0.03</c:v>
                </c:pt>
                <c:pt idx="13">
                  <c:v>3.5999999999999997E-2</c:v>
                </c:pt>
                <c:pt idx="14">
                  <c:v>4.2000000000000003E-2</c:v>
                </c:pt>
                <c:pt idx="15">
                  <c:v>3.3000000000000002E-2</c:v>
                </c:pt>
                <c:pt idx="16">
                  <c:v>3.1E-2</c:v>
                </c:pt>
                <c:pt idx="17">
                  <c:v>2.8000000000000001E-2</c:v>
                </c:pt>
                <c:pt idx="18">
                  <c:v>2.9000000000000001E-2</c:v>
                </c:pt>
                <c:pt idx="19">
                  <c:v>4.3999999999999997E-2</c:v>
                </c:pt>
                <c:pt idx="20">
                  <c:v>3.7999999999999999E-2</c:v>
                </c:pt>
                <c:pt idx="21">
                  <c:v>2.8000000000000001E-2</c:v>
                </c:pt>
                <c:pt idx="22">
                  <c:v>2.5000000000000001E-2</c:v>
                </c:pt>
                <c:pt idx="23">
                  <c:v>2.5999999999999999E-2</c:v>
                </c:pt>
                <c:pt idx="24">
                  <c:v>2.8000000000000001E-2</c:v>
                </c:pt>
                <c:pt idx="25">
                  <c:v>3.2000000000000001E-2</c:v>
                </c:pt>
                <c:pt idx="26">
                  <c:v>2.4E-2</c:v>
                </c:pt>
                <c:pt idx="27">
                  <c:v>2.5999999999999999E-2</c:v>
                </c:pt>
                <c:pt idx="28">
                  <c:v>3.2000000000000001E-2</c:v>
                </c:pt>
                <c:pt idx="29">
                  <c:v>3.2000000000000001E-2</c:v>
                </c:pt>
                <c:pt idx="30">
                  <c:v>0.02</c:v>
                </c:pt>
                <c:pt idx="31">
                  <c:v>2.9000000000000001E-2</c:v>
                </c:pt>
                <c:pt idx="32">
                  <c:v>3.4000000000000002E-2</c:v>
                </c:pt>
                <c:pt idx="33">
                  <c:v>2.4E-2</c:v>
                </c:pt>
                <c:pt idx="34">
                  <c:v>2.5000000000000001E-2</c:v>
                </c:pt>
                <c:pt idx="35">
                  <c:v>2.8000000000000001E-2</c:v>
                </c:pt>
                <c:pt idx="36">
                  <c:v>2.4E-2</c:v>
                </c:pt>
                <c:pt idx="37">
                  <c:v>2.1000000000000001E-2</c:v>
                </c:pt>
                <c:pt idx="38">
                  <c:v>1.9E-2</c:v>
                </c:pt>
                <c:pt idx="39">
                  <c:v>1.6E-2</c:v>
                </c:pt>
                <c:pt idx="40">
                  <c:v>0.02</c:v>
                </c:pt>
                <c:pt idx="41">
                  <c:v>2.8000000000000001E-2</c:v>
                </c:pt>
                <c:pt idx="42">
                  <c:v>3.2000000000000001E-2</c:v>
                </c:pt>
                <c:pt idx="43">
                  <c:v>3.5999999999999997E-2</c:v>
                </c:pt>
                <c:pt idx="44">
                  <c:v>2.8000000000000001E-2</c:v>
                </c:pt>
                <c:pt idx="45">
                  <c:v>2.8000000000000001E-2</c:v>
                </c:pt>
                <c:pt idx="46">
                  <c:v>3.4000000000000002E-2</c:v>
                </c:pt>
                <c:pt idx="47">
                  <c:v>3.9E-2</c:v>
                </c:pt>
                <c:pt idx="48">
                  <c:v>0.05</c:v>
                </c:pt>
                <c:pt idx="49">
                  <c:v>0.06</c:v>
                </c:pt>
                <c:pt idx="50">
                  <c:v>6.8000000000000005E-2</c:v>
                </c:pt>
                <c:pt idx="51">
                  <c:v>0.107</c:v>
                </c:pt>
                <c:pt idx="52">
                  <c:v>0.11</c:v>
                </c:pt>
                <c:pt idx="53">
                  <c:v>0.10299999999999999</c:v>
                </c:pt>
                <c:pt idx="54">
                  <c:v>0.14899999999999999</c:v>
                </c:pt>
                <c:pt idx="55">
                  <c:v>0.14799999999999999</c:v>
                </c:pt>
                <c:pt idx="56">
                  <c:v>0.17899999999999999</c:v>
                </c:pt>
                <c:pt idx="57">
                  <c:v>0.26</c:v>
                </c:pt>
                <c:pt idx="58">
                  <c:v>0.29899999999999999</c:v>
                </c:pt>
                <c:pt idx="59">
                  <c:v>0.32300000000000001</c:v>
                </c:pt>
                <c:pt idx="60">
                  <c:v>0.379</c:v>
                </c:pt>
                <c:pt idx="61">
                  <c:v>0.432</c:v>
                </c:pt>
                <c:pt idx="62">
                  <c:v>0.51100000000000001</c:v>
                </c:pt>
                <c:pt idx="63">
                  <c:v>0.57399999999999995</c:v>
                </c:pt>
                <c:pt idx="64">
                  <c:v>0.73699999999999999</c:v>
                </c:pt>
                <c:pt idx="65">
                  <c:v>1.03</c:v>
                </c:pt>
                <c:pt idx="66">
                  <c:v>1.3</c:v>
                </c:pt>
                <c:pt idx="67">
                  <c:v>1.55</c:v>
                </c:pt>
                <c:pt idx="68">
                  <c:v>1.84</c:v>
                </c:pt>
                <c:pt idx="69">
                  <c:v>1.93</c:v>
                </c:pt>
                <c:pt idx="70">
                  <c:v>2.0299999999999998</c:v>
                </c:pt>
                <c:pt idx="71">
                  <c:v>2.34</c:v>
                </c:pt>
                <c:pt idx="72">
                  <c:v>2.63</c:v>
                </c:pt>
                <c:pt idx="73">
                  <c:v>2.92</c:v>
                </c:pt>
                <c:pt idx="74">
                  <c:v>3.1</c:v>
                </c:pt>
                <c:pt idx="75">
                  <c:v>3.55</c:v>
                </c:pt>
                <c:pt idx="76">
                  <c:v>4.1100000000000003</c:v>
                </c:pt>
                <c:pt idx="77">
                  <c:v>4.71</c:v>
                </c:pt>
                <c:pt idx="78">
                  <c:v>5.58</c:v>
                </c:pt>
                <c:pt idx="79">
                  <c:v>5.94</c:v>
                </c:pt>
                <c:pt idx="80">
                  <c:v>6.27</c:v>
                </c:pt>
                <c:pt idx="81">
                  <c:v>6.19</c:v>
                </c:pt>
                <c:pt idx="82">
                  <c:v>6.38</c:v>
                </c:pt>
                <c:pt idx="83">
                  <c:v>6.96</c:v>
                </c:pt>
                <c:pt idx="84">
                  <c:v>7.41</c:v>
                </c:pt>
                <c:pt idx="85">
                  <c:v>8.2799999999999994</c:v>
                </c:pt>
                <c:pt idx="86">
                  <c:v>8.99</c:v>
                </c:pt>
                <c:pt idx="87">
                  <c:v>9.77</c:v>
                </c:pt>
                <c:pt idx="88">
                  <c:v>10.6</c:v>
                </c:pt>
                <c:pt idx="89">
                  <c:v>11.6</c:v>
                </c:pt>
                <c:pt idx="90">
                  <c:v>12.9</c:v>
                </c:pt>
                <c:pt idx="91">
                  <c:v>14.2</c:v>
                </c:pt>
                <c:pt idx="92">
                  <c:v>15.3</c:v>
                </c:pt>
                <c:pt idx="93">
                  <c:v>15.2</c:v>
                </c:pt>
                <c:pt idx="94">
                  <c:v>14.4</c:v>
                </c:pt>
                <c:pt idx="95">
                  <c:v>12.9</c:v>
                </c:pt>
                <c:pt idx="96">
                  <c:v>11.7</c:v>
                </c:pt>
                <c:pt idx="97">
                  <c:v>10.6</c:v>
                </c:pt>
                <c:pt idx="98">
                  <c:v>9.33</c:v>
                </c:pt>
                <c:pt idx="99">
                  <c:v>8.2799999999999994</c:v>
                </c:pt>
                <c:pt idx="100">
                  <c:v>7.34</c:v>
                </c:pt>
                <c:pt idx="101">
                  <c:v>6.76</c:v>
                </c:pt>
                <c:pt idx="102">
                  <c:v>6.04</c:v>
                </c:pt>
                <c:pt idx="103">
                  <c:v>5.29</c:v>
                </c:pt>
                <c:pt idx="104">
                  <c:v>4.9000000000000004</c:v>
                </c:pt>
                <c:pt idx="105">
                  <c:v>4.3499999999999996</c:v>
                </c:pt>
                <c:pt idx="106">
                  <c:v>3.97</c:v>
                </c:pt>
                <c:pt idx="107">
                  <c:v>3.69</c:v>
                </c:pt>
                <c:pt idx="108">
                  <c:v>3.49</c:v>
                </c:pt>
                <c:pt idx="109">
                  <c:v>3.2</c:v>
                </c:pt>
                <c:pt idx="110">
                  <c:v>2.98</c:v>
                </c:pt>
                <c:pt idx="111">
                  <c:v>2.92</c:v>
                </c:pt>
                <c:pt idx="112">
                  <c:v>2.76</c:v>
                </c:pt>
                <c:pt idx="113">
                  <c:v>2.64</c:v>
                </c:pt>
                <c:pt idx="114">
                  <c:v>2.5499999999999998</c:v>
                </c:pt>
                <c:pt idx="115">
                  <c:v>2.58</c:v>
                </c:pt>
                <c:pt idx="116">
                  <c:v>2.46</c:v>
                </c:pt>
                <c:pt idx="117">
                  <c:v>2.27</c:v>
                </c:pt>
                <c:pt idx="118">
                  <c:v>2.14</c:v>
                </c:pt>
                <c:pt idx="119">
                  <c:v>1.94</c:v>
                </c:pt>
                <c:pt idx="120">
                  <c:v>1.71</c:v>
                </c:pt>
                <c:pt idx="121">
                  <c:v>1.59</c:v>
                </c:pt>
                <c:pt idx="122">
                  <c:v>1.51</c:v>
                </c:pt>
                <c:pt idx="123">
                  <c:v>1.48</c:v>
                </c:pt>
                <c:pt idx="124">
                  <c:v>1.4</c:v>
                </c:pt>
                <c:pt idx="125">
                  <c:v>1.38</c:v>
                </c:pt>
                <c:pt idx="126">
                  <c:v>1.31</c:v>
                </c:pt>
                <c:pt idx="127">
                  <c:v>1.23</c:v>
                </c:pt>
                <c:pt idx="128">
                  <c:v>1.2</c:v>
                </c:pt>
                <c:pt idx="129">
                  <c:v>1.25</c:v>
                </c:pt>
                <c:pt idx="130">
                  <c:v>1.25</c:v>
                </c:pt>
                <c:pt idx="131">
                  <c:v>1.28</c:v>
                </c:pt>
                <c:pt idx="132">
                  <c:v>1.52</c:v>
                </c:pt>
                <c:pt idx="133">
                  <c:v>1.86</c:v>
                </c:pt>
                <c:pt idx="134">
                  <c:v>1.88</c:v>
                </c:pt>
                <c:pt idx="135">
                  <c:v>1.75</c:v>
                </c:pt>
                <c:pt idx="136">
                  <c:v>1.55</c:v>
                </c:pt>
                <c:pt idx="137">
                  <c:v>1.4</c:v>
                </c:pt>
                <c:pt idx="138">
                  <c:v>1.27</c:v>
                </c:pt>
                <c:pt idx="139">
                  <c:v>1.17</c:v>
                </c:pt>
                <c:pt idx="140">
                  <c:v>1.1299999999999999</c:v>
                </c:pt>
                <c:pt idx="141">
                  <c:v>1.08</c:v>
                </c:pt>
                <c:pt idx="142">
                  <c:v>1.01</c:v>
                </c:pt>
                <c:pt idx="143">
                  <c:v>0.996</c:v>
                </c:pt>
                <c:pt idx="144">
                  <c:v>0.95399999999999996</c:v>
                </c:pt>
                <c:pt idx="145">
                  <c:v>0.93899999999999995</c:v>
                </c:pt>
                <c:pt idx="146">
                  <c:v>0.871</c:v>
                </c:pt>
                <c:pt idx="147">
                  <c:v>0.879</c:v>
                </c:pt>
                <c:pt idx="148">
                  <c:v>0.93</c:v>
                </c:pt>
                <c:pt idx="149">
                  <c:v>0.88900000000000001</c:v>
                </c:pt>
                <c:pt idx="150">
                  <c:v>0.88800000000000001</c:v>
                </c:pt>
                <c:pt idx="151">
                  <c:v>0.88900000000000001</c:v>
                </c:pt>
                <c:pt idx="152">
                  <c:v>0.89600000000000002</c:v>
                </c:pt>
                <c:pt idx="153">
                  <c:v>1.1000000000000001</c:v>
                </c:pt>
                <c:pt idx="154">
                  <c:v>1.6</c:v>
                </c:pt>
                <c:pt idx="155">
                  <c:v>2.61</c:v>
                </c:pt>
                <c:pt idx="156">
                  <c:v>4.53</c:v>
                </c:pt>
                <c:pt idx="157">
                  <c:v>7.57</c:v>
                </c:pt>
                <c:pt idx="158">
                  <c:v>11.3</c:v>
                </c:pt>
                <c:pt idx="159">
                  <c:v>15.2</c:v>
                </c:pt>
                <c:pt idx="160">
                  <c:v>19.399999999999999</c:v>
                </c:pt>
                <c:pt idx="161">
                  <c:v>22.7</c:v>
                </c:pt>
                <c:pt idx="162">
                  <c:v>25.7</c:v>
                </c:pt>
                <c:pt idx="163">
                  <c:v>28.5</c:v>
                </c:pt>
                <c:pt idx="164">
                  <c:v>30.4</c:v>
                </c:pt>
                <c:pt idx="165">
                  <c:v>32.6</c:v>
                </c:pt>
                <c:pt idx="166">
                  <c:v>35.6</c:v>
                </c:pt>
                <c:pt idx="167">
                  <c:v>40.299999999999997</c:v>
                </c:pt>
                <c:pt idx="168">
                  <c:v>44.1</c:v>
                </c:pt>
                <c:pt idx="169">
                  <c:v>45.7</c:v>
                </c:pt>
                <c:pt idx="170">
                  <c:v>47.4</c:v>
                </c:pt>
                <c:pt idx="171">
                  <c:v>49</c:v>
                </c:pt>
                <c:pt idx="172">
                  <c:v>51.4</c:v>
                </c:pt>
                <c:pt idx="173">
                  <c:v>54.6</c:v>
                </c:pt>
                <c:pt idx="174">
                  <c:v>55.4</c:v>
                </c:pt>
                <c:pt idx="175">
                  <c:v>56.2</c:v>
                </c:pt>
                <c:pt idx="176">
                  <c:v>59</c:v>
                </c:pt>
                <c:pt idx="177">
                  <c:v>61.6</c:v>
                </c:pt>
                <c:pt idx="178">
                  <c:v>63.5</c:v>
                </c:pt>
                <c:pt idx="179">
                  <c:v>64.900000000000006</c:v>
                </c:pt>
                <c:pt idx="180">
                  <c:v>65.3</c:v>
                </c:pt>
                <c:pt idx="181">
                  <c:v>68.7</c:v>
                </c:pt>
                <c:pt idx="182">
                  <c:v>69.7</c:v>
                </c:pt>
                <c:pt idx="183">
                  <c:v>68.7</c:v>
                </c:pt>
                <c:pt idx="184">
                  <c:v>68.099999999999994</c:v>
                </c:pt>
                <c:pt idx="185">
                  <c:v>65.3</c:v>
                </c:pt>
                <c:pt idx="186">
                  <c:v>62.4</c:v>
                </c:pt>
                <c:pt idx="187">
                  <c:v>60.3</c:v>
                </c:pt>
                <c:pt idx="188">
                  <c:v>57</c:v>
                </c:pt>
                <c:pt idx="189">
                  <c:v>54.9</c:v>
                </c:pt>
                <c:pt idx="190">
                  <c:v>52.8</c:v>
                </c:pt>
                <c:pt idx="191">
                  <c:v>50.6</c:v>
                </c:pt>
                <c:pt idx="192">
                  <c:v>48.5</c:v>
                </c:pt>
                <c:pt idx="193">
                  <c:v>46.9</c:v>
                </c:pt>
                <c:pt idx="194">
                  <c:v>45.2</c:v>
                </c:pt>
                <c:pt idx="195">
                  <c:v>44.6</c:v>
                </c:pt>
                <c:pt idx="196">
                  <c:v>43.3</c:v>
                </c:pt>
                <c:pt idx="197">
                  <c:v>41.8</c:v>
                </c:pt>
                <c:pt idx="198">
                  <c:v>40</c:v>
                </c:pt>
                <c:pt idx="199">
                  <c:v>38.4</c:v>
                </c:pt>
                <c:pt idx="200">
                  <c:v>37.6</c:v>
                </c:pt>
                <c:pt idx="201">
                  <c:v>36.299999999999997</c:v>
                </c:pt>
                <c:pt idx="202">
                  <c:v>35.700000000000003</c:v>
                </c:pt>
                <c:pt idx="203">
                  <c:v>35.1</c:v>
                </c:pt>
                <c:pt idx="204">
                  <c:v>33.799999999999997</c:v>
                </c:pt>
                <c:pt idx="205">
                  <c:v>33.4</c:v>
                </c:pt>
                <c:pt idx="206">
                  <c:v>33.299999999999997</c:v>
                </c:pt>
                <c:pt idx="207">
                  <c:v>33.299999999999997</c:v>
                </c:pt>
                <c:pt idx="208">
                  <c:v>33.9</c:v>
                </c:pt>
                <c:pt idx="209">
                  <c:v>34.1</c:v>
                </c:pt>
                <c:pt idx="210">
                  <c:v>33.700000000000003</c:v>
                </c:pt>
                <c:pt idx="211">
                  <c:v>33.5</c:v>
                </c:pt>
                <c:pt idx="212">
                  <c:v>33.1</c:v>
                </c:pt>
                <c:pt idx="213">
                  <c:v>32.299999999999997</c:v>
                </c:pt>
                <c:pt idx="214">
                  <c:v>32.200000000000003</c:v>
                </c:pt>
                <c:pt idx="215">
                  <c:v>32.4</c:v>
                </c:pt>
                <c:pt idx="216">
                  <c:v>31.6</c:v>
                </c:pt>
                <c:pt idx="217">
                  <c:v>31.5</c:v>
                </c:pt>
                <c:pt idx="218">
                  <c:v>30.9</c:v>
                </c:pt>
                <c:pt idx="219">
                  <c:v>30.5</c:v>
                </c:pt>
                <c:pt idx="220">
                  <c:v>30.6</c:v>
                </c:pt>
                <c:pt idx="221">
                  <c:v>30.1</c:v>
                </c:pt>
                <c:pt idx="222">
                  <c:v>29.6</c:v>
                </c:pt>
                <c:pt idx="223">
                  <c:v>29.2</c:v>
                </c:pt>
                <c:pt idx="224">
                  <c:v>28.8</c:v>
                </c:pt>
                <c:pt idx="225">
                  <c:v>28.5</c:v>
                </c:pt>
                <c:pt idx="226">
                  <c:v>28.3</c:v>
                </c:pt>
                <c:pt idx="227">
                  <c:v>28.1</c:v>
                </c:pt>
                <c:pt idx="228">
                  <c:v>27.9</c:v>
                </c:pt>
                <c:pt idx="229">
                  <c:v>28.1</c:v>
                </c:pt>
                <c:pt idx="230">
                  <c:v>28.6</c:v>
                </c:pt>
                <c:pt idx="231">
                  <c:v>29.2</c:v>
                </c:pt>
                <c:pt idx="232">
                  <c:v>29.4</c:v>
                </c:pt>
                <c:pt idx="233">
                  <c:v>29.5</c:v>
                </c:pt>
                <c:pt idx="234">
                  <c:v>29.4</c:v>
                </c:pt>
                <c:pt idx="235">
                  <c:v>28.7</c:v>
                </c:pt>
                <c:pt idx="236">
                  <c:v>28.5</c:v>
                </c:pt>
                <c:pt idx="237">
                  <c:v>29.3</c:v>
                </c:pt>
                <c:pt idx="238">
                  <c:v>29.4</c:v>
                </c:pt>
                <c:pt idx="239">
                  <c:v>30.1</c:v>
                </c:pt>
                <c:pt idx="240">
                  <c:v>30.6</c:v>
                </c:pt>
                <c:pt idx="241">
                  <c:v>29.9</c:v>
                </c:pt>
                <c:pt idx="242">
                  <c:v>29.9</c:v>
                </c:pt>
                <c:pt idx="243">
                  <c:v>29.7</c:v>
                </c:pt>
                <c:pt idx="244">
                  <c:v>30.3</c:v>
                </c:pt>
                <c:pt idx="245">
                  <c:v>32</c:v>
                </c:pt>
                <c:pt idx="246">
                  <c:v>34.200000000000003</c:v>
                </c:pt>
                <c:pt idx="247">
                  <c:v>38.9</c:v>
                </c:pt>
                <c:pt idx="248">
                  <c:v>45.5</c:v>
                </c:pt>
                <c:pt idx="249">
                  <c:v>51.5</c:v>
                </c:pt>
                <c:pt idx="250">
                  <c:v>56.3</c:v>
                </c:pt>
                <c:pt idx="251">
                  <c:v>62.2</c:v>
                </c:pt>
                <c:pt idx="252">
                  <c:v>68.8</c:v>
                </c:pt>
                <c:pt idx="253">
                  <c:v>76.2</c:v>
                </c:pt>
                <c:pt idx="254">
                  <c:v>86.8</c:v>
                </c:pt>
                <c:pt idx="255">
                  <c:v>95.6</c:v>
                </c:pt>
                <c:pt idx="256">
                  <c:v>102</c:v>
                </c:pt>
                <c:pt idx="257">
                  <c:v>108</c:v>
                </c:pt>
                <c:pt idx="258">
                  <c:v>120</c:v>
                </c:pt>
                <c:pt idx="259">
                  <c:v>136</c:v>
                </c:pt>
                <c:pt idx="260">
                  <c:v>147</c:v>
                </c:pt>
                <c:pt idx="261">
                  <c:v>150</c:v>
                </c:pt>
                <c:pt idx="262">
                  <c:v>155</c:v>
                </c:pt>
                <c:pt idx="263">
                  <c:v>161</c:v>
                </c:pt>
                <c:pt idx="264">
                  <c:v>166</c:v>
                </c:pt>
                <c:pt idx="265">
                  <c:v>175</c:v>
                </c:pt>
                <c:pt idx="266">
                  <c:v>187</c:v>
                </c:pt>
                <c:pt idx="267">
                  <c:v>201</c:v>
                </c:pt>
                <c:pt idx="268">
                  <c:v>212</c:v>
                </c:pt>
                <c:pt idx="269">
                  <c:v>218</c:v>
                </c:pt>
                <c:pt idx="270">
                  <c:v>237</c:v>
                </c:pt>
                <c:pt idx="271">
                  <c:v>249</c:v>
                </c:pt>
                <c:pt idx="272">
                  <c:v>259</c:v>
                </c:pt>
                <c:pt idx="273">
                  <c:v>250</c:v>
                </c:pt>
                <c:pt idx="274">
                  <c:v>253</c:v>
                </c:pt>
                <c:pt idx="275">
                  <c:v>254</c:v>
                </c:pt>
                <c:pt idx="276">
                  <c:v>256</c:v>
                </c:pt>
                <c:pt idx="277">
                  <c:v>259</c:v>
                </c:pt>
                <c:pt idx="278">
                  <c:v>267</c:v>
                </c:pt>
                <c:pt idx="279">
                  <c:v>267</c:v>
                </c:pt>
                <c:pt idx="280">
                  <c:v>257</c:v>
                </c:pt>
                <c:pt idx="281">
                  <c:v>248</c:v>
                </c:pt>
                <c:pt idx="282">
                  <c:v>247</c:v>
                </c:pt>
                <c:pt idx="283">
                  <c:v>247</c:v>
                </c:pt>
                <c:pt idx="284">
                  <c:v>255</c:v>
                </c:pt>
                <c:pt idx="285">
                  <c:v>257</c:v>
                </c:pt>
                <c:pt idx="286">
                  <c:v>255</c:v>
                </c:pt>
                <c:pt idx="287">
                  <c:v>250</c:v>
                </c:pt>
                <c:pt idx="288">
                  <c:v>246</c:v>
                </c:pt>
                <c:pt idx="289">
                  <c:v>246</c:v>
                </c:pt>
                <c:pt idx="290">
                  <c:v>237</c:v>
                </c:pt>
                <c:pt idx="291">
                  <c:v>239</c:v>
                </c:pt>
                <c:pt idx="292">
                  <c:v>242</c:v>
                </c:pt>
                <c:pt idx="293">
                  <c:v>242</c:v>
                </c:pt>
                <c:pt idx="294">
                  <c:v>237</c:v>
                </c:pt>
                <c:pt idx="295">
                  <c:v>232</c:v>
                </c:pt>
                <c:pt idx="296">
                  <c:v>230</c:v>
                </c:pt>
                <c:pt idx="297">
                  <c:v>231</c:v>
                </c:pt>
                <c:pt idx="298">
                  <c:v>230</c:v>
                </c:pt>
                <c:pt idx="299">
                  <c:v>228</c:v>
                </c:pt>
                <c:pt idx="300">
                  <c:v>229</c:v>
                </c:pt>
                <c:pt idx="301">
                  <c:v>241</c:v>
                </c:pt>
                <c:pt idx="302">
                  <c:v>237</c:v>
                </c:pt>
                <c:pt idx="303">
                  <c:v>238</c:v>
                </c:pt>
                <c:pt idx="304">
                  <c:v>241</c:v>
                </c:pt>
                <c:pt idx="305">
                  <c:v>234</c:v>
                </c:pt>
                <c:pt idx="306">
                  <c:v>236</c:v>
                </c:pt>
                <c:pt idx="307">
                  <c:v>233</c:v>
                </c:pt>
                <c:pt idx="308">
                  <c:v>235</c:v>
                </c:pt>
                <c:pt idx="309">
                  <c:v>236</c:v>
                </c:pt>
                <c:pt idx="310">
                  <c:v>237</c:v>
                </c:pt>
                <c:pt idx="311">
                  <c:v>238</c:v>
                </c:pt>
                <c:pt idx="312">
                  <c:v>238</c:v>
                </c:pt>
                <c:pt idx="313">
                  <c:v>240</c:v>
                </c:pt>
                <c:pt idx="314">
                  <c:v>240</c:v>
                </c:pt>
                <c:pt idx="315">
                  <c:v>239</c:v>
                </c:pt>
                <c:pt idx="316">
                  <c:v>244</c:v>
                </c:pt>
                <c:pt idx="317">
                  <c:v>243</c:v>
                </c:pt>
                <c:pt idx="318">
                  <c:v>238</c:v>
                </c:pt>
                <c:pt idx="319">
                  <c:v>239</c:v>
                </c:pt>
                <c:pt idx="320">
                  <c:v>243</c:v>
                </c:pt>
                <c:pt idx="321">
                  <c:v>243</c:v>
                </c:pt>
                <c:pt idx="322">
                  <c:v>240</c:v>
                </c:pt>
                <c:pt idx="323">
                  <c:v>239</c:v>
                </c:pt>
                <c:pt idx="324">
                  <c:v>250</c:v>
                </c:pt>
                <c:pt idx="325">
                  <c:v>253</c:v>
                </c:pt>
                <c:pt idx="326">
                  <c:v>260</c:v>
                </c:pt>
                <c:pt idx="327">
                  <c:v>254</c:v>
                </c:pt>
                <c:pt idx="328">
                  <c:v>257</c:v>
                </c:pt>
                <c:pt idx="329">
                  <c:v>258</c:v>
                </c:pt>
                <c:pt idx="330">
                  <c:v>263</c:v>
                </c:pt>
                <c:pt idx="331">
                  <c:v>270</c:v>
                </c:pt>
                <c:pt idx="332">
                  <c:v>270</c:v>
                </c:pt>
                <c:pt idx="333">
                  <c:v>275</c:v>
                </c:pt>
                <c:pt idx="334">
                  <c:v>284</c:v>
                </c:pt>
                <c:pt idx="335">
                  <c:v>293</c:v>
                </c:pt>
                <c:pt idx="336">
                  <c:v>298</c:v>
                </c:pt>
                <c:pt idx="337">
                  <c:v>300</c:v>
                </c:pt>
                <c:pt idx="338">
                  <c:v>314</c:v>
                </c:pt>
                <c:pt idx="339">
                  <c:v>319</c:v>
                </c:pt>
                <c:pt idx="340">
                  <c:v>326</c:v>
                </c:pt>
                <c:pt idx="341">
                  <c:v>330</c:v>
                </c:pt>
                <c:pt idx="342">
                  <c:v>328</c:v>
                </c:pt>
                <c:pt idx="343">
                  <c:v>325</c:v>
                </c:pt>
                <c:pt idx="344">
                  <c:v>324</c:v>
                </c:pt>
                <c:pt idx="345">
                  <c:v>323</c:v>
                </c:pt>
                <c:pt idx="346">
                  <c:v>319</c:v>
                </c:pt>
                <c:pt idx="347">
                  <c:v>314</c:v>
                </c:pt>
                <c:pt idx="348">
                  <c:v>310</c:v>
                </c:pt>
                <c:pt idx="349">
                  <c:v>328</c:v>
                </c:pt>
                <c:pt idx="350">
                  <c:v>340</c:v>
                </c:pt>
                <c:pt idx="351">
                  <c:v>326</c:v>
                </c:pt>
                <c:pt idx="352">
                  <c:v>329</c:v>
                </c:pt>
                <c:pt idx="353">
                  <c:v>336</c:v>
                </c:pt>
                <c:pt idx="354">
                  <c:v>347</c:v>
                </c:pt>
                <c:pt idx="355">
                  <c:v>350</c:v>
                </c:pt>
                <c:pt idx="356">
                  <c:v>354</c:v>
                </c:pt>
                <c:pt idx="357">
                  <c:v>365</c:v>
                </c:pt>
                <c:pt idx="358">
                  <c:v>371</c:v>
                </c:pt>
                <c:pt idx="359">
                  <c:v>371</c:v>
                </c:pt>
                <c:pt idx="360">
                  <c:v>377</c:v>
                </c:pt>
                <c:pt idx="361">
                  <c:v>383</c:v>
                </c:pt>
                <c:pt idx="362">
                  <c:v>382</c:v>
                </c:pt>
                <c:pt idx="363">
                  <c:v>394</c:v>
                </c:pt>
                <c:pt idx="364">
                  <c:v>386</c:v>
                </c:pt>
                <c:pt idx="365">
                  <c:v>381</c:v>
                </c:pt>
                <c:pt idx="366">
                  <c:v>385</c:v>
                </c:pt>
                <c:pt idx="367">
                  <c:v>398</c:v>
                </c:pt>
                <c:pt idx="368">
                  <c:v>393</c:v>
                </c:pt>
                <c:pt idx="369">
                  <c:v>393</c:v>
                </c:pt>
                <c:pt idx="370">
                  <c:v>400</c:v>
                </c:pt>
                <c:pt idx="371">
                  <c:v>400</c:v>
                </c:pt>
                <c:pt idx="372">
                  <c:v>400</c:v>
                </c:pt>
                <c:pt idx="373">
                  <c:v>400</c:v>
                </c:pt>
                <c:pt idx="374">
                  <c:v>400</c:v>
                </c:pt>
                <c:pt idx="375">
                  <c:v>400</c:v>
                </c:pt>
                <c:pt idx="376">
                  <c:v>400</c:v>
                </c:pt>
                <c:pt idx="377">
                  <c:v>400</c:v>
                </c:pt>
                <c:pt idx="378">
                  <c:v>400</c:v>
                </c:pt>
                <c:pt idx="379">
                  <c:v>400</c:v>
                </c:pt>
                <c:pt idx="380">
                  <c:v>400</c:v>
                </c:pt>
                <c:pt idx="381">
                  <c:v>400</c:v>
                </c:pt>
                <c:pt idx="382">
                  <c:v>400</c:v>
                </c:pt>
                <c:pt idx="383">
                  <c:v>400</c:v>
                </c:pt>
                <c:pt idx="384">
                  <c:v>400</c:v>
                </c:pt>
                <c:pt idx="385">
                  <c:v>400</c:v>
                </c:pt>
                <c:pt idx="386">
                  <c:v>400</c:v>
                </c:pt>
                <c:pt idx="387">
                  <c:v>400</c:v>
                </c:pt>
                <c:pt idx="388">
                  <c:v>400</c:v>
                </c:pt>
                <c:pt idx="389">
                  <c:v>400</c:v>
                </c:pt>
                <c:pt idx="390">
                  <c:v>400</c:v>
                </c:pt>
                <c:pt idx="391">
                  <c:v>400</c:v>
                </c:pt>
                <c:pt idx="392">
                  <c:v>400</c:v>
                </c:pt>
                <c:pt idx="393">
                  <c:v>400</c:v>
                </c:pt>
                <c:pt idx="394">
                  <c:v>400</c:v>
                </c:pt>
                <c:pt idx="395">
                  <c:v>400</c:v>
                </c:pt>
                <c:pt idx="396">
                  <c:v>400</c:v>
                </c:pt>
                <c:pt idx="397">
                  <c:v>400</c:v>
                </c:pt>
                <c:pt idx="398">
                  <c:v>400</c:v>
                </c:pt>
                <c:pt idx="399">
                  <c:v>400</c:v>
                </c:pt>
                <c:pt idx="400">
                  <c:v>400</c:v>
                </c:pt>
                <c:pt idx="401">
                  <c:v>400</c:v>
                </c:pt>
                <c:pt idx="402">
                  <c:v>400</c:v>
                </c:pt>
                <c:pt idx="403">
                  <c:v>400</c:v>
                </c:pt>
                <c:pt idx="404">
                  <c:v>400</c:v>
                </c:pt>
                <c:pt idx="405">
                  <c:v>400</c:v>
                </c:pt>
                <c:pt idx="406">
                  <c:v>400</c:v>
                </c:pt>
                <c:pt idx="407">
                  <c:v>400</c:v>
                </c:pt>
                <c:pt idx="408">
                  <c:v>400</c:v>
                </c:pt>
                <c:pt idx="409">
                  <c:v>400</c:v>
                </c:pt>
                <c:pt idx="410">
                  <c:v>400</c:v>
                </c:pt>
                <c:pt idx="411">
                  <c:v>400</c:v>
                </c:pt>
                <c:pt idx="412">
                  <c:v>400</c:v>
                </c:pt>
                <c:pt idx="413">
                  <c:v>400</c:v>
                </c:pt>
                <c:pt idx="414">
                  <c:v>400</c:v>
                </c:pt>
                <c:pt idx="415">
                  <c:v>400</c:v>
                </c:pt>
                <c:pt idx="416">
                  <c:v>400</c:v>
                </c:pt>
                <c:pt idx="417">
                  <c:v>400</c:v>
                </c:pt>
                <c:pt idx="418">
                  <c:v>400</c:v>
                </c:pt>
                <c:pt idx="419">
                  <c:v>400</c:v>
                </c:pt>
                <c:pt idx="420">
                  <c:v>400</c:v>
                </c:pt>
                <c:pt idx="421">
                  <c:v>400</c:v>
                </c:pt>
                <c:pt idx="422">
                  <c:v>400</c:v>
                </c:pt>
                <c:pt idx="423">
                  <c:v>400</c:v>
                </c:pt>
                <c:pt idx="424">
                  <c:v>400</c:v>
                </c:pt>
                <c:pt idx="425">
                  <c:v>400</c:v>
                </c:pt>
                <c:pt idx="426">
                  <c:v>400</c:v>
                </c:pt>
                <c:pt idx="427">
                  <c:v>400</c:v>
                </c:pt>
                <c:pt idx="428">
                  <c:v>400</c:v>
                </c:pt>
                <c:pt idx="429">
                  <c:v>400</c:v>
                </c:pt>
                <c:pt idx="430">
                  <c:v>400</c:v>
                </c:pt>
                <c:pt idx="431">
                  <c:v>400</c:v>
                </c:pt>
                <c:pt idx="432">
                  <c:v>400</c:v>
                </c:pt>
                <c:pt idx="433">
                  <c:v>400</c:v>
                </c:pt>
                <c:pt idx="434">
                  <c:v>400</c:v>
                </c:pt>
                <c:pt idx="435">
                  <c:v>400</c:v>
                </c:pt>
                <c:pt idx="436">
                  <c:v>400</c:v>
                </c:pt>
                <c:pt idx="437">
                  <c:v>400</c:v>
                </c:pt>
                <c:pt idx="438">
                  <c:v>400</c:v>
                </c:pt>
                <c:pt idx="439">
                  <c:v>400</c:v>
                </c:pt>
                <c:pt idx="440">
                  <c:v>400</c:v>
                </c:pt>
                <c:pt idx="441">
                  <c:v>400</c:v>
                </c:pt>
                <c:pt idx="442">
                  <c:v>400</c:v>
                </c:pt>
                <c:pt idx="443">
                  <c:v>400</c:v>
                </c:pt>
                <c:pt idx="444">
                  <c:v>400</c:v>
                </c:pt>
                <c:pt idx="445">
                  <c:v>400</c:v>
                </c:pt>
                <c:pt idx="446">
                  <c:v>400</c:v>
                </c:pt>
                <c:pt idx="447">
                  <c:v>400</c:v>
                </c:pt>
                <c:pt idx="448">
                  <c:v>400</c:v>
                </c:pt>
                <c:pt idx="449">
                  <c:v>400</c:v>
                </c:pt>
                <c:pt idx="450">
                  <c:v>400</c:v>
                </c:pt>
                <c:pt idx="451">
                  <c:v>400</c:v>
                </c:pt>
                <c:pt idx="452">
                  <c:v>400</c:v>
                </c:pt>
                <c:pt idx="453">
                  <c:v>400</c:v>
                </c:pt>
                <c:pt idx="454">
                  <c:v>400</c:v>
                </c:pt>
                <c:pt idx="455">
                  <c:v>400</c:v>
                </c:pt>
                <c:pt idx="456">
                  <c:v>400</c:v>
                </c:pt>
                <c:pt idx="457">
                  <c:v>400</c:v>
                </c:pt>
                <c:pt idx="458">
                  <c:v>400</c:v>
                </c:pt>
                <c:pt idx="459">
                  <c:v>400</c:v>
                </c:pt>
                <c:pt idx="460">
                  <c:v>400</c:v>
                </c:pt>
                <c:pt idx="461">
                  <c:v>400</c:v>
                </c:pt>
                <c:pt idx="462">
                  <c:v>400</c:v>
                </c:pt>
                <c:pt idx="463">
                  <c:v>400</c:v>
                </c:pt>
                <c:pt idx="464">
                  <c:v>400</c:v>
                </c:pt>
                <c:pt idx="465">
                  <c:v>400</c:v>
                </c:pt>
                <c:pt idx="466">
                  <c:v>400</c:v>
                </c:pt>
                <c:pt idx="467">
                  <c:v>400</c:v>
                </c:pt>
                <c:pt idx="468">
                  <c:v>400</c:v>
                </c:pt>
                <c:pt idx="469">
                  <c:v>400</c:v>
                </c:pt>
                <c:pt idx="470">
                  <c:v>400</c:v>
                </c:pt>
                <c:pt idx="471">
                  <c:v>400</c:v>
                </c:pt>
                <c:pt idx="472">
                  <c:v>400</c:v>
                </c:pt>
                <c:pt idx="473">
                  <c:v>400</c:v>
                </c:pt>
                <c:pt idx="474">
                  <c:v>400</c:v>
                </c:pt>
                <c:pt idx="475">
                  <c:v>400</c:v>
                </c:pt>
                <c:pt idx="476">
                  <c:v>400</c:v>
                </c:pt>
                <c:pt idx="477">
                  <c:v>400</c:v>
                </c:pt>
                <c:pt idx="478">
                  <c:v>400</c:v>
                </c:pt>
                <c:pt idx="479">
                  <c:v>400</c:v>
                </c:pt>
                <c:pt idx="480">
                  <c:v>400</c:v>
                </c:pt>
                <c:pt idx="481">
                  <c:v>400</c:v>
                </c:pt>
                <c:pt idx="482">
                  <c:v>400</c:v>
                </c:pt>
                <c:pt idx="483">
                  <c:v>400</c:v>
                </c:pt>
                <c:pt idx="484">
                  <c:v>400</c:v>
                </c:pt>
                <c:pt idx="485">
                  <c:v>400</c:v>
                </c:pt>
                <c:pt idx="486">
                  <c:v>400</c:v>
                </c:pt>
                <c:pt idx="487">
                  <c:v>400</c:v>
                </c:pt>
                <c:pt idx="488">
                  <c:v>400</c:v>
                </c:pt>
                <c:pt idx="489">
                  <c:v>400</c:v>
                </c:pt>
              </c:numCache>
            </c:numRef>
          </c:yVal>
          <c:smooth val="0"/>
          <c:extLst>
            <c:ext xmlns:c16="http://schemas.microsoft.com/office/drawing/2014/chart" uri="{C3380CC4-5D6E-409C-BE32-E72D297353CC}">
              <c16:uniqueId val="{00000000-675F-184E-A96A-E8DA122BDF63}"/>
            </c:ext>
          </c:extLst>
        </c:ser>
        <c:dLbls>
          <c:showLegendKey val="0"/>
          <c:showVal val="0"/>
          <c:showCatName val="0"/>
          <c:showSerName val="0"/>
          <c:showPercent val="0"/>
          <c:showBubbleSize val="0"/>
        </c:dLbls>
        <c:axId val="191598783"/>
        <c:axId val="191594463"/>
      </c:scatterChart>
      <c:valAx>
        <c:axId val="1915987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0" i="0" u="none" strike="noStrike" baseline="0">
                    <a:solidFill>
                      <a:schemeClr val="tx1"/>
                    </a:solidFill>
                    <a:effectLst/>
                  </a:rPr>
                  <a:t>Wind Velocity (m sec</a:t>
                </a:r>
                <a:r>
                  <a:rPr lang="en-US" sz="1000" b="0" i="0" u="none" strike="noStrike" baseline="30000">
                    <a:solidFill>
                      <a:schemeClr val="tx1"/>
                    </a:solidFill>
                    <a:effectLst/>
                  </a:rPr>
                  <a:t>-1</a:t>
                </a:r>
                <a:r>
                  <a:rPr lang="en-US" sz="1000" b="0" i="0" u="none" strike="noStrike" baseline="0">
                    <a:solidFill>
                      <a:schemeClr val="tx1"/>
                    </a:solidFill>
                    <a:effectLst/>
                  </a:rPr>
                  <a:t>)</a:t>
                </a:r>
                <a:r>
                  <a:rPr lang="en-US" sz="1000" b="0" i="0" u="none" strike="noStrike" baseline="0">
                    <a:solidFill>
                      <a:schemeClr val="tx1"/>
                    </a:solidFill>
                  </a:rPr>
                  <a:t> </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1594463"/>
        <c:crosses val="autoZero"/>
        <c:crossBetween val="midCat"/>
        <c:majorUnit val="1"/>
        <c:minorUnit val="0.2"/>
      </c:valAx>
      <c:valAx>
        <c:axId val="1915944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0" i="0" u="none" strike="noStrike" baseline="0">
                    <a:solidFill>
                      <a:schemeClr val="tx1"/>
                    </a:solidFill>
                    <a:effectLst/>
                  </a:rPr>
                  <a:t>PM10 (mg m</a:t>
                </a:r>
                <a:r>
                  <a:rPr lang="en-US" sz="1000" b="0" i="0" u="none" strike="noStrike" baseline="30000">
                    <a:solidFill>
                      <a:schemeClr val="tx1"/>
                    </a:solidFill>
                    <a:effectLst/>
                  </a:rPr>
                  <a:t>3</a:t>
                </a:r>
                <a:r>
                  <a:rPr lang="en-US" sz="1000" b="0" i="0" u="none" strike="noStrike" baseline="0">
                    <a:solidFill>
                      <a:schemeClr val="tx1"/>
                    </a:solidFill>
                    <a:effectLst/>
                  </a:rPr>
                  <a:t>)</a:t>
                </a:r>
                <a:r>
                  <a:rPr lang="en-US" sz="1000" b="0" i="0" u="none" strike="noStrike" baseline="0">
                    <a:solidFill>
                      <a:schemeClr val="tx1"/>
                    </a:solidFill>
                  </a:rPr>
                  <a:t> </a:t>
                </a:r>
                <a:endParaRPr lang="en-US">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1598783"/>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1096978262334E-2"/>
          <c:y val="6.5918234145942806E-2"/>
          <c:w val="0.87712800323036544"/>
          <c:h val="0.8342378188381242"/>
        </c:manualLayout>
      </c:layout>
      <c:scatterChart>
        <c:scatterStyle val="smoothMarker"/>
        <c:varyColors val="0"/>
        <c:ser>
          <c:idx val="2"/>
          <c:order val="0"/>
          <c:tx>
            <c:v>Sieved</c:v>
          </c:tx>
          <c:spPr>
            <a:ln>
              <a:solidFill>
                <a:srgbClr val="002060"/>
              </a:solidFill>
            </a:ln>
          </c:spPr>
          <c:marker>
            <c:symbol val="none"/>
          </c:marker>
          <c:xVal>
            <c:numRef>
              <c:f>'Batch B_Toltec Farm'!$I$3:$I$600</c:f>
              <c:numCache>
                <c:formatCode>0.00</c:formatCode>
                <c:ptCount val="598"/>
                <c:pt idx="0">
                  <c:v>0</c:v>
                </c:pt>
                <c:pt idx="1">
                  <c:v>8.8022400000017421E-4</c:v>
                </c:pt>
                <c:pt idx="2">
                  <c:v>1.2796320000000793E-3</c:v>
                </c:pt>
                <c:pt idx="3">
                  <c:v>1.7324640000001086E-3</c:v>
                </c:pt>
                <c:pt idx="4">
                  <c:v>1.9461600000000398E-3</c:v>
                </c:pt>
                <c:pt idx="5">
                  <c:v>2.9052479999999398E-3</c:v>
                </c:pt>
                <c:pt idx="6">
                  <c:v>3.5997600000001401E-3</c:v>
                </c:pt>
                <c:pt idx="7">
                  <c:v>3.7066080000001059E-3</c:v>
                </c:pt>
                <c:pt idx="8">
                  <c:v>6.2658719999999822E-3</c:v>
                </c:pt>
                <c:pt idx="9">
                  <c:v>7.0112639999999511E-3</c:v>
                </c:pt>
                <c:pt idx="10">
                  <c:v>8.2654560000001466E-3</c:v>
                </c:pt>
                <c:pt idx="11">
                  <c:v>9.891072000000006E-3</c:v>
                </c:pt>
                <c:pt idx="12">
                  <c:v>1.0425312000000117E-2</c:v>
                </c:pt>
                <c:pt idx="13">
                  <c:v>1.1544672000000106E-2</c:v>
                </c:pt>
                <c:pt idx="14">
                  <c:v>1.2050927999999978E-2</c:v>
                </c:pt>
                <c:pt idx="15">
                  <c:v>1.2717455999999938E-2</c:v>
                </c:pt>
                <c:pt idx="16">
                  <c:v>1.3651103999999954E-2</c:v>
                </c:pt>
                <c:pt idx="17">
                  <c:v>1.4157360000000107E-2</c:v>
                </c:pt>
                <c:pt idx="18">
                  <c:v>1.412937600000015E-2</c:v>
                </c:pt>
                <c:pt idx="19">
                  <c:v>1.4556768000000013E-2</c:v>
                </c:pt>
                <c:pt idx="20">
                  <c:v>1.602465600000014E-2</c:v>
                </c:pt>
                <c:pt idx="21">
                  <c:v>1.674206400000015E-2</c:v>
                </c:pt>
                <c:pt idx="22">
                  <c:v>1.8769631999999991E-2</c:v>
                </c:pt>
                <c:pt idx="23">
                  <c:v>1.9728720000000172E-2</c:v>
                </c:pt>
                <c:pt idx="24">
                  <c:v>2.0234976000000043E-2</c:v>
                </c:pt>
                <c:pt idx="25">
                  <c:v>2.2020863999999994E-2</c:v>
                </c:pt>
                <c:pt idx="26">
                  <c:v>2.2448256000000139E-2</c:v>
                </c:pt>
                <c:pt idx="27">
                  <c:v>2.3727887999999933E-2</c:v>
                </c:pt>
                <c:pt idx="28">
                  <c:v>2.4554687999999984E-2</c:v>
                </c:pt>
                <c:pt idx="29">
                  <c:v>2.5035503999999972E-2</c:v>
                </c:pt>
                <c:pt idx="30">
                  <c:v>2.7513360000000049E-2</c:v>
                </c:pt>
                <c:pt idx="31">
                  <c:v>2.8421567999999897E-2</c:v>
                </c:pt>
                <c:pt idx="32">
                  <c:v>2.9220383999999992E-2</c:v>
                </c:pt>
                <c:pt idx="33">
                  <c:v>3.1006271999999942E-2</c:v>
                </c:pt>
                <c:pt idx="34">
                  <c:v>3.260644799999992E-2</c:v>
                </c:pt>
                <c:pt idx="35">
                  <c:v>3.3005856000000104E-2</c:v>
                </c:pt>
                <c:pt idx="36">
                  <c:v>3.3112704000000069E-2</c:v>
                </c:pt>
                <c:pt idx="37">
                  <c:v>3.6844752000000064E-2</c:v>
                </c:pt>
                <c:pt idx="38">
                  <c:v>3.7671552000000108E-2</c:v>
                </c:pt>
                <c:pt idx="39">
                  <c:v>3.8098943999999975E-2</c:v>
                </c:pt>
                <c:pt idx="40">
                  <c:v>3.8419488000000154E-2</c:v>
                </c:pt>
                <c:pt idx="41">
                  <c:v>3.8658623999999968E-2</c:v>
                </c:pt>
                <c:pt idx="42">
                  <c:v>4.1431584000000056E-2</c:v>
                </c:pt>
                <c:pt idx="43">
                  <c:v>4.1431584000000056E-2</c:v>
                </c:pt>
                <c:pt idx="44">
                  <c:v>4.1724143999999998E-2</c:v>
                </c:pt>
                <c:pt idx="45">
                  <c:v>4.2469535999999967E-2</c:v>
                </c:pt>
                <c:pt idx="46">
                  <c:v>4.3136063999999925E-2</c:v>
                </c:pt>
                <c:pt idx="47">
                  <c:v>4.6310975999999997E-2</c:v>
                </c:pt>
                <c:pt idx="48">
                  <c:v>4.6522128000000135E-2</c:v>
                </c:pt>
                <c:pt idx="49">
                  <c:v>4.6522128000000135E-2</c:v>
                </c:pt>
                <c:pt idx="50">
                  <c:v>4.7135231999999971E-2</c:v>
                </c:pt>
                <c:pt idx="51">
                  <c:v>4.7883168000000018E-2</c:v>
                </c:pt>
                <c:pt idx="52">
                  <c:v>5.1961200000000068E-2</c:v>
                </c:pt>
                <c:pt idx="53">
                  <c:v>5.2548864000000022E-2</c:v>
                </c:pt>
                <c:pt idx="54">
                  <c:v>5.3055120000000171E-2</c:v>
                </c:pt>
                <c:pt idx="55">
                  <c:v>5.3614800000000171E-2</c:v>
                </c:pt>
                <c:pt idx="56">
                  <c:v>5.436019200000014E-2</c:v>
                </c:pt>
                <c:pt idx="57">
                  <c:v>5.7481680000000084E-2</c:v>
                </c:pt>
                <c:pt idx="58">
                  <c:v>5.7987935999999955E-2</c:v>
                </c:pt>
                <c:pt idx="59">
                  <c:v>5.8120224000000081E-2</c:v>
                </c:pt>
                <c:pt idx="60">
                  <c:v>5.8972464000000016E-2</c:v>
                </c:pt>
                <c:pt idx="61">
                  <c:v>5.9692416000000102E-2</c:v>
                </c:pt>
                <c:pt idx="62">
                  <c:v>6.4304687999999985E-2</c:v>
                </c:pt>
                <c:pt idx="63">
                  <c:v>6.4464960000000071E-2</c:v>
                </c:pt>
                <c:pt idx="64">
                  <c:v>6.4838928000000101E-2</c:v>
                </c:pt>
                <c:pt idx="65">
                  <c:v>6.5024640000000064E-2</c:v>
                </c:pt>
                <c:pt idx="66">
                  <c:v>6.5373167999999926E-2</c:v>
                </c:pt>
                <c:pt idx="67">
                  <c:v>6.9850608000000161E-2</c:v>
                </c:pt>
                <c:pt idx="68">
                  <c:v>7.0410288000000154E-2</c:v>
                </c:pt>
                <c:pt idx="69">
                  <c:v>7.0463711999999998E-2</c:v>
                </c:pt>
                <c:pt idx="70">
                  <c:v>7.0651968000000051E-2</c:v>
                </c:pt>
                <c:pt idx="71">
                  <c:v>7.1611055999999951E-2</c:v>
                </c:pt>
                <c:pt idx="72">
                  <c:v>7.2384432000000151E-2</c:v>
                </c:pt>
                <c:pt idx="73">
                  <c:v>7.6569311999999889E-2</c:v>
                </c:pt>
                <c:pt idx="74">
                  <c:v>7.7770079999999964E-2</c:v>
                </c:pt>
                <c:pt idx="75">
                  <c:v>7.7902368000000097E-2</c:v>
                </c:pt>
                <c:pt idx="76">
                  <c:v>7.7981232000000109E-2</c:v>
                </c:pt>
                <c:pt idx="77">
                  <c:v>7.824835200000016E-2</c:v>
                </c:pt>
                <c:pt idx="78">
                  <c:v>7.8355200000000125E-2</c:v>
                </c:pt>
                <c:pt idx="79">
                  <c:v>8.1954959999999979E-2</c:v>
                </c:pt>
                <c:pt idx="80">
                  <c:v>8.4086832E-2</c:v>
                </c:pt>
                <c:pt idx="81">
                  <c:v>8.4007967999999988E-2</c:v>
                </c:pt>
                <c:pt idx="82">
                  <c:v>8.4486239999999907E-2</c:v>
                </c:pt>
                <c:pt idx="83">
                  <c:v>8.5234175999999939E-2</c:v>
                </c:pt>
                <c:pt idx="84">
                  <c:v>8.6485824000000072E-2</c:v>
                </c:pt>
                <c:pt idx="85">
                  <c:v>9.0886944000000094E-2</c:v>
                </c:pt>
                <c:pt idx="86">
                  <c:v>9.0780096000000129E-2</c:v>
                </c:pt>
                <c:pt idx="87">
                  <c:v>9.0965808000000106E-2</c:v>
                </c:pt>
                <c:pt idx="88">
                  <c:v>9.1393199999999966E-2</c:v>
                </c:pt>
                <c:pt idx="89">
                  <c:v>9.1525488000000099E-2</c:v>
                </c:pt>
                <c:pt idx="90">
                  <c:v>9.7470815999999891E-2</c:v>
                </c:pt>
                <c:pt idx="91">
                  <c:v>9.7417392000000061E-2</c:v>
                </c:pt>
                <c:pt idx="92">
                  <c:v>9.7844783999999921E-2</c:v>
                </c:pt>
                <c:pt idx="93">
                  <c:v>9.8111903999999972E-2</c:v>
                </c:pt>
                <c:pt idx="94">
                  <c:v>9.9017568000000028E-2</c:v>
                </c:pt>
                <c:pt idx="95">
                  <c:v>0.10256390400000005</c:v>
                </c:pt>
                <c:pt idx="96">
                  <c:v>0.10272417600000014</c:v>
                </c:pt>
                <c:pt idx="97">
                  <c:v>0.10293532799999999</c:v>
                </c:pt>
                <c:pt idx="98">
                  <c:v>0.10360185599999995</c:v>
                </c:pt>
                <c:pt idx="99">
                  <c:v>0.10467033599999989</c:v>
                </c:pt>
                <c:pt idx="100">
                  <c:v>0.1086160800000001</c:v>
                </c:pt>
                <c:pt idx="101">
                  <c:v>0.10874836799999994</c:v>
                </c:pt>
                <c:pt idx="102">
                  <c:v>0.10976087999999998</c:v>
                </c:pt>
                <c:pt idx="103">
                  <c:v>0.10992115200000006</c:v>
                </c:pt>
                <c:pt idx="104">
                  <c:v>0.11034854399999992</c:v>
                </c:pt>
                <c:pt idx="105">
                  <c:v>0.11496081600000009</c:v>
                </c:pt>
                <c:pt idx="106">
                  <c:v>0.1150396800000001</c:v>
                </c:pt>
                <c:pt idx="107">
                  <c:v>0.11541364800000012</c:v>
                </c:pt>
                <c:pt idx="108">
                  <c:v>0.11562734400000005</c:v>
                </c:pt>
                <c:pt idx="109">
                  <c:v>0.11586648000000015</c:v>
                </c:pt>
                <c:pt idx="110">
                  <c:v>0.12103843200000003</c:v>
                </c:pt>
                <c:pt idx="111">
                  <c:v>0.12245289600000003</c:v>
                </c:pt>
                <c:pt idx="112">
                  <c:v>0.1229591519999999</c:v>
                </c:pt>
                <c:pt idx="113">
                  <c:v>0.1230380159999999</c:v>
                </c:pt>
                <c:pt idx="114">
                  <c:v>0.12354427200000007</c:v>
                </c:pt>
                <c:pt idx="115">
                  <c:v>0.12709060800000008</c:v>
                </c:pt>
                <c:pt idx="116">
                  <c:v>0.12717201600000017</c:v>
                </c:pt>
                <c:pt idx="117">
                  <c:v>0.12754344000000012</c:v>
                </c:pt>
                <c:pt idx="118">
                  <c:v>0.12802425600000009</c:v>
                </c:pt>
                <c:pt idx="119">
                  <c:v>0.13162401599999995</c:v>
                </c:pt>
                <c:pt idx="120">
                  <c:v>0.13162401599999995</c:v>
                </c:pt>
                <c:pt idx="121">
                  <c:v>0.13197</c:v>
                </c:pt>
                <c:pt idx="122">
                  <c:v>0.13236940799999991</c:v>
                </c:pt>
                <c:pt idx="123">
                  <c:v>0.13524921599999998</c:v>
                </c:pt>
                <c:pt idx="124">
                  <c:v>0.13804761599999996</c:v>
                </c:pt>
                <c:pt idx="125">
                  <c:v>0.13844702400000014</c:v>
                </c:pt>
                <c:pt idx="126">
                  <c:v>0.13943409600000001</c:v>
                </c:pt>
                <c:pt idx="127">
                  <c:v>0.14018203200000004</c:v>
                </c:pt>
                <c:pt idx="128">
                  <c:v>0.14255304000000016</c:v>
                </c:pt>
                <c:pt idx="129">
                  <c:v>0.14292700800000016</c:v>
                </c:pt>
                <c:pt idx="130">
                  <c:v>0.14303385600000013</c:v>
                </c:pt>
                <c:pt idx="131">
                  <c:v>0.14391408000000003</c:v>
                </c:pt>
                <c:pt idx="132">
                  <c:v>0.14857977600000002</c:v>
                </c:pt>
                <c:pt idx="133">
                  <c:v>0.1489257600000001</c:v>
                </c:pt>
                <c:pt idx="134">
                  <c:v>0.14911147200000008</c:v>
                </c:pt>
                <c:pt idx="135">
                  <c:v>0.15009854399999992</c:v>
                </c:pt>
                <c:pt idx="136">
                  <c:v>0.15273921600000018</c:v>
                </c:pt>
                <c:pt idx="137">
                  <c:v>0.15281808000000016</c:v>
                </c:pt>
                <c:pt idx="138">
                  <c:v>0.15292492800000015</c:v>
                </c:pt>
                <c:pt idx="139">
                  <c:v>0.15313862400000008</c:v>
                </c:pt>
                <c:pt idx="140">
                  <c:v>0.156524688</c:v>
                </c:pt>
                <c:pt idx="141">
                  <c:v>0.15671039999999997</c:v>
                </c:pt>
                <c:pt idx="142">
                  <c:v>0.15735148800000004</c:v>
                </c:pt>
                <c:pt idx="143">
                  <c:v>0.15748377599999991</c:v>
                </c:pt>
                <c:pt idx="144">
                  <c:v>0.15815030400000013</c:v>
                </c:pt>
                <c:pt idx="145">
                  <c:v>0.16300171200000013</c:v>
                </c:pt>
                <c:pt idx="146">
                  <c:v>0.1631085600000001</c:v>
                </c:pt>
                <c:pt idx="147">
                  <c:v>0.16361481599999997</c:v>
                </c:pt>
                <c:pt idx="148">
                  <c:v>0.16396334400000009</c:v>
                </c:pt>
                <c:pt idx="149">
                  <c:v>0.16422792000000008</c:v>
                </c:pt>
                <c:pt idx="150">
                  <c:v>0.16641576</c:v>
                </c:pt>
                <c:pt idx="151">
                  <c:v>0.16649462400000001</c:v>
                </c:pt>
                <c:pt idx="152">
                  <c:v>0.16686859200000004</c:v>
                </c:pt>
                <c:pt idx="153">
                  <c:v>0.16756056000000016</c:v>
                </c:pt>
                <c:pt idx="154">
                  <c:v>0.17036150399999991</c:v>
                </c:pt>
                <c:pt idx="155">
                  <c:v>0.17137401599999996</c:v>
                </c:pt>
                <c:pt idx="156">
                  <c:v>0.17169456000000013</c:v>
                </c:pt>
                <c:pt idx="157">
                  <c:v>0.17185483199999993</c:v>
                </c:pt>
                <c:pt idx="158">
                  <c:v>0.17278593600000017</c:v>
                </c:pt>
                <c:pt idx="159">
                  <c:v>0.17542660800000012</c:v>
                </c:pt>
                <c:pt idx="160">
                  <c:v>0.17742619200000001</c:v>
                </c:pt>
                <c:pt idx="161">
                  <c:v>0.17747961600000012</c:v>
                </c:pt>
                <c:pt idx="162">
                  <c:v>0.17793244800000016</c:v>
                </c:pt>
                <c:pt idx="163">
                  <c:v>0.178545552</c:v>
                </c:pt>
                <c:pt idx="164">
                  <c:v>0.18481142399999997</c:v>
                </c:pt>
                <c:pt idx="165">
                  <c:v>0.18475800000000014</c:v>
                </c:pt>
                <c:pt idx="166">
                  <c:v>0.18507854400000004</c:v>
                </c:pt>
                <c:pt idx="167">
                  <c:v>0.18515740800000002</c:v>
                </c:pt>
                <c:pt idx="168">
                  <c:v>0.18555681599999993</c:v>
                </c:pt>
                <c:pt idx="169">
                  <c:v>0.185823936</c:v>
                </c:pt>
                <c:pt idx="170">
                  <c:v>0.18800923200000014</c:v>
                </c:pt>
                <c:pt idx="171">
                  <c:v>0.19011566399999999</c:v>
                </c:pt>
                <c:pt idx="172">
                  <c:v>0.1901690880000001</c:v>
                </c:pt>
                <c:pt idx="173">
                  <c:v>0.19006224000000013</c:v>
                </c:pt>
                <c:pt idx="174">
                  <c:v>0.19011566399999999</c:v>
                </c:pt>
                <c:pt idx="175">
                  <c:v>0.19027593600000006</c:v>
                </c:pt>
                <c:pt idx="176">
                  <c:v>0.19027593600000006</c:v>
                </c:pt>
                <c:pt idx="177">
                  <c:v>0.19097044799999999</c:v>
                </c:pt>
                <c:pt idx="178">
                  <c:v>0.19400798400000005</c:v>
                </c:pt>
                <c:pt idx="179">
                  <c:v>0.19454222400000018</c:v>
                </c:pt>
                <c:pt idx="180">
                  <c:v>0.195715008</c:v>
                </c:pt>
                <c:pt idx="181">
                  <c:v>0.20078011199999993</c:v>
                </c:pt>
                <c:pt idx="182">
                  <c:v>0.20051299200000014</c:v>
                </c:pt>
                <c:pt idx="183">
                  <c:v>0.20083353600000003</c:v>
                </c:pt>
                <c:pt idx="184">
                  <c:v>0.20101924800000001</c:v>
                </c:pt>
                <c:pt idx="185">
                  <c:v>0.20117952000000011</c:v>
                </c:pt>
                <c:pt idx="186">
                  <c:v>0.20150006400000001</c:v>
                </c:pt>
                <c:pt idx="187">
                  <c:v>0.20328595199999994</c:v>
                </c:pt>
                <c:pt idx="188">
                  <c:v>0.20773795200000003</c:v>
                </c:pt>
                <c:pt idx="189">
                  <c:v>0.20800507200000007</c:v>
                </c:pt>
                <c:pt idx="190">
                  <c:v>0.20843246399999993</c:v>
                </c:pt>
                <c:pt idx="191">
                  <c:v>0.20883187200000014</c:v>
                </c:pt>
                <c:pt idx="192">
                  <c:v>0.21285648000000007</c:v>
                </c:pt>
                <c:pt idx="193">
                  <c:v>0.21309815999999995</c:v>
                </c:pt>
                <c:pt idx="194">
                  <c:v>0.21389697600000004</c:v>
                </c:pt>
                <c:pt idx="195">
                  <c:v>0.21437779200000004</c:v>
                </c:pt>
                <c:pt idx="196">
                  <c:v>0.21517660800000013</c:v>
                </c:pt>
                <c:pt idx="197">
                  <c:v>0.21715075200000011</c:v>
                </c:pt>
                <c:pt idx="198">
                  <c:v>0.21725760000000008</c:v>
                </c:pt>
                <c:pt idx="199">
                  <c:v>0.21781728000000009</c:v>
                </c:pt>
                <c:pt idx="200">
                  <c:v>0.22234814400000016</c:v>
                </c:pt>
                <c:pt idx="201">
                  <c:v>0.22285440000000004</c:v>
                </c:pt>
                <c:pt idx="202">
                  <c:v>0.22338864000000014</c:v>
                </c:pt>
                <c:pt idx="203">
                  <c:v>0.22328179200000017</c:v>
                </c:pt>
                <c:pt idx="204">
                  <c:v>0.22405516800000011</c:v>
                </c:pt>
                <c:pt idx="205">
                  <c:v>0.22754807999999999</c:v>
                </c:pt>
                <c:pt idx="206">
                  <c:v>0.22906684800000018</c:v>
                </c:pt>
                <c:pt idx="207">
                  <c:v>0.22954766400000015</c:v>
                </c:pt>
                <c:pt idx="208">
                  <c:v>0.22981478399999994</c:v>
                </c:pt>
                <c:pt idx="209">
                  <c:v>0.23018620800000017</c:v>
                </c:pt>
                <c:pt idx="210">
                  <c:v>0.2331728639999999</c:v>
                </c:pt>
                <c:pt idx="211">
                  <c:v>0.23360025600000003</c:v>
                </c:pt>
                <c:pt idx="212">
                  <c:v>0.23402510400000012</c:v>
                </c:pt>
                <c:pt idx="213">
                  <c:v>0.23504015999999994</c:v>
                </c:pt>
                <c:pt idx="214">
                  <c:v>0.23917161600000011</c:v>
                </c:pt>
                <c:pt idx="215">
                  <c:v>0.23943873600000018</c:v>
                </c:pt>
                <c:pt idx="216">
                  <c:v>0.23994499200000002</c:v>
                </c:pt>
                <c:pt idx="217">
                  <c:v>0.24034439999999993</c:v>
                </c:pt>
                <c:pt idx="218">
                  <c:v>0.24085065600000011</c:v>
                </c:pt>
                <c:pt idx="219">
                  <c:v>0.24445041599999995</c:v>
                </c:pt>
                <c:pt idx="220">
                  <c:v>0.24466411200000016</c:v>
                </c:pt>
                <c:pt idx="221">
                  <c:v>0.24484982400000013</c:v>
                </c:pt>
                <c:pt idx="222">
                  <c:v>0.24535608</c:v>
                </c:pt>
                <c:pt idx="223">
                  <c:v>0.24554433600000006</c:v>
                </c:pt>
                <c:pt idx="224">
                  <c:v>0.24927638400000005</c:v>
                </c:pt>
                <c:pt idx="225">
                  <c:v>0.24932980800000018</c:v>
                </c:pt>
                <c:pt idx="226">
                  <c:v>0.25031433599999997</c:v>
                </c:pt>
                <c:pt idx="227">
                  <c:v>0.25434148799999995</c:v>
                </c:pt>
                <c:pt idx="228">
                  <c:v>0.25618080000000004</c:v>
                </c:pt>
                <c:pt idx="229">
                  <c:v>0.25652678400000012</c:v>
                </c:pt>
                <c:pt idx="230">
                  <c:v>0.25684732799999999</c:v>
                </c:pt>
                <c:pt idx="231">
                  <c:v>0.25727472000000012</c:v>
                </c:pt>
                <c:pt idx="232">
                  <c:v>0.25988740800000015</c:v>
                </c:pt>
                <c:pt idx="233">
                  <c:v>0.26001969599999997</c:v>
                </c:pt>
                <c:pt idx="234">
                  <c:v>0.26031225599999991</c:v>
                </c:pt>
                <c:pt idx="235">
                  <c:v>0.26210068799999997</c:v>
                </c:pt>
                <c:pt idx="236">
                  <c:v>0.26345918400000001</c:v>
                </c:pt>
                <c:pt idx="237">
                  <c:v>0.26460652800000001</c:v>
                </c:pt>
                <c:pt idx="238">
                  <c:v>0.26857771200000008</c:v>
                </c:pt>
                <c:pt idx="239">
                  <c:v>0.26897711999999996</c:v>
                </c:pt>
                <c:pt idx="240">
                  <c:v>0.26953679999999997</c:v>
                </c:pt>
                <c:pt idx="241">
                  <c:v>0.27183148800000018</c:v>
                </c:pt>
                <c:pt idx="242">
                  <c:v>0.27286944000000007</c:v>
                </c:pt>
                <c:pt idx="243">
                  <c:v>0.27327139200000006</c:v>
                </c:pt>
                <c:pt idx="244">
                  <c:v>0.27585609600000011</c:v>
                </c:pt>
                <c:pt idx="245">
                  <c:v>0.27598838399999992</c:v>
                </c:pt>
                <c:pt idx="246">
                  <c:v>0.27796252799999993</c:v>
                </c:pt>
                <c:pt idx="247">
                  <c:v>0.28089576000000011</c:v>
                </c:pt>
                <c:pt idx="248">
                  <c:v>0.28084233599999997</c:v>
                </c:pt>
                <c:pt idx="249">
                  <c:v>0.28126718400000006</c:v>
                </c:pt>
                <c:pt idx="250">
                  <c:v>0.28340160000000014</c:v>
                </c:pt>
                <c:pt idx="251">
                  <c:v>0.2851874880000001</c:v>
                </c:pt>
                <c:pt idx="252">
                  <c:v>0.28564032000000011</c:v>
                </c:pt>
                <c:pt idx="253">
                  <c:v>0.28689451200000032</c:v>
                </c:pt>
                <c:pt idx="254">
                  <c:v>0.28931894400000024</c:v>
                </c:pt>
                <c:pt idx="255">
                  <c:v>0.28977432000000009</c:v>
                </c:pt>
                <c:pt idx="256">
                  <c:v>0.29078683199999983</c:v>
                </c:pt>
                <c:pt idx="257">
                  <c:v>0.29422631999999987</c:v>
                </c:pt>
                <c:pt idx="258">
                  <c:v>0.29438659200000028</c:v>
                </c:pt>
                <c:pt idx="259">
                  <c:v>0.29441203199999988</c:v>
                </c:pt>
                <c:pt idx="260">
                  <c:v>0.29595878400000025</c:v>
                </c:pt>
                <c:pt idx="261">
                  <c:v>0.29689243200000032</c:v>
                </c:pt>
                <c:pt idx="262">
                  <c:v>0.29734526400000033</c:v>
                </c:pt>
                <c:pt idx="263">
                  <c:v>0.29819750400000028</c:v>
                </c:pt>
                <c:pt idx="264">
                  <c:v>0.30182270400000027</c:v>
                </c:pt>
              </c:numCache>
            </c:numRef>
          </c:xVal>
          <c:yVal>
            <c:numRef>
              <c:f>'Batch B_Toltec Farm'!$H$3:$H$600</c:f>
              <c:numCache>
                <c:formatCode>0.00</c:formatCode>
                <c:ptCount val="598"/>
                <c:pt idx="0">
                  <c:v>0</c:v>
                </c:pt>
                <c:pt idx="1">
                  <c:v>2.9431757347643472</c:v>
                </c:pt>
                <c:pt idx="2">
                  <c:v>2.5753138826425301</c:v>
                </c:pt>
                <c:pt idx="3">
                  <c:v>1.4715878673817817</c:v>
                </c:pt>
                <c:pt idx="4">
                  <c:v>0.73586416313971503</c:v>
                </c:pt>
                <c:pt idx="5">
                  <c:v>1.1037260152607484</c:v>
                </c:pt>
                <c:pt idx="6">
                  <c:v>2.5753138826425301</c:v>
                </c:pt>
                <c:pt idx="7">
                  <c:v>2.2074520305214969</c:v>
                </c:pt>
                <c:pt idx="8">
                  <c:v>5.5183491585100128</c:v>
                </c:pt>
                <c:pt idx="9">
                  <c:v>2.5753138826425301</c:v>
                </c:pt>
                <c:pt idx="10">
                  <c:v>2.5753138826425301</c:v>
                </c:pt>
                <c:pt idx="11">
                  <c:v>2.5753138826425301</c:v>
                </c:pt>
                <c:pt idx="12">
                  <c:v>1.1037260152607484</c:v>
                </c:pt>
                <c:pt idx="13">
                  <c:v>2.9431757347643472</c:v>
                </c:pt>
                <c:pt idx="14">
                  <c:v>3.311037586885381</c:v>
                </c:pt>
                <c:pt idx="15">
                  <c:v>4.4147636021461292</c:v>
                </c:pt>
                <c:pt idx="16">
                  <c:v>4.7826254542671629</c:v>
                </c:pt>
                <c:pt idx="17">
                  <c:v>1.8394497195028152</c:v>
                </c:pt>
                <c:pt idx="18">
                  <c:v>4.7826254542671629</c:v>
                </c:pt>
                <c:pt idx="19">
                  <c:v>3.6788994390064143</c:v>
                </c:pt>
                <c:pt idx="20">
                  <c:v>3.311037586885381</c:v>
                </c:pt>
                <c:pt idx="21">
                  <c:v>5.15048730638898</c:v>
                </c:pt>
                <c:pt idx="22">
                  <c:v>4.0467612911274475</c:v>
                </c:pt>
                <c:pt idx="23">
                  <c:v>6.2542133216497282</c:v>
                </c:pt>
                <c:pt idx="24">
                  <c:v>4.4147636021461292</c:v>
                </c:pt>
                <c:pt idx="25">
                  <c:v>5.5183491585100128</c:v>
                </c:pt>
                <c:pt idx="26">
                  <c:v>5.5183491585100128</c:v>
                </c:pt>
                <c:pt idx="27">
                  <c:v>6.6220751737707619</c:v>
                </c:pt>
                <c:pt idx="28">
                  <c:v>6.6220751737707619</c:v>
                </c:pt>
                <c:pt idx="29">
                  <c:v>6.9899370258917948</c:v>
                </c:pt>
                <c:pt idx="30">
                  <c:v>5.5183491585100128</c:v>
                </c:pt>
                <c:pt idx="31">
                  <c:v>5.8862110106310466</c:v>
                </c:pt>
                <c:pt idx="32">
                  <c:v>8.8293867453953947</c:v>
                </c:pt>
                <c:pt idx="33">
                  <c:v>4.0467612911274475</c:v>
                </c:pt>
                <c:pt idx="34">
                  <c:v>6.9899370258917948</c:v>
                </c:pt>
                <c:pt idx="35">
                  <c:v>11.772562480160525</c:v>
                </c:pt>
                <c:pt idx="36">
                  <c:v>8.0936630411533272</c:v>
                </c:pt>
                <c:pt idx="37">
                  <c:v>12.876148036524409</c:v>
                </c:pt>
                <c:pt idx="38">
                  <c:v>8.0936630411533272</c:v>
                </c:pt>
                <c:pt idx="39">
                  <c:v>6.6220751737707619</c:v>
                </c:pt>
                <c:pt idx="40">
                  <c:v>8.0936630411533272</c:v>
                </c:pt>
                <c:pt idx="41">
                  <c:v>8.4615248932743601</c:v>
                </c:pt>
                <c:pt idx="42">
                  <c:v>9.5651104496382438</c:v>
                </c:pt>
                <c:pt idx="43">
                  <c:v>9.5651104496382438</c:v>
                </c:pt>
                <c:pt idx="44">
                  <c:v>8.4615248932743601</c:v>
                </c:pt>
                <c:pt idx="45">
                  <c:v>7.7256607301346456</c:v>
                </c:pt>
                <c:pt idx="46">
                  <c:v>8.8293867453953947</c:v>
                </c:pt>
                <c:pt idx="47">
                  <c:v>7.3577988780136119</c:v>
                </c:pt>
                <c:pt idx="48">
                  <c:v>8.4615248932743601</c:v>
                </c:pt>
                <c:pt idx="49">
                  <c:v>8.8293867453953947</c:v>
                </c:pt>
                <c:pt idx="50">
                  <c:v>7.7256607301346456</c:v>
                </c:pt>
                <c:pt idx="51">
                  <c:v>10.30097461277796</c:v>
                </c:pt>
                <c:pt idx="52">
                  <c:v>11.772562480160525</c:v>
                </c:pt>
                <c:pt idx="53">
                  <c:v>10.30097461277796</c:v>
                </c:pt>
                <c:pt idx="54">
                  <c:v>9.5651104496382438</c:v>
                </c:pt>
                <c:pt idx="55">
                  <c:v>10.668836464898993</c:v>
                </c:pt>
                <c:pt idx="56">
                  <c:v>8.4615248932743601</c:v>
                </c:pt>
                <c:pt idx="57">
                  <c:v>10.668836464898993</c:v>
                </c:pt>
                <c:pt idx="58">
                  <c:v>10.30097461277796</c:v>
                </c:pt>
                <c:pt idx="59">
                  <c:v>12.508286184402593</c:v>
                </c:pt>
                <c:pt idx="60">
                  <c:v>11.036698317020811</c:v>
                </c:pt>
                <c:pt idx="61">
                  <c:v>11.404560169141844</c:v>
                </c:pt>
                <c:pt idx="62">
                  <c:v>10.668836464898993</c:v>
                </c:pt>
                <c:pt idx="63">
                  <c:v>11.036698317020811</c:v>
                </c:pt>
                <c:pt idx="64">
                  <c:v>10.668836464898993</c:v>
                </c:pt>
                <c:pt idx="65">
                  <c:v>13.979874051785158</c:v>
                </c:pt>
                <c:pt idx="66">
                  <c:v>12.140424332281558</c:v>
                </c:pt>
                <c:pt idx="67">
                  <c:v>9.9331127606569254</c:v>
                </c:pt>
                <c:pt idx="68">
                  <c:v>9.1972485975172109</c:v>
                </c:pt>
                <c:pt idx="69">
                  <c:v>7.7256607301346456</c:v>
                </c:pt>
                <c:pt idx="70">
                  <c:v>12.140424332281558</c:v>
                </c:pt>
                <c:pt idx="71">
                  <c:v>13.612012199664123</c:v>
                </c:pt>
                <c:pt idx="72">
                  <c:v>12.140424332281558</c:v>
                </c:pt>
                <c:pt idx="73">
                  <c:v>11.772562480160525</c:v>
                </c:pt>
                <c:pt idx="74">
                  <c:v>8.4615248932743601</c:v>
                </c:pt>
                <c:pt idx="75">
                  <c:v>11.404560169141844</c:v>
                </c:pt>
                <c:pt idx="76">
                  <c:v>10.30097461277796</c:v>
                </c:pt>
                <c:pt idx="77">
                  <c:v>10.30097461277796</c:v>
                </c:pt>
                <c:pt idx="78">
                  <c:v>12.508286184402593</c:v>
                </c:pt>
                <c:pt idx="79">
                  <c:v>9.1972485975172109</c:v>
                </c:pt>
                <c:pt idx="80">
                  <c:v>9.9331127606569254</c:v>
                </c:pt>
                <c:pt idx="81">
                  <c:v>10.668836464898993</c:v>
                </c:pt>
                <c:pt idx="82">
                  <c:v>9.9331127606569254</c:v>
                </c:pt>
                <c:pt idx="83">
                  <c:v>7.3577988780136119</c:v>
                </c:pt>
                <c:pt idx="84">
                  <c:v>9.5651104496382438</c:v>
                </c:pt>
                <c:pt idx="85">
                  <c:v>13.244009888645442</c:v>
                </c:pt>
                <c:pt idx="86">
                  <c:v>13.612012199664123</c:v>
                </c:pt>
                <c:pt idx="87">
                  <c:v>9.5651104496382438</c:v>
                </c:pt>
                <c:pt idx="88">
                  <c:v>9.1972485975172109</c:v>
                </c:pt>
                <c:pt idx="89">
                  <c:v>11.404560169141844</c:v>
                </c:pt>
                <c:pt idx="90">
                  <c:v>9.5651104496382438</c:v>
                </c:pt>
                <c:pt idx="91">
                  <c:v>11.404560169141844</c:v>
                </c:pt>
                <c:pt idx="92">
                  <c:v>11.404560169141844</c:v>
                </c:pt>
                <c:pt idx="93">
                  <c:v>8.8293867453953947</c:v>
                </c:pt>
                <c:pt idx="94">
                  <c:v>10.668836464898993</c:v>
                </c:pt>
                <c:pt idx="95">
                  <c:v>9.9331127606569254</c:v>
                </c:pt>
                <c:pt idx="96">
                  <c:v>11.036698317020811</c:v>
                </c:pt>
                <c:pt idx="97">
                  <c:v>11.772562480160525</c:v>
                </c:pt>
                <c:pt idx="98">
                  <c:v>11.772562480160525</c:v>
                </c:pt>
                <c:pt idx="99">
                  <c:v>9.9331127606569254</c:v>
                </c:pt>
                <c:pt idx="100">
                  <c:v>10.30097461277796</c:v>
                </c:pt>
                <c:pt idx="101">
                  <c:v>12.140424332281558</c:v>
                </c:pt>
                <c:pt idx="102">
                  <c:v>11.404560169141844</c:v>
                </c:pt>
                <c:pt idx="103">
                  <c:v>12.876148036524409</c:v>
                </c:pt>
                <c:pt idx="104">
                  <c:v>12.140424332281558</c:v>
                </c:pt>
                <c:pt idx="105">
                  <c:v>11.036698317020811</c:v>
                </c:pt>
                <c:pt idx="106">
                  <c:v>9.1972485975172109</c:v>
                </c:pt>
                <c:pt idx="107">
                  <c:v>11.772562480160525</c:v>
                </c:pt>
                <c:pt idx="108">
                  <c:v>11.404560169141844</c:v>
                </c:pt>
                <c:pt idx="109">
                  <c:v>9.9331127606569254</c:v>
                </c:pt>
                <c:pt idx="110">
                  <c:v>13.244009888645442</c:v>
                </c:pt>
                <c:pt idx="111">
                  <c:v>11.036698317020811</c:v>
                </c:pt>
                <c:pt idx="112">
                  <c:v>10.30097461277796</c:v>
                </c:pt>
                <c:pt idx="113">
                  <c:v>10.668836464898993</c:v>
                </c:pt>
                <c:pt idx="114">
                  <c:v>10.668836464898993</c:v>
                </c:pt>
                <c:pt idx="115">
                  <c:v>12.140424332281558</c:v>
                </c:pt>
                <c:pt idx="116">
                  <c:v>11.036698317020811</c:v>
                </c:pt>
                <c:pt idx="117">
                  <c:v>8.8293867453953947</c:v>
                </c:pt>
                <c:pt idx="118">
                  <c:v>11.772562480160525</c:v>
                </c:pt>
                <c:pt idx="119">
                  <c:v>11.404560169141844</c:v>
                </c:pt>
                <c:pt idx="120">
                  <c:v>11.404560169141844</c:v>
                </c:pt>
                <c:pt idx="121">
                  <c:v>11.404560169141844</c:v>
                </c:pt>
                <c:pt idx="122">
                  <c:v>12.876148036524409</c:v>
                </c:pt>
                <c:pt idx="123">
                  <c:v>8.8293867453953947</c:v>
                </c:pt>
                <c:pt idx="124">
                  <c:v>10.30097461277796</c:v>
                </c:pt>
                <c:pt idx="125">
                  <c:v>12.140424332281558</c:v>
                </c:pt>
                <c:pt idx="126">
                  <c:v>8.4615248932743601</c:v>
                </c:pt>
                <c:pt idx="127">
                  <c:v>12.140424332281558</c:v>
                </c:pt>
                <c:pt idx="128">
                  <c:v>12.140424332281558</c:v>
                </c:pt>
                <c:pt idx="129">
                  <c:v>9.9331127606569254</c:v>
                </c:pt>
                <c:pt idx="130">
                  <c:v>10.30097461277796</c:v>
                </c:pt>
                <c:pt idx="131">
                  <c:v>12.508286184402593</c:v>
                </c:pt>
                <c:pt idx="132">
                  <c:v>6.2542133216497282</c:v>
                </c:pt>
                <c:pt idx="133">
                  <c:v>9.5651104496382438</c:v>
                </c:pt>
                <c:pt idx="134">
                  <c:v>11.036698317020811</c:v>
                </c:pt>
                <c:pt idx="135">
                  <c:v>12.140424332281558</c:v>
                </c:pt>
                <c:pt idx="136">
                  <c:v>10.30097461277796</c:v>
                </c:pt>
                <c:pt idx="137">
                  <c:v>11.772562480160525</c:v>
                </c:pt>
                <c:pt idx="138">
                  <c:v>12.876148036524409</c:v>
                </c:pt>
                <c:pt idx="139">
                  <c:v>10.30097461277796</c:v>
                </c:pt>
                <c:pt idx="140">
                  <c:v>12.508286184402593</c:v>
                </c:pt>
                <c:pt idx="141">
                  <c:v>12.508286184402593</c:v>
                </c:pt>
                <c:pt idx="142">
                  <c:v>11.036698317020811</c:v>
                </c:pt>
                <c:pt idx="143">
                  <c:v>12.876148036524409</c:v>
                </c:pt>
                <c:pt idx="144">
                  <c:v>10.30097461277796</c:v>
                </c:pt>
                <c:pt idx="145">
                  <c:v>10.668836464898993</c:v>
                </c:pt>
                <c:pt idx="146">
                  <c:v>12.140424332281558</c:v>
                </c:pt>
                <c:pt idx="147">
                  <c:v>11.036698317020811</c:v>
                </c:pt>
                <c:pt idx="148">
                  <c:v>12.140424332281558</c:v>
                </c:pt>
                <c:pt idx="149">
                  <c:v>12.140424332281558</c:v>
                </c:pt>
                <c:pt idx="150">
                  <c:v>12.508286184402593</c:v>
                </c:pt>
                <c:pt idx="151">
                  <c:v>12.508286184402593</c:v>
                </c:pt>
                <c:pt idx="152">
                  <c:v>10.668836464898993</c:v>
                </c:pt>
                <c:pt idx="153">
                  <c:v>10.30097461277796</c:v>
                </c:pt>
                <c:pt idx="154">
                  <c:v>15.451461919167723</c:v>
                </c:pt>
                <c:pt idx="155">
                  <c:v>14.347735903906191</c:v>
                </c:pt>
                <c:pt idx="156">
                  <c:v>12.508286184402593</c:v>
                </c:pt>
                <c:pt idx="157">
                  <c:v>10.668836464898993</c:v>
                </c:pt>
                <c:pt idx="158">
                  <c:v>13.244009888645442</c:v>
                </c:pt>
                <c:pt idx="159">
                  <c:v>11.036698317020811</c:v>
                </c:pt>
                <c:pt idx="160">
                  <c:v>12.508286184402593</c:v>
                </c:pt>
                <c:pt idx="161">
                  <c:v>9.9331127606569254</c:v>
                </c:pt>
                <c:pt idx="162">
                  <c:v>13.612012199664123</c:v>
                </c:pt>
                <c:pt idx="163">
                  <c:v>12.876148036524409</c:v>
                </c:pt>
                <c:pt idx="164">
                  <c:v>13.244009888645442</c:v>
                </c:pt>
                <c:pt idx="165">
                  <c:v>12.508286184402593</c:v>
                </c:pt>
                <c:pt idx="166">
                  <c:v>10.668836464898993</c:v>
                </c:pt>
                <c:pt idx="167">
                  <c:v>14.347735903906191</c:v>
                </c:pt>
                <c:pt idx="168">
                  <c:v>10.668836464898993</c:v>
                </c:pt>
                <c:pt idx="169">
                  <c:v>14.715597756028009</c:v>
                </c:pt>
                <c:pt idx="170">
                  <c:v>6.6220751737707619</c:v>
                </c:pt>
                <c:pt idx="171">
                  <c:v>5.5183491585100128</c:v>
                </c:pt>
                <c:pt idx="172">
                  <c:v>8.8293867453953947</c:v>
                </c:pt>
                <c:pt idx="173">
                  <c:v>14.715597756028009</c:v>
                </c:pt>
                <c:pt idx="174">
                  <c:v>9.9331127606569254</c:v>
                </c:pt>
                <c:pt idx="175">
                  <c:v>10.668836464898993</c:v>
                </c:pt>
                <c:pt idx="176">
                  <c:v>10.30097461277796</c:v>
                </c:pt>
                <c:pt idx="177">
                  <c:v>13.612012199664123</c:v>
                </c:pt>
                <c:pt idx="178">
                  <c:v>11.404560169141844</c:v>
                </c:pt>
                <c:pt idx="179">
                  <c:v>12.140424332281558</c:v>
                </c:pt>
                <c:pt idx="180">
                  <c:v>10.30097461277796</c:v>
                </c:pt>
                <c:pt idx="181">
                  <c:v>11.404560169141844</c:v>
                </c:pt>
                <c:pt idx="182">
                  <c:v>11.772562480160525</c:v>
                </c:pt>
                <c:pt idx="183">
                  <c:v>10.30097461277796</c:v>
                </c:pt>
                <c:pt idx="184">
                  <c:v>12.140424332281558</c:v>
                </c:pt>
                <c:pt idx="185">
                  <c:v>13.244009888645442</c:v>
                </c:pt>
                <c:pt idx="186">
                  <c:v>11.772562480160525</c:v>
                </c:pt>
                <c:pt idx="187">
                  <c:v>11.404560169141844</c:v>
                </c:pt>
                <c:pt idx="188">
                  <c:v>10.30097461277796</c:v>
                </c:pt>
                <c:pt idx="189">
                  <c:v>13.612012199664123</c:v>
                </c:pt>
                <c:pt idx="190">
                  <c:v>12.508286184402593</c:v>
                </c:pt>
                <c:pt idx="191">
                  <c:v>11.036698317020811</c:v>
                </c:pt>
                <c:pt idx="192">
                  <c:v>15.819323771288756</c:v>
                </c:pt>
                <c:pt idx="193">
                  <c:v>12.508286184402593</c:v>
                </c:pt>
                <c:pt idx="194">
                  <c:v>14.347735903906191</c:v>
                </c:pt>
                <c:pt idx="195">
                  <c:v>13.244009888645442</c:v>
                </c:pt>
                <c:pt idx="196">
                  <c:v>12.140424332281558</c:v>
                </c:pt>
                <c:pt idx="197">
                  <c:v>12.508286184402593</c:v>
                </c:pt>
                <c:pt idx="198">
                  <c:v>11.036698317020811</c:v>
                </c:pt>
                <c:pt idx="199">
                  <c:v>16.92290932765264</c:v>
                </c:pt>
                <c:pt idx="200">
                  <c:v>13.244009888645442</c:v>
                </c:pt>
                <c:pt idx="201">
                  <c:v>11.036698317020811</c:v>
                </c:pt>
                <c:pt idx="202">
                  <c:v>13.244009888645442</c:v>
                </c:pt>
                <c:pt idx="203">
                  <c:v>12.876148036524409</c:v>
                </c:pt>
                <c:pt idx="204">
                  <c:v>13.612012199664123</c:v>
                </c:pt>
                <c:pt idx="205">
                  <c:v>11.772562480160525</c:v>
                </c:pt>
                <c:pt idx="206">
                  <c:v>12.140424332281558</c:v>
                </c:pt>
                <c:pt idx="207">
                  <c:v>13.612012199664123</c:v>
                </c:pt>
                <c:pt idx="208">
                  <c:v>12.140424332281558</c:v>
                </c:pt>
                <c:pt idx="209">
                  <c:v>12.508286184402593</c:v>
                </c:pt>
                <c:pt idx="210">
                  <c:v>12.876148036524409</c:v>
                </c:pt>
                <c:pt idx="211">
                  <c:v>13.979874051785158</c:v>
                </c:pt>
                <c:pt idx="212">
                  <c:v>11.404560169141844</c:v>
                </c:pt>
                <c:pt idx="213">
                  <c:v>13.979874051785158</c:v>
                </c:pt>
                <c:pt idx="214">
                  <c:v>10.668836464898993</c:v>
                </c:pt>
                <c:pt idx="215">
                  <c:v>12.508286184402593</c:v>
                </c:pt>
                <c:pt idx="216">
                  <c:v>13.244009888645442</c:v>
                </c:pt>
                <c:pt idx="217">
                  <c:v>11.404560169141844</c:v>
                </c:pt>
                <c:pt idx="218">
                  <c:v>12.508286184402593</c:v>
                </c:pt>
                <c:pt idx="219">
                  <c:v>11.404560169141844</c:v>
                </c:pt>
                <c:pt idx="220">
                  <c:v>13.244009888645442</c:v>
                </c:pt>
                <c:pt idx="221">
                  <c:v>15.451461919167723</c:v>
                </c:pt>
                <c:pt idx="222">
                  <c:v>13.979874051785158</c:v>
                </c:pt>
                <c:pt idx="223">
                  <c:v>12.508286184402593</c:v>
                </c:pt>
                <c:pt idx="224">
                  <c:v>13.979874051785158</c:v>
                </c:pt>
                <c:pt idx="225">
                  <c:v>12.508286184402593</c:v>
                </c:pt>
                <c:pt idx="226">
                  <c:v>13.244009888645442</c:v>
                </c:pt>
                <c:pt idx="227">
                  <c:v>13.979874051785158</c:v>
                </c:pt>
                <c:pt idx="228">
                  <c:v>13.244009888645442</c:v>
                </c:pt>
                <c:pt idx="229">
                  <c:v>13.612012199664123</c:v>
                </c:pt>
                <c:pt idx="230">
                  <c:v>14.715597756028009</c:v>
                </c:pt>
                <c:pt idx="231">
                  <c:v>13.612012199664123</c:v>
                </c:pt>
                <c:pt idx="232">
                  <c:v>15.083459608149042</c:v>
                </c:pt>
                <c:pt idx="233">
                  <c:v>12.508286184402593</c:v>
                </c:pt>
                <c:pt idx="234">
                  <c:v>14.347735903906191</c:v>
                </c:pt>
                <c:pt idx="235">
                  <c:v>12.140424332281558</c:v>
                </c:pt>
                <c:pt idx="236">
                  <c:v>11.772562480160525</c:v>
                </c:pt>
                <c:pt idx="237">
                  <c:v>13.612012199664123</c:v>
                </c:pt>
                <c:pt idx="238">
                  <c:v>12.508286184402593</c:v>
                </c:pt>
                <c:pt idx="239">
                  <c:v>13.244009888645442</c:v>
                </c:pt>
                <c:pt idx="240">
                  <c:v>13.244009888645442</c:v>
                </c:pt>
                <c:pt idx="241">
                  <c:v>11.404560169141844</c:v>
                </c:pt>
                <c:pt idx="242">
                  <c:v>12.876148036524409</c:v>
                </c:pt>
                <c:pt idx="243">
                  <c:v>16.187185623409789</c:v>
                </c:pt>
                <c:pt idx="244">
                  <c:v>12.876148036524409</c:v>
                </c:pt>
                <c:pt idx="245">
                  <c:v>12.140424332281558</c:v>
                </c:pt>
                <c:pt idx="246">
                  <c:v>12.508286184402593</c:v>
                </c:pt>
                <c:pt idx="247">
                  <c:v>15.083459608149042</c:v>
                </c:pt>
                <c:pt idx="248">
                  <c:v>14.347735903906191</c:v>
                </c:pt>
                <c:pt idx="249">
                  <c:v>13.612012199664123</c:v>
                </c:pt>
                <c:pt idx="250">
                  <c:v>12.140424332281558</c:v>
                </c:pt>
                <c:pt idx="251">
                  <c:v>11.772562480160525</c:v>
                </c:pt>
                <c:pt idx="252">
                  <c:v>12.876148036524409</c:v>
                </c:pt>
                <c:pt idx="253">
                  <c:v>12.876148036524409</c:v>
                </c:pt>
                <c:pt idx="254">
                  <c:v>12.876148036524409</c:v>
                </c:pt>
                <c:pt idx="255">
                  <c:v>15.451461919167723</c:v>
                </c:pt>
                <c:pt idx="256">
                  <c:v>13.612012199664123</c:v>
                </c:pt>
                <c:pt idx="257">
                  <c:v>11.404560169141844</c:v>
                </c:pt>
                <c:pt idx="258">
                  <c:v>14.347735903906191</c:v>
                </c:pt>
                <c:pt idx="259">
                  <c:v>12.876148036524409</c:v>
                </c:pt>
                <c:pt idx="260">
                  <c:v>13.612012199664123</c:v>
                </c:pt>
                <c:pt idx="261">
                  <c:v>12.876148036524409</c:v>
                </c:pt>
                <c:pt idx="262">
                  <c:v>15.819323771288756</c:v>
                </c:pt>
                <c:pt idx="263">
                  <c:v>13.979874051785158</c:v>
                </c:pt>
                <c:pt idx="264">
                  <c:v>12.876148036524409</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numCache>
            </c:numRef>
          </c:yVal>
          <c:smooth val="1"/>
          <c:extLst>
            <c:ext xmlns:c16="http://schemas.microsoft.com/office/drawing/2014/chart" uri="{C3380CC4-5D6E-409C-BE32-E72D297353CC}">
              <c16:uniqueId val="{00000000-8F04-9648-A389-46185DF440CE}"/>
            </c:ext>
          </c:extLst>
        </c:ser>
        <c:ser>
          <c:idx val="0"/>
          <c:order val="1"/>
          <c:tx>
            <c:v>Fog1</c:v>
          </c:tx>
          <c:spPr>
            <a:ln>
              <a:solidFill>
                <a:srgbClr val="FFC000"/>
              </a:solidFill>
            </a:ln>
          </c:spPr>
          <c:marker>
            <c:symbol val="none"/>
          </c:marker>
          <c:xVal>
            <c:numRef>
              <c:f>'Batch B_Toltec Farm'!$R$3:$R$600</c:f>
              <c:numCache>
                <c:formatCode>0.00</c:formatCode>
                <c:ptCount val="598"/>
                <c:pt idx="0">
                  <c:v>0</c:v>
                </c:pt>
                <c:pt idx="1">
                  <c:v>4.398575999999951E-3</c:v>
                </c:pt>
                <c:pt idx="2">
                  <c:v>4.3731360000000665E-3</c:v>
                </c:pt>
                <c:pt idx="3">
                  <c:v>4.7191200000001304E-3</c:v>
                </c:pt>
                <c:pt idx="4">
                  <c:v>4.5588480000000407E-3</c:v>
                </c:pt>
                <c:pt idx="5">
                  <c:v>5.039664000000027E-3</c:v>
                </c:pt>
                <c:pt idx="6">
                  <c:v>5.3322239999999662E-3</c:v>
                </c:pt>
                <c:pt idx="7">
                  <c:v>1.2236639999999951E-2</c:v>
                </c:pt>
                <c:pt idx="8">
                  <c:v>1.2211200000000068E-2</c:v>
                </c:pt>
                <c:pt idx="9">
                  <c:v>1.2264624000000191E-2</c:v>
                </c:pt>
                <c:pt idx="10">
                  <c:v>1.2824304000000187E-2</c:v>
                </c:pt>
                <c:pt idx="11">
                  <c:v>1.2903168000000194E-2</c:v>
                </c:pt>
                <c:pt idx="12">
                  <c:v>1.3091423999999959E-2</c:v>
                </c:pt>
                <c:pt idx="13">
                  <c:v>1.7408592000000112E-2</c:v>
                </c:pt>
                <c:pt idx="14">
                  <c:v>1.9461600000000117E-2</c:v>
                </c:pt>
                <c:pt idx="15">
                  <c:v>1.9675296000000047E-2</c:v>
                </c:pt>
                <c:pt idx="16">
                  <c:v>1.9995839999999945E-2</c:v>
                </c:pt>
                <c:pt idx="17">
                  <c:v>1.9942416000000102E-2</c:v>
                </c:pt>
                <c:pt idx="18">
                  <c:v>2.0102688000000191E-2</c:v>
                </c:pt>
                <c:pt idx="19">
                  <c:v>2.2473696000000022E-2</c:v>
                </c:pt>
                <c:pt idx="20">
                  <c:v>2.6366016000000103E-2</c:v>
                </c:pt>
                <c:pt idx="21">
                  <c:v>2.6500848000000025E-2</c:v>
                </c:pt>
                <c:pt idx="22">
                  <c:v>2.6928240000000169E-2</c:v>
                </c:pt>
                <c:pt idx="23">
                  <c:v>2.7085968000000186E-2</c:v>
                </c:pt>
                <c:pt idx="24">
                  <c:v>2.7381071999999916E-2</c:v>
                </c:pt>
                <c:pt idx="25">
                  <c:v>3.3244991999999918E-2</c:v>
                </c:pt>
                <c:pt idx="26">
                  <c:v>3.3138143999999953E-2</c:v>
                </c:pt>
                <c:pt idx="27">
                  <c:v>3.3433247999999964E-2</c:v>
                </c:pt>
                <c:pt idx="28">
                  <c:v>3.3618959999999941E-2</c:v>
                </c:pt>
                <c:pt idx="29">
                  <c:v>3.4232064000000062E-2</c:v>
                </c:pt>
                <c:pt idx="30">
                  <c:v>3.8712048000000089E-2</c:v>
                </c:pt>
                <c:pt idx="31">
                  <c:v>3.9963695999999931E-2</c:v>
                </c:pt>
                <c:pt idx="32">
                  <c:v>4.0017120000000059E-2</c:v>
                </c:pt>
                <c:pt idx="33">
                  <c:v>4.0202832000000029E-2</c:v>
                </c:pt>
                <c:pt idx="34">
                  <c:v>4.0897343999999947E-2</c:v>
                </c:pt>
                <c:pt idx="35">
                  <c:v>4.3723728000000163E-2</c:v>
                </c:pt>
                <c:pt idx="36">
                  <c:v>4.4603952000000051E-2</c:v>
                </c:pt>
                <c:pt idx="37">
                  <c:v>4.5135648000000091E-2</c:v>
                </c:pt>
                <c:pt idx="38">
                  <c:v>4.5242496000000056E-2</c:v>
                </c:pt>
                <c:pt idx="39">
                  <c:v>4.590902400000002E-2</c:v>
                </c:pt>
                <c:pt idx="40">
                  <c:v>4.8521712000000015E-2</c:v>
                </c:pt>
                <c:pt idx="41">
                  <c:v>5.2174895999999998E-2</c:v>
                </c:pt>
                <c:pt idx="42">
                  <c:v>5.201462400000019E-2</c:v>
                </c:pt>
                <c:pt idx="43">
                  <c:v>5.2360607999999975E-2</c:v>
                </c:pt>
                <c:pt idx="44">
                  <c:v>5.2866864000000124E-2</c:v>
                </c:pt>
                <c:pt idx="45">
                  <c:v>5.6601456000000189E-2</c:v>
                </c:pt>
                <c:pt idx="46">
                  <c:v>5.7133151999999944E-2</c:v>
                </c:pt>
                <c:pt idx="47">
                  <c:v>5.7240000000000194E-2</c:v>
                </c:pt>
                <c:pt idx="48">
                  <c:v>5.7346848000000158E-2</c:v>
                </c:pt>
                <c:pt idx="49">
                  <c:v>6.0280080000000055E-2</c:v>
                </c:pt>
                <c:pt idx="50">
                  <c:v>6.302505600000019E-2</c:v>
                </c:pt>
                <c:pt idx="51">
                  <c:v>6.3185327999999999E-2</c:v>
                </c:pt>
                <c:pt idx="52">
                  <c:v>6.3399023999999929E-2</c:v>
                </c:pt>
                <c:pt idx="53">
                  <c:v>6.4304687999999985E-2</c:v>
                </c:pt>
                <c:pt idx="54">
                  <c:v>6.5744592000000157E-2</c:v>
                </c:pt>
                <c:pt idx="55">
                  <c:v>6.7291344000000003E-2</c:v>
                </c:pt>
                <c:pt idx="56">
                  <c:v>6.7772159999999998E-2</c:v>
                </c:pt>
                <c:pt idx="57">
                  <c:v>6.7772159999999998E-2</c:v>
                </c:pt>
                <c:pt idx="58">
                  <c:v>6.7772159999999998E-2</c:v>
                </c:pt>
                <c:pt idx="59">
                  <c:v>6.9982896000000017E-2</c:v>
                </c:pt>
                <c:pt idx="60">
                  <c:v>7.2303024000000077E-2</c:v>
                </c:pt>
                <c:pt idx="61">
                  <c:v>7.2755856000000105E-2</c:v>
                </c:pt>
                <c:pt idx="62">
                  <c:v>7.30764E-2</c:v>
                </c:pt>
                <c:pt idx="63">
                  <c:v>7.3262111999999976E-2</c:v>
                </c:pt>
                <c:pt idx="64">
                  <c:v>7.4330591999999918E-2</c:v>
                </c:pt>
                <c:pt idx="65">
                  <c:v>7.8942864000000085E-2</c:v>
                </c:pt>
                <c:pt idx="66">
                  <c:v>7.9021728000000083E-2</c:v>
                </c:pt>
                <c:pt idx="67">
                  <c:v>7.9314288000000024E-2</c:v>
                </c:pt>
                <c:pt idx="68">
                  <c:v>7.9713695999999931E-2</c:v>
                </c:pt>
                <c:pt idx="69">
                  <c:v>8.0540495999999989E-2</c:v>
                </c:pt>
                <c:pt idx="70">
                  <c:v>8.0675328000000185E-2</c:v>
                </c:pt>
                <c:pt idx="71">
                  <c:v>8.0914464000000005E-2</c:v>
                </c:pt>
                <c:pt idx="72">
                  <c:v>8.4033408000000157E-2</c:v>
                </c:pt>
                <c:pt idx="73">
                  <c:v>8.4114815999999953E-2</c:v>
                </c:pt>
                <c:pt idx="74">
                  <c:v>8.4193679999999965E-2</c:v>
                </c:pt>
                <c:pt idx="75">
                  <c:v>8.4539664000000028E-2</c:v>
                </c:pt>
                <c:pt idx="76">
                  <c:v>8.5341024000000196E-2</c:v>
                </c:pt>
                <c:pt idx="77">
                  <c:v>9.0032160000000083E-2</c:v>
                </c:pt>
                <c:pt idx="78">
                  <c:v>9.1818048000000041E-2</c:v>
                </c:pt>
                <c:pt idx="79">
                  <c:v>9.2031743999999971E-2</c:v>
                </c:pt>
                <c:pt idx="80">
                  <c:v>9.2113152000000045E-2</c:v>
                </c:pt>
                <c:pt idx="81">
                  <c:v>9.2431152000000155E-2</c:v>
                </c:pt>
                <c:pt idx="82">
                  <c:v>9.2405711999999987E-2</c:v>
                </c:pt>
                <c:pt idx="83">
                  <c:v>9.3072239999999945E-2</c:v>
                </c:pt>
                <c:pt idx="84">
                  <c:v>9.3578496000000094E-2</c:v>
                </c:pt>
                <c:pt idx="85">
                  <c:v>0.10032263999999999</c:v>
                </c:pt>
                <c:pt idx="86">
                  <c:v>0.10035062399999996</c:v>
                </c:pt>
                <c:pt idx="87">
                  <c:v>0.10032263999999999</c:v>
                </c:pt>
                <c:pt idx="88">
                  <c:v>0.10067116800000013</c:v>
                </c:pt>
                <c:pt idx="89">
                  <c:v>0.10101715200000019</c:v>
                </c:pt>
                <c:pt idx="90">
                  <c:v>0.101177424</c:v>
                </c:pt>
                <c:pt idx="91">
                  <c:v>0.10170912000000004</c:v>
                </c:pt>
                <c:pt idx="92">
                  <c:v>0.10613567999999995</c:v>
                </c:pt>
                <c:pt idx="93">
                  <c:v>0.10632139199999992</c:v>
                </c:pt>
                <c:pt idx="94">
                  <c:v>0.10640280000000001</c:v>
                </c:pt>
                <c:pt idx="95">
                  <c:v>0.10696248</c:v>
                </c:pt>
                <c:pt idx="96">
                  <c:v>0.10725503999999994</c:v>
                </c:pt>
                <c:pt idx="97">
                  <c:v>0.10730846400000006</c:v>
                </c:pt>
                <c:pt idx="98">
                  <c:v>0.10768243200000008</c:v>
                </c:pt>
                <c:pt idx="99">
                  <c:v>0.10810728000000015</c:v>
                </c:pt>
                <c:pt idx="100">
                  <c:v>0.11586648000000015</c:v>
                </c:pt>
                <c:pt idx="101">
                  <c:v>0.11573419200000001</c:v>
                </c:pt>
                <c:pt idx="102">
                  <c:v>0.11583849600000019</c:v>
                </c:pt>
                <c:pt idx="103">
                  <c:v>0.11605219200000012</c:v>
                </c:pt>
                <c:pt idx="104">
                  <c:v>0.11650502400000015</c:v>
                </c:pt>
                <c:pt idx="105">
                  <c:v>0.11693241600000001</c:v>
                </c:pt>
                <c:pt idx="106">
                  <c:v>0.11791948800000016</c:v>
                </c:pt>
                <c:pt idx="107">
                  <c:v>0.12341198399999993</c:v>
                </c:pt>
                <c:pt idx="108">
                  <c:v>0.12365112000000003</c:v>
                </c:pt>
                <c:pt idx="109">
                  <c:v>0.12362568000000014</c:v>
                </c:pt>
                <c:pt idx="110">
                  <c:v>0.12370454400000015</c:v>
                </c:pt>
                <c:pt idx="111">
                  <c:v>0.12383683199999999</c:v>
                </c:pt>
                <c:pt idx="112">
                  <c:v>0.12407851200000017</c:v>
                </c:pt>
                <c:pt idx="113">
                  <c:v>0.12997041600000014</c:v>
                </c:pt>
                <c:pt idx="114">
                  <c:v>0.12997041600000014</c:v>
                </c:pt>
                <c:pt idx="115">
                  <c:v>0.13050211200000017</c:v>
                </c:pt>
                <c:pt idx="116">
                  <c:v>0.13082265600000006</c:v>
                </c:pt>
                <c:pt idx="117">
                  <c:v>0.13116864000000014</c:v>
                </c:pt>
                <c:pt idx="118">
                  <c:v>0.13282223999999995</c:v>
                </c:pt>
                <c:pt idx="119">
                  <c:v>0.13687483200000011</c:v>
                </c:pt>
              </c:numCache>
            </c:numRef>
          </c:xVal>
          <c:yVal>
            <c:numRef>
              <c:f>'Batch B_Toltec Farm'!$Q$3:$Q$600</c:f>
              <c:numCache>
                <c:formatCode>0.00</c:formatCode>
                <c:ptCount val="598"/>
                <c:pt idx="0">
                  <c:v>0</c:v>
                </c:pt>
                <c:pt idx="1">
                  <c:v>1.839449719503599</c:v>
                </c:pt>
                <c:pt idx="2">
                  <c:v>3.6788994390071981</c:v>
                </c:pt>
                <c:pt idx="3">
                  <c:v>4.7824849953710817</c:v>
                </c:pt>
                <c:pt idx="4">
                  <c:v>6.9897965669957145</c:v>
                </c:pt>
                <c:pt idx="5">
                  <c:v>11.036698317021594</c:v>
                </c:pt>
                <c:pt idx="6">
                  <c:v>11.77242202126366</c:v>
                </c:pt>
                <c:pt idx="7">
                  <c:v>13.979733592888293</c:v>
                </c:pt>
                <c:pt idx="8">
                  <c:v>12.140283873384695</c:v>
                </c:pt>
                <c:pt idx="9">
                  <c:v>15.819183312391893</c:v>
                </c:pt>
                <c:pt idx="10">
                  <c:v>16.555047475531609</c:v>
                </c:pt>
                <c:pt idx="11">
                  <c:v>18.394497195035207</c:v>
                </c:pt>
                <c:pt idx="12">
                  <c:v>20.969670618780871</c:v>
                </c:pt>
                <c:pt idx="13">
                  <c:v>19.498082751399089</c:v>
                </c:pt>
                <c:pt idx="14">
                  <c:v>22.441258486163438</c:v>
                </c:pt>
                <c:pt idx="15">
                  <c:v>24.648570057788071</c:v>
                </c:pt>
                <c:pt idx="16">
                  <c:v>28.695331348916302</c:v>
                </c:pt>
                <c:pt idx="17">
                  <c:v>31.638507083680647</c:v>
                </c:pt>
                <c:pt idx="18">
                  <c:v>33.109954492165564</c:v>
                </c:pt>
                <c:pt idx="19">
                  <c:v>36.788853931172767</c:v>
                </c:pt>
                <c:pt idx="20">
                  <c:v>44.14665280918716</c:v>
                </c:pt>
                <c:pt idx="21">
                  <c:v>43.043067252823278</c:v>
                </c:pt>
                <c:pt idx="22">
                  <c:v>45.618240676568945</c:v>
                </c:pt>
                <c:pt idx="23">
                  <c:v>51.872453998219456</c:v>
                </c:pt>
                <c:pt idx="24">
                  <c:v>55.183351126207967</c:v>
                </c:pt>
                <c:pt idx="25">
                  <c:v>56.287077141468721</c:v>
                </c:pt>
                <c:pt idx="26">
                  <c:v>60.333838432596949</c:v>
                </c:pt>
                <c:pt idx="27">
                  <c:v>61.805426299979516</c:v>
                </c:pt>
                <c:pt idx="28">
                  <c:v>66.955913606368497</c:v>
                </c:pt>
                <c:pt idx="29">
                  <c:v>70.634813045375694</c:v>
                </c:pt>
                <c:pt idx="30">
                  <c:v>75.41729804074599</c:v>
                </c:pt>
                <c:pt idx="31">
                  <c:v>79.464059331874225</c:v>
                </c:pt>
                <c:pt idx="32">
                  <c:v>87.925584225149365</c:v>
                </c:pt>
                <c:pt idx="33">
                  <c:v>83.510961081900106</c:v>
                </c:pt>
                <c:pt idx="34">
                  <c:v>86.821858209888617</c:v>
                </c:pt>
                <c:pt idx="35">
                  <c:v>96.019106807405834</c:v>
                </c:pt>
                <c:pt idx="36">
                  <c:v>105.21635540492383</c:v>
                </c:pt>
                <c:pt idx="37">
                  <c:v>113.31001844607793</c:v>
                </c:pt>
                <c:pt idx="38">
                  <c:v>124.34671676309796</c:v>
                </c:pt>
                <c:pt idx="39">
                  <c:v>135.01541276910086</c:v>
                </c:pt>
                <c:pt idx="40">
                  <c:v>146.41997293824272</c:v>
                </c:pt>
                <c:pt idx="41">
                  <c:v>157.45667125526433</c:v>
                </c:pt>
                <c:pt idx="42">
                  <c:v>169.22923373542483</c:v>
                </c:pt>
                <c:pt idx="43">
                  <c:v>181.00165575668771</c:v>
                </c:pt>
                <c:pt idx="44">
                  <c:v>191.67049222158826</c:v>
                </c:pt>
                <c:pt idx="45">
                  <c:v>201.97132637546937</c:v>
                </c:pt>
                <c:pt idx="46">
                  <c:v>210.06498941662269</c:v>
                </c:pt>
                <c:pt idx="47">
                  <c:v>216.31906227937634</c:v>
                </c:pt>
                <c:pt idx="48">
                  <c:v>224.04472300951099</c:v>
                </c:pt>
                <c:pt idx="49">
                  <c:v>224.78058717265071</c:v>
                </c:pt>
                <c:pt idx="50">
                  <c:v>229.56307216802179</c:v>
                </c:pt>
                <c:pt idx="51">
                  <c:v>229.93093402014281</c:v>
                </c:pt>
                <c:pt idx="52">
                  <c:v>231.77038373964643</c:v>
                </c:pt>
                <c:pt idx="53">
                  <c:v>231.40252188752538</c:v>
                </c:pt>
                <c:pt idx="54">
                  <c:v>229.19521031590077</c:v>
                </c:pt>
                <c:pt idx="55">
                  <c:v>229.93093402014281</c:v>
                </c:pt>
                <c:pt idx="56">
                  <c:v>232.50624790278613</c:v>
                </c:pt>
                <c:pt idx="57">
                  <c:v>235.44928317865362</c:v>
                </c:pt>
                <c:pt idx="58">
                  <c:v>240.23190863292157</c:v>
                </c:pt>
                <c:pt idx="59">
                  <c:v>242.80708205666724</c:v>
                </c:pt>
                <c:pt idx="60">
                  <c:v>244.27866992404981</c:v>
                </c:pt>
                <c:pt idx="61">
                  <c:v>246.85384334779624</c:v>
                </c:pt>
                <c:pt idx="62">
                  <c:v>249.79701908256058</c:v>
                </c:pt>
                <c:pt idx="63">
                  <c:v>246.48598149567442</c:v>
                </c:pt>
                <c:pt idx="64">
                  <c:v>254.21164222580987</c:v>
                </c:pt>
                <c:pt idx="65">
                  <c:v>254.21164222580987</c:v>
                </c:pt>
                <c:pt idx="66">
                  <c:v>257.15481796057418</c:v>
                </c:pt>
                <c:pt idx="67">
                  <c:v>257.89054166481628</c:v>
                </c:pt>
                <c:pt idx="68">
                  <c:v>263.77689313434576</c:v>
                </c:pt>
                <c:pt idx="69">
                  <c:v>263.77689313434576</c:v>
                </c:pt>
                <c:pt idx="70">
                  <c:v>264.14475498646755</c:v>
                </c:pt>
                <c:pt idx="71">
                  <c:v>262.67316711908501</c:v>
                </c:pt>
                <c:pt idx="72">
                  <c:v>260.46585554746036</c:v>
                </c:pt>
                <c:pt idx="73">
                  <c:v>257.15481796057418</c:v>
                </c:pt>
                <c:pt idx="74">
                  <c:v>256.41909425633133</c:v>
                </c:pt>
                <c:pt idx="75">
                  <c:v>250.90074509782133</c:v>
                </c:pt>
                <c:pt idx="76">
                  <c:v>247.58970751093597</c:v>
                </c:pt>
                <c:pt idx="77">
                  <c:v>249.42915723043876</c:v>
                </c:pt>
                <c:pt idx="78">
                  <c:v>245.01439362829265</c:v>
                </c:pt>
                <c:pt idx="79">
                  <c:v>239.49604446978185</c:v>
                </c:pt>
                <c:pt idx="80">
                  <c:v>237.28873289815721</c:v>
                </c:pt>
                <c:pt idx="81">
                  <c:v>236.18514734179334</c:v>
                </c:pt>
                <c:pt idx="82">
                  <c:v>235.44928317865362</c:v>
                </c:pt>
                <c:pt idx="83">
                  <c:v>229.56307216802179</c:v>
                </c:pt>
                <c:pt idx="84">
                  <c:v>228.09148430063922</c:v>
                </c:pt>
                <c:pt idx="85">
                  <c:v>231.03466003540436</c:v>
                </c:pt>
                <c:pt idx="86">
                  <c:v>226.98789874427533</c:v>
                </c:pt>
                <c:pt idx="87">
                  <c:v>218.15851199887993</c:v>
                </c:pt>
                <c:pt idx="88">
                  <c:v>218.52637385100098</c:v>
                </c:pt>
                <c:pt idx="89">
                  <c:v>211.90443913612629</c:v>
                </c:pt>
                <c:pt idx="90">
                  <c:v>212.27230098824734</c:v>
                </c:pt>
                <c:pt idx="91">
                  <c:v>210.43285126874451</c:v>
                </c:pt>
                <c:pt idx="92">
                  <c:v>211.16857497298659</c:v>
                </c:pt>
                <c:pt idx="93">
                  <c:v>208.59340154924092</c:v>
                </c:pt>
                <c:pt idx="94">
                  <c:v>204.54664025811269</c:v>
                </c:pt>
                <c:pt idx="95">
                  <c:v>204.91450211023371</c:v>
                </c:pt>
                <c:pt idx="96">
                  <c:v>205.65022581447656</c:v>
                </c:pt>
                <c:pt idx="97">
                  <c:v>202.7071905386091</c:v>
                </c:pt>
                <c:pt idx="98">
                  <c:v>201.60346452334835</c:v>
                </c:pt>
                <c:pt idx="99">
                  <c:v>204.54664025811269</c:v>
                </c:pt>
                <c:pt idx="100">
                  <c:v>209.32912525348297</c:v>
                </c:pt>
                <c:pt idx="101">
                  <c:v>209.32912525348297</c:v>
                </c:pt>
                <c:pt idx="102">
                  <c:v>204.17863794709399</c:v>
                </c:pt>
                <c:pt idx="103">
                  <c:v>213.37588654461121</c:v>
                </c:pt>
                <c:pt idx="104">
                  <c:v>213.37588654461121</c:v>
                </c:pt>
                <c:pt idx="105">
                  <c:v>217.05478598361842</c:v>
                </c:pt>
                <c:pt idx="106">
                  <c:v>220.36582357050457</c:v>
                </c:pt>
                <c:pt idx="107">
                  <c:v>221.46954958576532</c:v>
                </c:pt>
                <c:pt idx="108">
                  <c:v>226.6200368921543</c:v>
                </c:pt>
                <c:pt idx="109">
                  <c:v>224.04472300951099</c:v>
                </c:pt>
                <c:pt idx="110">
                  <c:v>223.30899930526891</c:v>
                </c:pt>
                <c:pt idx="111">
                  <c:v>226.6200368921543</c:v>
                </c:pt>
                <c:pt idx="112">
                  <c:v>226.25203458113563</c:v>
                </c:pt>
                <c:pt idx="113">
                  <c:v>224.41258486163201</c:v>
                </c:pt>
                <c:pt idx="114">
                  <c:v>227.7236224485182</c:v>
                </c:pt>
                <c:pt idx="115">
                  <c:v>224.78058717265071</c:v>
                </c:pt>
                <c:pt idx="116">
                  <c:v>221.1016877336443</c:v>
                </c:pt>
                <c:pt idx="117">
                  <c:v>225.14844902477253</c:v>
                </c:pt>
                <c:pt idx="118">
                  <c:v>225.88417272901458</c:v>
                </c:pt>
                <c:pt idx="119">
                  <c:v>220.36582357050457</c:v>
                </c:pt>
              </c:numCache>
            </c:numRef>
          </c:yVal>
          <c:smooth val="1"/>
          <c:extLst>
            <c:ext xmlns:c16="http://schemas.microsoft.com/office/drawing/2014/chart" uri="{C3380CC4-5D6E-409C-BE32-E72D297353CC}">
              <c16:uniqueId val="{00000001-8F04-9648-A389-46185DF440CE}"/>
            </c:ext>
          </c:extLst>
        </c:ser>
        <c:ser>
          <c:idx val="3"/>
          <c:order val="2"/>
          <c:tx>
            <c:v>Fog2</c:v>
          </c:tx>
          <c:spPr>
            <a:ln>
              <a:solidFill>
                <a:srgbClr val="FFC000"/>
              </a:solidFill>
            </a:ln>
          </c:spPr>
          <c:marker>
            <c:symbol val="none"/>
          </c:marker>
          <c:xVal>
            <c:numRef>
              <c:f>'Batch B_Toltec Farm'!$AA$3:$AA$600</c:f>
              <c:numCache>
                <c:formatCode>0.00</c:formatCode>
                <c:ptCount val="598"/>
                <c:pt idx="0">
                  <c:v>0</c:v>
                </c:pt>
                <c:pt idx="1">
                  <c:v>1.6027200000008968E-4</c:v>
                </c:pt>
                <c:pt idx="2">
                  <c:v>5.6222400000006804E-4</c:v>
                </c:pt>
                <c:pt idx="3">
                  <c:v>8.2680000000005013E-4</c:v>
                </c:pt>
                <c:pt idx="4">
                  <c:v>8.5478400000000752E-4</c:v>
                </c:pt>
                <c:pt idx="5">
                  <c:v>7.1740800000001138E-3</c:v>
                </c:pt>
                <c:pt idx="6">
                  <c:v>7.1995199999999983E-3</c:v>
                </c:pt>
                <c:pt idx="7">
                  <c:v>7.359792000000088E-3</c:v>
                </c:pt>
                <c:pt idx="8">
                  <c:v>7.520063999999895E-3</c:v>
                </c:pt>
                <c:pt idx="9">
                  <c:v>7.9194720000000818E-3</c:v>
                </c:pt>
                <c:pt idx="10">
                  <c:v>8.3723040000001116E-3</c:v>
                </c:pt>
                <c:pt idx="11">
                  <c:v>1.3437408000000022E-2</c:v>
                </c:pt>
                <c:pt idx="12">
                  <c:v>1.3651103999999954E-2</c:v>
                </c:pt>
                <c:pt idx="13">
                  <c:v>1.391822400000001E-2</c:v>
                </c:pt>
                <c:pt idx="14">
                  <c:v>1.458475199999997E-2</c:v>
                </c:pt>
                <c:pt idx="15">
                  <c:v>1.5197856000000089E-2</c:v>
                </c:pt>
                <c:pt idx="16">
                  <c:v>2.0290943999999957E-2</c:v>
                </c:pt>
                <c:pt idx="17">
                  <c:v>2.042323200000009E-2</c:v>
                </c:pt>
                <c:pt idx="18">
                  <c:v>2.0583503999999898E-2</c:v>
                </c:pt>
                <c:pt idx="19">
                  <c:v>2.0797200000000109E-2</c:v>
                </c:pt>
                <c:pt idx="20">
                  <c:v>2.0957471999999918E-2</c:v>
                </c:pt>
                <c:pt idx="21">
                  <c:v>2.4501264000000144E-2</c:v>
                </c:pt>
                <c:pt idx="22">
                  <c:v>2.5356047999999867E-2</c:v>
                </c:pt>
                <c:pt idx="23">
                  <c:v>2.570203199999993E-2</c:v>
                </c:pt>
                <c:pt idx="24">
                  <c:v>2.5941168000000028E-2</c:v>
                </c:pt>
                <c:pt idx="25">
                  <c:v>2.6129424000000078E-2</c:v>
                </c:pt>
                <c:pt idx="26">
                  <c:v>2.9780063999999985E-2</c:v>
                </c:pt>
                <c:pt idx="27">
                  <c:v>3.3194111999999873E-2</c:v>
                </c:pt>
                <c:pt idx="28">
                  <c:v>3.3219552000000034E-2</c:v>
                </c:pt>
                <c:pt idx="29">
                  <c:v>3.3540095999999936E-2</c:v>
                </c:pt>
                <c:pt idx="30">
                  <c:v>3.393950400000012E-2</c:v>
                </c:pt>
                <c:pt idx="31">
                  <c:v>3.6951600000000029E-2</c:v>
                </c:pt>
                <c:pt idx="32">
                  <c:v>3.6979583999999982E-2</c:v>
                </c:pt>
                <c:pt idx="33">
                  <c:v>3.7193279999999912E-2</c:v>
                </c:pt>
                <c:pt idx="34">
                  <c:v>3.8073504000000091E-2</c:v>
                </c:pt>
                <c:pt idx="35">
                  <c:v>3.9032591999999991E-2</c:v>
                </c:pt>
                <c:pt idx="36">
                  <c:v>4.1884416000000091E-2</c:v>
                </c:pt>
                <c:pt idx="37">
                  <c:v>4.2072672000000137E-2</c:v>
                </c:pt>
                <c:pt idx="38">
                  <c:v>4.2283823999999991E-2</c:v>
                </c:pt>
                <c:pt idx="39">
                  <c:v>4.3138608000000002E-2</c:v>
                </c:pt>
                <c:pt idx="40">
                  <c:v>4.6471248000000083E-2</c:v>
                </c:pt>
                <c:pt idx="41">
                  <c:v>4.9269648000000062E-2</c:v>
                </c:pt>
                <c:pt idx="42">
                  <c:v>4.9455360000000032E-2</c:v>
                </c:pt>
                <c:pt idx="43">
                  <c:v>4.993617600000002E-2</c:v>
                </c:pt>
                <c:pt idx="44">
                  <c:v>5.0175312000000118E-2</c:v>
                </c:pt>
                <c:pt idx="45">
                  <c:v>5.3668224000000007E-2</c:v>
                </c:pt>
                <c:pt idx="46">
                  <c:v>5.3375664000000073E-2</c:v>
                </c:pt>
                <c:pt idx="47">
                  <c:v>5.4227904000000007E-2</c:v>
                </c:pt>
                <c:pt idx="48">
                  <c:v>5.5856063999999941E-2</c:v>
                </c:pt>
                <c:pt idx="49">
                  <c:v>5.9506704000000132E-2</c:v>
                </c:pt>
                <c:pt idx="50">
                  <c:v>5.9906112000000032E-2</c:v>
                </c:pt>
                <c:pt idx="51">
                  <c:v>6.017323200000009E-2</c:v>
                </c:pt>
                <c:pt idx="52">
                  <c:v>6.0254639999999887E-2</c:v>
                </c:pt>
                <c:pt idx="53">
                  <c:v>6.292075200000001E-2</c:v>
                </c:pt>
                <c:pt idx="54">
                  <c:v>6.2999616000000022E-2</c:v>
                </c:pt>
                <c:pt idx="55">
                  <c:v>6.3185327999999999E-2</c:v>
                </c:pt>
                <c:pt idx="56">
                  <c:v>6.5319744000000082E-2</c:v>
                </c:pt>
                <c:pt idx="57">
                  <c:v>6.673166400000001E-2</c:v>
                </c:pt>
                <c:pt idx="58">
                  <c:v>6.7131071999999917E-2</c:v>
                </c:pt>
                <c:pt idx="59">
                  <c:v>6.7797599999999875E-2</c:v>
                </c:pt>
                <c:pt idx="60">
                  <c:v>7.1717903999999916E-2</c:v>
                </c:pt>
                <c:pt idx="61">
                  <c:v>7.2145296000000053E-2</c:v>
                </c:pt>
                <c:pt idx="62">
                  <c:v>7.2837263999999902E-2</c:v>
                </c:pt>
                <c:pt idx="63">
                  <c:v>7.3717488000000081E-2</c:v>
                </c:pt>
                <c:pt idx="64">
                  <c:v>7.3903200000000058E-2</c:v>
                </c:pt>
                <c:pt idx="65">
                  <c:v>7.5343103999999939E-2</c:v>
                </c:pt>
                <c:pt idx="66">
                  <c:v>7.6650719999999978E-2</c:v>
                </c:pt>
                <c:pt idx="67">
                  <c:v>7.6757567999999943E-2</c:v>
                </c:pt>
                <c:pt idx="68">
                  <c:v>7.694327999999992E-2</c:v>
                </c:pt>
                <c:pt idx="69">
                  <c:v>7.7156976000000127E-2</c:v>
                </c:pt>
                <c:pt idx="70">
                  <c:v>7.8408623999999968E-2</c:v>
                </c:pt>
                <c:pt idx="71">
                  <c:v>8.0967888000000127E-2</c:v>
                </c:pt>
                <c:pt idx="72">
                  <c:v>8.1530111999999919E-2</c:v>
                </c:pt>
                <c:pt idx="73">
                  <c:v>8.1715823999999881E-2</c:v>
                </c:pt>
                <c:pt idx="74">
                  <c:v>8.2036368000000068E-2</c:v>
                </c:pt>
                <c:pt idx="75">
                  <c:v>8.4781343999999911E-2</c:v>
                </c:pt>
                <c:pt idx="76">
                  <c:v>8.7233760000000105E-2</c:v>
                </c:pt>
                <c:pt idx="77">
                  <c:v>8.7287183999999948E-2</c:v>
                </c:pt>
                <c:pt idx="78">
                  <c:v>8.7740015999999976E-2</c:v>
                </c:pt>
                <c:pt idx="79">
                  <c:v>8.792827200000003E-2</c:v>
                </c:pt>
                <c:pt idx="80">
                  <c:v>9.4087296000000042E-2</c:v>
                </c:pt>
                <c:pt idx="81">
                  <c:v>9.4166160000000054E-2</c:v>
                </c:pt>
                <c:pt idx="82">
                  <c:v>9.4512144000000117E-2</c:v>
                </c:pt>
                <c:pt idx="83">
                  <c:v>9.4779263999999891E-2</c:v>
                </c:pt>
                <c:pt idx="84">
                  <c:v>9.5153231999999907E-2</c:v>
                </c:pt>
                <c:pt idx="85">
                  <c:v>9.5366928000000128E-2</c:v>
                </c:pt>
                <c:pt idx="86">
                  <c:v>9.5898623999999877E-2</c:v>
                </c:pt>
                <c:pt idx="87">
                  <c:v>9.8564736E-2</c:v>
                </c:pt>
                <c:pt idx="88">
                  <c:v>9.9045551999999995E-2</c:v>
                </c:pt>
                <c:pt idx="89">
                  <c:v>9.9338111999999923E-2</c:v>
                </c:pt>
                <c:pt idx="90">
                  <c:v>9.9790943999999965E-2</c:v>
                </c:pt>
                <c:pt idx="91">
                  <c:v>0.10035062399999996</c:v>
                </c:pt>
                <c:pt idx="92">
                  <c:v>0.10181851200000008</c:v>
                </c:pt>
                <c:pt idx="93">
                  <c:v>0.10328385600000013</c:v>
                </c:pt>
                <c:pt idx="94">
                  <c:v>0.10328385600000013</c:v>
                </c:pt>
                <c:pt idx="95">
                  <c:v>0.10371124799999999</c:v>
                </c:pt>
                <c:pt idx="96">
                  <c:v>0.10427092799999998</c:v>
                </c:pt>
                <c:pt idx="97">
                  <c:v>0.10451006400000008</c:v>
                </c:pt>
                <c:pt idx="98">
                  <c:v>0.10632393599999999</c:v>
                </c:pt>
                <c:pt idx="99">
                  <c:v>0.11128219199999995</c:v>
                </c:pt>
                <c:pt idx="100">
                  <c:v>0.11112192000000014</c:v>
                </c:pt>
                <c:pt idx="101">
                  <c:v>0.11128219199999995</c:v>
                </c:pt>
                <c:pt idx="102">
                  <c:v>0.11160273600000012</c:v>
                </c:pt>
                <c:pt idx="103">
                  <c:v>0.11200214400000003</c:v>
                </c:pt>
                <c:pt idx="104">
                  <c:v>0.11256182400000002</c:v>
                </c:pt>
                <c:pt idx="105">
                  <c:v>0.11352091199999992</c:v>
                </c:pt>
                <c:pt idx="106">
                  <c:v>0.11794747200000011</c:v>
                </c:pt>
                <c:pt idx="107">
                  <c:v>0.11832144000000014</c:v>
                </c:pt>
              </c:numCache>
            </c:numRef>
          </c:xVal>
          <c:yVal>
            <c:numRef>
              <c:f>'Batch B_Toltec Farm'!$Z$3:$Z$600</c:f>
              <c:numCache>
                <c:formatCode>0.00</c:formatCode>
                <c:ptCount val="598"/>
                <c:pt idx="0">
                  <c:v>0</c:v>
                </c:pt>
                <c:pt idx="1">
                  <c:v>4.7826254542679463</c:v>
                </c:pt>
                <c:pt idx="2">
                  <c:v>3.311037586885381</c:v>
                </c:pt>
                <c:pt idx="3">
                  <c:v>5.8862110106318299</c:v>
                </c:pt>
                <c:pt idx="4">
                  <c:v>8.8293867453961781</c:v>
                </c:pt>
                <c:pt idx="5">
                  <c:v>9.1972485975179943</c:v>
                </c:pt>
                <c:pt idx="6">
                  <c:v>11.404560169142627</c:v>
                </c:pt>
                <c:pt idx="7">
                  <c:v>13.612012199664123</c:v>
                </c:pt>
                <c:pt idx="8">
                  <c:v>20.233946914538805</c:v>
                </c:pt>
                <c:pt idx="9">
                  <c:v>18.762359047156238</c:v>
                </c:pt>
                <c:pt idx="10">
                  <c:v>17.290911638671322</c:v>
                </c:pt>
                <c:pt idx="11">
                  <c:v>22.80926079718212</c:v>
                </c:pt>
                <c:pt idx="12">
                  <c:v>24.280708205667036</c:v>
                </c:pt>
                <c:pt idx="13">
                  <c:v>27.959607644674236</c:v>
                </c:pt>
                <c:pt idx="14">
                  <c:v>30.534921527316765</c:v>
                </c:pt>
                <c:pt idx="15">
                  <c:v>27.959607644674236</c:v>
                </c:pt>
                <c:pt idx="16">
                  <c:v>36.053270685827563</c:v>
                </c:pt>
                <c:pt idx="17">
                  <c:v>38.996305961695043</c:v>
                </c:pt>
                <c:pt idx="18">
                  <c:v>41.571619844338358</c:v>
                </c:pt>
                <c:pt idx="19">
                  <c:v>46.721966691829692</c:v>
                </c:pt>
                <c:pt idx="20">
                  <c:v>50.768868441855567</c:v>
                </c:pt>
                <c:pt idx="21">
                  <c:v>50.033004278715858</c:v>
                </c:pt>
                <c:pt idx="22">
                  <c:v>54.815629732983801</c:v>
                </c:pt>
                <c:pt idx="23">
                  <c:v>59.598114728354886</c:v>
                </c:pt>
                <c:pt idx="24">
                  <c:v>63.645016478379979</c:v>
                </c:pt>
                <c:pt idx="25">
                  <c:v>70.266951193254656</c:v>
                </c:pt>
                <c:pt idx="26">
                  <c:v>75.049576647522613</c:v>
                </c:pt>
                <c:pt idx="27">
                  <c:v>82.407375525536224</c:v>
                </c:pt>
                <c:pt idx="28">
                  <c:v>91.236621812034741</c:v>
                </c:pt>
                <c:pt idx="29">
                  <c:v>92.708209679417308</c:v>
                </c:pt>
                <c:pt idx="30">
                  <c:v>99.330284853189639</c:v>
                </c:pt>
                <c:pt idx="31">
                  <c:v>91.236621812034741</c:v>
                </c:pt>
                <c:pt idx="32">
                  <c:v>85.718272653524735</c:v>
                </c:pt>
                <c:pt idx="33">
                  <c:v>87.189860520907303</c:v>
                </c:pt>
                <c:pt idx="34">
                  <c:v>87.925724684047012</c:v>
                </c:pt>
                <c:pt idx="35">
                  <c:v>90.868759959913717</c:v>
                </c:pt>
                <c:pt idx="36">
                  <c:v>97.858696985807072</c:v>
                </c:pt>
                <c:pt idx="37">
                  <c:v>98.962423001067819</c:v>
                </c:pt>
                <c:pt idx="38">
                  <c:v>108.89539530282789</c:v>
                </c:pt>
                <c:pt idx="39">
                  <c:v>112.57429474183509</c:v>
                </c:pt>
                <c:pt idx="40">
                  <c:v>116.98891788508435</c:v>
                </c:pt>
                <c:pt idx="41">
                  <c:v>123.24313120673408</c:v>
                </c:pt>
                <c:pt idx="42">
                  <c:v>130.23292777372978</c:v>
                </c:pt>
                <c:pt idx="43">
                  <c:v>134.27982952375567</c:v>
                </c:pt>
                <c:pt idx="44">
                  <c:v>137.22286479962239</c:v>
                </c:pt>
                <c:pt idx="45">
                  <c:v>143.8449399733947</c:v>
                </c:pt>
                <c:pt idx="46">
                  <c:v>150.4668746882686</c:v>
                </c:pt>
                <c:pt idx="47">
                  <c:v>158.56053772942272</c:v>
                </c:pt>
                <c:pt idx="48">
                  <c:v>161.13571115316839</c:v>
                </c:pt>
                <c:pt idx="49">
                  <c:v>167.02192216379942</c:v>
                </c:pt>
                <c:pt idx="50">
                  <c:v>174.37972104181381</c:v>
                </c:pt>
                <c:pt idx="51">
                  <c:v>181.73751991982743</c:v>
                </c:pt>
                <c:pt idx="52">
                  <c:v>191.30263036946647</c:v>
                </c:pt>
                <c:pt idx="53">
                  <c:v>199.02829109960189</c:v>
                </c:pt>
                <c:pt idx="54">
                  <c:v>202.7071905386091</c:v>
                </c:pt>
                <c:pt idx="55">
                  <c:v>204.91450211023371</c:v>
                </c:pt>
                <c:pt idx="56">
                  <c:v>210.80085357976242</c:v>
                </c:pt>
                <c:pt idx="57">
                  <c:v>219.26223801414068</c:v>
                </c:pt>
                <c:pt idx="58">
                  <c:v>224.04486346840864</c:v>
                </c:pt>
                <c:pt idx="59">
                  <c:v>233.24211206592585</c:v>
                </c:pt>
                <c:pt idx="60">
                  <c:v>239.12832307655768</c:v>
                </c:pt>
                <c:pt idx="61">
                  <c:v>244.27881038294666</c:v>
                </c:pt>
                <c:pt idx="62">
                  <c:v>246.85398380669312</c:v>
                </c:pt>
                <c:pt idx="63">
                  <c:v>253.8439208325857</c:v>
                </c:pt>
                <c:pt idx="64">
                  <c:v>258.62640582795598</c:v>
                </c:pt>
                <c:pt idx="65">
                  <c:v>261.20171971060006</c:v>
                </c:pt>
                <c:pt idx="66">
                  <c:v>268.55951858861368</c:v>
                </c:pt>
                <c:pt idx="67">
                  <c:v>272.60627987974192</c:v>
                </c:pt>
                <c:pt idx="68">
                  <c:v>275.91731746662811</c:v>
                </c:pt>
                <c:pt idx="69">
                  <c:v>286.58601347263021</c:v>
                </c:pt>
                <c:pt idx="70">
                  <c:v>293.20808864640179</c:v>
                </c:pt>
                <c:pt idx="71">
                  <c:v>298.35857595279077</c:v>
                </c:pt>
                <c:pt idx="72">
                  <c:v>302.40533724391895</c:v>
                </c:pt>
                <c:pt idx="73">
                  <c:v>306.45209853504718</c:v>
                </c:pt>
                <c:pt idx="74">
                  <c:v>308.29154825455083</c:v>
                </c:pt>
                <c:pt idx="75">
                  <c:v>309.39527426981232</c:v>
                </c:pt>
                <c:pt idx="76">
                  <c:v>307.92368640242978</c:v>
                </c:pt>
                <c:pt idx="77">
                  <c:v>308.65941010667262</c:v>
                </c:pt>
                <c:pt idx="78">
                  <c:v>308.65941010667262</c:v>
                </c:pt>
                <c:pt idx="79">
                  <c:v>306.45209853504718</c:v>
                </c:pt>
                <c:pt idx="80">
                  <c:v>306.45209853504718</c:v>
                </c:pt>
                <c:pt idx="81">
                  <c:v>305.71637483080514</c:v>
                </c:pt>
                <c:pt idx="82">
                  <c:v>301.3016112286582</c:v>
                </c:pt>
                <c:pt idx="83">
                  <c:v>301.3016112286582</c:v>
                </c:pt>
                <c:pt idx="84">
                  <c:v>298.72643780491177</c:v>
                </c:pt>
                <c:pt idx="85">
                  <c:v>299.09429965703362</c:v>
                </c:pt>
                <c:pt idx="86">
                  <c:v>297.99071410066972</c:v>
                </c:pt>
                <c:pt idx="87">
                  <c:v>295.04753836590538</c:v>
                </c:pt>
                <c:pt idx="88">
                  <c:v>296.51912623328712</c:v>
                </c:pt>
                <c:pt idx="89">
                  <c:v>293.94381235064463</c:v>
                </c:pt>
                <c:pt idx="90">
                  <c:v>286.58601347263021</c:v>
                </c:pt>
                <c:pt idx="91">
                  <c:v>292.10436263114104</c:v>
                </c:pt>
                <c:pt idx="92">
                  <c:v>292.84022679428074</c:v>
                </c:pt>
                <c:pt idx="93">
                  <c:v>288.4254631921338</c:v>
                </c:pt>
                <c:pt idx="94">
                  <c:v>277.388764875113</c:v>
                </c:pt>
                <c:pt idx="95">
                  <c:v>282.53925218150198</c:v>
                </c:pt>
                <c:pt idx="96">
                  <c:v>278.12462903825275</c:v>
                </c:pt>
                <c:pt idx="97">
                  <c:v>274.44572959924551</c:v>
                </c:pt>
                <c:pt idx="98">
                  <c:v>267.82365442547399</c:v>
                </c:pt>
                <c:pt idx="99">
                  <c:v>264.8806191496073</c:v>
                </c:pt>
                <c:pt idx="100">
                  <c:v>256.05123240421034</c:v>
                </c:pt>
                <c:pt idx="101">
                  <c:v>252.74019481732495</c:v>
                </c:pt>
                <c:pt idx="102">
                  <c:v>256.41909425633133</c:v>
                </c:pt>
                <c:pt idx="103">
                  <c:v>254.57964453682774</c:v>
                </c:pt>
                <c:pt idx="104">
                  <c:v>254.57964453682774</c:v>
                </c:pt>
                <c:pt idx="105">
                  <c:v>253.10805666944597</c:v>
                </c:pt>
                <c:pt idx="106">
                  <c:v>252.37233296520313</c:v>
                </c:pt>
                <c:pt idx="107">
                  <c:v>248.32557167407566</c:v>
                </c:pt>
              </c:numCache>
            </c:numRef>
          </c:yVal>
          <c:smooth val="1"/>
          <c:extLst>
            <c:ext xmlns:c16="http://schemas.microsoft.com/office/drawing/2014/chart" uri="{C3380CC4-5D6E-409C-BE32-E72D297353CC}">
              <c16:uniqueId val="{00000002-8F04-9648-A389-46185DF440CE}"/>
            </c:ext>
          </c:extLst>
        </c:ser>
        <c:ser>
          <c:idx val="4"/>
          <c:order val="3"/>
          <c:tx>
            <c:v>Fog3</c:v>
          </c:tx>
          <c:spPr>
            <a:ln>
              <a:solidFill>
                <a:srgbClr val="FFC000"/>
              </a:solidFill>
            </a:ln>
          </c:spPr>
          <c:marker>
            <c:symbol val="none"/>
          </c:marker>
          <c:xVal>
            <c:numRef>
              <c:f>'Batch B_Toltec Farm'!$AJ$3:$AJ$600</c:f>
              <c:numCache>
                <c:formatCode>0.00</c:formatCode>
                <c:ptCount val="598"/>
                <c:pt idx="0">
                  <c:v>0</c:v>
                </c:pt>
                <c:pt idx="1">
                  <c:v>-5.3424000000124042E-5</c:v>
                </c:pt>
                <c:pt idx="2">
                  <c:v>3.9940799999990515E-4</c:v>
                </c:pt>
                <c:pt idx="3">
                  <c:v>3.7396800000002095E-4</c:v>
                </c:pt>
                <c:pt idx="4">
                  <c:v>8.2680000000005013E-4</c:v>
                </c:pt>
                <c:pt idx="5">
                  <c:v>1.012512000000024E-3</c:v>
                </c:pt>
                <c:pt idx="6">
                  <c:v>2.5872480000001161E-3</c:v>
                </c:pt>
                <c:pt idx="7">
                  <c:v>7.1995199999999983E-3</c:v>
                </c:pt>
                <c:pt idx="8">
                  <c:v>7.0926720000000325E-3</c:v>
                </c:pt>
                <c:pt idx="9">
                  <c:v>7.3572480000000141E-3</c:v>
                </c:pt>
                <c:pt idx="10">
                  <c:v>7.5175200000001038E-3</c:v>
                </c:pt>
                <c:pt idx="11">
                  <c:v>8.2908960000000302E-3</c:v>
                </c:pt>
                <c:pt idx="12">
                  <c:v>8.9319840000001063E-3</c:v>
                </c:pt>
                <c:pt idx="13">
                  <c:v>1.4477904000000005E-2</c:v>
                </c:pt>
                <c:pt idx="14">
                  <c:v>1.4236224000000115E-2</c:v>
                </c:pt>
                <c:pt idx="15">
                  <c:v>1.4477904000000005E-2</c:v>
                </c:pt>
                <c:pt idx="16">
                  <c:v>1.4930736000000033E-2</c:v>
                </c:pt>
                <c:pt idx="17">
                  <c:v>1.4956175999999918E-2</c:v>
                </c:pt>
                <c:pt idx="18">
                  <c:v>1.9169039999999894E-2</c:v>
                </c:pt>
                <c:pt idx="19">
                  <c:v>2.1354336000000033E-2</c:v>
                </c:pt>
                <c:pt idx="20">
                  <c:v>2.1514608000000122E-2</c:v>
                </c:pt>
                <c:pt idx="21">
                  <c:v>2.1596015999999919E-2</c:v>
                </c:pt>
                <c:pt idx="22">
                  <c:v>2.2127711999999959E-2</c:v>
                </c:pt>
                <c:pt idx="23">
                  <c:v>2.2181136000000084E-2</c:v>
                </c:pt>
                <c:pt idx="24">
                  <c:v>2.713939200000003E-2</c:v>
                </c:pt>
                <c:pt idx="25">
                  <c:v>2.7274223999999951E-2</c:v>
                </c:pt>
                <c:pt idx="26">
                  <c:v>2.8126463999999886E-2</c:v>
                </c:pt>
                <c:pt idx="27">
                  <c:v>2.8393583999999941E-2</c:v>
                </c:pt>
                <c:pt idx="28">
                  <c:v>2.8525872000000074E-2</c:v>
                </c:pt>
                <c:pt idx="29">
                  <c:v>3.2339327999999862E-2</c:v>
                </c:pt>
                <c:pt idx="30">
                  <c:v>3.3886079999999999E-2</c:v>
                </c:pt>
                <c:pt idx="31">
                  <c:v>3.3804671999999918E-2</c:v>
                </c:pt>
                <c:pt idx="32">
                  <c:v>3.4046352000000085E-2</c:v>
                </c:pt>
                <c:pt idx="33">
                  <c:v>3.4524623999999997E-2</c:v>
                </c:pt>
                <c:pt idx="34">
                  <c:v>3.7724975999999952E-2</c:v>
                </c:pt>
                <c:pt idx="35">
                  <c:v>3.9510863999999903E-2</c:v>
                </c:pt>
                <c:pt idx="36">
                  <c:v>3.9910272000000087E-2</c:v>
                </c:pt>
                <c:pt idx="37">
                  <c:v>4.0205376000000105E-2</c:v>
                </c:pt>
                <c:pt idx="38">
                  <c:v>4.0444511999999919E-2</c:v>
                </c:pt>
                <c:pt idx="39">
                  <c:v>4.1617296000000033E-2</c:v>
                </c:pt>
                <c:pt idx="40">
                  <c:v>4.6974959999999885E-2</c:v>
                </c:pt>
                <c:pt idx="41">
                  <c:v>4.7028384000000006E-2</c:v>
                </c:pt>
                <c:pt idx="42">
                  <c:v>4.7028384000000006E-2</c:v>
                </c:pt>
                <c:pt idx="43">
                  <c:v>4.7562624000000116E-2</c:v>
                </c:pt>
                <c:pt idx="44">
                  <c:v>4.9534224000000043E-2</c:v>
                </c:pt>
                <c:pt idx="45">
                  <c:v>5.1640655999999889E-2</c:v>
                </c:pt>
                <c:pt idx="46">
                  <c:v>5.1989184000000029E-2</c:v>
                </c:pt>
                <c:pt idx="47">
                  <c:v>5.2174895999999998E-2</c:v>
                </c:pt>
                <c:pt idx="48">
                  <c:v>5.2414032000000096E-2</c:v>
                </c:pt>
                <c:pt idx="49">
                  <c:v>5.6227487999999888E-2</c:v>
                </c:pt>
                <c:pt idx="50">
                  <c:v>5.6759183999999921E-2</c:v>
                </c:pt>
                <c:pt idx="51">
                  <c:v>5.7560544000000088E-2</c:v>
                </c:pt>
                <c:pt idx="52">
                  <c:v>5.8038816E-2</c:v>
                </c:pt>
                <c:pt idx="53">
                  <c:v>6.1880256000000029E-2</c:v>
                </c:pt>
                <c:pt idx="54">
                  <c:v>6.323875200000012E-2</c:v>
                </c:pt>
                <c:pt idx="55">
                  <c:v>6.345244800000005E-2</c:v>
                </c:pt>
                <c:pt idx="56">
                  <c:v>6.366614399999998E-2</c:v>
                </c:pt>
                <c:pt idx="57">
                  <c:v>6.4172399999999852E-2</c:v>
                </c:pt>
                <c:pt idx="58">
                  <c:v>6.8011296000000096E-2</c:v>
                </c:pt>
                <c:pt idx="59">
                  <c:v>6.8171567999999905E-2</c:v>
                </c:pt>
                <c:pt idx="60">
                  <c:v>6.8303856000000038E-2</c:v>
                </c:pt>
                <c:pt idx="61">
                  <c:v>6.8464128000000124E-2</c:v>
                </c:pt>
                <c:pt idx="62">
                  <c:v>6.958348800000011E-2</c:v>
                </c:pt>
                <c:pt idx="63">
                  <c:v>7.3689504000000128E-2</c:v>
                </c:pt>
                <c:pt idx="64">
                  <c:v>7.3689504000000128E-2</c:v>
                </c:pt>
                <c:pt idx="65">
                  <c:v>7.4010048000000023E-2</c:v>
                </c:pt>
                <c:pt idx="66">
                  <c:v>7.4356032000000086E-2</c:v>
                </c:pt>
                <c:pt idx="67">
                  <c:v>7.4997119999999876E-2</c:v>
                </c:pt>
                <c:pt idx="68">
                  <c:v>7.7342688000000104E-2</c:v>
                </c:pt>
                <c:pt idx="69">
                  <c:v>7.7981232000000109E-2</c:v>
                </c:pt>
                <c:pt idx="70">
                  <c:v>7.8408623999999968E-2</c:v>
                </c:pt>
                <c:pt idx="71">
                  <c:v>7.8996287999999915E-2</c:v>
                </c:pt>
                <c:pt idx="72">
                  <c:v>8.2860624000000049E-2</c:v>
                </c:pt>
                <c:pt idx="73">
                  <c:v>8.4033407999999879E-2</c:v>
                </c:pt>
                <c:pt idx="74">
                  <c:v>8.4221663999999918E-2</c:v>
                </c:pt>
                <c:pt idx="75">
                  <c:v>8.4379391999999942E-2</c:v>
                </c:pt>
                <c:pt idx="76">
                  <c:v>8.4699936000000114E-2</c:v>
                </c:pt>
                <c:pt idx="77">
                  <c:v>8.968617600000002E-2</c:v>
                </c:pt>
                <c:pt idx="78">
                  <c:v>8.9739599999999864E-2</c:v>
                </c:pt>
                <c:pt idx="79">
                  <c:v>8.9765040000000032E-2</c:v>
                </c:pt>
                <c:pt idx="80">
                  <c:v>8.9925312000000118E-2</c:v>
                </c:pt>
                <c:pt idx="81">
                  <c:v>9.0271295999999904E-2</c:v>
                </c:pt>
                <c:pt idx="82">
                  <c:v>9.4804704000000059E-2</c:v>
                </c:pt>
                <c:pt idx="83">
                  <c:v>9.4591008000000129E-2</c:v>
                </c:pt>
                <c:pt idx="84">
                  <c:v>9.507182400000011E-2</c:v>
                </c:pt>
                <c:pt idx="85">
                  <c:v>9.5471232000000017E-2</c:v>
                </c:pt>
                <c:pt idx="86">
                  <c:v>9.5870639999999924E-2</c:v>
                </c:pt>
                <c:pt idx="87">
                  <c:v>9.8725008000000086E-2</c:v>
                </c:pt>
                <c:pt idx="88">
                  <c:v>9.9124415999999993E-2</c:v>
                </c:pt>
                <c:pt idx="89">
                  <c:v>9.9976655999999928E-2</c:v>
                </c:pt>
                <c:pt idx="90">
                  <c:v>0.10202966399999994</c:v>
                </c:pt>
                <c:pt idx="91">
                  <c:v>0.10330929600000002</c:v>
                </c:pt>
                <c:pt idx="92">
                  <c:v>0.103790112</c:v>
                </c:pt>
                <c:pt idx="93">
                  <c:v>0.10400380799999993</c:v>
                </c:pt>
                <c:pt idx="94">
                  <c:v>0.10490947199999999</c:v>
                </c:pt>
                <c:pt idx="95">
                  <c:v>0.10554801599999999</c:v>
                </c:pt>
                <c:pt idx="96">
                  <c:v>0.10938691199999995</c:v>
                </c:pt>
                <c:pt idx="97">
                  <c:v>0.11024169599999996</c:v>
                </c:pt>
                <c:pt idx="98">
                  <c:v>0.11010686400000004</c:v>
                </c:pt>
                <c:pt idx="99">
                  <c:v>0.11048083200000006</c:v>
                </c:pt>
                <c:pt idx="100">
                  <c:v>0.11093366400000008</c:v>
                </c:pt>
                <c:pt idx="101">
                  <c:v>0.11431972800000001</c:v>
                </c:pt>
                <c:pt idx="102">
                  <c:v>0.11448000000000011</c:v>
                </c:pt>
                <c:pt idx="103">
                  <c:v>0.11461228799999995</c:v>
                </c:pt>
                <c:pt idx="104">
                  <c:v>0.11509310399999995</c:v>
                </c:pt>
                <c:pt idx="105">
                  <c:v>0.11613359999999992</c:v>
                </c:pt>
                <c:pt idx="106">
                  <c:v>0.12122414400000001</c:v>
                </c:pt>
                <c:pt idx="107">
                  <c:v>0.12098500799999991</c:v>
                </c:pt>
                <c:pt idx="108">
                  <c:v>0.12162609599999998</c:v>
                </c:pt>
                <c:pt idx="109">
                  <c:v>0.12165153599999987</c:v>
                </c:pt>
                <c:pt idx="110">
                  <c:v>0.12199751999999993</c:v>
                </c:pt>
                <c:pt idx="111">
                  <c:v>0.12330513599999997</c:v>
                </c:pt>
                <c:pt idx="112">
                  <c:v>0.12863735999999992</c:v>
                </c:pt>
                <c:pt idx="113">
                  <c:v>0.12890447999999999</c:v>
                </c:pt>
                <c:pt idx="114">
                  <c:v>0.12946415999999997</c:v>
                </c:pt>
                <c:pt idx="115">
                  <c:v>0.12991699200000001</c:v>
                </c:pt>
                <c:pt idx="116">
                  <c:v>0.13279680000000008</c:v>
                </c:pt>
                <c:pt idx="117">
                  <c:v>0.13276881600000009</c:v>
                </c:pt>
                <c:pt idx="118">
                  <c:v>0.13300795199999993</c:v>
                </c:pt>
                <c:pt idx="119">
                  <c:v>0.13378132799999984</c:v>
                </c:pt>
                <c:pt idx="120">
                  <c:v>0.13423670399999996</c:v>
                </c:pt>
                <c:pt idx="121">
                  <c:v>0.1387141439999999</c:v>
                </c:pt>
                <c:pt idx="122">
                  <c:v>0.13884897600000012</c:v>
                </c:pt>
                <c:pt idx="123">
                  <c:v>0.13951550400000007</c:v>
                </c:pt>
                <c:pt idx="124">
                  <c:v>0.13978008000000006</c:v>
                </c:pt>
                <c:pt idx="125">
                  <c:v>0.14079513599999988</c:v>
                </c:pt>
                <c:pt idx="126">
                  <c:v>0.14375380799999993</c:v>
                </c:pt>
                <c:pt idx="127">
                  <c:v>0.14449919999999991</c:v>
                </c:pt>
                <c:pt idx="128">
                  <c:v>0.14508686399999984</c:v>
                </c:pt>
                <c:pt idx="129">
                  <c:v>0.14716531200000002</c:v>
                </c:pt>
                <c:pt idx="130">
                  <c:v>0.149246304</c:v>
                </c:pt>
                <c:pt idx="131">
                  <c:v>0.14991283199999994</c:v>
                </c:pt>
                <c:pt idx="132">
                  <c:v>0.15079051200000004</c:v>
                </c:pt>
                <c:pt idx="133">
                  <c:v>0.15116448000000007</c:v>
                </c:pt>
                <c:pt idx="134">
                  <c:v>0.15406972800000002</c:v>
                </c:pt>
                <c:pt idx="135">
                  <c:v>0.15404428799999983</c:v>
                </c:pt>
                <c:pt idx="136">
                  <c:v>0.1543114079999999</c:v>
                </c:pt>
                <c:pt idx="137">
                  <c:v>0.15815030399999985</c:v>
                </c:pt>
                <c:pt idx="138">
                  <c:v>0.15833601600000011</c:v>
                </c:pt>
                <c:pt idx="139">
                  <c:v>0.15889569600000011</c:v>
                </c:pt>
                <c:pt idx="140">
                  <c:v>0.15916281599999987</c:v>
                </c:pt>
                <c:pt idx="141">
                  <c:v>0.16025673599999998</c:v>
                </c:pt>
                <c:pt idx="142">
                  <c:v>0.162948288</c:v>
                </c:pt>
                <c:pt idx="143">
                  <c:v>0.16332225600000003</c:v>
                </c:pt>
                <c:pt idx="144">
                  <c:v>0.16446959999999997</c:v>
                </c:pt>
                <c:pt idx="145">
                  <c:v>0.16705430400000001</c:v>
                </c:pt>
                <c:pt idx="146">
                  <c:v>0.16737484799999991</c:v>
                </c:pt>
                <c:pt idx="147">
                  <c:v>0.16750713600000003</c:v>
                </c:pt>
                <c:pt idx="148">
                  <c:v>0.16836192000000005</c:v>
                </c:pt>
                <c:pt idx="149">
                  <c:v>0.16995955199999996</c:v>
                </c:pt>
                <c:pt idx="150">
                  <c:v>0.17046835199999988</c:v>
                </c:pt>
                <c:pt idx="151">
                  <c:v>0.17254680000000006</c:v>
                </c:pt>
                <c:pt idx="152">
                  <c:v>0.17553345600000009</c:v>
                </c:pt>
                <c:pt idx="153">
                  <c:v>0.17582601600000003</c:v>
                </c:pt>
                <c:pt idx="154">
                  <c:v>0.17651798399999988</c:v>
                </c:pt>
                <c:pt idx="155">
                  <c:v>0.17747961600000012</c:v>
                </c:pt>
                <c:pt idx="156">
                  <c:v>0.18123710400000001</c:v>
                </c:pt>
                <c:pt idx="157">
                  <c:v>0.18134395199999997</c:v>
                </c:pt>
                <c:pt idx="158">
                  <c:v>0.18182476799999994</c:v>
                </c:pt>
                <c:pt idx="159">
                  <c:v>0.18230558399999994</c:v>
                </c:pt>
                <c:pt idx="160">
                  <c:v>0.18491827199999994</c:v>
                </c:pt>
                <c:pt idx="161">
                  <c:v>0.18542452800000009</c:v>
                </c:pt>
                <c:pt idx="162">
                  <c:v>0.18915657600000008</c:v>
                </c:pt>
                <c:pt idx="163">
                  <c:v>0.1905150719999999</c:v>
                </c:pt>
                <c:pt idx="164">
                  <c:v>0.19107475199999988</c:v>
                </c:pt>
                <c:pt idx="165">
                  <c:v>0.19123502399999998</c:v>
                </c:pt>
                <c:pt idx="166">
                  <c:v>0.19395455999999994</c:v>
                </c:pt>
                <c:pt idx="167">
                  <c:v>0.1945422239999999</c:v>
                </c:pt>
                <c:pt idx="168">
                  <c:v>0.19694121599999995</c:v>
                </c:pt>
                <c:pt idx="169">
                  <c:v>0.19720833600000001</c:v>
                </c:pt>
                <c:pt idx="170">
                  <c:v>0.197953728</c:v>
                </c:pt>
                <c:pt idx="171">
                  <c:v>0.19899422399999997</c:v>
                </c:pt>
                <c:pt idx="172">
                  <c:v>0.19963276799999996</c:v>
                </c:pt>
                <c:pt idx="173">
                  <c:v>0.20424503999999985</c:v>
                </c:pt>
                <c:pt idx="174">
                  <c:v>0.20413819199999989</c:v>
                </c:pt>
                <c:pt idx="175">
                  <c:v>0.20456558400000002</c:v>
                </c:pt>
                <c:pt idx="176">
                  <c:v>0.20683228799999998</c:v>
                </c:pt>
                <c:pt idx="177">
                  <c:v>0.20893872000000011</c:v>
                </c:pt>
                <c:pt idx="178">
                  <c:v>0.20941699199999972</c:v>
                </c:pt>
                <c:pt idx="179">
                  <c:v>0.20987236800000011</c:v>
                </c:pt>
                <c:pt idx="180">
                  <c:v>0.21320500799999992</c:v>
                </c:pt>
                <c:pt idx="181">
                  <c:v>0.21362985599999998</c:v>
                </c:pt>
                <c:pt idx="182">
                  <c:v>0.21440323200000019</c:v>
                </c:pt>
              </c:numCache>
            </c:numRef>
          </c:xVal>
          <c:yVal>
            <c:numRef>
              <c:f>'Batch B_Toltec Farm'!$AI$3:$AI$600</c:f>
              <c:numCache>
                <c:formatCode>0.00</c:formatCode>
                <c:ptCount val="598"/>
                <c:pt idx="0">
                  <c:v>0</c:v>
                </c:pt>
                <c:pt idx="1">
                  <c:v>3.311037586885381</c:v>
                </c:pt>
                <c:pt idx="2">
                  <c:v>3.6788994390064143</c:v>
                </c:pt>
                <c:pt idx="3">
                  <c:v>5.8862110106310466</c:v>
                </c:pt>
                <c:pt idx="4">
                  <c:v>9.5651104496382438</c:v>
                </c:pt>
                <c:pt idx="5">
                  <c:v>9.5651104496382438</c:v>
                </c:pt>
                <c:pt idx="6">
                  <c:v>6.989937025892579</c:v>
                </c:pt>
                <c:pt idx="7">
                  <c:v>8.8293867453961781</c:v>
                </c:pt>
                <c:pt idx="8">
                  <c:v>7.7256607301346456</c:v>
                </c:pt>
                <c:pt idx="9">
                  <c:v>5.8862110106310466</c:v>
                </c:pt>
                <c:pt idx="10">
                  <c:v>8.8293867453961781</c:v>
                </c:pt>
                <c:pt idx="11">
                  <c:v>9.5651104496382438</c:v>
                </c:pt>
                <c:pt idx="12">
                  <c:v>10.668836464899776</c:v>
                </c:pt>
                <c:pt idx="13">
                  <c:v>12.140283873384695</c:v>
                </c:pt>
                <c:pt idx="14">
                  <c:v>12.140283873384695</c:v>
                </c:pt>
                <c:pt idx="15">
                  <c:v>11.036698317020811</c:v>
                </c:pt>
                <c:pt idx="16">
                  <c:v>15.451321460270075</c:v>
                </c:pt>
                <c:pt idx="17">
                  <c:v>13.979733592888293</c:v>
                </c:pt>
                <c:pt idx="18">
                  <c:v>12.140283873384695</c:v>
                </c:pt>
                <c:pt idx="19">
                  <c:v>12.876148036524409</c:v>
                </c:pt>
                <c:pt idx="20">
                  <c:v>14.715597756028009</c:v>
                </c:pt>
                <c:pt idx="21">
                  <c:v>15.083459608149042</c:v>
                </c:pt>
                <c:pt idx="22">
                  <c:v>17.658633031894706</c:v>
                </c:pt>
                <c:pt idx="23">
                  <c:v>16.187185623409789</c:v>
                </c:pt>
                <c:pt idx="24">
                  <c:v>15.819183312391893</c:v>
                </c:pt>
                <c:pt idx="25">
                  <c:v>21.705534781920587</c:v>
                </c:pt>
                <c:pt idx="26">
                  <c:v>21.705534781920587</c:v>
                </c:pt>
                <c:pt idx="27">
                  <c:v>23.176982190405504</c:v>
                </c:pt>
                <c:pt idx="28">
                  <c:v>26.120157925169853</c:v>
                </c:pt>
                <c:pt idx="29">
                  <c:v>27.223883940431385</c:v>
                </c:pt>
                <c:pt idx="30">
                  <c:v>28.327469496795267</c:v>
                </c:pt>
                <c:pt idx="31">
                  <c:v>32.374230787922713</c:v>
                </c:pt>
                <c:pt idx="32">
                  <c:v>30.166919216298083</c:v>
                </c:pt>
                <c:pt idx="33">
                  <c:v>35.685268374808878</c:v>
                </c:pt>
                <c:pt idx="34">
                  <c:v>36.053130226929916</c:v>
                </c:pt>
                <c:pt idx="35">
                  <c:v>41.203617533319679</c:v>
                </c:pt>
                <c:pt idx="36">
                  <c:v>43.043067252823278</c:v>
                </c:pt>
                <c:pt idx="37">
                  <c:v>47.089828543950723</c:v>
                </c:pt>
                <c:pt idx="38">
                  <c:v>52.976039554582556</c:v>
                </c:pt>
                <c:pt idx="39">
                  <c:v>56.287077141468721</c:v>
                </c:pt>
                <c:pt idx="40">
                  <c:v>60.333838432596949</c:v>
                </c:pt>
                <c:pt idx="41">
                  <c:v>66.588051754246678</c:v>
                </c:pt>
                <c:pt idx="42">
                  <c:v>71.738398601738794</c:v>
                </c:pt>
                <c:pt idx="43">
                  <c:v>76.521024056006738</c:v>
                </c:pt>
                <c:pt idx="44">
                  <c:v>76.153162203885699</c:v>
                </c:pt>
                <c:pt idx="45">
                  <c:v>71.002674897496732</c:v>
                </c:pt>
                <c:pt idx="46">
                  <c:v>72.842124617000323</c:v>
                </c:pt>
                <c:pt idx="47">
                  <c:v>76.888885908128557</c:v>
                </c:pt>
                <c:pt idx="48">
                  <c:v>82.039373214517539</c:v>
                </c:pt>
                <c:pt idx="49">
                  <c:v>84.614546638263207</c:v>
                </c:pt>
                <c:pt idx="50">
                  <c:v>86.086134505645774</c:v>
                </c:pt>
                <c:pt idx="51">
                  <c:v>90.132895796773994</c:v>
                </c:pt>
                <c:pt idx="52">
                  <c:v>92.708209679417308</c:v>
                </c:pt>
                <c:pt idx="53">
                  <c:v>97.490694674787605</c:v>
                </c:pt>
                <c:pt idx="54">
                  <c:v>99.698146705309895</c:v>
                </c:pt>
                <c:pt idx="55">
                  <c:v>101.90545827693531</c:v>
                </c:pt>
                <c:pt idx="56">
                  <c:v>109.63111900706996</c:v>
                </c:pt>
                <c:pt idx="57">
                  <c:v>112.94215659395533</c:v>
                </c:pt>
                <c:pt idx="58">
                  <c:v>118.09250344144745</c:v>
                </c:pt>
                <c:pt idx="59">
                  <c:v>122.50726704359437</c:v>
                </c:pt>
                <c:pt idx="60">
                  <c:v>123.24299074783721</c:v>
                </c:pt>
                <c:pt idx="61">
                  <c:v>129.12920175846904</c:v>
                </c:pt>
                <c:pt idx="62">
                  <c:v>130.96865147797266</c:v>
                </c:pt>
                <c:pt idx="63">
                  <c:v>135.01555322799774</c:v>
                </c:pt>
                <c:pt idx="64">
                  <c:v>136.85500294750133</c:v>
                </c:pt>
                <c:pt idx="65">
                  <c:v>141.63748794287164</c:v>
                </c:pt>
                <c:pt idx="66">
                  <c:v>144.58066367763678</c:v>
                </c:pt>
                <c:pt idx="67">
                  <c:v>148.99528682088604</c:v>
                </c:pt>
                <c:pt idx="68">
                  <c:v>151.5704602446317</c:v>
                </c:pt>
                <c:pt idx="69">
                  <c:v>157.08880940314251</c:v>
                </c:pt>
                <c:pt idx="70">
                  <c:v>160.76770884214969</c:v>
                </c:pt>
                <c:pt idx="71">
                  <c:v>160.76770884214969</c:v>
                </c:pt>
                <c:pt idx="72">
                  <c:v>165.55033429641765</c:v>
                </c:pt>
                <c:pt idx="73">
                  <c:v>164.4466082811561</c:v>
                </c:pt>
                <c:pt idx="74">
                  <c:v>165.18247244429659</c:v>
                </c:pt>
                <c:pt idx="75">
                  <c:v>168.49351003118198</c:v>
                </c:pt>
                <c:pt idx="76">
                  <c:v>173.64385687867411</c:v>
                </c:pt>
                <c:pt idx="77">
                  <c:v>178.05862048082102</c:v>
                </c:pt>
                <c:pt idx="78">
                  <c:v>177.3227563176813</c:v>
                </c:pt>
                <c:pt idx="79">
                  <c:v>186.88786676731954</c:v>
                </c:pt>
                <c:pt idx="80">
                  <c:v>187.99159278258028</c:v>
                </c:pt>
                <c:pt idx="81">
                  <c:v>192.40621592583034</c:v>
                </c:pt>
                <c:pt idx="82">
                  <c:v>194.24566564533393</c:v>
                </c:pt>
                <c:pt idx="83">
                  <c:v>196.08511536483675</c:v>
                </c:pt>
                <c:pt idx="84">
                  <c:v>198.29256739535904</c:v>
                </c:pt>
                <c:pt idx="85">
                  <c:v>197.1888413800983</c:v>
                </c:pt>
                <c:pt idx="86">
                  <c:v>198.66042924748007</c:v>
                </c:pt>
                <c:pt idx="87">
                  <c:v>198.66042924748007</c:v>
                </c:pt>
                <c:pt idx="88">
                  <c:v>197.55670323221932</c:v>
                </c:pt>
                <c:pt idx="89">
                  <c:v>197.1888413800983</c:v>
                </c:pt>
                <c:pt idx="90">
                  <c:v>200.49987896698366</c:v>
                </c:pt>
                <c:pt idx="91">
                  <c:v>196.45311767585542</c:v>
                </c:pt>
                <c:pt idx="92">
                  <c:v>191.30263036946647</c:v>
                </c:pt>
                <c:pt idx="93">
                  <c:v>189.09531879784183</c:v>
                </c:pt>
                <c:pt idx="94">
                  <c:v>187.99159278258028</c:v>
                </c:pt>
                <c:pt idx="95">
                  <c:v>185.78428121095567</c:v>
                </c:pt>
                <c:pt idx="96">
                  <c:v>190.93476851734542</c:v>
                </c:pt>
                <c:pt idx="97">
                  <c:v>194.98152980847365</c:v>
                </c:pt>
                <c:pt idx="98">
                  <c:v>194.24566564533393</c:v>
                </c:pt>
                <c:pt idx="99">
                  <c:v>193.14208008897006</c:v>
                </c:pt>
                <c:pt idx="100">
                  <c:v>196.08511536483675</c:v>
                </c:pt>
                <c:pt idx="101">
                  <c:v>196.08511536483675</c:v>
                </c:pt>
                <c:pt idx="102">
                  <c:v>196.08511536483675</c:v>
                </c:pt>
                <c:pt idx="103">
                  <c:v>195.34939166059468</c:v>
                </c:pt>
                <c:pt idx="104">
                  <c:v>194.98152980847365</c:v>
                </c:pt>
                <c:pt idx="105">
                  <c:v>194.98152980847365</c:v>
                </c:pt>
                <c:pt idx="106">
                  <c:v>191.30263036946647</c:v>
                </c:pt>
                <c:pt idx="107">
                  <c:v>189.09531879784183</c:v>
                </c:pt>
                <c:pt idx="108">
                  <c:v>177.69061816980232</c:v>
                </c:pt>
                <c:pt idx="109">
                  <c:v>173.64385687867411</c:v>
                </c:pt>
                <c:pt idx="110">
                  <c:v>179.53006788930594</c:v>
                </c:pt>
                <c:pt idx="111">
                  <c:v>175.85116845029873</c:v>
                </c:pt>
                <c:pt idx="112">
                  <c:v>178.05862048082102</c:v>
                </c:pt>
                <c:pt idx="113">
                  <c:v>175.48330659817771</c:v>
                </c:pt>
                <c:pt idx="114">
                  <c:v>175.85116845029873</c:v>
                </c:pt>
                <c:pt idx="115">
                  <c:v>176.58703261343845</c:v>
                </c:pt>
                <c:pt idx="116">
                  <c:v>178.42648233294204</c:v>
                </c:pt>
                <c:pt idx="117">
                  <c:v>181.36951760880874</c:v>
                </c:pt>
                <c:pt idx="118">
                  <c:v>183.94483149145205</c:v>
                </c:pt>
                <c:pt idx="119">
                  <c:v>182.10538177194925</c:v>
                </c:pt>
                <c:pt idx="120">
                  <c:v>184.68055519569492</c:v>
                </c:pt>
                <c:pt idx="121">
                  <c:v>182.8411054761913</c:v>
                </c:pt>
                <c:pt idx="122">
                  <c:v>184.68055519569492</c:v>
                </c:pt>
                <c:pt idx="123">
                  <c:v>182.10538177194925</c:v>
                </c:pt>
                <c:pt idx="124">
                  <c:v>183.20896732831235</c:v>
                </c:pt>
                <c:pt idx="125">
                  <c:v>179.89807020032461</c:v>
                </c:pt>
                <c:pt idx="126">
                  <c:v>174.74758289393486</c:v>
                </c:pt>
                <c:pt idx="127">
                  <c:v>170.33295975068557</c:v>
                </c:pt>
                <c:pt idx="128">
                  <c:v>168.12550772016331</c:v>
                </c:pt>
                <c:pt idx="129">
                  <c:v>167.38978401592124</c:v>
                </c:pt>
                <c:pt idx="130">
                  <c:v>167.75764586804226</c:v>
                </c:pt>
                <c:pt idx="131">
                  <c:v>167.02192216379942</c:v>
                </c:pt>
                <c:pt idx="132">
                  <c:v>164.8146105921748</c:v>
                </c:pt>
                <c:pt idx="133">
                  <c:v>164.07874642903508</c:v>
                </c:pt>
                <c:pt idx="134">
                  <c:v>165.18247244429659</c:v>
                </c:pt>
                <c:pt idx="135">
                  <c:v>164.4466082811561</c:v>
                </c:pt>
                <c:pt idx="136">
                  <c:v>161.50357300528941</c:v>
                </c:pt>
                <c:pt idx="137">
                  <c:v>160.76770884214969</c:v>
                </c:pt>
                <c:pt idx="138">
                  <c:v>165.55033429641765</c:v>
                </c:pt>
                <c:pt idx="139">
                  <c:v>167.02192216379942</c:v>
                </c:pt>
                <c:pt idx="140">
                  <c:v>163.71088457691405</c:v>
                </c:pt>
                <c:pt idx="141">
                  <c:v>165.91819614853867</c:v>
                </c:pt>
                <c:pt idx="142">
                  <c:v>163.71088457691405</c:v>
                </c:pt>
                <c:pt idx="143">
                  <c:v>165.55033429641765</c:v>
                </c:pt>
                <c:pt idx="144">
                  <c:v>168.12550772016331</c:v>
                </c:pt>
                <c:pt idx="145">
                  <c:v>165.55033429641765</c:v>
                </c:pt>
                <c:pt idx="146">
                  <c:v>164.07874642903508</c:v>
                </c:pt>
                <c:pt idx="147">
                  <c:v>167.38978401592124</c:v>
                </c:pt>
                <c:pt idx="148">
                  <c:v>166.65406031167839</c:v>
                </c:pt>
                <c:pt idx="149">
                  <c:v>167.02192216379942</c:v>
                </c:pt>
                <c:pt idx="150">
                  <c:v>169.59709558754508</c:v>
                </c:pt>
                <c:pt idx="151">
                  <c:v>168.49351003118198</c:v>
                </c:pt>
                <c:pt idx="152">
                  <c:v>169.59709558754508</c:v>
                </c:pt>
                <c:pt idx="153">
                  <c:v>170.70082160280663</c:v>
                </c:pt>
                <c:pt idx="154">
                  <c:v>168.49351003118198</c:v>
                </c:pt>
                <c:pt idx="155">
                  <c:v>173.64385687867411</c:v>
                </c:pt>
                <c:pt idx="156">
                  <c:v>171.43654530704868</c:v>
                </c:pt>
                <c:pt idx="157">
                  <c:v>171.06868345492765</c:v>
                </c:pt>
                <c:pt idx="158">
                  <c:v>169.59709558754508</c:v>
                </c:pt>
                <c:pt idx="159">
                  <c:v>170.33295975068557</c:v>
                </c:pt>
                <c:pt idx="160">
                  <c:v>169.59709558754508</c:v>
                </c:pt>
                <c:pt idx="161">
                  <c:v>169.22923373542406</c:v>
                </c:pt>
                <c:pt idx="162">
                  <c:v>168.86137188330301</c:v>
                </c:pt>
                <c:pt idx="163">
                  <c:v>165.91819614853867</c:v>
                </c:pt>
                <c:pt idx="164">
                  <c:v>164.07874642903508</c:v>
                </c:pt>
                <c:pt idx="165">
                  <c:v>166.65406031167839</c:v>
                </c:pt>
                <c:pt idx="166">
                  <c:v>164.4466082811561</c:v>
                </c:pt>
                <c:pt idx="167">
                  <c:v>163.71088457691405</c:v>
                </c:pt>
                <c:pt idx="168">
                  <c:v>159.29626143366477</c:v>
                </c:pt>
                <c:pt idx="169">
                  <c:v>163.71088457691405</c:v>
                </c:pt>
                <c:pt idx="170">
                  <c:v>160.76770884214969</c:v>
                </c:pt>
                <c:pt idx="171">
                  <c:v>156.72094755102069</c:v>
                </c:pt>
                <c:pt idx="172">
                  <c:v>157.8246735662822</c:v>
                </c:pt>
                <c:pt idx="173">
                  <c:v>158.56039727052507</c:v>
                </c:pt>
                <c:pt idx="174">
                  <c:v>157.45681171416118</c:v>
                </c:pt>
                <c:pt idx="175">
                  <c:v>160.76770884214969</c:v>
                </c:pt>
                <c:pt idx="176">
                  <c:v>161.13571115316839</c:v>
                </c:pt>
                <c:pt idx="177">
                  <c:v>161.50357300528941</c:v>
                </c:pt>
                <c:pt idx="178">
                  <c:v>162.60715856165328</c:v>
                </c:pt>
                <c:pt idx="179">
                  <c:v>160.76770884214969</c:v>
                </c:pt>
                <c:pt idx="180">
                  <c:v>164.4466082811561</c:v>
                </c:pt>
                <c:pt idx="181">
                  <c:v>161.13571115316839</c:v>
                </c:pt>
                <c:pt idx="182">
                  <c:v>160.76770884214969</c:v>
                </c:pt>
              </c:numCache>
            </c:numRef>
          </c:yVal>
          <c:smooth val="1"/>
          <c:extLst>
            <c:ext xmlns:c16="http://schemas.microsoft.com/office/drawing/2014/chart" uri="{C3380CC4-5D6E-409C-BE32-E72D297353CC}">
              <c16:uniqueId val="{00000003-8F04-9648-A389-46185DF440CE}"/>
            </c:ext>
          </c:extLst>
        </c:ser>
        <c:ser>
          <c:idx val="6"/>
          <c:order val="4"/>
          <c:tx>
            <c:v>Rain1</c:v>
          </c:tx>
          <c:spPr>
            <a:ln>
              <a:solidFill>
                <a:schemeClr val="bg1">
                  <a:lumMod val="85000"/>
                </a:schemeClr>
              </a:solidFill>
            </a:ln>
          </c:spPr>
          <c:marker>
            <c:symbol val="none"/>
          </c:marker>
          <c:xVal>
            <c:numRef>
              <c:f>'Batch B_Toltec Farm'!$AS$3:$AS$600</c:f>
              <c:numCache>
                <c:formatCode>0.00</c:formatCode>
                <c:ptCount val="598"/>
                <c:pt idx="0">
                  <c:v>0</c:v>
                </c:pt>
                <c:pt idx="1">
                  <c:v>1.6001759999999764E-3</c:v>
                </c:pt>
                <c:pt idx="2">
                  <c:v>2.3455679999999451E-3</c:v>
                </c:pt>
                <c:pt idx="3">
                  <c:v>3.9991679999997632E-3</c:v>
                </c:pt>
                <c:pt idx="4">
                  <c:v>4.4240159999998346E-3</c:v>
                </c:pt>
                <c:pt idx="5">
                  <c:v>4.8514079999999798E-3</c:v>
                </c:pt>
                <c:pt idx="6">
                  <c:v>5.7850559999999959E-3</c:v>
                </c:pt>
                <c:pt idx="7">
                  <c:v>7.4106719999998561E-3</c:v>
                </c:pt>
                <c:pt idx="8">
                  <c:v>8.9294399999997505E-3</c:v>
                </c:pt>
                <c:pt idx="9">
                  <c:v>9.837647999999883E-3</c:v>
                </c:pt>
                <c:pt idx="10">
                  <c:v>1.0636463999999976E-2</c:v>
                </c:pt>
                <c:pt idx="11">
                  <c:v>1.2290063999999793E-2</c:v>
                </c:pt>
                <c:pt idx="12">
                  <c:v>1.3330559999999774E-2</c:v>
                </c:pt>
                <c:pt idx="13">
                  <c:v>1.4368511999999965E-2</c:v>
                </c:pt>
                <c:pt idx="14">
                  <c:v>1.5195312000000016E-2</c:v>
                </c:pt>
                <c:pt idx="15">
                  <c:v>1.5915263999999818E-2</c:v>
                </c:pt>
                <c:pt idx="16">
                  <c:v>1.7408591999999827E-2</c:v>
                </c:pt>
                <c:pt idx="17">
                  <c:v>1.7968271999999823E-2</c:v>
                </c:pt>
                <c:pt idx="18">
                  <c:v>1.9568447999999801E-2</c:v>
                </c:pt>
                <c:pt idx="19">
                  <c:v>2.0608943999999782E-2</c:v>
                </c:pt>
                <c:pt idx="20">
                  <c:v>2.1941999999999986E-2</c:v>
                </c:pt>
                <c:pt idx="21">
                  <c:v>2.3114783999999815E-2</c:v>
                </c:pt>
                <c:pt idx="22">
                  <c:v>2.3781311999999777E-2</c:v>
                </c:pt>
                <c:pt idx="23">
                  <c:v>2.4926111999999934E-2</c:v>
                </c:pt>
                <c:pt idx="24">
                  <c:v>2.5727471999999817E-2</c:v>
                </c:pt>
                <c:pt idx="25">
                  <c:v>2.6633135999999873E-2</c:v>
                </c:pt>
                <c:pt idx="26">
                  <c:v>2.8312175999999859E-2</c:v>
                </c:pt>
                <c:pt idx="27">
                  <c:v>2.935267199999984E-2</c:v>
                </c:pt>
                <c:pt idx="28">
                  <c:v>3.0764591999999771E-2</c:v>
                </c:pt>
                <c:pt idx="29">
                  <c:v>3.1405679999999846E-2</c:v>
                </c:pt>
                <c:pt idx="30">
                  <c:v>3.2631887999999803E-2</c:v>
                </c:pt>
                <c:pt idx="31">
                  <c:v>3.3883535999999922E-2</c:v>
                </c:pt>
                <c:pt idx="32">
                  <c:v>3.5005439999999985E-2</c:v>
                </c:pt>
                <c:pt idx="33">
                  <c:v>3.6096816000000018E-2</c:v>
                </c:pt>
                <c:pt idx="34">
                  <c:v>3.6684479999999971E-2</c:v>
                </c:pt>
                <c:pt idx="35">
                  <c:v>3.7671551999999831E-2</c:v>
                </c:pt>
                <c:pt idx="36">
                  <c:v>3.892319999999995E-2</c:v>
                </c:pt>
                <c:pt idx="37">
                  <c:v>3.9510863999999903E-2</c:v>
                </c:pt>
                <c:pt idx="38">
                  <c:v>4.0683648000000017E-2</c:v>
                </c:pt>
                <c:pt idx="39">
                  <c:v>4.1909855999999975E-2</c:v>
                </c:pt>
                <c:pt idx="40">
                  <c:v>4.2362688000000003E-2</c:v>
                </c:pt>
                <c:pt idx="41">
                  <c:v>4.4148575999999953E-2</c:v>
                </c:pt>
                <c:pt idx="42">
                  <c:v>4.4949935999999836E-2</c:v>
                </c:pt>
                <c:pt idx="43">
                  <c:v>4.6255007999999799E-2</c:v>
                </c:pt>
                <c:pt idx="44">
                  <c:v>4.7188655999999815E-2</c:v>
                </c:pt>
                <c:pt idx="45">
                  <c:v>4.8068879999999987E-2</c:v>
                </c:pt>
                <c:pt idx="46">
                  <c:v>4.9267103999999985E-2</c:v>
                </c:pt>
                <c:pt idx="47">
                  <c:v>5.0015039999999747E-2</c:v>
                </c:pt>
                <c:pt idx="48">
                  <c:v>5.0386463999999978E-2</c:v>
                </c:pt>
                <c:pt idx="49">
                  <c:v>5.1986639999999952E-2</c:v>
                </c:pt>
                <c:pt idx="50">
                  <c:v>5.268115199999987E-2</c:v>
                </c:pt>
                <c:pt idx="51">
                  <c:v>5.4787584E-2</c:v>
                </c:pt>
                <c:pt idx="52">
                  <c:v>5.5985807999999998E-2</c:v>
                </c:pt>
                <c:pt idx="53">
                  <c:v>5.7479136000000007E-2</c:v>
                </c:pt>
                <c:pt idx="54">
                  <c:v>5.8013375999999839E-2</c:v>
                </c:pt>
                <c:pt idx="55">
                  <c:v>5.8997903999999907E-2</c:v>
                </c:pt>
                <c:pt idx="56">
                  <c:v>6.0651504000000002E-2</c:v>
                </c:pt>
                <c:pt idx="57">
                  <c:v>6.134601599999992E-2</c:v>
                </c:pt>
                <c:pt idx="58">
                  <c:v>6.251879999999975E-2</c:v>
                </c:pt>
                <c:pt idx="59">
                  <c:v>6.3210767999999876E-2</c:v>
                </c:pt>
                <c:pt idx="60">
                  <c:v>6.4037567999999934E-2</c:v>
                </c:pt>
                <c:pt idx="61">
                  <c:v>6.5502911999999983E-2</c:v>
                </c:pt>
                <c:pt idx="62">
                  <c:v>6.6011711999999931E-2</c:v>
                </c:pt>
                <c:pt idx="63">
                  <c:v>6.77161919999998E-2</c:v>
                </c:pt>
                <c:pt idx="64">
                  <c:v>6.8624399999999933E-2</c:v>
                </c:pt>
                <c:pt idx="65">
                  <c:v>6.966235199999983E-2</c:v>
                </c:pt>
                <c:pt idx="66">
                  <c:v>7.078171199999983E-2</c:v>
                </c:pt>
                <c:pt idx="67">
                  <c:v>7.2010463999999857E-2</c:v>
                </c:pt>
                <c:pt idx="68">
                  <c:v>7.3875215999999813E-2</c:v>
                </c:pt>
                <c:pt idx="69">
                  <c:v>7.4356031999999794E-2</c:v>
                </c:pt>
                <c:pt idx="70">
                  <c:v>7.5582239999999759E-2</c:v>
                </c:pt>
                <c:pt idx="71">
                  <c:v>7.6541327999999936E-2</c:v>
                </c:pt>
                <c:pt idx="72">
                  <c:v>7.8060095999999829E-2</c:v>
                </c:pt>
                <c:pt idx="73">
                  <c:v>7.9286303999999794E-2</c:v>
                </c:pt>
                <c:pt idx="74">
                  <c:v>8.0461631999999977E-2</c:v>
                </c:pt>
                <c:pt idx="75">
                  <c:v>8.1153599999999826E-2</c:v>
                </c:pt>
                <c:pt idx="76">
                  <c:v>8.1926975999999749E-2</c:v>
                </c:pt>
                <c:pt idx="77">
                  <c:v>8.2886063999999926E-2</c:v>
                </c:pt>
                <c:pt idx="78">
                  <c:v>8.4407375999999895E-2</c:v>
                </c:pt>
                <c:pt idx="79">
                  <c:v>8.4671951999999884E-2</c:v>
                </c:pt>
                <c:pt idx="80">
                  <c:v>8.6246687999999974E-2</c:v>
                </c:pt>
                <c:pt idx="81">
                  <c:v>8.7818879999999988E-2</c:v>
                </c:pt>
                <c:pt idx="82">
                  <c:v>9.0032159999999806E-2</c:v>
                </c:pt>
                <c:pt idx="83">
                  <c:v>9.1924896000000006E-2</c:v>
                </c:pt>
                <c:pt idx="84">
                  <c:v>9.2751695999999773E-2</c:v>
                </c:pt>
                <c:pt idx="85">
                  <c:v>9.4430735999999751E-2</c:v>
                </c:pt>
                <c:pt idx="86">
                  <c:v>9.5229551999999842E-2</c:v>
                </c:pt>
                <c:pt idx="87">
                  <c:v>9.5443247999999772E-2</c:v>
                </c:pt>
              </c:numCache>
            </c:numRef>
          </c:xVal>
          <c:yVal>
            <c:numRef>
              <c:f>'Batch B_Toltec Farm'!$AR$3:$AR$600</c:f>
              <c:numCache>
                <c:formatCode>0.00</c:formatCode>
                <c:ptCount val="598"/>
                <c:pt idx="0">
                  <c:v>0</c:v>
                </c:pt>
                <c:pt idx="1">
                  <c:v>2.2073115716254161</c:v>
                </c:pt>
                <c:pt idx="2">
                  <c:v>2.5751734237464494</c:v>
                </c:pt>
                <c:pt idx="3">
                  <c:v>1.839449719503599</c:v>
                </c:pt>
                <c:pt idx="4">
                  <c:v>2.9430352758674831</c:v>
                </c:pt>
                <c:pt idx="5">
                  <c:v>14.715457297131143</c:v>
                </c:pt>
                <c:pt idx="6">
                  <c:v>24.648570057788852</c:v>
                </c:pt>
                <c:pt idx="7">
                  <c:v>34.581542359548912</c:v>
                </c:pt>
                <c:pt idx="8">
                  <c:v>37.156856242192227</c:v>
                </c:pt>
                <c:pt idx="9">
                  <c:v>45.250378824447907</c:v>
                </c:pt>
                <c:pt idx="10">
                  <c:v>47.825552248194356</c:v>
                </c:pt>
                <c:pt idx="11">
                  <c:v>54.079765569844866</c:v>
                </c:pt>
                <c:pt idx="12">
                  <c:v>56.654938993590534</c:v>
                </c:pt>
                <c:pt idx="13">
                  <c:v>55.183351126207967</c:v>
                </c:pt>
                <c:pt idx="14">
                  <c:v>63.644876019483114</c:v>
                </c:pt>
                <c:pt idx="15">
                  <c:v>68.795363325872884</c:v>
                </c:pt>
                <c:pt idx="16">
                  <c:v>76.521024056007519</c:v>
                </c:pt>
                <c:pt idx="17">
                  <c:v>77.624609612371401</c:v>
                </c:pt>
                <c:pt idx="18">
                  <c:v>86.086134505646555</c:v>
                </c:pt>
                <c:pt idx="19">
                  <c:v>90.868619501016852</c:v>
                </c:pt>
                <c:pt idx="20">
                  <c:v>101.90531781803766</c:v>
                </c:pt>
                <c:pt idx="21">
                  <c:v>109.99898085919256</c:v>
                </c:pt>
                <c:pt idx="22">
                  <c:v>123.24299074783799</c:v>
                </c:pt>
                <c:pt idx="23">
                  <c:v>132.07237749323417</c:v>
                </c:pt>
                <c:pt idx="24">
                  <c:v>142.37321164711528</c:v>
                </c:pt>
                <c:pt idx="25">
                  <c:v>146.78783479036454</c:v>
                </c:pt>
                <c:pt idx="26">
                  <c:v>168.12550772016408</c:v>
                </c:pt>
                <c:pt idx="27">
                  <c:v>177.69061816980232</c:v>
                </c:pt>
                <c:pt idx="28">
                  <c:v>197.18884138009906</c:v>
                </c:pt>
                <c:pt idx="29">
                  <c:v>217.79065014675891</c:v>
                </c:pt>
                <c:pt idx="30">
                  <c:v>242.07135835242516</c:v>
                </c:pt>
                <c:pt idx="31">
                  <c:v>263.7767526754489</c:v>
                </c:pt>
                <c:pt idx="32">
                  <c:v>284.37856144210872</c:v>
                </c:pt>
                <c:pt idx="33">
                  <c:v>303.87678465240469</c:v>
                </c:pt>
                <c:pt idx="34">
                  <c:v>327.7896310059499</c:v>
                </c:pt>
                <c:pt idx="35">
                  <c:v>346.18412820098513</c:v>
                </c:pt>
                <c:pt idx="36">
                  <c:v>363.8427612328806</c:v>
                </c:pt>
                <c:pt idx="37">
                  <c:v>381.50153472367293</c:v>
                </c:pt>
                <c:pt idx="38">
                  <c:v>398.05658219920457</c:v>
                </c:pt>
                <c:pt idx="39">
                  <c:v>413.87576551159566</c:v>
                </c:pt>
                <c:pt idx="40">
                  <c:v>432.63812455875188</c:v>
                </c:pt>
                <c:pt idx="41">
                  <c:v>447.35372231477993</c:v>
                </c:pt>
                <c:pt idx="42">
                  <c:v>466.11608136193695</c:v>
                </c:pt>
                <c:pt idx="43">
                  <c:v>480.46381726584315</c:v>
                </c:pt>
                <c:pt idx="44">
                  <c:v>496.65100288925368</c:v>
                </c:pt>
                <c:pt idx="45">
                  <c:v>515.04550008428896</c:v>
                </c:pt>
                <c:pt idx="46">
                  <c:v>535.64730885094798</c:v>
                </c:pt>
                <c:pt idx="47">
                  <c:v>549.25918059171522</c:v>
                </c:pt>
                <c:pt idx="48">
                  <c:v>568.38940149099244</c:v>
                </c:pt>
                <c:pt idx="49">
                  <c:v>586.41603683390667</c:v>
                </c:pt>
                <c:pt idx="50">
                  <c:v>604.8105340289419</c:v>
                </c:pt>
                <c:pt idx="51">
                  <c:v>617.68668206546624</c:v>
                </c:pt>
                <c:pt idx="52">
                  <c:v>634.24172954099788</c:v>
                </c:pt>
                <c:pt idx="53">
                  <c:v>649.32518914914692</c:v>
                </c:pt>
                <c:pt idx="54">
                  <c:v>668.82327190054525</c:v>
                </c:pt>
                <c:pt idx="55">
                  <c:v>689.05721881508407</c:v>
                </c:pt>
                <c:pt idx="56">
                  <c:v>702.66909055585052</c:v>
                </c:pt>
                <c:pt idx="57">
                  <c:v>717.01682645975745</c:v>
                </c:pt>
                <c:pt idx="58">
                  <c:v>734.3075976395312</c:v>
                </c:pt>
                <c:pt idx="59">
                  <c:v>749.39119770657783</c:v>
                </c:pt>
                <c:pt idx="60">
                  <c:v>767.04983073847336</c:v>
                </c:pt>
                <c:pt idx="61">
                  <c:v>783.604878214005</c:v>
                </c:pt>
                <c:pt idx="62">
                  <c:v>796.84888810265045</c:v>
                </c:pt>
                <c:pt idx="63">
                  <c:v>798.32047597003293</c:v>
                </c:pt>
                <c:pt idx="64">
                  <c:v>740.56181096118166</c:v>
                </c:pt>
                <c:pt idx="65">
                  <c:v>700.46177898422593</c:v>
                </c:pt>
                <c:pt idx="66">
                  <c:v>694.57556797359405</c:v>
                </c:pt>
                <c:pt idx="67">
                  <c:v>693.10398010621225</c:v>
                </c:pt>
                <c:pt idx="68">
                  <c:v>688.68935696296228</c:v>
                </c:pt>
                <c:pt idx="69">
                  <c:v>679.859970217566</c:v>
                </c:pt>
                <c:pt idx="70">
                  <c:v>668.82327190054525</c:v>
                </c:pt>
                <c:pt idx="71">
                  <c:v>656.68298802716049</c:v>
                </c:pt>
                <c:pt idx="72">
                  <c:v>649.32518914914692</c:v>
                </c:pt>
                <c:pt idx="73">
                  <c:v>634.24172954099788</c:v>
                </c:pt>
                <c:pt idx="74">
                  <c:v>624.67647863246123</c:v>
                </c:pt>
                <c:pt idx="75">
                  <c:v>617.68668206546624</c:v>
                </c:pt>
                <c:pt idx="76">
                  <c:v>605.914119585305</c:v>
                </c:pt>
                <c:pt idx="77">
                  <c:v>598.55632070729132</c:v>
                </c:pt>
                <c:pt idx="78">
                  <c:v>589.35907210977336</c:v>
                </c:pt>
                <c:pt idx="79">
                  <c:v>581.63341137963789</c:v>
                </c:pt>
                <c:pt idx="80">
                  <c:v>574.64361481264302</c:v>
                </c:pt>
                <c:pt idx="81">
                  <c:v>562.50319048036067</c:v>
                </c:pt>
                <c:pt idx="82">
                  <c:v>551.83435401546092</c:v>
                </c:pt>
                <c:pt idx="83">
                  <c:v>547.05186902009063</c:v>
                </c:pt>
                <c:pt idx="84">
                  <c:v>541.16565800945875</c:v>
                </c:pt>
                <c:pt idx="85">
                  <c:v>534.17572098356618</c:v>
                </c:pt>
                <c:pt idx="86">
                  <c:v>527.92150766191571</c:v>
                </c:pt>
                <c:pt idx="87">
                  <c:v>522.77116081442352</c:v>
                </c:pt>
              </c:numCache>
            </c:numRef>
          </c:yVal>
          <c:smooth val="1"/>
          <c:extLst>
            <c:ext xmlns:c16="http://schemas.microsoft.com/office/drawing/2014/chart" uri="{C3380CC4-5D6E-409C-BE32-E72D297353CC}">
              <c16:uniqueId val="{00000004-8F04-9648-A389-46185DF440CE}"/>
            </c:ext>
          </c:extLst>
        </c:ser>
        <c:ser>
          <c:idx val="7"/>
          <c:order val="5"/>
          <c:tx>
            <c:v>Rain2</c:v>
          </c:tx>
          <c:spPr>
            <a:ln>
              <a:solidFill>
                <a:srgbClr val="FF0000"/>
              </a:solidFill>
            </a:ln>
          </c:spPr>
          <c:marker>
            <c:symbol val="none"/>
          </c:marker>
          <c:xVal>
            <c:numRef>
              <c:f>'Batch B_Toltec Farm'!$BB$3:$BB$600</c:f>
              <c:numCache>
                <c:formatCode>0.00</c:formatCode>
                <c:ptCount val="598"/>
                <c:pt idx="0">
                  <c:v>0</c:v>
                </c:pt>
                <c:pt idx="1">
                  <c:v>1.3584960000000877E-3</c:v>
                </c:pt>
                <c:pt idx="2">
                  <c:v>2.5058400000000348E-3</c:v>
                </c:pt>
                <c:pt idx="3">
                  <c:v>4.0246080000002123E-3</c:v>
                </c:pt>
                <c:pt idx="4">
                  <c:v>4.7191200000001304E-3</c:v>
                </c:pt>
                <c:pt idx="5">
                  <c:v>5.1185280000000354E-3</c:v>
                </c:pt>
                <c:pt idx="6">
                  <c:v>6.4235999999999989E-3</c:v>
                </c:pt>
                <c:pt idx="7">
                  <c:v>7.5175200000001038E-3</c:v>
                </c:pt>
                <c:pt idx="8">
                  <c:v>8.4511680000001199E-3</c:v>
                </c:pt>
                <c:pt idx="9">
                  <c:v>1.0343904000000036E-2</c:v>
                </c:pt>
                <c:pt idx="10">
                  <c:v>1.1944080000000011E-2</c:v>
                </c:pt>
                <c:pt idx="11">
                  <c:v>1.3116864000000126E-2</c:v>
                </c:pt>
                <c:pt idx="12">
                  <c:v>1.3755408000000129E-2</c:v>
                </c:pt>
                <c:pt idx="13">
                  <c:v>1.4717040000000103E-2</c:v>
                </c:pt>
                <c:pt idx="14">
                  <c:v>1.5490416000000028E-2</c:v>
                </c:pt>
                <c:pt idx="15">
                  <c:v>1.7088048000000213E-2</c:v>
                </c:pt>
                <c:pt idx="16">
                  <c:v>1.8075120000000073E-2</c:v>
                </c:pt>
                <c:pt idx="17">
                  <c:v>1.9115616000000054E-2</c:v>
                </c:pt>
                <c:pt idx="18">
                  <c:v>2.0741232000000196E-2</c:v>
                </c:pt>
                <c:pt idx="19">
                  <c:v>2.1328896000000149E-2</c:v>
                </c:pt>
                <c:pt idx="20">
                  <c:v>2.2181136000000084E-2</c:v>
                </c:pt>
                <c:pt idx="21">
                  <c:v>2.3539632000000171E-2</c:v>
                </c:pt>
                <c:pt idx="22">
                  <c:v>2.4661536000000234E-2</c:v>
                </c:pt>
                <c:pt idx="23">
                  <c:v>2.5994592000000153E-2</c:v>
                </c:pt>
                <c:pt idx="24">
                  <c:v>2.7274224000000232E-2</c:v>
                </c:pt>
                <c:pt idx="25">
                  <c:v>2.8739568000000004E-2</c:v>
                </c:pt>
                <c:pt idx="26">
                  <c:v>2.9352672000000125E-2</c:v>
                </c:pt>
                <c:pt idx="27">
                  <c:v>3.0711168000000212E-2</c:v>
                </c:pt>
                <c:pt idx="28">
                  <c:v>3.1273391999999997E-2</c:v>
                </c:pt>
                <c:pt idx="29">
                  <c:v>3.2044224000000135E-2</c:v>
                </c:pt>
                <c:pt idx="30">
                  <c:v>3.3858096000000039E-2</c:v>
                </c:pt>
                <c:pt idx="31">
                  <c:v>3.447120000000016E-2</c:v>
                </c:pt>
                <c:pt idx="32">
                  <c:v>3.6017952000000013E-2</c:v>
                </c:pt>
                <c:pt idx="33">
                  <c:v>3.7165296000000243E-2</c:v>
                </c:pt>
                <c:pt idx="34">
                  <c:v>3.8897760000000066E-2</c:v>
                </c:pt>
                <c:pt idx="35">
                  <c:v>3.9297167999999973E-2</c:v>
                </c:pt>
                <c:pt idx="36">
                  <c:v>4.0416528000000243E-2</c:v>
                </c:pt>
                <c:pt idx="37">
                  <c:v>4.2070128000000061E-2</c:v>
                </c:pt>
                <c:pt idx="38">
                  <c:v>4.3057200000000198E-2</c:v>
                </c:pt>
                <c:pt idx="39">
                  <c:v>4.4761680000000068E-2</c:v>
                </c:pt>
                <c:pt idx="40">
                  <c:v>4.5481632000000154E-2</c:v>
                </c:pt>
                <c:pt idx="41">
                  <c:v>4.6974960000000163E-2</c:v>
                </c:pt>
                <c:pt idx="42">
                  <c:v>4.7827200000000097E-2</c:v>
                </c:pt>
                <c:pt idx="43">
                  <c:v>4.9455360000000032E-2</c:v>
                </c:pt>
                <c:pt idx="44">
                  <c:v>4.9961616000000188E-2</c:v>
                </c:pt>
                <c:pt idx="45">
                  <c:v>5.0439888000000099E-2</c:v>
                </c:pt>
                <c:pt idx="46">
                  <c:v>5.1961200000000068E-2</c:v>
                </c:pt>
                <c:pt idx="47">
                  <c:v>5.2973712000000089E-2</c:v>
                </c:pt>
                <c:pt idx="48">
                  <c:v>5.401420800000007E-2</c:v>
                </c:pt>
                <c:pt idx="49">
                  <c:v>5.508014400000022E-2</c:v>
                </c:pt>
                <c:pt idx="50">
                  <c:v>5.5825536000000189E-2</c:v>
                </c:pt>
                <c:pt idx="51">
                  <c:v>5.7158592000000112E-2</c:v>
                </c:pt>
                <c:pt idx="52">
                  <c:v>5.8199088000000093E-2</c:v>
                </c:pt>
                <c:pt idx="53">
                  <c:v>5.9984976000000044E-2</c:v>
                </c:pt>
                <c:pt idx="54">
                  <c:v>6.0732912000000083E-2</c:v>
                </c:pt>
                <c:pt idx="55">
                  <c:v>6.1905696000000197E-2</c:v>
                </c:pt>
                <c:pt idx="56">
                  <c:v>6.3210768000000167E-2</c:v>
                </c:pt>
                <c:pt idx="57">
                  <c:v>6.4276704000000032E-2</c:v>
                </c:pt>
                <c:pt idx="58">
                  <c:v>6.5238336000000008E-2</c:v>
                </c:pt>
                <c:pt idx="59">
                  <c:v>6.5930304000000134E-2</c:v>
                </c:pt>
                <c:pt idx="60">
                  <c:v>6.6678240000000166E-2</c:v>
                </c:pt>
                <c:pt idx="61">
                  <c:v>6.8275872000000071E-2</c:v>
                </c:pt>
                <c:pt idx="62">
                  <c:v>6.9209520000000094E-2</c:v>
                </c:pt>
                <c:pt idx="63">
                  <c:v>7.0941984000000194E-2</c:v>
                </c:pt>
                <c:pt idx="64">
                  <c:v>7.1501664000000187E-2</c:v>
                </c:pt>
                <c:pt idx="65">
                  <c:v>7.2595584000000019E-2</c:v>
                </c:pt>
                <c:pt idx="66">
                  <c:v>7.3689504000000128E-2</c:v>
                </c:pt>
                <c:pt idx="67">
                  <c:v>7.4195759999999986E-2</c:v>
                </c:pt>
                <c:pt idx="68">
                  <c:v>7.5582240000000037E-2</c:v>
                </c:pt>
                <c:pt idx="69">
                  <c:v>7.672958399999999E-2</c:v>
                </c:pt>
                <c:pt idx="70">
                  <c:v>7.7235840000000139E-2</c:v>
                </c:pt>
                <c:pt idx="71">
                  <c:v>7.8914880000000118E-2</c:v>
                </c:pt>
                <c:pt idx="72">
                  <c:v>7.9634832000000211E-2</c:v>
                </c:pt>
                <c:pt idx="73">
                  <c:v>8.1420720000000155E-2</c:v>
                </c:pt>
                <c:pt idx="74">
                  <c:v>8.2832640000000082E-2</c:v>
                </c:pt>
                <c:pt idx="75">
                  <c:v>8.4593088000000149E-2</c:v>
                </c:pt>
                <c:pt idx="76">
                  <c:v>8.5872720000000236E-2</c:v>
                </c:pt>
                <c:pt idx="77">
                  <c:v>8.7180335999999983E-2</c:v>
                </c:pt>
                <c:pt idx="78">
                  <c:v>8.8378559999999981E-2</c:v>
                </c:pt>
                <c:pt idx="79">
                  <c:v>8.9337648000000172E-2</c:v>
                </c:pt>
                <c:pt idx="80">
                  <c:v>8.9899872000000228E-2</c:v>
                </c:pt>
                <c:pt idx="81">
                  <c:v>9.0698688000000041E-2</c:v>
                </c:pt>
                <c:pt idx="82">
                  <c:v>9.2484575999999999E-2</c:v>
                </c:pt>
                <c:pt idx="83">
                  <c:v>9.3418224000000008E-2</c:v>
                </c:pt>
                <c:pt idx="84">
                  <c:v>9.4990416000000036E-2</c:v>
                </c:pt>
                <c:pt idx="85">
                  <c:v>9.5738352000000068E-2</c:v>
                </c:pt>
                <c:pt idx="86">
                  <c:v>9.7603104000000024E-2</c:v>
                </c:pt>
                <c:pt idx="87">
                  <c:v>9.835104000000007E-2</c:v>
                </c:pt>
                <c:pt idx="88">
                  <c:v>9.8964144000000184E-2</c:v>
                </c:pt>
                <c:pt idx="89">
                  <c:v>0.10061520000000022</c:v>
                </c:pt>
                <c:pt idx="90">
                  <c:v>0.10163025600000003</c:v>
                </c:pt>
                <c:pt idx="91">
                  <c:v>0.10309560000000009</c:v>
                </c:pt>
                <c:pt idx="92">
                  <c:v>0.1040292480000001</c:v>
                </c:pt>
                <c:pt idx="93">
                  <c:v>0.10552257600000012</c:v>
                </c:pt>
                <c:pt idx="94">
                  <c:v>0.10610769599999999</c:v>
                </c:pt>
                <c:pt idx="95">
                  <c:v>0.10765444800000012</c:v>
                </c:pt>
                <c:pt idx="96">
                  <c:v>0.10834641599999997</c:v>
                </c:pt>
                <c:pt idx="97">
                  <c:v>0.10888065600000008</c:v>
                </c:pt>
                <c:pt idx="98">
                  <c:v>0.10986772800000022</c:v>
                </c:pt>
                <c:pt idx="99">
                  <c:v>0.11125420799999998</c:v>
                </c:pt>
                <c:pt idx="100">
                  <c:v>0.11250585600000011</c:v>
                </c:pt>
                <c:pt idx="101">
                  <c:v>0.11381347200000014</c:v>
                </c:pt>
                <c:pt idx="102">
                  <c:v>0.11482598400000017</c:v>
                </c:pt>
                <c:pt idx="103">
                  <c:v>0.11639817600000019</c:v>
                </c:pt>
                <c:pt idx="104">
                  <c:v>0.11743867200000016</c:v>
                </c:pt>
                <c:pt idx="105">
                  <c:v>0.11858601600000011</c:v>
                </c:pt>
                <c:pt idx="106">
                  <c:v>0.11927798400000024</c:v>
                </c:pt>
                <c:pt idx="107">
                  <c:v>0.12015820800000013</c:v>
                </c:pt>
                <c:pt idx="108">
                  <c:v>0.12143784000000021</c:v>
                </c:pt>
                <c:pt idx="109">
                  <c:v>0.12237148800000022</c:v>
                </c:pt>
                <c:pt idx="110">
                  <c:v>0.12423624000000019</c:v>
                </c:pt>
                <c:pt idx="111">
                  <c:v>0.12522331200000003</c:v>
                </c:pt>
                <c:pt idx="112">
                  <c:v>0.126744624</c:v>
                </c:pt>
                <c:pt idx="113">
                  <c:v>0.12749001599999998</c:v>
                </c:pt>
                <c:pt idx="114">
                  <c:v>0.12858393600000009</c:v>
                </c:pt>
                <c:pt idx="115">
                  <c:v>0.1294616160000002</c:v>
                </c:pt>
                <c:pt idx="116">
                  <c:v>0.13026297600000006</c:v>
                </c:pt>
                <c:pt idx="117">
                  <c:v>0.13191657600000017</c:v>
                </c:pt>
                <c:pt idx="118">
                  <c:v>0.13306137600000004</c:v>
                </c:pt>
                <c:pt idx="119">
                  <c:v>0.13471497600000015</c:v>
                </c:pt>
                <c:pt idx="120">
                  <c:v>0.13532807999999999</c:v>
                </c:pt>
                <c:pt idx="121">
                  <c:v>0.13655428800000022</c:v>
                </c:pt>
                <c:pt idx="122">
                  <c:v>0.1379941920000001</c:v>
                </c:pt>
                <c:pt idx="123">
                  <c:v>0.13908811200000021</c:v>
                </c:pt>
                <c:pt idx="124">
                  <c:v>0.14028633600000021</c:v>
                </c:pt>
                <c:pt idx="125">
                  <c:v>0.14082057600000003</c:v>
                </c:pt>
                <c:pt idx="126">
                  <c:v>0.14167281599999998</c:v>
                </c:pt>
                <c:pt idx="127">
                  <c:v>0.14311272000000014</c:v>
                </c:pt>
                <c:pt idx="128">
                  <c:v>0.14367240000000014</c:v>
                </c:pt>
                <c:pt idx="129">
                  <c:v>0.14484518399999996</c:v>
                </c:pt>
                <c:pt idx="130">
                  <c:v>0.1459925280000002</c:v>
                </c:pt>
                <c:pt idx="131">
                  <c:v>0.14676590400000011</c:v>
                </c:pt>
                <c:pt idx="132">
                  <c:v>0.14847292800000006</c:v>
                </c:pt>
                <c:pt idx="133">
                  <c:v>0.14964571200000018</c:v>
                </c:pt>
                <c:pt idx="134">
                  <c:v>0.15118992000000023</c:v>
                </c:pt>
                <c:pt idx="135">
                  <c:v>0.15169872000000018</c:v>
                </c:pt>
                <c:pt idx="136">
                  <c:v>0.15318950400000012</c:v>
                </c:pt>
                <c:pt idx="137">
                  <c:v>0.15404428800000014</c:v>
                </c:pt>
                <c:pt idx="138">
                  <c:v>0.15473625599999999</c:v>
                </c:pt>
                <c:pt idx="139">
                  <c:v>0.15583017600000007</c:v>
                </c:pt>
                <c:pt idx="140">
                  <c:v>0.15687067200000007</c:v>
                </c:pt>
                <c:pt idx="141">
                  <c:v>0.15894912000000022</c:v>
                </c:pt>
                <c:pt idx="142">
                  <c:v>0.16076299200000013</c:v>
                </c:pt>
                <c:pt idx="143">
                  <c:v>0.16177550400000015</c:v>
                </c:pt>
                <c:pt idx="144">
                  <c:v>0.16217491200000006</c:v>
                </c:pt>
                <c:pt idx="145">
                  <c:v>0.16340112000000004</c:v>
                </c:pt>
                <c:pt idx="146">
                  <c:v>0.16465531200000022</c:v>
                </c:pt>
                <c:pt idx="147">
                  <c:v>0.16574668799999998</c:v>
                </c:pt>
                <c:pt idx="148">
                  <c:v>0.1669194720000001</c:v>
                </c:pt>
                <c:pt idx="149">
                  <c:v>0.16748169600000015</c:v>
                </c:pt>
                <c:pt idx="150">
                  <c:v>0.16844078400000007</c:v>
                </c:pt>
                <c:pt idx="151">
                  <c:v>0.1699061280000001</c:v>
                </c:pt>
                <c:pt idx="152">
                  <c:v>0.17110689600000017</c:v>
                </c:pt>
                <c:pt idx="153">
                  <c:v>0.17241196800000014</c:v>
                </c:pt>
                <c:pt idx="154">
                  <c:v>0.17329219200000004</c:v>
                </c:pt>
                <c:pt idx="155">
                  <c:v>0.17476008000000015</c:v>
                </c:pt>
                <c:pt idx="156">
                  <c:v>0.17587944000000014</c:v>
                </c:pt>
                <c:pt idx="157">
                  <c:v>0.17782560000000019</c:v>
                </c:pt>
                <c:pt idx="158">
                  <c:v>0.17833185600000007</c:v>
                </c:pt>
                <c:pt idx="159">
                  <c:v>0.17929094400000023</c:v>
                </c:pt>
                <c:pt idx="160">
                  <c:v>0.18059855999999999</c:v>
                </c:pt>
                <c:pt idx="161">
                  <c:v>0.18123710400000001</c:v>
                </c:pt>
                <c:pt idx="162">
                  <c:v>0.18347582399999998</c:v>
                </c:pt>
                <c:pt idx="163">
                  <c:v>0.18406348800000022</c:v>
                </c:pt>
                <c:pt idx="164">
                  <c:v>0.18494371200000009</c:v>
                </c:pt>
                <c:pt idx="165">
                  <c:v>0.18577051200000017</c:v>
                </c:pt>
                <c:pt idx="166">
                  <c:v>0.18635563200000002</c:v>
                </c:pt>
                <c:pt idx="167">
                  <c:v>0.1881160800000001</c:v>
                </c:pt>
                <c:pt idx="168">
                  <c:v>0.18870119999999999</c:v>
                </c:pt>
                <c:pt idx="169">
                  <c:v>0.18952800000000003</c:v>
                </c:pt>
                <c:pt idx="170">
                  <c:v>0.19147416000000006</c:v>
                </c:pt>
                <c:pt idx="171">
                  <c:v>0.19360857600000014</c:v>
                </c:pt>
                <c:pt idx="172">
                  <c:v>0.19478135999999999</c:v>
                </c:pt>
                <c:pt idx="173">
                  <c:v>0.19667409600000019</c:v>
                </c:pt>
                <c:pt idx="174">
                  <c:v>0.19776801600000002</c:v>
                </c:pt>
                <c:pt idx="175">
                  <c:v>0.19891281600000016</c:v>
                </c:pt>
                <c:pt idx="176">
                  <c:v>0.19939363200000015</c:v>
                </c:pt>
                <c:pt idx="177">
                  <c:v>0.1997396160000002</c:v>
                </c:pt>
                <c:pt idx="178">
                  <c:v>0.20072668800000007</c:v>
                </c:pt>
                <c:pt idx="179">
                  <c:v>0.20187148800000024</c:v>
                </c:pt>
                <c:pt idx="180">
                  <c:v>0.20389905600000008</c:v>
                </c:pt>
                <c:pt idx="181">
                  <c:v>0.204751296</c:v>
                </c:pt>
                <c:pt idx="182">
                  <c:v>0.20579179199999997</c:v>
                </c:pt>
                <c:pt idx="183">
                  <c:v>0.20709686400000024</c:v>
                </c:pt>
                <c:pt idx="184">
                  <c:v>0.20888529599999997</c:v>
                </c:pt>
                <c:pt idx="185">
                  <c:v>0.21003009600000014</c:v>
                </c:pt>
                <c:pt idx="186">
                  <c:v>0.18406348800000022</c:v>
                </c:pt>
                <c:pt idx="187">
                  <c:v>0.18494371200000009</c:v>
                </c:pt>
                <c:pt idx="188">
                  <c:v>0.18577051200000017</c:v>
                </c:pt>
                <c:pt idx="189">
                  <c:v>0.18635563200000002</c:v>
                </c:pt>
                <c:pt idx="190">
                  <c:v>0.1881160800000001</c:v>
                </c:pt>
                <c:pt idx="191">
                  <c:v>0.18870119999999999</c:v>
                </c:pt>
                <c:pt idx="192">
                  <c:v>0.18952800000000003</c:v>
                </c:pt>
                <c:pt idx="193">
                  <c:v>0.19147416000000006</c:v>
                </c:pt>
                <c:pt idx="194">
                  <c:v>0.19360857600000014</c:v>
                </c:pt>
                <c:pt idx="195">
                  <c:v>0.19478135999999999</c:v>
                </c:pt>
                <c:pt idx="196">
                  <c:v>0.19667409600000019</c:v>
                </c:pt>
                <c:pt idx="197">
                  <c:v>0.19776801600000002</c:v>
                </c:pt>
                <c:pt idx="198">
                  <c:v>0.19891281600000016</c:v>
                </c:pt>
                <c:pt idx="199">
                  <c:v>0.19939363200000015</c:v>
                </c:pt>
                <c:pt idx="200">
                  <c:v>0.1997396160000002</c:v>
                </c:pt>
                <c:pt idx="201">
                  <c:v>0.20072668800000007</c:v>
                </c:pt>
                <c:pt idx="202">
                  <c:v>0.20187148800000024</c:v>
                </c:pt>
                <c:pt idx="203">
                  <c:v>0.20389905600000008</c:v>
                </c:pt>
                <c:pt idx="204">
                  <c:v>0.204751296</c:v>
                </c:pt>
                <c:pt idx="205">
                  <c:v>0.20579179199999997</c:v>
                </c:pt>
                <c:pt idx="206">
                  <c:v>0.20709686400000024</c:v>
                </c:pt>
                <c:pt idx="207">
                  <c:v>0.20888529599999997</c:v>
                </c:pt>
                <c:pt idx="208">
                  <c:v>0.21003009600000014</c:v>
                </c:pt>
              </c:numCache>
            </c:numRef>
          </c:xVal>
          <c:yVal>
            <c:numRef>
              <c:f>'Batch B_Toltec Farm'!$BA$3:$BA$600</c:f>
              <c:numCache>
                <c:formatCode>0.00</c:formatCode>
                <c:ptCount val="598"/>
                <c:pt idx="0">
                  <c:v>0</c:v>
                </c:pt>
                <c:pt idx="1">
                  <c:v>2.9431757347651311</c:v>
                </c:pt>
                <c:pt idx="2">
                  <c:v>1.4715878673825655</c:v>
                </c:pt>
                <c:pt idx="3">
                  <c:v>4.4146231432500489</c:v>
                </c:pt>
                <c:pt idx="4">
                  <c:v>5.1504873063897634</c:v>
                </c:pt>
                <c:pt idx="5">
                  <c:v>6.6220751737715453</c:v>
                </c:pt>
                <c:pt idx="6">
                  <c:v>1.4715878673825655</c:v>
                </c:pt>
                <c:pt idx="7">
                  <c:v>2.2073115716254161</c:v>
                </c:pt>
                <c:pt idx="8">
                  <c:v>4.0467612911282318</c:v>
                </c:pt>
                <c:pt idx="9">
                  <c:v>5.8862110106318299</c:v>
                </c:pt>
                <c:pt idx="10">
                  <c:v>7.3577988780143961</c:v>
                </c:pt>
                <c:pt idx="11">
                  <c:v>2.9431757347651311</c:v>
                </c:pt>
                <c:pt idx="12">
                  <c:v>5.1504873063897634</c:v>
                </c:pt>
                <c:pt idx="13">
                  <c:v>5.1504873063897634</c:v>
                </c:pt>
                <c:pt idx="14">
                  <c:v>4.7826254542679463</c:v>
                </c:pt>
                <c:pt idx="15">
                  <c:v>2.9431757347651311</c:v>
                </c:pt>
                <c:pt idx="16">
                  <c:v>4.7826254542679463</c:v>
                </c:pt>
                <c:pt idx="17">
                  <c:v>4.7826254542679463</c:v>
                </c:pt>
                <c:pt idx="18">
                  <c:v>7.3577988780143961</c:v>
                </c:pt>
                <c:pt idx="19">
                  <c:v>7.3577988780143961</c:v>
                </c:pt>
                <c:pt idx="20">
                  <c:v>7.3577988780143961</c:v>
                </c:pt>
                <c:pt idx="21">
                  <c:v>7.3577988780143961</c:v>
                </c:pt>
                <c:pt idx="22">
                  <c:v>9.5651104496390289</c:v>
                </c:pt>
                <c:pt idx="23">
                  <c:v>7.725660730135429</c:v>
                </c:pt>
                <c:pt idx="24">
                  <c:v>7.3577988780143961</c:v>
                </c:pt>
                <c:pt idx="25">
                  <c:v>10.300834153881095</c:v>
                </c:pt>
                <c:pt idx="26">
                  <c:v>12.508286184403376</c:v>
                </c:pt>
                <c:pt idx="27">
                  <c:v>13.244009888645442</c:v>
                </c:pt>
                <c:pt idx="28">
                  <c:v>15.083459608149042</c:v>
                </c:pt>
                <c:pt idx="29">
                  <c:v>17.290771179774456</c:v>
                </c:pt>
                <c:pt idx="30">
                  <c:v>18.762359047156238</c:v>
                </c:pt>
                <c:pt idx="31">
                  <c:v>20.60180876665984</c:v>
                </c:pt>
                <c:pt idx="32">
                  <c:v>23.176982190405504</c:v>
                </c:pt>
                <c:pt idx="33">
                  <c:v>23.544984501424185</c:v>
                </c:pt>
                <c:pt idx="34">
                  <c:v>26.855881629412703</c:v>
                </c:pt>
                <c:pt idx="35">
                  <c:v>26.855881629412703</c:v>
                </c:pt>
                <c:pt idx="36">
                  <c:v>27.591745792552416</c:v>
                </c:pt>
                <c:pt idx="37">
                  <c:v>29.431195512056018</c:v>
                </c:pt>
                <c:pt idx="38">
                  <c:v>29.063333659934983</c:v>
                </c:pt>
                <c:pt idx="39">
                  <c:v>34.581682818445778</c:v>
                </c:pt>
                <c:pt idx="40">
                  <c:v>39.732029665937112</c:v>
                </c:pt>
                <c:pt idx="41">
                  <c:v>45.250378824447907</c:v>
                </c:pt>
                <c:pt idx="42">
                  <c:v>47.089828543951505</c:v>
                </c:pt>
                <c:pt idx="43">
                  <c:v>48.193554559212252</c:v>
                </c:pt>
                <c:pt idx="44">
                  <c:v>50.400866130836889</c:v>
                </c:pt>
                <c:pt idx="45">
                  <c:v>54.079765569844085</c:v>
                </c:pt>
                <c:pt idx="46">
                  <c:v>55.919215289347683</c:v>
                </c:pt>
                <c:pt idx="47">
                  <c:v>64.38074018262283</c:v>
                </c:pt>
                <c:pt idx="48">
                  <c:v>79.464199790771872</c:v>
                </c:pt>
                <c:pt idx="49">
                  <c:v>89.76503394465297</c:v>
                </c:pt>
                <c:pt idx="50">
                  <c:v>104.11276984855994</c:v>
                </c:pt>
                <c:pt idx="51">
                  <c:v>118.09250344144823</c:v>
                </c:pt>
                <c:pt idx="52">
                  <c:v>136.48700063648343</c:v>
                </c:pt>
                <c:pt idx="53">
                  <c:v>145.68424923399988</c:v>
                </c:pt>
                <c:pt idx="54">
                  <c:v>157.45681171416118</c:v>
                </c:pt>
                <c:pt idx="55">
                  <c:v>175.85130890919638</c:v>
                </c:pt>
                <c:pt idx="56">
                  <c:v>191.30263036946647</c:v>
                </c:pt>
                <c:pt idx="57">
                  <c:v>205.28236396235474</c:v>
                </c:pt>
                <c:pt idx="58">
                  <c:v>216.68692413149739</c:v>
                </c:pt>
                <c:pt idx="59">
                  <c:v>234.71355947441077</c:v>
                </c:pt>
                <c:pt idx="60">
                  <c:v>249.06129537831774</c:v>
                </c:pt>
                <c:pt idx="61">
                  <c:v>264.14475498646681</c:v>
                </c:pt>
                <c:pt idx="62">
                  <c:v>278.8603527424948</c:v>
                </c:pt>
                <c:pt idx="63">
                  <c:v>286.95387532475127</c:v>
                </c:pt>
                <c:pt idx="64">
                  <c:v>300.93374937653721</c:v>
                </c:pt>
                <c:pt idx="65">
                  <c:v>310.86672167829647</c:v>
                </c:pt>
                <c:pt idx="66">
                  <c:v>320.43183212793548</c:v>
                </c:pt>
                <c:pt idx="67">
                  <c:v>328.5254951690896</c:v>
                </c:pt>
                <c:pt idx="68">
                  <c:v>337.35474145558817</c:v>
                </c:pt>
                <c:pt idx="69">
                  <c:v>338.82632932297071</c:v>
                </c:pt>
                <c:pt idx="70">
                  <c:v>345.08054264462123</c:v>
                </c:pt>
                <c:pt idx="71">
                  <c:v>352.80620337475585</c:v>
                </c:pt>
                <c:pt idx="72">
                  <c:v>352.80620337475585</c:v>
                </c:pt>
                <c:pt idx="73">
                  <c:v>353.17406522687691</c:v>
                </c:pt>
                <c:pt idx="74">
                  <c:v>357.22082651800514</c:v>
                </c:pt>
                <c:pt idx="75">
                  <c:v>353.17406522687691</c:v>
                </c:pt>
                <c:pt idx="76">
                  <c:v>353.5419270789987</c:v>
                </c:pt>
                <c:pt idx="77">
                  <c:v>356.48510281376304</c:v>
                </c:pt>
                <c:pt idx="78">
                  <c:v>356.11710050274439</c:v>
                </c:pt>
                <c:pt idx="79">
                  <c:v>356.48510281376304</c:v>
                </c:pt>
                <c:pt idx="80">
                  <c:v>357.95655022224798</c:v>
                </c:pt>
                <c:pt idx="81">
                  <c:v>357.95655022224798</c:v>
                </c:pt>
                <c:pt idx="82">
                  <c:v>361.26758780913417</c:v>
                </c:pt>
                <c:pt idx="83">
                  <c:v>361.26758780913417</c:v>
                </c:pt>
                <c:pt idx="84">
                  <c:v>361.63544966125517</c:v>
                </c:pt>
                <c:pt idx="85">
                  <c:v>366.41807511552315</c:v>
                </c:pt>
                <c:pt idx="86">
                  <c:v>368.25752483502674</c:v>
                </c:pt>
                <c:pt idx="87">
                  <c:v>366.41807511552315</c:v>
                </c:pt>
                <c:pt idx="88">
                  <c:v>375.24746186091932</c:v>
                </c:pt>
                <c:pt idx="89">
                  <c:v>374.87960000879826</c:v>
                </c:pt>
                <c:pt idx="90">
                  <c:v>369.36125085028749</c:v>
                </c:pt>
                <c:pt idx="91">
                  <c:v>365.3143491002624</c:v>
                </c:pt>
                <c:pt idx="92">
                  <c:v>362.00345197227387</c:v>
                </c:pt>
                <c:pt idx="93">
                  <c:v>363.84290169177746</c:v>
                </c:pt>
                <c:pt idx="94">
                  <c:v>363.10703752863776</c:v>
                </c:pt>
                <c:pt idx="95">
                  <c:v>363.84290169177746</c:v>
                </c:pt>
                <c:pt idx="96">
                  <c:v>367.5218011307839</c:v>
                </c:pt>
                <c:pt idx="97">
                  <c:v>364.5786253960195</c:v>
                </c:pt>
                <c:pt idx="98">
                  <c:v>362.37131382439492</c:v>
                </c:pt>
                <c:pt idx="99">
                  <c:v>366.0502132634021</c:v>
                </c:pt>
                <c:pt idx="100">
                  <c:v>366.78593696764415</c:v>
                </c:pt>
                <c:pt idx="101">
                  <c:v>368.62538668714774</c:v>
                </c:pt>
                <c:pt idx="102">
                  <c:v>367.88966298290489</c:v>
                </c:pt>
                <c:pt idx="103">
                  <c:v>371.56856242191208</c:v>
                </c:pt>
                <c:pt idx="104">
                  <c:v>373.77587399353752</c:v>
                </c:pt>
                <c:pt idx="105">
                  <c:v>371.56856242191208</c:v>
                </c:pt>
                <c:pt idx="106">
                  <c:v>375.98318556516216</c:v>
                </c:pt>
                <c:pt idx="107">
                  <c:v>379.29422315204755</c:v>
                </c:pt>
                <c:pt idx="108">
                  <c:v>384.81257231055753</c:v>
                </c:pt>
                <c:pt idx="109">
                  <c:v>381.50153472367219</c:v>
                </c:pt>
                <c:pt idx="110">
                  <c:v>385.54829601480037</c:v>
                </c:pt>
                <c:pt idx="111">
                  <c:v>383.34098444317578</c:v>
                </c:pt>
                <c:pt idx="112">
                  <c:v>388.49147174956477</c:v>
                </c:pt>
                <c:pt idx="113">
                  <c:v>388.12360989744371</c:v>
                </c:pt>
                <c:pt idx="114">
                  <c:v>386.65202203006112</c:v>
                </c:pt>
                <c:pt idx="115">
                  <c:v>389.59505730592861</c:v>
                </c:pt>
                <c:pt idx="116">
                  <c:v>388.49147174956477</c:v>
                </c:pt>
                <c:pt idx="117">
                  <c:v>391.0666451733112</c:v>
                </c:pt>
                <c:pt idx="118">
                  <c:v>389.96305961694731</c:v>
                </c:pt>
                <c:pt idx="119">
                  <c:v>393.27395674493584</c:v>
                </c:pt>
                <c:pt idx="120">
                  <c:v>393.64195905595449</c:v>
                </c:pt>
                <c:pt idx="121">
                  <c:v>395.11340646443944</c:v>
                </c:pt>
                <c:pt idx="122">
                  <c:v>394.00982090807554</c:v>
                </c:pt>
                <c:pt idx="123">
                  <c:v>392.53823304069374</c:v>
                </c:pt>
                <c:pt idx="124">
                  <c:v>394.74554461231838</c:v>
                </c:pt>
                <c:pt idx="125">
                  <c:v>389.96305961694731</c:v>
                </c:pt>
                <c:pt idx="126">
                  <c:v>393.27395674493584</c:v>
                </c:pt>
                <c:pt idx="127">
                  <c:v>391.0666451733112</c:v>
                </c:pt>
                <c:pt idx="128">
                  <c:v>392.53823304069374</c:v>
                </c:pt>
                <c:pt idx="129">
                  <c:v>388.12360989744371</c:v>
                </c:pt>
                <c:pt idx="130">
                  <c:v>392.17037118857195</c:v>
                </c:pt>
                <c:pt idx="131">
                  <c:v>390.33092146906915</c:v>
                </c:pt>
                <c:pt idx="132">
                  <c:v>392.90609489281479</c:v>
                </c:pt>
                <c:pt idx="133">
                  <c:v>394.00982090807554</c:v>
                </c:pt>
                <c:pt idx="134">
                  <c:v>395.84927062757913</c:v>
                </c:pt>
                <c:pt idx="135">
                  <c:v>389.96305961694731</c:v>
                </c:pt>
                <c:pt idx="136">
                  <c:v>393.64195905595449</c:v>
                </c:pt>
                <c:pt idx="137">
                  <c:v>392.53823304069374</c:v>
                </c:pt>
                <c:pt idx="138">
                  <c:v>391.43450702543225</c:v>
                </c:pt>
                <c:pt idx="139">
                  <c:v>388.85933360168656</c:v>
                </c:pt>
                <c:pt idx="140">
                  <c:v>389.22719545380761</c:v>
                </c:pt>
                <c:pt idx="141">
                  <c:v>388.12360989744371</c:v>
                </c:pt>
                <c:pt idx="142">
                  <c:v>386.28416017794012</c:v>
                </c:pt>
                <c:pt idx="143">
                  <c:v>385.54829601480037</c:v>
                </c:pt>
                <c:pt idx="144">
                  <c:v>386.28416017794012</c:v>
                </c:pt>
                <c:pt idx="145">
                  <c:v>383.70884629529678</c:v>
                </c:pt>
                <c:pt idx="146">
                  <c:v>379.29422315204755</c:v>
                </c:pt>
                <c:pt idx="147">
                  <c:v>380.39780870841145</c:v>
                </c:pt>
                <c:pt idx="148">
                  <c:v>374.51159769777956</c:v>
                </c:pt>
                <c:pt idx="149">
                  <c:v>380.76581101943009</c:v>
                </c:pt>
                <c:pt idx="150">
                  <c:v>379.29422315204755</c:v>
                </c:pt>
                <c:pt idx="151">
                  <c:v>375.24746186091932</c:v>
                </c:pt>
                <c:pt idx="152">
                  <c:v>376.35104741728321</c:v>
                </c:pt>
                <c:pt idx="153">
                  <c:v>372.67214797827597</c:v>
                </c:pt>
                <c:pt idx="154">
                  <c:v>372.30428612615498</c:v>
                </c:pt>
                <c:pt idx="155">
                  <c:v>367.1537988197652</c:v>
                </c:pt>
                <c:pt idx="156">
                  <c:v>370.46483640665133</c:v>
                </c:pt>
                <c:pt idx="157">
                  <c:v>371.20070056979108</c:v>
                </c:pt>
                <c:pt idx="158">
                  <c:v>366.78593696764415</c:v>
                </c:pt>
                <c:pt idx="159">
                  <c:v>367.1537988197652</c:v>
                </c:pt>
                <c:pt idx="160">
                  <c:v>367.1537988197652</c:v>
                </c:pt>
                <c:pt idx="161">
                  <c:v>368.62538668714774</c:v>
                </c:pt>
                <c:pt idx="162">
                  <c:v>365.68235141128025</c:v>
                </c:pt>
                <c:pt idx="163">
                  <c:v>365.68235141128025</c:v>
                </c:pt>
                <c:pt idx="164">
                  <c:v>366.41807511552315</c:v>
                </c:pt>
                <c:pt idx="165">
                  <c:v>364.21076354389851</c:v>
                </c:pt>
                <c:pt idx="166">
                  <c:v>364.5786253960195</c:v>
                </c:pt>
                <c:pt idx="167">
                  <c:v>361.26758780913417</c:v>
                </c:pt>
                <c:pt idx="168">
                  <c:v>361.26758780913417</c:v>
                </c:pt>
                <c:pt idx="169">
                  <c:v>358.69241438538768</c:v>
                </c:pt>
                <c:pt idx="170">
                  <c:v>359.06027623750953</c:v>
                </c:pt>
                <c:pt idx="171">
                  <c:v>361.26758780913417</c:v>
                </c:pt>
                <c:pt idx="172">
                  <c:v>356.48510281376304</c:v>
                </c:pt>
                <c:pt idx="173">
                  <c:v>356.48510281376304</c:v>
                </c:pt>
                <c:pt idx="174">
                  <c:v>359.06027623750953</c:v>
                </c:pt>
                <c:pt idx="175">
                  <c:v>356.48510281376304</c:v>
                </c:pt>
                <c:pt idx="176">
                  <c:v>357.22082651800514</c:v>
                </c:pt>
                <c:pt idx="177">
                  <c:v>355.0135149463805</c:v>
                </c:pt>
                <c:pt idx="178">
                  <c:v>352.43820106373721</c:v>
                </c:pt>
                <c:pt idx="179">
                  <c:v>349.86302763999151</c:v>
                </c:pt>
                <c:pt idx="180">
                  <c:v>352.80620337475585</c:v>
                </c:pt>
                <c:pt idx="181">
                  <c:v>351.70247735949511</c:v>
                </c:pt>
                <c:pt idx="182">
                  <c:v>350.59875134423436</c:v>
                </c:pt>
                <c:pt idx="183">
                  <c:v>350.23088949211257</c:v>
                </c:pt>
                <c:pt idx="184">
                  <c:v>353.90978893111975</c:v>
                </c:pt>
                <c:pt idx="185">
                  <c:v>351.70247735949511</c:v>
                </c:pt>
                <c:pt idx="186">
                  <c:v>365.68235141128025</c:v>
                </c:pt>
                <c:pt idx="187">
                  <c:v>366.41807511552315</c:v>
                </c:pt>
                <c:pt idx="188">
                  <c:v>364.21076354389851</c:v>
                </c:pt>
                <c:pt idx="189">
                  <c:v>364.5786253960195</c:v>
                </c:pt>
                <c:pt idx="190">
                  <c:v>361.26758780913417</c:v>
                </c:pt>
                <c:pt idx="191">
                  <c:v>361.26758780913417</c:v>
                </c:pt>
                <c:pt idx="192">
                  <c:v>358.69241438538768</c:v>
                </c:pt>
                <c:pt idx="193">
                  <c:v>359.06027623750953</c:v>
                </c:pt>
                <c:pt idx="194">
                  <c:v>361.26758780913417</c:v>
                </c:pt>
                <c:pt idx="195">
                  <c:v>356.48510281376304</c:v>
                </c:pt>
                <c:pt idx="196">
                  <c:v>356.48510281376304</c:v>
                </c:pt>
                <c:pt idx="197">
                  <c:v>359.06027623750953</c:v>
                </c:pt>
                <c:pt idx="198">
                  <c:v>356.48510281376304</c:v>
                </c:pt>
                <c:pt idx="199">
                  <c:v>357.22082651800514</c:v>
                </c:pt>
                <c:pt idx="200">
                  <c:v>355.0135149463805</c:v>
                </c:pt>
                <c:pt idx="201">
                  <c:v>352.43820106373721</c:v>
                </c:pt>
                <c:pt idx="202">
                  <c:v>349.86302763999151</c:v>
                </c:pt>
                <c:pt idx="203">
                  <c:v>352.80620337475585</c:v>
                </c:pt>
                <c:pt idx="204">
                  <c:v>351.70247735949511</c:v>
                </c:pt>
                <c:pt idx="205">
                  <c:v>350.59875134423436</c:v>
                </c:pt>
                <c:pt idx="206">
                  <c:v>350.23088949211257</c:v>
                </c:pt>
                <c:pt idx="207">
                  <c:v>353.90978893111975</c:v>
                </c:pt>
                <c:pt idx="208">
                  <c:v>351.70247735949511</c:v>
                </c:pt>
              </c:numCache>
            </c:numRef>
          </c:yVal>
          <c:smooth val="1"/>
          <c:extLst>
            <c:ext xmlns:c16="http://schemas.microsoft.com/office/drawing/2014/chart" uri="{C3380CC4-5D6E-409C-BE32-E72D297353CC}">
              <c16:uniqueId val="{00000005-8F04-9648-A389-46185DF440CE}"/>
            </c:ext>
          </c:extLst>
        </c:ser>
        <c:ser>
          <c:idx val="8"/>
          <c:order val="6"/>
          <c:tx>
            <c:v>Rain3</c:v>
          </c:tx>
          <c:spPr>
            <a:ln>
              <a:solidFill>
                <a:srgbClr val="FF0000"/>
              </a:solidFill>
            </a:ln>
          </c:spPr>
          <c:marker>
            <c:symbol val="none"/>
          </c:marker>
          <c:xVal>
            <c:numRef>
              <c:f>'Batch B_Toltec Farm'!$BK$3:$BK$600</c:f>
              <c:numCache>
                <c:formatCode>0.00</c:formatCode>
                <c:ptCount val="598"/>
                <c:pt idx="0">
                  <c:v>0</c:v>
                </c:pt>
                <c:pt idx="1">
                  <c:v>1.0659360000001481E-3</c:v>
                </c:pt>
                <c:pt idx="2">
                  <c:v>1.7858880000002327E-3</c:v>
                </c:pt>
                <c:pt idx="3">
                  <c:v>2.5312800000002016E-3</c:v>
                </c:pt>
                <c:pt idx="4">
                  <c:v>3.6786240000001484E-3</c:v>
                </c:pt>
                <c:pt idx="5">
                  <c:v>4.986240000000185E-3</c:v>
                </c:pt>
                <c:pt idx="6">
                  <c:v>6.2658719999999822E-3</c:v>
                </c:pt>
                <c:pt idx="7">
                  <c:v>7.5455040000000613E-3</c:v>
                </c:pt>
                <c:pt idx="8">
                  <c:v>7.9703520000001336E-3</c:v>
                </c:pt>
                <c:pt idx="9">
                  <c:v>9.0642720000002393E-3</c:v>
                </c:pt>
                <c:pt idx="10">
                  <c:v>1.0422768000000044E-2</c:v>
                </c:pt>
                <c:pt idx="11">
                  <c:v>1.2183216000000109E-2</c:v>
                </c:pt>
                <c:pt idx="12">
                  <c:v>1.3116864000000126E-2</c:v>
                </c:pt>
                <c:pt idx="13">
                  <c:v>1.4157360000000107E-2</c:v>
                </c:pt>
                <c:pt idx="14">
                  <c:v>1.5597263999999994E-2</c:v>
                </c:pt>
                <c:pt idx="15">
                  <c:v>1.6314672000000006E-2</c:v>
                </c:pt>
                <c:pt idx="16">
                  <c:v>1.7568864000000201E-2</c:v>
                </c:pt>
                <c:pt idx="17">
                  <c:v>1.8555936000000058E-2</c:v>
                </c:pt>
                <c:pt idx="18">
                  <c:v>1.9568448000000082E-2</c:v>
                </c:pt>
                <c:pt idx="19">
                  <c:v>2.0822639999999996E-2</c:v>
                </c:pt>
                <c:pt idx="20">
                  <c:v>2.1382319999999989E-2</c:v>
                </c:pt>
                <c:pt idx="21">
                  <c:v>2.31147840000001E-2</c:v>
                </c:pt>
                <c:pt idx="22">
                  <c:v>2.4419856000000063E-2</c:v>
                </c:pt>
                <c:pt idx="23">
                  <c:v>2.5752911999999982E-2</c:v>
                </c:pt>
                <c:pt idx="24">
                  <c:v>2.6287152000000095E-2</c:v>
                </c:pt>
                <c:pt idx="25">
                  <c:v>2.7113952000000142E-2</c:v>
                </c:pt>
                <c:pt idx="26">
                  <c:v>2.8739568000000004E-2</c:v>
                </c:pt>
                <c:pt idx="27">
                  <c:v>3.0393168000000106E-2</c:v>
                </c:pt>
                <c:pt idx="28">
                  <c:v>3.1698240000000065E-2</c:v>
                </c:pt>
                <c:pt idx="29">
                  <c:v>3.2817600000000058E-2</c:v>
                </c:pt>
                <c:pt idx="30">
                  <c:v>3.4018368000000132E-2</c:v>
                </c:pt>
                <c:pt idx="31">
                  <c:v>3.4870608000000067E-2</c:v>
                </c:pt>
                <c:pt idx="32">
                  <c:v>3.6363936000000076E-2</c:v>
                </c:pt>
                <c:pt idx="33">
                  <c:v>3.6923616000000069E-2</c:v>
                </c:pt>
                <c:pt idx="34">
                  <c:v>3.817780799999998E-2</c:v>
                </c:pt>
                <c:pt idx="35">
                  <c:v>3.9164880000000124E-2</c:v>
                </c:pt>
                <c:pt idx="36">
                  <c:v>4.0149408000000185E-2</c:v>
                </c:pt>
                <c:pt idx="37">
                  <c:v>4.1403600000000103E-2</c:v>
                </c:pt>
                <c:pt idx="38">
                  <c:v>4.2202416000000194E-2</c:v>
                </c:pt>
                <c:pt idx="39">
                  <c:v>4.313606400000021E-2</c:v>
                </c:pt>
                <c:pt idx="40">
                  <c:v>4.4390256000000121E-2</c:v>
                </c:pt>
                <c:pt idx="41">
                  <c:v>4.5374784000000189E-2</c:v>
                </c:pt>
                <c:pt idx="42">
                  <c:v>4.7374368000000069E-2</c:v>
                </c:pt>
                <c:pt idx="43">
                  <c:v>4.8068879999999987E-2</c:v>
                </c:pt>
                <c:pt idx="44">
                  <c:v>4.950878400000016E-2</c:v>
                </c:pt>
                <c:pt idx="45">
                  <c:v>5.0574720000000024E-2</c:v>
                </c:pt>
                <c:pt idx="46">
                  <c:v>5.1640656000000174E-2</c:v>
                </c:pt>
                <c:pt idx="47">
                  <c:v>5.2813440000000003E-2</c:v>
                </c:pt>
                <c:pt idx="48">
                  <c:v>5.3133984000000183E-2</c:v>
                </c:pt>
                <c:pt idx="49">
                  <c:v>5.457388800000007E-2</c:v>
                </c:pt>
                <c:pt idx="50">
                  <c:v>5.5774656000000138E-2</c:v>
                </c:pt>
                <c:pt idx="51">
                  <c:v>5.6545487999999991E-2</c:v>
                </c:pt>
                <c:pt idx="52">
                  <c:v>5.8038816E-2</c:v>
                </c:pt>
                <c:pt idx="53">
                  <c:v>5.8786752000000046E-2</c:v>
                </c:pt>
                <c:pt idx="54">
                  <c:v>5.9984976000000044E-2</c:v>
                </c:pt>
                <c:pt idx="55">
                  <c:v>6.091862400000006E-2</c:v>
                </c:pt>
                <c:pt idx="56">
                  <c:v>6.1371456000000088E-2</c:v>
                </c:pt>
                <c:pt idx="57">
                  <c:v>6.3317616000000132E-2</c:v>
                </c:pt>
                <c:pt idx="58">
                  <c:v>6.3745007999999992E-2</c:v>
                </c:pt>
                <c:pt idx="59">
                  <c:v>6.4678656000000001E-2</c:v>
                </c:pt>
                <c:pt idx="60">
                  <c:v>6.6118560000000173E-2</c:v>
                </c:pt>
                <c:pt idx="61">
                  <c:v>6.6945360000000231E-2</c:v>
                </c:pt>
                <c:pt idx="62">
                  <c:v>6.8863536000000031E-2</c:v>
                </c:pt>
                <c:pt idx="63">
                  <c:v>7.0435728000000045E-2</c:v>
                </c:pt>
                <c:pt idx="64">
                  <c:v>7.1743344000000084E-2</c:v>
                </c:pt>
                <c:pt idx="65">
                  <c:v>7.3101840000000168E-2</c:v>
                </c:pt>
                <c:pt idx="66">
                  <c:v>7.4274623999999997E-2</c:v>
                </c:pt>
                <c:pt idx="67">
                  <c:v>7.5261696000000142E-2</c:v>
                </c:pt>
                <c:pt idx="68">
                  <c:v>7.635561599999996E-2</c:v>
                </c:pt>
                <c:pt idx="69">
                  <c:v>7.6861872000000123E-2</c:v>
                </c:pt>
                <c:pt idx="70">
                  <c:v>7.7607264000000079E-2</c:v>
                </c:pt>
                <c:pt idx="71">
                  <c:v>7.9500000000000001E-2</c:v>
                </c:pt>
                <c:pt idx="72">
                  <c:v>8.0115648000000192E-2</c:v>
                </c:pt>
                <c:pt idx="73">
                  <c:v>8.1659855999999975E-2</c:v>
                </c:pt>
                <c:pt idx="74">
                  <c:v>8.2433232000000176E-2</c:v>
                </c:pt>
                <c:pt idx="75">
                  <c:v>8.4193679999999965E-2</c:v>
                </c:pt>
                <c:pt idx="76">
                  <c:v>8.5099344000000021E-2</c:v>
                </c:pt>
                <c:pt idx="77">
                  <c:v>8.5847280000000067E-2</c:v>
                </c:pt>
                <c:pt idx="78">
                  <c:v>8.7312624000000116E-2</c:v>
                </c:pt>
                <c:pt idx="79">
                  <c:v>8.8139424000000174E-2</c:v>
                </c:pt>
                <c:pt idx="80">
                  <c:v>8.9658192000000067E-2</c:v>
                </c:pt>
                <c:pt idx="81">
                  <c:v>9.0777552000000053E-2</c:v>
                </c:pt>
                <c:pt idx="82">
                  <c:v>9.2459136000000108E-2</c:v>
                </c:pt>
                <c:pt idx="83">
                  <c:v>9.296539199999998E-2</c:v>
                </c:pt>
                <c:pt idx="84">
                  <c:v>9.4644431999999973E-2</c:v>
                </c:pt>
                <c:pt idx="85">
                  <c:v>9.5178672000000075E-2</c:v>
                </c:pt>
                <c:pt idx="86">
                  <c:v>9.5898624000000154E-2</c:v>
                </c:pt>
                <c:pt idx="87">
                  <c:v>9.6750864000000089E-2</c:v>
                </c:pt>
                <c:pt idx="88">
                  <c:v>9.8216208000000152E-2</c:v>
                </c:pt>
                <c:pt idx="89">
                  <c:v>9.9124415999999993E-2</c:v>
                </c:pt>
                <c:pt idx="90">
                  <c:v>0.10069660800000002</c:v>
                </c:pt>
                <c:pt idx="91">
                  <c:v>0.10173710399999999</c:v>
                </c:pt>
                <c:pt idx="92">
                  <c:v>0.10344158400000016</c:v>
                </c:pt>
                <c:pt idx="93">
                  <c:v>0.10445663999999996</c:v>
                </c:pt>
                <c:pt idx="94">
                  <c:v>0.10573627200000005</c:v>
                </c:pt>
                <c:pt idx="95">
                  <c:v>0.10634937600000016</c:v>
                </c:pt>
                <c:pt idx="96">
                  <c:v>0.1068810720000002</c:v>
                </c:pt>
                <c:pt idx="97">
                  <c:v>0.10837440000000022</c:v>
                </c:pt>
                <c:pt idx="98">
                  <c:v>0.10909435200000002</c:v>
                </c:pt>
                <c:pt idx="99">
                  <c:v>0.11109393600000017</c:v>
                </c:pt>
                <c:pt idx="100">
                  <c:v>0.11192073600000023</c:v>
                </c:pt>
                <c:pt idx="101">
                  <c:v>0.11320036800000002</c:v>
                </c:pt>
                <c:pt idx="102">
                  <c:v>0.11437315200000014</c:v>
                </c:pt>
                <c:pt idx="103">
                  <c:v>0.11506511999999998</c:v>
                </c:pt>
                <c:pt idx="104">
                  <c:v>0.11610561599999997</c:v>
                </c:pt>
                <c:pt idx="105">
                  <c:v>0.11711812799999999</c:v>
                </c:pt>
                <c:pt idx="106">
                  <c:v>0.11882515200000021</c:v>
                </c:pt>
                <c:pt idx="107">
                  <c:v>0.1198656480000002</c:v>
                </c:pt>
                <c:pt idx="108">
                  <c:v>0.12141240000000005</c:v>
                </c:pt>
                <c:pt idx="109">
                  <c:v>0.12210436800000017</c:v>
                </c:pt>
                <c:pt idx="110">
                  <c:v>0.12290572800000006</c:v>
                </c:pt>
                <c:pt idx="111">
                  <c:v>0.12477048000000002</c:v>
                </c:pt>
                <c:pt idx="112">
                  <c:v>0.12570412800000003</c:v>
                </c:pt>
                <c:pt idx="113">
                  <c:v>0.12714403200000021</c:v>
                </c:pt>
                <c:pt idx="114">
                  <c:v>0.1276223040000001</c:v>
                </c:pt>
                <c:pt idx="115">
                  <c:v>0.12818198400000011</c:v>
                </c:pt>
                <c:pt idx="116">
                  <c:v>0.129357312</c:v>
                </c:pt>
                <c:pt idx="117">
                  <c:v>0.130555536</c:v>
                </c:pt>
                <c:pt idx="118">
                  <c:v>0.13156804800000005</c:v>
                </c:pt>
                <c:pt idx="119">
                  <c:v>0.13290110400000024</c:v>
                </c:pt>
                <c:pt idx="120">
                  <c:v>0.13346078400000022</c:v>
                </c:pt>
                <c:pt idx="121">
                  <c:v>0.13546036800000011</c:v>
                </c:pt>
                <c:pt idx="122">
                  <c:v>0.13615488000000003</c:v>
                </c:pt>
                <c:pt idx="123">
                  <c:v>0.13780848000000012</c:v>
                </c:pt>
                <c:pt idx="124">
                  <c:v>0.13842158399999996</c:v>
                </c:pt>
                <c:pt idx="125">
                  <c:v>0.13964779200000021</c:v>
                </c:pt>
                <c:pt idx="126">
                  <c:v>0.14068574400000011</c:v>
                </c:pt>
                <c:pt idx="127">
                  <c:v>0.14135227200000008</c:v>
                </c:pt>
                <c:pt idx="128">
                  <c:v>0.14260646399999999</c:v>
                </c:pt>
                <c:pt idx="129">
                  <c:v>0.14340528000000008</c:v>
                </c:pt>
                <c:pt idx="130">
                  <c:v>0.14455262400000002</c:v>
                </c:pt>
                <c:pt idx="131">
                  <c:v>0.14641992000000006</c:v>
                </c:pt>
                <c:pt idx="132">
                  <c:v>0.14823124800000018</c:v>
                </c:pt>
                <c:pt idx="133">
                  <c:v>0.14887233599999997</c:v>
                </c:pt>
                <c:pt idx="134">
                  <c:v>0.14935060800000016</c:v>
                </c:pt>
                <c:pt idx="135">
                  <c:v>0.15092534399999999</c:v>
                </c:pt>
                <c:pt idx="136">
                  <c:v>0.15212356799999999</c:v>
                </c:pt>
                <c:pt idx="137">
                  <c:v>0.15316406400000024</c:v>
                </c:pt>
                <c:pt idx="138">
                  <c:v>0.15406972800000002</c:v>
                </c:pt>
                <c:pt idx="139">
                  <c:v>0.154629408</c:v>
                </c:pt>
                <c:pt idx="140">
                  <c:v>0.155669904</c:v>
                </c:pt>
                <c:pt idx="141">
                  <c:v>0.15692409600000018</c:v>
                </c:pt>
                <c:pt idx="142">
                  <c:v>0.15817574400000003</c:v>
                </c:pt>
                <c:pt idx="143">
                  <c:v>0.15934852800000013</c:v>
                </c:pt>
                <c:pt idx="144">
                  <c:v>0.1605492960000002</c:v>
                </c:pt>
                <c:pt idx="145">
                  <c:v>0.16140153600000015</c:v>
                </c:pt>
                <c:pt idx="146">
                  <c:v>0.16273459200000007</c:v>
                </c:pt>
                <c:pt idx="147">
                  <c:v>0.16457390400000013</c:v>
                </c:pt>
                <c:pt idx="148">
                  <c:v>0.16526841600000006</c:v>
                </c:pt>
                <c:pt idx="149">
                  <c:v>0.16593494400000003</c:v>
                </c:pt>
                <c:pt idx="150">
                  <c:v>0.16737484800000019</c:v>
                </c:pt>
                <c:pt idx="151">
                  <c:v>0.168173664</c:v>
                </c:pt>
                <c:pt idx="152">
                  <c:v>0.17030553600000001</c:v>
                </c:pt>
                <c:pt idx="153">
                  <c:v>0.17110689600000017</c:v>
                </c:pt>
                <c:pt idx="154">
                  <c:v>0.17222625600000016</c:v>
                </c:pt>
                <c:pt idx="155">
                  <c:v>0.17289278400000013</c:v>
                </c:pt>
                <c:pt idx="156">
                  <c:v>0.17334561600000015</c:v>
                </c:pt>
                <c:pt idx="157">
                  <c:v>0.17459980800000008</c:v>
                </c:pt>
                <c:pt idx="158">
                  <c:v>0.17566574400000021</c:v>
                </c:pt>
                <c:pt idx="159">
                  <c:v>0.17667825600000026</c:v>
                </c:pt>
                <c:pt idx="160">
                  <c:v>0.17833185600000007</c:v>
                </c:pt>
                <c:pt idx="161">
                  <c:v>0.18038486400000006</c:v>
                </c:pt>
                <c:pt idx="162">
                  <c:v>0.18142536000000004</c:v>
                </c:pt>
                <c:pt idx="163">
                  <c:v>0.18350380800000021</c:v>
                </c:pt>
                <c:pt idx="164">
                  <c:v>0.18422376000000001</c:v>
                </c:pt>
                <c:pt idx="165">
                  <c:v>0.18584937600000018</c:v>
                </c:pt>
                <c:pt idx="166">
                  <c:v>0.18630220800000019</c:v>
                </c:pt>
                <c:pt idx="167">
                  <c:v>0.18662275200000009</c:v>
                </c:pt>
                <c:pt idx="168">
                  <c:v>0.18758184</c:v>
                </c:pt>
                <c:pt idx="169">
                  <c:v>0.18894288000000015</c:v>
                </c:pt>
                <c:pt idx="170">
                  <c:v>0.19030137600000024</c:v>
                </c:pt>
                <c:pt idx="171">
                  <c:v>0.19168785599999999</c:v>
                </c:pt>
                <c:pt idx="172">
                  <c:v>0.19227552000000023</c:v>
                </c:pt>
                <c:pt idx="173">
                  <c:v>0.19392912000000007</c:v>
                </c:pt>
                <c:pt idx="174">
                  <c:v>0.19534103999999999</c:v>
                </c:pt>
                <c:pt idx="175">
                  <c:v>0.19694121600000025</c:v>
                </c:pt>
                <c:pt idx="176">
                  <c:v>0.19741948800000014</c:v>
                </c:pt>
                <c:pt idx="177">
                  <c:v>0.19952592</c:v>
                </c:pt>
                <c:pt idx="178">
                  <c:v>0.20101924800000001</c:v>
                </c:pt>
                <c:pt idx="179">
                  <c:v>0.2019783360000002</c:v>
                </c:pt>
                <c:pt idx="180">
                  <c:v>0.20259144000000004</c:v>
                </c:pt>
                <c:pt idx="181">
                  <c:v>0.20336481600000025</c:v>
                </c:pt>
                <c:pt idx="182">
                  <c:v>0.20469787200000017</c:v>
                </c:pt>
                <c:pt idx="183">
                  <c:v>0.20584521600000011</c:v>
                </c:pt>
                <c:pt idx="184">
                  <c:v>0.20739196800000023</c:v>
                </c:pt>
                <c:pt idx="185">
                  <c:v>0.20835105600000015</c:v>
                </c:pt>
                <c:pt idx="186">
                  <c:v>0.21008351999999997</c:v>
                </c:pt>
                <c:pt idx="187">
                  <c:v>0.21032520000000013</c:v>
                </c:pt>
                <c:pt idx="188">
                  <c:v>0.21027177600000002</c:v>
                </c:pt>
                <c:pt idx="189">
                  <c:v>0.21042950400000004</c:v>
                </c:pt>
                <c:pt idx="190">
                  <c:v>0.21035064000000003</c:v>
                </c:pt>
                <c:pt idx="191">
                  <c:v>0.21040406400000014</c:v>
                </c:pt>
              </c:numCache>
            </c:numRef>
          </c:xVal>
          <c:yVal>
            <c:numRef>
              <c:f>'Batch B_Toltec Farm'!$BJ$3:$BJ$600</c:f>
              <c:numCache>
                <c:formatCode>0.00</c:formatCode>
                <c:ptCount val="598"/>
                <c:pt idx="0">
                  <c:v>0</c:v>
                </c:pt>
                <c:pt idx="1">
                  <c:v>3.3110375868861648</c:v>
                </c:pt>
                <c:pt idx="2">
                  <c:v>5.8862110106318299</c:v>
                </c:pt>
                <c:pt idx="3">
                  <c:v>6.9899370258933624</c:v>
                </c:pt>
                <c:pt idx="4">
                  <c:v>9.1972485975179943</c:v>
                </c:pt>
                <c:pt idx="5">
                  <c:v>14.347735903906974</c:v>
                </c:pt>
                <c:pt idx="6">
                  <c:v>16.92290932765264</c:v>
                </c:pt>
                <c:pt idx="7">
                  <c:v>16.92290932765264</c:v>
                </c:pt>
                <c:pt idx="8">
                  <c:v>20.969670618781656</c:v>
                </c:pt>
                <c:pt idx="9">
                  <c:v>23.912846353546001</c:v>
                </c:pt>
                <c:pt idx="10">
                  <c:v>27.223883940431385</c:v>
                </c:pt>
                <c:pt idx="11">
                  <c:v>29.799057364177049</c:v>
                </c:pt>
                <c:pt idx="12">
                  <c:v>31.270645231559616</c:v>
                </c:pt>
                <c:pt idx="13">
                  <c:v>34.581682818445778</c:v>
                </c:pt>
                <c:pt idx="14">
                  <c:v>37.156856242191445</c:v>
                </c:pt>
                <c:pt idx="15">
                  <c:v>40.467893829076829</c:v>
                </c:pt>
                <c:pt idx="16">
                  <c:v>41.203617533319679</c:v>
                </c:pt>
                <c:pt idx="17">
                  <c:v>42.675205400701458</c:v>
                </c:pt>
                <c:pt idx="18">
                  <c:v>48.929278263455103</c:v>
                </c:pt>
                <c:pt idx="19">
                  <c:v>50.033004278715858</c:v>
                </c:pt>
                <c:pt idx="20">
                  <c:v>51.136589835079739</c:v>
                </c:pt>
                <c:pt idx="21">
                  <c:v>53.711903717723054</c:v>
                </c:pt>
                <c:pt idx="22">
                  <c:v>58.49438871309335</c:v>
                </c:pt>
                <c:pt idx="23">
                  <c:v>59.965976580475918</c:v>
                </c:pt>
                <c:pt idx="24">
                  <c:v>59.598114728354098</c:v>
                </c:pt>
                <c:pt idx="25">
                  <c:v>60.701840743615634</c:v>
                </c:pt>
                <c:pt idx="26">
                  <c:v>62.541290463119232</c:v>
                </c:pt>
                <c:pt idx="27">
                  <c:v>63.277014167362083</c:v>
                </c:pt>
                <c:pt idx="28">
                  <c:v>66.955913606368497</c:v>
                </c:pt>
                <c:pt idx="29">
                  <c:v>65.116463886865674</c:v>
                </c:pt>
                <c:pt idx="30">
                  <c:v>67.691637310611341</c:v>
                </c:pt>
                <c:pt idx="31">
                  <c:v>71.002674897496732</c:v>
                </c:pt>
                <c:pt idx="32">
                  <c:v>74.313712484382108</c:v>
                </c:pt>
                <c:pt idx="33">
                  <c:v>78.360473775511124</c:v>
                </c:pt>
                <c:pt idx="34">
                  <c:v>76.888885908128557</c:v>
                </c:pt>
                <c:pt idx="35">
                  <c:v>82.775096918760383</c:v>
                </c:pt>
                <c:pt idx="36">
                  <c:v>80.567785347135754</c:v>
                </c:pt>
                <c:pt idx="37">
                  <c:v>81.671511362396501</c:v>
                </c:pt>
                <c:pt idx="38">
                  <c:v>82.407235066639359</c:v>
                </c:pt>
                <c:pt idx="39">
                  <c:v>82.039373214518321</c:v>
                </c:pt>
                <c:pt idx="40">
                  <c:v>86.086134505645774</c:v>
                </c:pt>
                <c:pt idx="41">
                  <c:v>87.557722373028341</c:v>
                </c:pt>
                <c:pt idx="42">
                  <c:v>94.179797546799875</c:v>
                </c:pt>
                <c:pt idx="43">
                  <c:v>99.330144394291992</c:v>
                </c:pt>
                <c:pt idx="44">
                  <c:v>103.74490799643813</c:v>
                </c:pt>
                <c:pt idx="45">
                  <c:v>103.37704614431709</c:v>
                </c:pt>
                <c:pt idx="46">
                  <c:v>105.95221956806354</c:v>
                </c:pt>
                <c:pt idx="47">
                  <c:v>113.67788029819897</c:v>
                </c:pt>
                <c:pt idx="48">
                  <c:v>121.03567917621258</c:v>
                </c:pt>
                <c:pt idx="49">
                  <c:v>133.54396536061597</c:v>
                </c:pt>
                <c:pt idx="50">
                  <c:v>142.37335210601213</c:v>
                </c:pt>
                <c:pt idx="51">
                  <c:v>143.10907581025498</c:v>
                </c:pt>
                <c:pt idx="52">
                  <c:v>151.57046024463247</c:v>
                </c:pt>
                <c:pt idx="53">
                  <c:v>161.50357300528941</c:v>
                </c:pt>
                <c:pt idx="54">
                  <c:v>170.70082160280739</c:v>
                </c:pt>
                <c:pt idx="55">
                  <c:v>171.06868345492845</c:v>
                </c:pt>
                <c:pt idx="56">
                  <c:v>177.6907586287</c:v>
                </c:pt>
                <c:pt idx="57">
                  <c:v>191.67049222158749</c:v>
                </c:pt>
                <c:pt idx="58">
                  <c:v>204.91450211023371</c:v>
                </c:pt>
                <c:pt idx="59">
                  <c:v>217.05492644251606</c:v>
                </c:pt>
                <c:pt idx="60">
                  <c:v>226.25217504003328</c:v>
                </c:pt>
                <c:pt idx="61">
                  <c:v>239.4961849286787</c:v>
                </c:pt>
                <c:pt idx="62">
                  <c:v>252.37233296520313</c:v>
                </c:pt>
                <c:pt idx="63">
                  <c:v>258.25854397583572</c:v>
                </c:pt>
                <c:pt idx="64">
                  <c:v>268.19151627759504</c:v>
                </c:pt>
                <c:pt idx="65">
                  <c:v>272.23827756872402</c:v>
                </c:pt>
                <c:pt idx="66">
                  <c:v>284.74656375312662</c:v>
                </c:pt>
                <c:pt idx="67">
                  <c:v>287.32173717687306</c:v>
                </c:pt>
                <c:pt idx="68">
                  <c:v>296.51898577439027</c:v>
                </c:pt>
                <c:pt idx="69">
                  <c:v>306.81996038716903</c:v>
                </c:pt>
                <c:pt idx="70">
                  <c:v>309.39513381091467</c:v>
                </c:pt>
                <c:pt idx="71">
                  <c:v>319.69610842369343</c:v>
                </c:pt>
                <c:pt idx="72">
                  <c:v>323.00714601057882</c:v>
                </c:pt>
                <c:pt idx="73">
                  <c:v>330.73280674071424</c:v>
                </c:pt>
                <c:pt idx="74">
                  <c:v>337.72274376660681</c:v>
                </c:pt>
                <c:pt idx="75">
                  <c:v>345.08054264462123</c:v>
                </c:pt>
                <c:pt idx="76">
                  <c:v>353.1740652268777</c:v>
                </c:pt>
                <c:pt idx="77">
                  <c:v>355.74923865062334</c:v>
                </c:pt>
                <c:pt idx="78">
                  <c:v>359.06027623750873</c:v>
                </c:pt>
                <c:pt idx="79">
                  <c:v>354.2776507832408</c:v>
                </c:pt>
                <c:pt idx="80">
                  <c:v>346.91999236412482</c:v>
                </c:pt>
                <c:pt idx="81">
                  <c:v>340.29791719035251</c:v>
                </c:pt>
                <c:pt idx="82">
                  <c:v>341.76950505773505</c:v>
                </c:pt>
                <c:pt idx="83">
                  <c:v>341.03364089459535</c:v>
                </c:pt>
                <c:pt idx="84">
                  <c:v>339.93005533823145</c:v>
                </c:pt>
                <c:pt idx="85">
                  <c:v>339.5621934861104</c:v>
                </c:pt>
                <c:pt idx="86">
                  <c:v>339.93005533823145</c:v>
                </c:pt>
                <c:pt idx="87">
                  <c:v>336.98687960346712</c:v>
                </c:pt>
                <c:pt idx="88">
                  <c:v>332.94011831233888</c:v>
                </c:pt>
                <c:pt idx="89">
                  <c:v>331.46853044495708</c:v>
                </c:pt>
                <c:pt idx="90">
                  <c:v>330.73280674071424</c:v>
                </c:pt>
                <c:pt idx="91">
                  <c:v>331.46853044495708</c:v>
                </c:pt>
                <c:pt idx="92">
                  <c:v>329.99694257757454</c:v>
                </c:pt>
                <c:pt idx="93">
                  <c:v>331.10066859283529</c:v>
                </c:pt>
                <c:pt idx="94">
                  <c:v>328.5254951690896</c:v>
                </c:pt>
                <c:pt idx="95">
                  <c:v>333.67584201658173</c:v>
                </c:pt>
                <c:pt idx="96">
                  <c:v>336.61901775134606</c:v>
                </c:pt>
                <c:pt idx="97">
                  <c:v>339.5621934861104</c:v>
                </c:pt>
                <c:pt idx="98">
                  <c:v>345.81626634886328</c:v>
                </c:pt>
                <c:pt idx="99">
                  <c:v>352.07033921161616</c:v>
                </c:pt>
                <c:pt idx="100">
                  <c:v>353.90978893111975</c:v>
                </c:pt>
                <c:pt idx="101">
                  <c:v>362.00345197227387</c:v>
                </c:pt>
                <c:pt idx="102">
                  <c:v>363.84290169177746</c:v>
                </c:pt>
                <c:pt idx="103">
                  <c:v>367.88966298290569</c:v>
                </c:pt>
                <c:pt idx="104">
                  <c:v>368.62538668714774</c:v>
                </c:pt>
                <c:pt idx="105">
                  <c:v>377.4547734325447</c:v>
                </c:pt>
                <c:pt idx="106">
                  <c:v>377.4547734325447</c:v>
                </c:pt>
                <c:pt idx="107">
                  <c:v>380.76581101943009</c:v>
                </c:pt>
                <c:pt idx="108">
                  <c:v>382.97312259105473</c:v>
                </c:pt>
                <c:pt idx="109">
                  <c:v>385.91615786692142</c:v>
                </c:pt>
                <c:pt idx="110">
                  <c:v>390.69878332119015</c:v>
                </c:pt>
                <c:pt idx="111">
                  <c:v>391.43450702543225</c:v>
                </c:pt>
                <c:pt idx="112">
                  <c:v>394.37768276019739</c:v>
                </c:pt>
                <c:pt idx="113">
                  <c:v>395.48140877545814</c:v>
                </c:pt>
                <c:pt idx="114">
                  <c:v>395.84927062757913</c:v>
                </c:pt>
                <c:pt idx="115">
                  <c:v>399.52817006658631</c:v>
                </c:pt>
                <c:pt idx="116">
                  <c:v>401.73548163821096</c:v>
                </c:pt>
                <c:pt idx="117">
                  <c:v>401.36761978608916</c:v>
                </c:pt>
                <c:pt idx="118">
                  <c:v>401.73548163821096</c:v>
                </c:pt>
                <c:pt idx="119">
                  <c:v>403.57493135771455</c:v>
                </c:pt>
                <c:pt idx="120">
                  <c:v>405.4143810772182</c:v>
                </c:pt>
                <c:pt idx="121">
                  <c:v>406.15010478146024</c:v>
                </c:pt>
                <c:pt idx="122">
                  <c:v>407.25383079672179</c:v>
                </c:pt>
                <c:pt idx="123">
                  <c:v>407.62169264884278</c:v>
                </c:pt>
                <c:pt idx="124">
                  <c:v>405.04651922509635</c:v>
                </c:pt>
                <c:pt idx="125">
                  <c:v>409.82900422046743</c:v>
                </c:pt>
                <c:pt idx="126">
                  <c:v>409.82900422046743</c:v>
                </c:pt>
                <c:pt idx="127">
                  <c:v>409.82900422046743</c:v>
                </c:pt>
                <c:pt idx="128">
                  <c:v>406.51810709247894</c:v>
                </c:pt>
                <c:pt idx="129">
                  <c:v>410.93273023572817</c:v>
                </c:pt>
                <c:pt idx="130">
                  <c:v>409.82900422046743</c:v>
                </c:pt>
                <c:pt idx="131">
                  <c:v>408.72541866410353</c:v>
                </c:pt>
                <c:pt idx="132">
                  <c:v>409.09328051622538</c:v>
                </c:pt>
                <c:pt idx="133">
                  <c:v>410.93273023572817</c:v>
                </c:pt>
                <c:pt idx="134">
                  <c:v>408.35755681198253</c:v>
                </c:pt>
                <c:pt idx="135">
                  <c:v>410.19700653148612</c:v>
                </c:pt>
                <c:pt idx="136">
                  <c:v>405.04651922509635</c:v>
                </c:pt>
                <c:pt idx="137">
                  <c:v>405.78224292933919</c:v>
                </c:pt>
                <c:pt idx="138">
                  <c:v>405.4143810772182</c:v>
                </c:pt>
                <c:pt idx="139">
                  <c:v>402.47120534245306</c:v>
                </c:pt>
                <c:pt idx="140">
                  <c:v>400.26389377082842</c:v>
                </c:pt>
                <c:pt idx="141">
                  <c:v>399.89603191870737</c:v>
                </c:pt>
                <c:pt idx="142">
                  <c:v>396.95285618394303</c:v>
                </c:pt>
                <c:pt idx="143">
                  <c:v>394.74554461231838</c:v>
                </c:pt>
                <c:pt idx="144">
                  <c:v>392.53823304069374</c:v>
                </c:pt>
                <c:pt idx="145">
                  <c:v>391.8025093364509</c:v>
                </c:pt>
                <c:pt idx="146">
                  <c:v>388.85933360168656</c:v>
                </c:pt>
                <c:pt idx="147">
                  <c:v>388.49147174956477</c:v>
                </c:pt>
                <c:pt idx="148">
                  <c:v>385.91615786692142</c:v>
                </c:pt>
                <c:pt idx="149">
                  <c:v>384.44471045843653</c:v>
                </c:pt>
                <c:pt idx="150">
                  <c:v>379.29422315204755</c:v>
                </c:pt>
                <c:pt idx="151">
                  <c:v>377.08691158042291</c:v>
                </c:pt>
                <c:pt idx="152">
                  <c:v>373.40801214141572</c:v>
                </c:pt>
                <c:pt idx="153">
                  <c:v>369.72911270240849</c:v>
                </c:pt>
                <c:pt idx="154">
                  <c:v>367.5218011307839</c:v>
                </c:pt>
                <c:pt idx="155">
                  <c:v>364.5786253960195</c:v>
                </c:pt>
                <c:pt idx="156">
                  <c:v>363.10703752863776</c:v>
                </c:pt>
                <c:pt idx="157">
                  <c:v>362.73917567651671</c:v>
                </c:pt>
                <c:pt idx="158">
                  <c:v>358.69241438538768</c:v>
                </c:pt>
                <c:pt idx="159">
                  <c:v>358.69241438538768</c:v>
                </c:pt>
                <c:pt idx="160">
                  <c:v>355.0135149463805</c:v>
                </c:pt>
                <c:pt idx="161">
                  <c:v>351.70247735949511</c:v>
                </c:pt>
                <c:pt idx="162">
                  <c:v>347.28785421624588</c:v>
                </c:pt>
                <c:pt idx="163">
                  <c:v>344.34467848148148</c:v>
                </c:pt>
                <c:pt idx="164">
                  <c:v>345.44840449674223</c:v>
                </c:pt>
                <c:pt idx="165">
                  <c:v>341.03364089459535</c:v>
                </c:pt>
                <c:pt idx="166">
                  <c:v>339.5621934861104</c:v>
                </c:pt>
                <c:pt idx="167">
                  <c:v>336.98687960346712</c:v>
                </c:pt>
                <c:pt idx="168">
                  <c:v>334.77956803184247</c:v>
                </c:pt>
                <c:pt idx="169">
                  <c:v>329.2612188733317</c:v>
                </c:pt>
                <c:pt idx="170">
                  <c:v>329.99694257757454</c:v>
                </c:pt>
                <c:pt idx="171">
                  <c:v>327.42176915382811</c:v>
                </c:pt>
                <c:pt idx="172">
                  <c:v>326.686045449586</c:v>
                </c:pt>
                <c:pt idx="173">
                  <c:v>321.53555814319702</c:v>
                </c:pt>
                <c:pt idx="174">
                  <c:v>321.53555814319702</c:v>
                </c:pt>
                <c:pt idx="175">
                  <c:v>317.48879685206879</c:v>
                </c:pt>
                <c:pt idx="176">
                  <c:v>314.54562111730365</c:v>
                </c:pt>
                <c:pt idx="177">
                  <c:v>317.48879685206879</c:v>
                </c:pt>
                <c:pt idx="178">
                  <c:v>314.54562111730365</c:v>
                </c:pt>
                <c:pt idx="179">
                  <c:v>315.2813448215465</c:v>
                </c:pt>
                <c:pt idx="180">
                  <c:v>314.17775926518266</c:v>
                </c:pt>
                <c:pt idx="181">
                  <c:v>314.9134829694255</c:v>
                </c:pt>
                <c:pt idx="182">
                  <c:v>311.60258584143696</c:v>
                </c:pt>
                <c:pt idx="183">
                  <c:v>311.60258584143696</c:v>
                </c:pt>
                <c:pt idx="184">
                  <c:v>309.39513381091467</c:v>
                </c:pt>
                <c:pt idx="185">
                  <c:v>310.13099797405442</c:v>
                </c:pt>
                <c:pt idx="186">
                  <c:v>309.02727195879368</c:v>
                </c:pt>
                <c:pt idx="187">
                  <c:v>286.95387532475206</c:v>
                </c:pt>
                <c:pt idx="188">
                  <c:v>276.2851793187491</c:v>
                </c:pt>
                <c:pt idx="189">
                  <c:v>277.02090302299121</c:v>
                </c:pt>
                <c:pt idx="190">
                  <c:v>273.34200358398476</c:v>
                </c:pt>
                <c:pt idx="191">
                  <c:v>273.34200358398476</c:v>
                </c:pt>
              </c:numCache>
            </c:numRef>
          </c:yVal>
          <c:smooth val="1"/>
          <c:extLst>
            <c:ext xmlns:c16="http://schemas.microsoft.com/office/drawing/2014/chart" uri="{C3380CC4-5D6E-409C-BE32-E72D297353CC}">
              <c16:uniqueId val="{00000006-8F04-9648-A389-46185DF440CE}"/>
            </c:ext>
          </c:extLst>
        </c:ser>
        <c:ser>
          <c:idx val="1"/>
          <c:order val="7"/>
          <c:tx>
            <c:v>Rain4</c:v>
          </c:tx>
          <c:spPr>
            <a:ln>
              <a:solidFill>
                <a:srgbClr val="FF0000"/>
              </a:solidFill>
            </a:ln>
          </c:spPr>
          <c:marker>
            <c:symbol val="none"/>
          </c:marker>
          <c:xVal>
            <c:numRef>
              <c:f>'Batch B_Toltec Farm'!$BT$3:$BT$600</c:f>
              <c:numCache>
                <c:formatCode>0.00</c:formatCode>
                <c:ptCount val="598"/>
                <c:pt idx="0">
                  <c:v>0</c:v>
                </c:pt>
                <c:pt idx="1">
                  <c:v>1.2796320000000793E-3</c:v>
                </c:pt>
                <c:pt idx="2">
                  <c:v>1.8927360000001983E-3</c:v>
                </c:pt>
                <c:pt idx="3">
                  <c:v>2.8798080000000557E-3</c:v>
                </c:pt>
                <c:pt idx="4">
                  <c:v>4.5054240000001987E-3</c:v>
                </c:pt>
                <c:pt idx="5">
                  <c:v>5.8639200000000042E-3</c:v>
                </c:pt>
                <c:pt idx="6">
                  <c:v>6.7441440000001783E-3</c:v>
                </c:pt>
                <c:pt idx="7">
                  <c:v>7.46409599999998E-3</c:v>
                </c:pt>
                <c:pt idx="8">
                  <c:v>9.277968000000171E-3</c:v>
                </c:pt>
                <c:pt idx="9">
                  <c:v>1.0023360000000139E-2</c:v>
                </c:pt>
                <c:pt idx="10">
                  <c:v>1.1702400000000123E-2</c:v>
                </c:pt>
                <c:pt idx="11">
                  <c:v>1.2849744000000071E-2</c:v>
                </c:pt>
                <c:pt idx="12">
                  <c:v>1.3943664000000177E-2</c:v>
                </c:pt>
                <c:pt idx="13">
                  <c:v>1.5035040000000208E-2</c:v>
                </c:pt>
                <c:pt idx="14">
                  <c:v>1.6075536000000189E-2</c:v>
                </c:pt>
                <c:pt idx="15">
                  <c:v>1.7301744000000147E-2</c:v>
                </c:pt>
                <c:pt idx="16">
                  <c:v>1.786142400000014E-2</c:v>
                </c:pt>
                <c:pt idx="17">
                  <c:v>1.8820512000000039E-2</c:v>
                </c:pt>
                <c:pt idx="18">
                  <c:v>1.9995839999999945E-2</c:v>
                </c:pt>
                <c:pt idx="19">
                  <c:v>2.0634383999999947E-2</c:v>
                </c:pt>
                <c:pt idx="20">
                  <c:v>2.1835152000000017E-2</c:v>
                </c:pt>
                <c:pt idx="21">
                  <c:v>2.287310400000021E-2</c:v>
                </c:pt>
                <c:pt idx="22">
                  <c:v>2.3699903999999977E-2</c:v>
                </c:pt>
                <c:pt idx="23">
                  <c:v>2.527464000000007E-2</c:v>
                </c:pt>
                <c:pt idx="24">
                  <c:v>2.615232000000017E-2</c:v>
                </c:pt>
                <c:pt idx="25">
                  <c:v>2.809848000000021E-2</c:v>
                </c:pt>
                <c:pt idx="26">
                  <c:v>2.8871856000000137E-2</c:v>
                </c:pt>
                <c:pt idx="27">
                  <c:v>2.9858927999999993E-2</c:v>
                </c:pt>
                <c:pt idx="28">
                  <c:v>3.1298832000000165E-2</c:v>
                </c:pt>
                <c:pt idx="29">
                  <c:v>3.2257920000000065E-2</c:v>
                </c:pt>
                <c:pt idx="30">
                  <c:v>3.3351840000000167E-2</c:v>
                </c:pt>
                <c:pt idx="31">
                  <c:v>3.3964944000000004E-2</c:v>
                </c:pt>
                <c:pt idx="32">
                  <c:v>3.5537136000000025E-2</c:v>
                </c:pt>
                <c:pt idx="33">
                  <c:v>3.6445344000000157E-2</c:v>
                </c:pt>
                <c:pt idx="34">
                  <c:v>3.7511280000000022E-2</c:v>
                </c:pt>
                <c:pt idx="35">
                  <c:v>3.8897760000000066E-2</c:v>
                </c:pt>
                <c:pt idx="36">
                  <c:v>3.9589728000000192E-2</c:v>
                </c:pt>
                <c:pt idx="37">
                  <c:v>4.0869359999999993E-2</c:v>
                </c:pt>
                <c:pt idx="38">
                  <c:v>4.1617296000000033E-2</c:v>
                </c:pt>
                <c:pt idx="39">
                  <c:v>4.2494976000000136E-2</c:v>
                </c:pt>
                <c:pt idx="40">
                  <c:v>4.4202000000000075E-2</c:v>
                </c:pt>
                <c:pt idx="41">
                  <c:v>4.4494560000000016E-2</c:v>
                </c:pt>
                <c:pt idx="42">
                  <c:v>4.5456191999999986E-2</c:v>
                </c:pt>
                <c:pt idx="43">
                  <c:v>4.6868112000000198E-2</c:v>
                </c:pt>
                <c:pt idx="44">
                  <c:v>4.7641488000000128E-2</c:v>
                </c:pt>
                <c:pt idx="45">
                  <c:v>4.9455360000000032E-2</c:v>
                </c:pt>
                <c:pt idx="46">
                  <c:v>5.0867279999999959E-2</c:v>
                </c:pt>
                <c:pt idx="47">
                  <c:v>5.225376000000001E-2</c:v>
                </c:pt>
                <c:pt idx="48">
                  <c:v>5.3401103999999956E-2</c:v>
                </c:pt>
                <c:pt idx="49">
                  <c:v>5.4866448000000005E-2</c:v>
                </c:pt>
                <c:pt idx="50">
                  <c:v>5.5718688000000224E-2</c:v>
                </c:pt>
                <c:pt idx="51">
                  <c:v>5.6626896000000072E-2</c:v>
                </c:pt>
                <c:pt idx="52">
                  <c:v>5.7692832000000221E-2</c:v>
                </c:pt>
                <c:pt idx="53">
                  <c:v>5.8252512000000214E-2</c:v>
                </c:pt>
                <c:pt idx="54">
                  <c:v>5.9346432000000039E-2</c:v>
                </c:pt>
                <c:pt idx="55">
                  <c:v>6.0412368000000188E-2</c:v>
                </c:pt>
                <c:pt idx="56">
                  <c:v>6.1559712000000134E-2</c:v>
                </c:pt>
                <c:pt idx="57">
                  <c:v>6.3050496000000067E-2</c:v>
                </c:pt>
                <c:pt idx="58">
                  <c:v>6.3851855999999957E-2</c:v>
                </c:pt>
                <c:pt idx="59">
                  <c:v>6.5452032000000215E-2</c:v>
                </c:pt>
                <c:pt idx="60">
                  <c:v>6.6011712000000208E-2</c:v>
                </c:pt>
                <c:pt idx="61">
                  <c:v>6.7291344000000003E-2</c:v>
                </c:pt>
                <c:pt idx="62">
                  <c:v>6.8596415999999966E-2</c:v>
                </c:pt>
                <c:pt idx="63">
                  <c:v>6.9876048000000052E-2</c:v>
                </c:pt>
                <c:pt idx="64">
                  <c:v>7.1397360000000021E-2</c:v>
                </c:pt>
                <c:pt idx="65">
                  <c:v>7.2381888000000089E-2</c:v>
                </c:pt>
                <c:pt idx="66">
                  <c:v>7.3689504000000128E-2</c:v>
                </c:pt>
                <c:pt idx="67">
                  <c:v>7.4780880000000161E-2</c:v>
                </c:pt>
                <c:pt idx="68">
                  <c:v>7.59282240000001E-2</c:v>
                </c:pt>
                <c:pt idx="69">
                  <c:v>7.635561599999996E-2</c:v>
                </c:pt>
                <c:pt idx="70">
                  <c:v>7.7101008000000221E-2</c:v>
                </c:pt>
                <c:pt idx="71">
                  <c:v>7.8301776000000003E-2</c:v>
                </c:pt>
                <c:pt idx="72">
                  <c:v>7.9474560000000111E-2</c:v>
                </c:pt>
                <c:pt idx="73">
                  <c:v>8.0939904000000173E-2</c:v>
                </c:pt>
                <c:pt idx="74">
                  <c:v>8.1954959999999979E-2</c:v>
                </c:pt>
                <c:pt idx="75">
                  <c:v>8.3288016000000187E-2</c:v>
                </c:pt>
                <c:pt idx="76">
                  <c:v>8.4593088000000149E-2</c:v>
                </c:pt>
                <c:pt idx="77">
                  <c:v>8.6086416000000165E-2</c:v>
                </c:pt>
                <c:pt idx="78">
                  <c:v>8.6752944000000123E-2</c:v>
                </c:pt>
                <c:pt idx="79">
                  <c:v>8.7312624000000116E-2</c:v>
                </c:pt>
                <c:pt idx="80">
                  <c:v>8.8431984000000102E-2</c:v>
                </c:pt>
                <c:pt idx="81">
                  <c:v>8.9444496000000137E-2</c:v>
                </c:pt>
                <c:pt idx="82">
                  <c:v>9.0459551999999943E-2</c:v>
                </c:pt>
                <c:pt idx="83">
                  <c:v>9.2085168000000092E-2</c:v>
                </c:pt>
                <c:pt idx="84">
                  <c:v>9.2830560000000062E-2</c:v>
                </c:pt>
                <c:pt idx="85">
                  <c:v>9.4697856000000094E-2</c:v>
                </c:pt>
                <c:pt idx="86">
                  <c:v>9.5656943999999994E-2</c:v>
                </c:pt>
                <c:pt idx="87">
                  <c:v>9.6084336000000131E-2</c:v>
                </c:pt>
                <c:pt idx="88">
                  <c:v>9.7150271999999996E-2</c:v>
                </c:pt>
                <c:pt idx="89">
                  <c:v>9.8109360000000187E-2</c:v>
                </c:pt>
                <c:pt idx="90">
                  <c:v>9.9895248000000131E-2</c:v>
                </c:pt>
                <c:pt idx="91">
                  <c:v>0.10066862400000005</c:v>
                </c:pt>
                <c:pt idx="92">
                  <c:v>0.10253592000000009</c:v>
                </c:pt>
                <c:pt idx="93">
                  <c:v>0.10325587200000018</c:v>
                </c:pt>
                <c:pt idx="94">
                  <c:v>0.10461436799999999</c:v>
                </c:pt>
                <c:pt idx="95">
                  <c:v>0.10586856000000018</c:v>
                </c:pt>
                <c:pt idx="96">
                  <c:v>0.10672080000000012</c:v>
                </c:pt>
                <c:pt idx="97">
                  <c:v>0.10826755199999996</c:v>
                </c:pt>
                <c:pt idx="98">
                  <c:v>0.10866696000000015</c:v>
                </c:pt>
                <c:pt idx="99">
                  <c:v>0.10992115200000006</c:v>
                </c:pt>
                <c:pt idx="100">
                  <c:v>0.11093366400000008</c:v>
                </c:pt>
                <c:pt idx="101">
                  <c:v>0.11189275199999998</c:v>
                </c:pt>
                <c:pt idx="102">
                  <c:v>0.11320036800000002</c:v>
                </c:pt>
                <c:pt idx="103">
                  <c:v>0.1139203200000001</c:v>
                </c:pt>
                <c:pt idx="104">
                  <c:v>0.11517196799999994</c:v>
                </c:pt>
                <c:pt idx="105">
                  <c:v>0.11674670400000003</c:v>
                </c:pt>
                <c:pt idx="106">
                  <c:v>0.118051776</c:v>
                </c:pt>
                <c:pt idx="107">
                  <c:v>0.11906428800000003</c:v>
                </c:pt>
                <c:pt idx="108">
                  <c:v>0.11978424000000011</c:v>
                </c:pt>
                <c:pt idx="109">
                  <c:v>0.12133099199999997</c:v>
                </c:pt>
                <c:pt idx="110">
                  <c:v>0.12181180799999995</c:v>
                </c:pt>
                <c:pt idx="111">
                  <c:v>0.12261062400000004</c:v>
                </c:pt>
                <c:pt idx="112">
                  <c:v>0.1239716640000002</c:v>
                </c:pt>
                <c:pt idx="113">
                  <c:v>0.12471705600000017</c:v>
                </c:pt>
                <c:pt idx="114">
                  <c:v>0.12714403200000021</c:v>
                </c:pt>
                <c:pt idx="115">
                  <c:v>0.12887649600000003</c:v>
                </c:pt>
                <c:pt idx="116">
                  <c:v>0.12956846400000016</c:v>
                </c:pt>
                <c:pt idx="117">
                  <c:v>0.12997041600000014</c:v>
                </c:pt>
                <c:pt idx="118">
                  <c:v>0.13154260800000014</c:v>
                </c:pt>
                <c:pt idx="119">
                  <c:v>0.13260854400000002</c:v>
                </c:pt>
                <c:pt idx="120">
                  <c:v>0.13394160000000022</c:v>
                </c:pt>
                <c:pt idx="121">
                  <c:v>0.13466155200000002</c:v>
                </c:pt>
                <c:pt idx="122">
                  <c:v>0.13530009600000004</c:v>
                </c:pt>
                <c:pt idx="123">
                  <c:v>0.13647542400000021</c:v>
                </c:pt>
                <c:pt idx="124">
                  <c:v>0.13751337600000013</c:v>
                </c:pt>
                <c:pt idx="125">
                  <c:v>0.13839360000000001</c:v>
                </c:pt>
                <c:pt idx="126">
                  <c:v>0.13978008000000006</c:v>
                </c:pt>
                <c:pt idx="127">
                  <c:v>0.14111313599999997</c:v>
                </c:pt>
                <c:pt idx="128">
                  <c:v>0.14215363199999995</c:v>
                </c:pt>
                <c:pt idx="129">
                  <c:v>0.14329843200000011</c:v>
                </c:pt>
                <c:pt idx="130">
                  <c:v>0.14524459200000014</c:v>
                </c:pt>
                <c:pt idx="131">
                  <c:v>0.14588567999999996</c:v>
                </c:pt>
                <c:pt idx="132">
                  <c:v>0.14671248000000001</c:v>
                </c:pt>
                <c:pt idx="133">
                  <c:v>0.14780385600000004</c:v>
                </c:pt>
                <c:pt idx="134">
                  <c:v>0.14900462400000011</c:v>
                </c:pt>
                <c:pt idx="135">
                  <c:v>0.15076507200000017</c:v>
                </c:pt>
                <c:pt idx="136">
                  <c:v>0.15156388799999998</c:v>
                </c:pt>
                <c:pt idx="137">
                  <c:v>0.15284352000000007</c:v>
                </c:pt>
                <c:pt idx="138">
                  <c:v>0.15356347200000015</c:v>
                </c:pt>
                <c:pt idx="139">
                  <c:v>0.15390945600000019</c:v>
                </c:pt>
                <c:pt idx="140">
                  <c:v>0.155189088</c:v>
                </c:pt>
                <c:pt idx="141">
                  <c:v>0.15636187200000012</c:v>
                </c:pt>
                <c:pt idx="142">
                  <c:v>0.1570818240000002</c:v>
                </c:pt>
                <c:pt idx="143">
                  <c:v>0.15889569600000011</c:v>
                </c:pt>
                <c:pt idx="144">
                  <c:v>0.16073500800000018</c:v>
                </c:pt>
                <c:pt idx="145">
                  <c:v>0.16201463999999999</c:v>
                </c:pt>
                <c:pt idx="146">
                  <c:v>0.16422792000000008</c:v>
                </c:pt>
                <c:pt idx="147">
                  <c:v>0.1648410240000002</c:v>
                </c:pt>
                <c:pt idx="148">
                  <c:v>0.16649462400000001</c:v>
                </c:pt>
                <c:pt idx="149">
                  <c:v>0.16707974400000017</c:v>
                </c:pt>
                <c:pt idx="150">
                  <c:v>0.16732142400000005</c:v>
                </c:pt>
                <c:pt idx="151">
                  <c:v>0.1683339360000001</c:v>
                </c:pt>
                <c:pt idx="152">
                  <c:v>0.16961356800000016</c:v>
                </c:pt>
                <c:pt idx="153">
                  <c:v>0.17107891200000022</c:v>
                </c:pt>
                <c:pt idx="154">
                  <c:v>0.17243995200000009</c:v>
                </c:pt>
                <c:pt idx="155">
                  <c:v>0.17329219200000004</c:v>
                </c:pt>
                <c:pt idx="156">
                  <c:v>0.17467867200000009</c:v>
                </c:pt>
                <c:pt idx="157">
                  <c:v>0.17582601600000003</c:v>
                </c:pt>
                <c:pt idx="158">
                  <c:v>0.17766532800000009</c:v>
                </c:pt>
                <c:pt idx="159">
                  <c:v>0.17819702400000015</c:v>
                </c:pt>
                <c:pt idx="160">
                  <c:v>0.1802780160000001</c:v>
                </c:pt>
                <c:pt idx="161">
                  <c:v>0.18166449600000015</c:v>
                </c:pt>
                <c:pt idx="162">
                  <c:v>0.18270244800000005</c:v>
                </c:pt>
                <c:pt idx="163">
                  <c:v>0.18315782400000016</c:v>
                </c:pt>
                <c:pt idx="164">
                  <c:v>0.18390321600000012</c:v>
                </c:pt>
                <c:pt idx="165">
                  <c:v>0.18510398400000019</c:v>
                </c:pt>
                <c:pt idx="166">
                  <c:v>0.18643704000000011</c:v>
                </c:pt>
                <c:pt idx="167">
                  <c:v>0.18814151999999998</c:v>
                </c:pt>
                <c:pt idx="168">
                  <c:v>0.18856891200000012</c:v>
                </c:pt>
                <c:pt idx="169">
                  <c:v>0.19008768000000004</c:v>
                </c:pt>
                <c:pt idx="170">
                  <c:v>0.19112817600000001</c:v>
                </c:pt>
                <c:pt idx="171">
                  <c:v>0.19262150400000003</c:v>
                </c:pt>
                <c:pt idx="172">
                  <c:v>0.19368744000000016</c:v>
                </c:pt>
                <c:pt idx="173">
                  <c:v>0.19440739199999996</c:v>
                </c:pt>
                <c:pt idx="174">
                  <c:v>0.19606099200000007</c:v>
                </c:pt>
                <c:pt idx="175">
                  <c:v>0.19667409600000019</c:v>
                </c:pt>
                <c:pt idx="176">
                  <c:v>0.19779345600000017</c:v>
                </c:pt>
                <c:pt idx="177">
                  <c:v>0.19907308799999998</c:v>
                </c:pt>
                <c:pt idx="178">
                  <c:v>0.20043158400000005</c:v>
                </c:pt>
                <c:pt idx="179">
                  <c:v>0.20179262400000023</c:v>
                </c:pt>
                <c:pt idx="180">
                  <c:v>0.2038710720000001</c:v>
                </c:pt>
                <c:pt idx="181">
                  <c:v>0.20483270400000009</c:v>
                </c:pt>
                <c:pt idx="182">
                  <c:v>0.20563152000000018</c:v>
                </c:pt>
                <c:pt idx="183">
                  <c:v>0.20696457600000009</c:v>
                </c:pt>
                <c:pt idx="184">
                  <c:v>0.20765908800000002</c:v>
                </c:pt>
                <c:pt idx="185">
                  <c:v>0.20893872000000011</c:v>
                </c:pt>
                <c:pt idx="186">
                  <c:v>0.20970955199999994</c:v>
                </c:pt>
                <c:pt idx="187">
                  <c:v>0.21093830399999997</c:v>
                </c:pt>
                <c:pt idx="188">
                  <c:v>0.21251049599999999</c:v>
                </c:pt>
                <c:pt idx="189">
                  <c:v>0.21365529600000016</c:v>
                </c:pt>
                <c:pt idx="190">
                  <c:v>0.21485606400000024</c:v>
                </c:pt>
                <c:pt idx="191">
                  <c:v>0.21549715200000003</c:v>
                </c:pt>
                <c:pt idx="192">
                  <c:v>0.21720163200000017</c:v>
                </c:pt>
                <c:pt idx="193">
                  <c:v>0.21813528000000018</c:v>
                </c:pt>
                <c:pt idx="194">
                  <c:v>0.21960062399999997</c:v>
                </c:pt>
                <c:pt idx="195">
                  <c:v>0.22040198400000013</c:v>
                </c:pt>
                <c:pt idx="196">
                  <c:v>0.22098710399999999</c:v>
                </c:pt>
                <c:pt idx="197">
                  <c:v>0.22226673600000008</c:v>
                </c:pt>
                <c:pt idx="198">
                  <c:v>0.22336065600000019</c:v>
                </c:pt>
                <c:pt idx="199">
                  <c:v>0.22525339200000011</c:v>
                </c:pt>
                <c:pt idx="200">
                  <c:v>0.22647960000000006</c:v>
                </c:pt>
                <c:pt idx="201">
                  <c:v>0.22749211200000008</c:v>
                </c:pt>
                <c:pt idx="202">
                  <c:v>0.22858603200000019</c:v>
                </c:pt>
                <c:pt idx="203">
                  <c:v>0.22989364800000023</c:v>
                </c:pt>
                <c:pt idx="204">
                  <c:v>0.23103844800000009</c:v>
                </c:pt>
                <c:pt idx="205">
                  <c:v>0.23226465600000004</c:v>
                </c:pt>
                <c:pt idx="206">
                  <c:v>0.23338401600000006</c:v>
                </c:pt>
                <c:pt idx="207">
                  <c:v>0.23391825600000016</c:v>
                </c:pt>
                <c:pt idx="208">
                  <c:v>0.23495875200000013</c:v>
                </c:pt>
                <c:pt idx="209">
                  <c:v>0.23634523200000018</c:v>
                </c:pt>
                <c:pt idx="210">
                  <c:v>0.23703720000000003</c:v>
                </c:pt>
                <c:pt idx="211">
                  <c:v>0.23845166400000004</c:v>
                </c:pt>
                <c:pt idx="212">
                  <c:v>0.23946417600000006</c:v>
                </c:pt>
                <c:pt idx="213">
                  <c:v>0.24151718400000005</c:v>
                </c:pt>
                <c:pt idx="214">
                  <c:v>0.24242284800000011</c:v>
                </c:pt>
                <c:pt idx="215">
                  <c:v>0.24364905600000006</c:v>
                </c:pt>
                <c:pt idx="216">
                  <c:v>0.24429014400000015</c:v>
                </c:pt>
                <c:pt idx="217">
                  <c:v>0.24524923200000004</c:v>
                </c:pt>
                <c:pt idx="218">
                  <c:v>0.24676800000000021</c:v>
                </c:pt>
                <c:pt idx="219">
                  <c:v>0.24820790400000012</c:v>
                </c:pt>
                <c:pt idx="220">
                  <c:v>0.24996835200000017</c:v>
                </c:pt>
                <c:pt idx="221">
                  <c:v>0.25167537600000012</c:v>
                </c:pt>
                <c:pt idx="222">
                  <c:v>0.25247419200000021</c:v>
                </c:pt>
                <c:pt idx="223">
                  <c:v>0.25340784000000022</c:v>
                </c:pt>
                <c:pt idx="224">
                  <c:v>0.25476633600000004</c:v>
                </c:pt>
                <c:pt idx="225">
                  <c:v>0.25548628800000012</c:v>
                </c:pt>
                <c:pt idx="226">
                  <c:v>0.256926192</c:v>
                </c:pt>
                <c:pt idx="227">
                  <c:v>0.2576207040000002</c:v>
                </c:pt>
                <c:pt idx="228">
                  <c:v>0.25847294400000015</c:v>
                </c:pt>
                <c:pt idx="229">
                  <c:v>0.2600731200000001</c:v>
                </c:pt>
                <c:pt idx="230">
                  <c:v>0.26129932800000005</c:v>
                </c:pt>
                <c:pt idx="231">
                  <c:v>0.26281809599999995</c:v>
                </c:pt>
                <c:pt idx="232">
                  <c:v>0.26359147200000016</c:v>
                </c:pt>
                <c:pt idx="233">
                  <c:v>0.26569790400000004</c:v>
                </c:pt>
                <c:pt idx="234">
                  <c:v>0.266817264</c:v>
                </c:pt>
              </c:numCache>
            </c:numRef>
          </c:xVal>
          <c:yVal>
            <c:numRef>
              <c:f>'Batch B_Toltec Farm'!$BS$3:$BS$600</c:f>
              <c:numCache>
                <c:formatCode>0.00</c:formatCode>
                <c:ptCount val="598"/>
                <c:pt idx="0">
                  <c:v>0</c:v>
                </c:pt>
                <c:pt idx="1">
                  <c:v>0.36786185212103339</c:v>
                </c:pt>
                <c:pt idx="2">
                  <c:v>2.9431757347651311</c:v>
                </c:pt>
                <c:pt idx="3">
                  <c:v>4.4146231432500489</c:v>
                </c:pt>
                <c:pt idx="4">
                  <c:v>1.4715878673825655</c:v>
                </c:pt>
                <c:pt idx="5">
                  <c:v>2.2073115716254161</c:v>
                </c:pt>
                <c:pt idx="6">
                  <c:v>6.6220751737715453</c:v>
                </c:pt>
                <c:pt idx="7">
                  <c:v>5.5183491585107971</c:v>
                </c:pt>
                <c:pt idx="8">
                  <c:v>5.8862110106318299</c:v>
                </c:pt>
                <c:pt idx="9">
                  <c:v>10.668836464899776</c:v>
                </c:pt>
                <c:pt idx="10">
                  <c:v>17.658633031895491</c:v>
                </c:pt>
                <c:pt idx="11">
                  <c:v>28.695331348916302</c:v>
                </c:pt>
                <c:pt idx="12">
                  <c:v>30.5347810684199</c:v>
                </c:pt>
                <c:pt idx="13">
                  <c:v>38.62844410957323</c:v>
                </c:pt>
                <c:pt idx="14">
                  <c:v>61.069702595736665</c:v>
                </c:pt>
                <c:pt idx="15">
                  <c:v>72.842124617000323</c:v>
                </c:pt>
                <c:pt idx="16">
                  <c:v>91.236621812035537</c:v>
                </c:pt>
                <c:pt idx="17">
                  <c:v>104.48063170068097</c:v>
                </c:pt>
                <c:pt idx="18">
                  <c:v>112.94215659395611</c:v>
                </c:pt>
                <c:pt idx="19">
                  <c:v>127.28975203896545</c:v>
                </c:pt>
                <c:pt idx="20">
                  <c:v>140.16590007548984</c:v>
                </c:pt>
                <c:pt idx="21">
                  <c:v>150.4668746882686</c:v>
                </c:pt>
                <c:pt idx="22">
                  <c:v>160.39984699002787</c:v>
                </c:pt>
                <c:pt idx="23">
                  <c:v>170.70082160280739</c:v>
                </c:pt>
                <c:pt idx="24">
                  <c:v>181.00165575668851</c:v>
                </c:pt>
                <c:pt idx="25">
                  <c:v>190.56676620632675</c:v>
                </c:pt>
                <c:pt idx="26">
                  <c:v>199.39615295172291</c:v>
                </c:pt>
                <c:pt idx="27">
                  <c:v>206.01822812549446</c:v>
                </c:pt>
                <c:pt idx="28">
                  <c:v>215.95120042725452</c:v>
                </c:pt>
                <c:pt idx="29">
                  <c:v>223.67686115738996</c:v>
                </c:pt>
                <c:pt idx="30">
                  <c:v>227.35576059639715</c:v>
                </c:pt>
                <c:pt idx="31">
                  <c:v>234.34569762228972</c:v>
                </c:pt>
                <c:pt idx="32">
                  <c:v>238.39245891341795</c:v>
                </c:pt>
                <c:pt idx="33">
                  <c:v>234.34569762228972</c:v>
                </c:pt>
                <c:pt idx="34">
                  <c:v>226.6200368921543</c:v>
                </c:pt>
                <c:pt idx="35">
                  <c:v>212.64016284036916</c:v>
                </c:pt>
                <c:pt idx="36">
                  <c:v>208.2255396971191</c:v>
                </c:pt>
                <c:pt idx="37">
                  <c:v>200.49987896698445</c:v>
                </c:pt>
                <c:pt idx="38">
                  <c:v>177.69061816980232</c:v>
                </c:pt>
                <c:pt idx="39">
                  <c:v>160.76770884214969</c:v>
                </c:pt>
                <c:pt idx="40">
                  <c:v>148.25956311664396</c:v>
                </c:pt>
                <c:pt idx="41">
                  <c:v>142.37335210601213</c:v>
                </c:pt>
                <c:pt idx="42">
                  <c:v>138.32645035598625</c:v>
                </c:pt>
                <c:pt idx="43">
                  <c:v>136.11913878436161</c:v>
                </c:pt>
                <c:pt idx="44">
                  <c:v>137.22286479962315</c:v>
                </c:pt>
                <c:pt idx="45">
                  <c:v>142.37335210601213</c:v>
                </c:pt>
                <c:pt idx="46">
                  <c:v>152.30632440777219</c:v>
                </c:pt>
                <c:pt idx="47">
                  <c:v>164.81461059217557</c:v>
                </c:pt>
                <c:pt idx="48">
                  <c:v>176.58703261343845</c:v>
                </c:pt>
                <c:pt idx="49">
                  <c:v>187.25586907833824</c:v>
                </c:pt>
                <c:pt idx="50">
                  <c:v>192.77421823684901</c:v>
                </c:pt>
                <c:pt idx="51">
                  <c:v>203.07505239073012</c:v>
                </c:pt>
                <c:pt idx="52">
                  <c:v>208.96126340136195</c:v>
                </c:pt>
                <c:pt idx="53">
                  <c:v>215.21547672301247</c:v>
                </c:pt>
                <c:pt idx="54">
                  <c:v>222.94113745314709</c:v>
                </c:pt>
                <c:pt idx="55">
                  <c:v>229.93107447904046</c:v>
                </c:pt>
                <c:pt idx="56">
                  <c:v>235.81728548967152</c:v>
                </c:pt>
                <c:pt idx="57">
                  <c:v>242.07135835242516</c:v>
                </c:pt>
                <c:pt idx="58">
                  <c:v>251.26860694994238</c:v>
                </c:pt>
                <c:pt idx="59">
                  <c:v>256.78695610845318</c:v>
                </c:pt>
                <c:pt idx="60">
                  <c:v>263.4090312822247</c:v>
                </c:pt>
                <c:pt idx="61">
                  <c:v>271.50255386448117</c:v>
                </c:pt>
                <c:pt idx="62">
                  <c:v>277.02090302299121</c:v>
                </c:pt>
                <c:pt idx="63">
                  <c:v>282.53925218150198</c:v>
                </c:pt>
                <c:pt idx="64">
                  <c:v>291.0006366158795</c:v>
                </c:pt>
                <c:pt idx="65">
                  <c:v>296.88698808540818</c:v>
                </c:pt>
                <c:pt idx="66">
                  <c:v>300.56588752441615</c:v>
                </c:pt>
                <c:pt idx="67">
                  <c:v>307.92368640242978</c:v>
                </c:pt>
                <c:pt idx="68">
                  <c:v>312.70617139780006</c:v>
                </c:pt>
                <c:pt idx="69">
                  <c:v>314.9134829694255</c:v>
                </c:pt>
                <c:pt idx="70">
                  <c:v>316.75293268892909</c:v>
                </c:pt>
                <c:pt idx="71">
                  <c:v>321.53555814319623</c:v>
                </c:pt>
                <c:pt idx="72">
                  <c:v>325.58231943432446</c:v>
                </c:pt>
                <c:pt idx="73">
                  <c:v>327.05390730170706</c:v>
                </c:pt>
                <c:pt idx="74">
                  <c:v>330.36494488859319</c:v>
                </c:pt>
                <c:pt idx="75">
                  <c:v>329.2612188733317</c:v>
                </c:pt>
                <c:pt idx="76">
                  <c:v>331.83639229707813</c:v>
                </c:pt>
                <c:pt idx="77">
                  <c:v>334.41170617972142</c:v>
                </c:pt>
                <c:pt idx="78">
                  <c:v>336.61901775134606</c:v>
                </c:pt>
                <c:pt idx="79">
                  <c:v>338.82632932297071</c:v>
                </c:pt>
                <c:pt idx="80">
                  <c:v>343.24109292511764</c:v>
                </c:pt>
                <c:pt idx="81">
                  <c:v>342.50522876197789</c:v>
                </c:pt>
                <c:pt idx="82">
                  <c:v>343.97681662935969</c:v>
                </c:pt>
                <c:pt idx="83">
                  <c:v>345.08054264462123</c:v>
                </c:pt>
                <c:pt idx="84">
                  <c:v>349.49516578787046</c:v>
                </c:pt>
                <c:pt idx="85">
                  <c:v>350.96675365525226</c:v>
                </c:pt>
                <c:pt idx="86">
                  <c:v>355.38137679850155</c:v>
                </c:pt>
                <c:pt idx="87">
                  <c:v>356.48510281376304</c:v>
                </c:pt>
                <c:pt idx="88">
                  <c:v>355.38137679850155</c:v>
                </c:pt>
                <c:pt idx="89">
                  <c:v>356.85296466588409</c:v>
                </c:pt>
                <c:pt idx="90">
                  <c:v>361.63544966125517</c:v>
                </c:pt>
                <c:pt idx="91">
                  <c:v>359.79599994175157</c:v>
                </c:pt>
                <c:pt idx="92">
                  <c:v>362.37131382439492</c:v>
                </c:pt>
                <c:pt idx="93">
                  <c:v>362.73917567651591</c:v>
                </c:pt>
                <c:pt idx="94">
                  <c:v>357.95655022224798</c:v>
                </c:pt>
                <c:pt idx="95">
                  <c:v>361.26758780913417</c:v>
                </c:pt>
                <c:pt idx="96">
                  <c:v>356.85296466588409</c:v>
                </c:pt>
                <c:pt idx="97">
                  <c:v>359.06027623750953</c:v>
                </c:pt>
                <c:pt idx="98">
                  <c:v>358.32455253326668</c:v>
                </c:pt>
                <c:pt idx="99">
                  <c:v>358.32455253326668</c:v>
                </c:pt>
                <c:pt idx="100">
                  <c:v>361.26758780913417</c:v>
                </c:pt>
                <c:pt idx="101">
                  <c:v>360.89972595701312</c:v>
                </c:pt>
                <c:pt idx="102">
                  <c:v>356.11710050274439</c:v>
                </c:pt>
                <c:pt idx="103">
                  <c:v>357.95655022224798</c:v>
                </c:pt>
                <c:pt idx="104">
                  <c:v>356.11710050274439</c:v>
                </c:pt>
                <c:pt idx="105">
                  <c:v>356.11710050274439</c:v>
                </c:pt>
                <c:pt idx="106">
                  <c:v>355.0135149463805</c:v>
                </c:pt>
                <c:pt idx="107">
                  <c:v>354.2776507832408</c:v>
                </c:pt>
                <c:pt idx="108">
                  <c:v>356.85296466588409</c:v>
                </c:pt>
                <c:pt idx="109">
                  <c:v>350.23088949211257</c:v>
                </c:pt>
                <c:pt idx="110">
                  <c:v>348.39143977260971</c:v>
                </c:pt>
                <c:pt idx="111">
                  <c:v>348.75930162473077</c:v>
                </c:pt>
                <c:pt idx="112">
                  <c:v>342.87309061409894</c:v>
                </c:pt>
                <c:pt idx="113">
                  <c:v>341.40164320561405</c:v>
                </c:pt>
                <c:pt idx="114">
                  <c:v>341.76950505773505</c:v>
                </c:pt>
                <c:pt idx="115">
                  <c:v>340.29791719035251</c:v>
                </c:pt>
                <c:pt idx="116">
                  <c:v>337.35474145558817</c:v>
                </c:pt>
                <c:pt idx="117">
                  <c:v>336.98687960346712</c:v>
                </c:pt>
                <c:pt idx="118">
                  <c:v>334.77956803184247</c:v>
                </c:pt>
                <c:pt idx="119">
                  <c:v>335.51529173608452</c:v>
                </c:pt>
                <c:pt idx="120">
                  <c:v>334.04384432759963</c:v>
                </c:pt>
                <c:pt idx="121">
                  <c:v>334.77956803184247</c:v>
                </c:pt>
                <c:pt idx="122">
                  <c:v>332.20439460809683</c:v>
                </c:pt>
                <c:pt idx="123">
                  <c:v>333.67584201658173</c:v>
                </c:pt>
                <c:pt idx="124">
                  <c:v>336.98687960346712</c:v>
                </c:pt>
                <c:pt idx="125">
                  <c:v>334.04384432759963</c:v>
                </c:pt>
                <c:pt idx="126">
                  <c:v>334.04384432759963</c:v>
                </c:pt>
                <c:pt idx="127">
                  <c:v>332.94011831233888</c:v>
                </c:pt>
                <c:pt idx="128">
                  <c:v>332.57225646021783</c:v>
                </c:pt>
                <c:pt idx="129">
                  <c:v>332.94011831233888</c:v>
                </c:pt>
                <c:pt idx="130">
                  <c:v>332.94011831233888</c:v>
                </c:pt>
                <c:pt idx="131">
                  <c:v>334.77956803184247</c:v>
                </c:pt>
                <c:pt idx="132">
                  <c:v>330.36494488859319</c:v>
                </c:pt>
                <c:pt idx="133">
                  <c:v>332.57225646021783</c:v>
                </c:pt>
                <c:pt idx="134">
                  <c:v>331.83639229707813</c:v>
                </c:pt>
                <c:pt idx="135">
                  <c:v>334.04384432759963</c:v>
                </c:pt>
                <c:pt idx="136">
                  <c:v>331.83639229707813</c:v>
                </c:pt>
                <c:pt idx="137">
                  <c:v>331.83639229707813</c:v>
                </c:pt>
                <c:pt idx="138">
                  <c:v>331.46853044495708</c:v>
                </c:pt>
                <c:pt idx="139">
                  <c:v>333.30798016445993</c:v>
                </c:pt>
                <c:pt idx="140">
                  <c:v>332.94011831233888</c:v>
                </c:pt>
                <c:pt idx="141">
                  <c:v>332.94011831233888</c:v>
                </c:pt>
                <c:pt idx="142">
                  <c:v>334.41170617972142</c:v>
                </c:pt>
                <c:pt idx="143">
                  <c:v>334.77956803184247</c:v>
                </c:pt>
                <c:pt idx="144">
                  <c:v>332.57225646021783</c:v>
                </c:pt>
                <c:pt idx="145">
                  <c:v>328.89335702121065</c:v>
                </c:pt>
                <c:pt idx="146">
                  <c:v>332.57225646021783</c:v>
                </c:pt>
                <c:pt idx="147">
                  <c:v>330.73280674071424</c:v>
                </c:pt>
                <c:pt idx="148">
                  <c:v>331.46853044495708</c:v>
                </c:pt>
                <c:pt idx="149">
                  <c:v>329.2612188733317</c:v>
                </c:pt>
                <c:pt idx="150">
                  <c:v>332.20439460809683</c:v>
                </c:pt>
                <c:pt idx="151">
                  <c:v>327.7896310059499</c:v>
                </c:pt>
                <c:pt idx="152">
                  <c:v>333.30798016445993</c:v>
                </c:pt>
                <c:pt idx="153">
                  <c:v>334.04384432759963</c:v>
                </c:pt>
                <c:pt idx="154">
                  <c:v>329.62908072545349</c:v>
                </c:pt>
                <c:pt idx="155">
                  <c:v>333.67584201658173</c:v>
                </c:pt>
                <c:pt idx="156">
                  <c:v>330.36494488859319</c:v>
                </c:pt>
                <c:pt idx="157">
                  <c:v>332.94011831233888</c:v>
                </c:pt>
                <c:pt idx="158">
                  <c:v>329.99694257757454</c:v>
                </c:pt>
                <c:pt idx="159">
                  <c:v>331.46853044495708</c:v>
                </c:pt>
                <c:pt idx="160">
                  <c:v>330.36494488859319</c:v>
                </c:pt>
                <c:pt idx="161">
                  <c:v>329.99694257757454</c:v>
                </c:pt>
                <c:pt idx="162">
                  <c:v>328.15749285807095</c:v>
                </c:pt>
                <c:pt idx="163">
                  <c:v>329.2612188733317</c:v>
                </c:pt>
                <c:pt idx="164">
                  <c:v>331.10066859283529</c:v>
                </c:pt>
                <c:pt idx="165">
                  <c:v>330.73280674071424</c:v>
                </c:pt>
                <c:pt idx="166">
                  <c:v>330.36494488859319</c:v>
                </c:pt>
                <c:pt idx="167">
                  <c:v>328.15749285807095</c:v>
                </c:pt>
                <c:pt idx="168">
                  <c:v>328.5254951690896</c:v>
                </c:pt>
                <c:pt idx="169">
                  <c:v>330.36494488859319</c:v>
                </c:pt>
                <c:pt idx="170">
                  <c:v>326.3180431385673</c:v>
                </c:pt>
                <c:pt idx="171">
                  <c:v>327.05390730170706</c:v>
                </c:pt>
                <c:pt idx="172">
                  <c:v>331.10066859283529</c:v>
                </c:pt>
                <c:pt idx="173">
                  <c:v>326.686045449586</c:v>
                </c:pt>
                <c:pt idx="174">
                  <c:v>327.05390730170706</c:v>
                </c:pt>
                <c:pt idx="175">
                  <c:v>326.686045449586</c:v>
                </c:pt>
                <c:pt idx="176">
                  <c:v>328.5254951690896</c:v>
                </c:pt>
                <c:pt idx="177">
                  <c:v>326.686045449586</c:v>
                </c:pt>
                <c:pt idx="178">
                  <c:v>327.42176915382811</c:v>
                </c:pt>
                <c:pt idx="179">
                  <c:v>328.5254951690896</c:v>
                </c:pt>
                <c:pt idx="180">
                  <c:v>327.05390730170706</c:v>
                </c:pt>
                <c:pt idx="181">
                  <c:v>325.58231943432446</c:v>
                </c:pt>
                <c:pt idx="182">
                  <c:v>327.7896310059499</c:v>
                </c:pt>
                <c:pt idx="183">
                  <c:v>327.7896310059499</c:v>
                </c:pt>
                <c:pt idx="184">
                  <c:v>327.05390730170706</c:v>
                </c:pt>
                <c:pt idx="185">
                  <c:v>325.21445758220347</c:v>
                </c:pt>
                <c:pt idx="186">
                  <c:v>325.58231943432446</c:v>
                </c:pt>
                <c:pt idx="187">
                  <c:v>326.3180431385673</c:v>
                </c:pt>
                <c:pt idx="188">
                  <c:v>324.11073156694272</c:v>
                </c:pt>
                <c:pt idx="189">
                  <c:v>323.00714601057882</c:v>
                </c:pt>
                <c:pt idx="190">
                  <c:v>326.3180431385673</c:v>
                </c:pt>
                <c:pt idx="191">
                  <c:v>327.42176915382811</c:v>
                </c:pt>
                <c:pt idx="192">
                  <c:v>327.42176915382811</c:v>
                </c:pt>
                <c:pt idx="193">
                  <c:v>328.89335702121065</c:v>
                </c:pt>
                <c:pt idx="194">
                  <c:v>324.47859341906371</c:v>
                </c:pt>
                <c:pt idx="195">
                  <c:v>325.58231943432446</c:v>
                </c:pt>
                <c:pt idx="196">
                  <c:v>324.84659573008241</c:v>
                </c:pt>
                <c:pt idx="197">
                  <c:v>325.95018128644631</c:v>
                </c:pt>
                <c:pt idx="198">
                  <c:v>324.47859341906371</c:v>
                </c:pt>
                <c:pt idx="199">
                  <c:v>324.47859341906371</c:v>
                </c:pt>
                <c:pt idx="200">
                  <c:v>323.74286971482087</c:v>
                </c:pt>
                <c:pt idx="201">
                  <c:v>321.16769629107523</c:v>
                </c:pt>
                <c:pt idx="202">
                  <c:v>317.12079454105015</c:v>
                </c:pt>
                <c:pt idx="203">
                  <c:v>317.48879685206879</c:v>
                </c:pt>
                <c:pt idx="204">
                  <c:v>315.6493471325652</c:v>
                </c:pt>
                <c:pt idx="205">
                  <c:v>313.07403324992191</c:v>
                </c:pt>
                <c:pt idx="206">
                  <c:v>313.80989741306161</c:v>
                </c:pt>
                <c:pt idx="207">
                  <c:v>317.85665870418984</c:v>
                </c:pt>
                <c:pt idx="208">
                  <c:v>316.01720898468625</c:v>
                </c:pt>
                <c:pt idx="209">
                  <c:v>318.96024426055374</c:v>
                </c:pt>
                <c:pt idx="210">
                  <c:v>318.22452055631089</c:v>
                </c:pt>
                <c:pt idx="211">
                  <c:v>318.96024426055374</c:v>
                </c:pt>
                <c:pt idx="212">
                  <c:v>318.59238240843189</c:v>
                </c:pt>
                <c:pt idx="213">
                  <c:v>320.79969398005653</c:v>
                </c:pt>
                <c:pt idx="214">
                  <c:v>320.43183212793548</c:v>
                </c:pt>
                <c:pt idx="215">
                  <c:v>320.79969398005653</c:v>
                </c:pt>
                <c:pt idx="216">
                  <c:v>321.90341999531807</c:v>
                </c:pt>
                <c:pt idx="217">
                  <c:v>321.53555814319623</c:v>
                </c:pt>
                <c:pt idx="218">
                  <c:v>321.53555814319623</c:v>
                </c:pt>
                <c:pt idx="219">
                  <c:v>321.53555814319623</c:v>
                </c:pt>
                <c:pt idx="220">
                  <c:v>323.74286971482087</c:v>
                </c:pt>
                <c:pt idx="221">
                  <c:v>323.37500786269987</c:v>
                </c:pt>
                <c:pt idx="222">
                  <c:v>324.47859341906371</c:v>
                </c:pt>
                <c:pt idx="223">
                  <c:v>323.74286971482087</c:v>
                </c:pt>
                <c:pt idx="224">
                  <c:v>325.21445758220347</c:v>
                </c:pt>
                <c:pt idx="225">
                  <c:v>327.42176915382811</c:v>
                </c:pt>
                <c:pt idx="226">
                  <c:v>326.3180431385673</c:v>
                </c:pt>
                <c:pt idx="227">
                  <c:v>328.15749285807095</c:v>
                </c:pt>
                <c:pt idx="228">
                  <c:v>326.3180431385673</c:v>
                </c:pt>
                <c:pt idx="229">
                  <c:v>329.2612188733317</c:v>
                </c:pt>
                <c:pt idx="230">
                  <c:v>329.99694257757454</c:v>
                </c:pt>
                <c:pt idx="231">
                  <c:v>330.73280674071424</c:v>
                </c:pt>
                <c:pt idx="232">
                  <c:v>329.99694257757454</c:v>
                </c:pt>
                <c:pt idx="233">
                  <c:v>333.67584201658173</c:v>
                </c:pt>
                <c:pt idx="234">
                  <c:v>332.94011831233888</c:v>
                </c:pt>
              </c:numCache>
            </c:numRef>
          </c:yVal>
          <c:smooth val="1"/>
          <c:extLst>
            <c:ext xmlns:c16="http://schemas.microsoft.com/office/drawing/2014/chart" uri="{C3380CC4-5D6E-409C-BE32-E72D297353CC}">
              <c16:uniqueId val="{00000007-8F04-9648-A389-46185DF440CE}"/>
            </c:ext>
          </c:extLst>
        </c:ser>
        <c:ser>
          <c:idx val="5"/>
          <c:order val="8"/>
          <c:tx>
            <c:v>Rain5</c:v>
          </c:tx>
          <c:spPr>
            <a:ln>
              <a:solidFill>
                <a:srgbClr val="FF0000"/>
              </a:solidFill>
            </a:ln>
          </c:spPr>
          <c:marker>
            <c:symbol val="none"/>
          </c:marker>
          <c:xVal>
            <c:numRef>
              <c:f>'Batch B_Toltec Farm'!$CC$3:$CC$600</c:f>
              <c:numCache>
                <c:formatCode>0.00</c:formatCode>
                <c:ptCount val="598"/>
                <c:pt idx="0">
                  <c:v>0</c:v>
                </c:pt>
                <c:pt idx="1">
                  <c:v>5.0625600000015326E-4</c:v>
                </c:pt>
                <c:pt idx="2">
                  <c:v>3.0400800000001454E-3</c:v>
                </c:pt>
                <c:pt idx="3">
                  <c:v>3.3860640000002089E-3</c:v>
                </c:pt>
                <c:pt idx="4">
                  <c:v>3.8668800000001956E-3</c:v>
                </c:pt>
                <c:pt idx="5">
                  <c:v>5.9733120000000431E-3</c:v>
                </c:pt>
                <c:pt idx="6">
                  <c:v>7.1995199999999983E-3</c:v>
                </c:pt>
                <c:pt idx="7">
                  <c:v>8.9599680000000646E-3</c:v>
                </c:pt>
                <c:pt idx="8">
                  <c:v>1.0371887999999994E-2</c:v>
                </c:pt>
                <c:pt idx="9">
                  <c:v>1.1330976000000176E-2</c:v>
                </c:pt>
                <c:pt idx="10">
                  <c:v>1.1944080000000011E-2</c:v>
                </c:pt>
                <c:pt idx="11">
                  <c:v>1.3890240000000052E-2</c:v>
                </c:pt>
                <c:pt idx="12">
                  <c:v>1.6396080000000087E-2</c:v>
                </c:pt>
                <c:pt idx="13">
                  <c:v>1.8184512000000111E-2</c:v>
                </c:pt>
                <c:pt idx="14">
                  <c:v>1.9410720000000065E-2</c:v>
                </c:pt>
                <c:pt idx="15">
                  <c:v>2.026296E-2</c:v>
                </c:pt>
                <c:pt idx="16">
                  <c:v>2.2476240000000095E-2</c:v>
                </c:pt>
                <c:pt idx="17">
                  <c:v>2.3221632000000065E-2</c:v>
                </c:pt>
                <c:pt idx="18">
                  <c:v>2.3995007999999991E-2</c:v>
                </c:pt>
                <c:pt idx="19">
                  <c:v>2.4954096000000172E-2</c:v>
                </c:pt>
                <c:pt idx="20">
                  <c:v>2.6582256000000106E-2</c:v>
                </c:pt>
                <c:pt idx="21">
                  <c:v>2.7459936000000209E-2</c:v>
                </c:pt>
                <c:pt idx="22">
                  <c:v>2.9194944000000108E-2</c:v>
                </c:pt>
                <c:pt idx="23">
                  <c:v>3.0446592000000227E-2</c:v>
                </c:pt>
                <c:pt idx="24">
                  <c:v>3.19679040000002E-2</c:v>
                </c:pt>
                <c:pt idx="25">
                  <c:v>3.4232064000000062E-2</c:v>
                </c:pt>
                <c:pt idx="26">
                  <c:v>3.5458272000000013E-2</c:v>
                </c:pt>
                <c:pt idx="27">
                  <c:v>3.5860223999999996E-2</c:v>
                </c:pt>
                <c:pt idx="28">
                  <c:v>3.7778400000000073E-2</c:v>
                </c:pt>
                <c:pt idx="29">
                  <c:v>3.9805968000000198E-2</c:v>
                </c:pt>
                <c:pt idx="30">
                  <c:v>4.0177392000000145E-2</c:v>
                </c:pt>
                <c:pt idx="31">
                  <c:v>4.0711632000000254E-2</c:v>
                </c:pt>
                <c:pt idx="32">
                  <c:v>4.5217056000000172E-2</c:v>
                </c:pt>
                <c:pt idx="33">
                  <c:v>4.6176144000000072E-2</c:v>
                </c:pt>
                <c:pt idx="34">
                  <c:v>4.6471248000000083E-2</c:v>
                </c:pt>
                <c:pt idx="35">
                  <c:v>4.6710384000000181E-2</c:v>
                </c:pt>
                <c:pt idx="36">
                  <c:v>4.7242080000000221E-2</c:v>
                </c:pt>
                <c:pt idx="37">
                  <c:v>4.7829744000000174E-2</c:v>
                </c:pt>
                <c:pt idx="38">
                  <c:v>4.8496272000000132E-2</c:v>
                </c:pt>
                <c:pt idx="39">
                  <c:v>5.6174064000000044E-2</c:v>
                </c:pt>
                <c:pt idx="40">
                  <c:v>5.6359776000000021E-2</c:v>
                </c:pt>
                <c:pt idx="41">
                  <c:v>5.6626896000000072E-2</c:v>
                </c:pt>
                <c:pt idx="42">
                  <c:v>5.6573472000000236E-2</c:v>
                </c:pt>
                <c:pt idx="43">
                  <c:v>5.6733744000000037E-2</c:v>
                </c:pt>
                <c:pt idx="44">
                  <c:v>5.689401600000013E-2</c:v>
                </c:pt>
                <c:pt idx="45">
                  <c:v>5.6815152000000119E-2</c:v>
                </c:pt>
                <c:pt idx="46">
                  <c:v>6.4917792000000099E-2</c:v>
                </c:pt>
                <c:pt idx="47">
                  <c:v>6.5024640000000064E-2</c:v>
                </c:pt>
                <c:pt idx="48">
                  <c:v>6.5452032000000215E-2</c:v>
                </c:pt>
                <c:pt idx="49">
                  <c:v>6.5373168000000204E-2</c:v>
                </c:pt>
                <c:pt idx="50">
                  <c:v>6.555888000000018E-2</c:v>
                </c:pt>
                <c:pt idx="51">
                  <c:v>6.6011712000000208E-2</c:v>
                </c:pt>
                <c:pt idx="52">
                  <c:v>7.1023391999999991E-2</c:v>
                </c:pt>
                <c:pt idx="53">
                  <c:v>7.2758400000000181E-2</c:v>
                </c:pt>
                <c:pt idx="54">
                  <c:v>7.2783840000000058E-2</c:v>
                </c:pt>
                <c:pt idx="55">
                  <c:v>7.3022976000000156E-2</c:v>
                </c:pt>
                <c:pt idx="56">
                  <c:v>7.3129824000000121E-2</c:v>
                </c:pt>
                <c:pt idx="57">
                  <c:v>7.345036800000003E-2</c:v>
                </c:pt>
                <c:pt idx="58">
                  <c:v>7.6169903999999983E-2</c:v>
                </c:pt>
                <c:pt idx="59">
                  <c:v>7.7075568000000053E-2</c:v>
                </c:pt>
                <c:pt idx="60">
                  <c:v>7.7688672000000167E-2</c:v>
                </c:pt>
                <c:pt idx="61">
                  <c:v>7.9527984000000246E-2</c:v>
                </c:pt>
                <c:pt idx="62">
                  <c:v>8.0408208000000134E-2</c:v>
                </c:pt>
                <c:pt idx="63">
                  <c:v>8.152756800000012E-2</c:v>
                </c:pt>
                <c:pt idx="64">
                  <c:v>8.3234592000000066E-2</c:v>
                </c:pt>
                <c:pt idx="65">
                  <c:v>8.3527152000000007E-2</c:v>
                </c:pt>
                <c:pt idx="66">
                  <c:v>8.5793856000000224E-2</c:v>
                </c:pt>
                <c:pt idx="67">
                  <c:v>8.6434944000000014E-2</c:v>
                </c:pt>
                <c:pt idx="68">
                  <c:v>8.750088000000017E-2</c:v>
                </c:pt>
                <c:pt idx="69">
                  <c:v>8.9340192000000235E-2</c:v>
                </c:pt>
                <c:pt idx="70">
                  <c:v>9.3499632000000096E-2</c:v>
                </c:pt>
                <c:pt idx="71">
                  <c:v>9.3871056000000036E-2</c:v>
                </c:pt>
                <c:pt idx="72">
                  <c:v>9.3924480000000157E-2</c:v>
                </c:pt>
                <c:pt idx="73">
                  <c:v>9.4166160000000054E-2</c:v>
                </c:pt>
                <c:pt idx="74">
                  <c:v>9.507182400000011E-2</c:v>
                </c:pt>
                <c:pt idx="75">
                  <c:v>0.10043203200000003</c:v>
                </c:pt>
                <c:pt idx="76">
                  <c:v>0.10056432000000017</c:v>
                </c:pt>
                <c:pt idx="77">
                  <c:v>0.10093828800000018</c:v>
                </c:pt>
                <c:pt idx="78">
                  <c:v>0.10128427200000026</c:v>
                </c:pt>
                <c:pt idx="79">
                  <c:v>0.10152340800000006</c:v>
                </c:pt>
                <c:pt idx="80">
                  <c:v>0.10768243200000008</c:v>
                </c:pt>
                <c:pt idx="81">
                  <c:v>0.10773585600000021</c:v>
                </c:pt>
                <c:pt idx="82">
                  <c:v>0.10800297600000026</c:v>
                </c:pt>
                <c:pt idx="83">
                  <c:v>0.10832352000000016</c:v>
                </c:pt>
                <c:pt idx="84">
                  <c:v>0.10869494400000011</c:v>
                </c:pt>
                <c:pt idx="85">
                  <c:v>0.10901548800000001</c:v>
                </c:pt>
                <c:pt idx="86">
                  <c:v>0.11280096000000012</c:v>
                </c:pt>
                <c:pt idx="87">
                  <c:v>0.11578761600000013</c:v>
                </c:pt>
                <c:pt idx="88">
                  <c:v>0.11600131200000006</c:v>
                </c:pt>
                <c:pt idx="89">
                  <c:v>0.11602675200000023</c:v>
                </c:pt>
                <c:pt idx="90">
                  <c:v>0.1160547360000002</c:v>
                </c:pt>
                <c:pt idx="91">
                  <c:v>0.11661441600000019</c:v>
                </c:pt>
                <c:pt idx="92">
                  <c:v>0.12061358400000023</c:v>
                </c:pt>
                <c:pt idx="93">
                  <c:v>0.12119870400000012</c:v>
                </c:pt>
                <c:pt idx="94">
                  <c:v>0.1211198400000001</c:v>
                </c:pt>
                <c:pt idx="95">
                  <c:v>0.12157267200000013</c:v>
                </c:pt>
                <c:pt idx="96">
                  <c:v>0.12181180800000023</c:v>
                </c:pt>
                <c:pt idx="97">
                  <c:v>0.12591782400000023</c:v>
                </c:pt>
                <c:pt idx="98">
                  <c:v>0.12645206400000009</c:v>
                </c:pt>
                <c:pt idx="99">
                  <c:v>0.12647750400000024</c:v>
                </c:pt>
                <c:pt idx="100">
                  <c:v>0.12671918400000012</c:v>
                </c:pt>
                <c:pt idx="101">
                  <c:v>0.12711859200000003</c:v>
                </c:pt>
                <c:pt idx="102">
                  <c:v>0.12823795200000002</c:v>
                </c:pt>
                <c:pt idx="103">
                  <c:v>0.13018411200000007</c:v>
                </c:pt>
                <c:pt idx="104">
                  <c:v>0.13018411200000007</c:v>
                </c:pt>
                <c:pt idx="105">
                  <c:v>0.13079721600000019</c:v>
                </c:pt>
                <c:pt idx="106">
                  <c:v>0.13220913600000012</c:v>
                </c:pt>
                <c:pt idx="107">
                  <c:v>0.13308935999999999</c:v>
                </c:pt>
                <c:pt idx="108">
                  <c:v>0.1334887680000002</c:v>
                </c:pt>
                <c:pt idx="109">
                  <c:v>0.13836816000000013</c:v>
                </c:pt>
                <c:pt idx="110">
                  <c:v>0.13916952000000002</c:v>
                </c:pt>
                <c:pt idx="111">
                  <c:v>0.13914153600000007</c:v>
                </c:pt>
                <c:pt idx="112">
                  <c:v>0.13927382400000018</c:v>
                </c:pt>
                <c:pt idx="113">
                  <c:v>0.13932724800000001</c:v>
                </c:pt>
                <c:pt idx="114">
                  <c:v>0.1395689280000002</c:v>
                </c:pt>
                <c:pt idx="115">
                  <c:v>0.14556768000000012</c:v>
                </c:pt>
                <c:pt idx="116">
                  <c:v>0.14578137600000005</c:v>
                </c:pt>
                <c:pt idx="117">
                  <c:v>0.14596708800000002</c:v>
                </c:pt>
                <c:pt idx="118">
                  <c:v>0.14604595200000003</c:v>
                </c:pt>
                <c:pt idx="119">
                  <c:v>0.14700758400000002</c:v>
                </c:pt>
                <c:pt idx="120">
                  <c:v>0.14753928000000005</c:v>
                </c:pt>
                <c:pt idx="121">
                  <c:v>0.15292492800000015</c:v>
                </c:pt>
                <c:pt idx="122">
                  <c:v>0.15300633600000021</c:v>
                </c:pt>
                <c:pt idx="123">
                  <c:v>0.15295291200000011</c:v>
                </c:pt>
                <c:pt idx="124">
                  <c:v>0.15316406400000024</c:v>
                </c:pt>
                <c:pt idx="125">
                  <c:v>0.15356601600000022</c:v>
                </c:pt>
                <c:pt idx="126">
                  <c:v>0.15449712000000015</c:v>
                </c:pt>
                <c:pt idx="127">
                  <c:v>0.15489907200000014</c:v>
                </c:pt>
                <c:pt idx="128">
                  <c:v>0.15681724800000021</c:v>
                </c:pt>
                <c:pt idx="129">
                  <c:v>0.15735148800000004</c:v>
                </c:pt>
                <c:pt idx="130">
                  <c:v>0.15801801600000001</c:v>
                </c:pt>
                <c:pt idx="131">
                  <c:v>0.15854971200000004</c:v>
                </c:pt>
                <c:pt idx="132">
                  <c:v>0.15988276800000026</c:v>
                </c:pt>
                <c:pt idx="133">
                  <c:v>0.16057728000000016</c:v>
                </c:pt>
                <c:pt idx="134">
                  <c:v>0.16041700800000008</c:v>
                </c:pt>
                <c:pt idx="135">
                  <c:v>0.16329681600000012</c:v>
                </c:pt>
                <c:pt idx="136">
                  <c:v>0.16681516800000018</c:v>
                </c:pt>
              </c:numCache>
            </c:numRef>
          </c:xVal>
          <c:yVal>
            <c:numRef>
              <c:f>'Batch B_Toltec Farm'!$CB$3:$CB$600</c:f>
              <c:numCache>
                <c:formatCode>0.00</c:formatCode>
                <c:ptCount val="598"/>
                <c:pt idx="0">
                  <c:v>0</c:v>
                </c:pt>
                <c:pt idx="1">
                  <c:v>3.3110375868861648</c:v>
                </c:pt>
                <c:pt idx="2">
                  <c:v>6.2540728627536479</c:v>
                </c:pt>
                <c:pt idx="3">
                  <c:v>9.9329723017608451</c:v>
                </c:pt>
                <c:pt idx="4">
                  <c:v>8.093522582257247</c:v>
                </c:pt>
                <c:pt idx="5">
                  <c:v>8.4613844343782798</c:v>
                </c:pt>
                <c:pt idx="6">
                  <c:v>12.508286184403376</c:v>
                </c:pt>
                <c:pt idx="7">
                  <c:v>12.140283873385478</c:v>
                </c:pt>
                <c:pt idx="8">
                  <c:v>16.187185623410574</c:v>
                </c:pt>
                <c:pt idx="9">
                  <c:v>15.819183312391893</c:v>
                </c:pt>
                <c:pt idx="10">
                  <c:v>17.658633031895491</c:v>
                </c:pt>
                <c:pt idx="11">
                  <c:v>16.555047475531609</c:v>
                </c:pt>
                <c:pt idx="12">
                  <c:v>28.327469496795267</c:v>
                </c:pt>
                <c:pt idx="13">
                  <c:v>34.581542359548131</c:v>
                </c:pt>
                <c:pt idx="14">
                  <c:v>37.524718094313265</c:v>
                </c:pt>
                <c:pt idx="15">
                  <c:v>45.618240676568945</c:v>
                </c:pt>
                <c:pt idx="16">
                  <c:v>47.089828543951505</c:v>
                </c:pt>
                <c:pt idx="17">
                  <c:v>54.447627421965905</c:v>
                </c:pt>
                <c:pt idx="18">
                  <c:v>56.654938993590534</c:v>
                </c:pt>
                <c:pt idx="19">
                  <c:v>64.38074018262283</c:v>
                </c:pt>
                <c:pt idx="20">
                  <c:v>71.002674897497513</c:v>
                </c:pt>
                <c:pt idx="21">
                  <c:v>78.728335627632163</c:v>
                </c:pt>
                <c:pt idx="22">
                  <c:v>86.821998668786264</c:v>
                </c:pt>
                <c:pt idx="23">
                  <c:v>92.340347827296284</c:v>
                </c:pt>
                <c:pt idx="24">
                  <c:v>97.858696985807072</c:v>
                </c:pt>
                <c:pt idx="25">
                  <c:v>107.79166928756715</c:v>
                </c:pt>
                <c:pt idx="26">
                  <c:v>112.94215659395691</c:v>
                </c:pt>
                <c:pt idx="27">
                  <c:v>118.82836760458795</c:v>
                </c:pt>
                <c:pt idx="28">
                  <c:v>125.81830463048053</c:v>
                </c:pt>
                <c:pt idx="29">
                  <c:v>129.12920175846904</c:v>
                </c:pt>
                <c:pt idx="30">
                  <c:v>139.06231451912674</c:v>
                </c:pt>
                <c:pt idx="31">
                  <c:v>146.78797524926219</c:v>
                </c:pt>
                <c:pt idx="32">
                  <c:v>156.35308569890043</c:v>
                </c:pt>
                <c:pt idx="33">
                  <c:v>166.65406031167916</c:v>
                </c:pt>
                <c:pt idx="34">
                  <c:v>171.43654530705027</c:v>
                </c:pt>
                <c:pt idx="35">
                  <c:v>176.58703261343922</c:v>
                </c:pt>
                <c:pt idx="36">
                  <c:v>184.31269334357387</c:v>
                </c:pt>
                <c:pt idx="37">
                  <c:v>192.77421823684901</c:v>
                </c:pt>
                <c:pt idx="38">
                  <c:v>197.1888413800983</c:v>
                </c:pt>
                <c:pt idx="39">
                  <c:v>206.01822812549526</c:v>
                </c:pt>
                <c:pt idx="40">
                  <c:v>214.11175070775172</c:v>
                </c:pt>
                <c:pt idx="41">
                  <c:v>219.99796171838355</c:v>
                </c:pt>
                <c:pt idx="42">
                  <c:v>227.7236224485182</c:v>
                </c:pt>
                <c:pt idx="43">
                  <c:v>232.87410975490795</c:v>
                </c:pt>
                <c:pt idx="44">
                  <c:v>238.02459706129693</c:v>
                </c:pt>
                <c:pt idx="45">
                  <c:v>239.86404678080052</c:v>
                </c:pt>
                <c:pt idx="46">
                  <c:v>245.75025779143238</c:v>
                </c:pt>
                <c:pt idx="47">
                  <c:v>243.54294621980773</c:v>
                </c:pt>
                <c:pt idx="48">
                  <c:v>246.48598149567522</c:v>
                </c:pt>
                <c:pt idx="49">
                  <c:v>253.84378037368882</c:v>
                </c:pt>
                <c:pt idx="50">
                  <c:v>260.83371739958142</c:v>
                </c:pt>
                <c:pt idx="51">
                  <c:v>262.30530526696396</c:v>
                </c:pt>
                <c:pt idx="52">
                  <c:v>262.67316711908501</c:v>
                </c:pt>
                <c:pt idx="53">
                  <c:v>267.08793072123194</c:v>
                </c:pt>
                <c:pt idx="54">
                  <c:v>270.39882784921963</c:v>
                </c:pt>
                <c:pt idx="55">
                  <c:v>276.65304117087095</c:v>
                </c:pt>
                <c:pt idx="56">
                  <c:v>274.44558914034866</c:v>
                </c:pt>
                <c:pt idx="57">
                  <c:v>278.86035274249559</c:v>
                </c:pt>
                <c:pt idx="58">
                  <c:v>279.22821459461659</c:v>
                </c:pt>
                <c:pt idx="59">
                  <c:v>281.43552616624123</c:v>
                </c:pt>
                <c:pt idx="60">
                  <c:v>283.64283773786588</c:v>
                </c:pt>
                <c:pt idx="61">
                  <c:v>282.17139032938098</c:v>
                </c:pt>
                <c:pt idx="62">
                  <c:v>286.58601347263021</c:v>
                </c:pt>
                <c:pt idx="63">
                  <c:v>290.63277476375845</c:v>
                </c:pt>
                <c:pt idx="64">
                  <c:v>294.31167420276563</c:v>
                </c:pt>
                <c:pt idx="65">
                  <c:v>297.25484993753003</c:v>
                </c:pt>
                <c:pt idx="66">
                  <c:v>296.51898577439027</c:v>
                </c:pt>
                <c:pt idx="67">
                  <c:v>300.56588752441615</c:v>
                </c:pt>
                <c:pt idx="68">
                  <c:v>302.40533724391895</c:v>
                </c:pt>
                <c:pt idx="69">
                  <c:v>303.14106094816185</c:v>
                </c:pt>
                <c:pt idx="70">
                  <c:v>305.71623437190829</c:v>
                </c:pt>
                <c:pt idx="71">
                  <c:v>305.34837251978644</c:v>
                </c:pt>
                <c:pt idx="72">
                  <c:v>304.24464650452569</c:v>
                </c:pt>
                <c:pt idx="73">
                  <c:v>307.55568409141188</c:v>
                </c:pt>
                <c:pt idx="74">
                  <c:v>310.13099797405442</c:v>
                </c:pt>
                <c:pt idx="75">
                  <c:v>311.97044769355801</c:v>
                </c:pt>
                <c:pt idx="76">
                  <c:v>310.13099797405442</c:v>
                </c:pt>
                <c:pt idx="77">
                  <c:v>313.44189510204291</c:v>
                </c:pt>
                <c:pt idx="78">
                  <c:v>313.80989741306161</c:v>
                </c:pt>
                <c:pt idx="79">
                  <c:v>316.75293268892909</c:v>
                </c:pt>
                <c:pt idx="80">
                  <c:v>314.54562111730365</c:v>
                </c:pt>
                <c:pt idx="81">
                  <c:v>315.6493471325652</c:v>
                </c:pt>
                <c:pt idx="82">
                  <c:v>316.38507083680724</c:v>
                </c:pt>
                <c:pt idx="83">
                  <c:v>317.85665870418984</c:v>
                </c:pt>
                <c:pt idx="84">
                  <c:v>321.16769629107603</c:v>
                </c:pt>
                <c:pt idx="85">
                  <c:v>318.96024426055374</c:v>
                </c:pt>
                <c:pt idx="86">
                  <c:v>317.85665870418984</c:v>
                </c:pt>
                <c:pt idx="87">
                  <c:v>317.48879685206879</c:v>
                </c:pt>
                <c:pt idx="88">
                  <c:v>319.69610842369343</c:v>
                </c:pt>
                <c:pt idx="89">
                  <c:v>319.69610842369343</c:v>
                </c:pt>
                <c:pt idx="90">
                  <c:v>320.43183212793627</c:v>
                </c:pt>
                <c:pt idx="91">
                  <c:v>318.22452055631089</c:v>
                </c:pt>
                <c:pt idx="92">
                  <c:v>319.69610842369343</c:v>
                </c:pt>
                <c:pt idx="93">
                  <c:v>318.96024426055374</c:v>
                </c:pt>
                <c:pt idx="94">
                  <c:v>320.43183212793627</c:v>
                </c:pt>
                <c:pt idx="95">
                  <c:v>318.22452055631089</c:v>
                </c:pt>
                <c:pt idx="96">
                  <c:v>315.6493471325652</c:v>
                </c:pt>
                <c:pt idx="97">
                  <c:v>316.75293268892909</c:v>
                </c:pt>
                <c:pt idx="98">
                  <c:v>315.2813448215465</c:v>
                </c:pt>
                <c:pt idx="99">
                  <c:v>317.12079454105015</c:v>
                </c:pt>
                <c:pt idx="100">
                  <c:v>318.22452055631089</c:v>
                </c:pt>
                <c:pt idx="101">
                  <c:v>317.48879685206879</c:v>
                </c:pt>
                <c:pt idx="102">
                  <c:v>320.06397027581448</c:v>
                </c:pt>
                <c:pt idx="103">
                  <c:v>318.59238240843268</c:v>
                </c:pt>
                <c:pt idx="104">
                  <c:v>316.01720898468625</c:v>
                </c:pt>
                <c:pt idx="105">
                  <c:v>316.38507083680724</c:v>
                </c:pt>
                <c:pt idx="106">
                  <c:v>316.75293268892909</c:v>
                </c:pt>
                <c:pt idx="107">
                  <c:v>312.70617139780086</c:v>
                </c:pt>
                <c:pt idx="108">
                  <c:v>310.13099797405442</c:v>
                </c:pt>
                <c:pt idx="109">
                  <c:v>311.23458353041826</c:v>
                </c:pt>
                <c:pt idx="110">
                  <c:v>313.80989741306161</c:v>
                </c:pt>
                <c:pt idx="111">
                  <c:v>306.81996038716903</c:v>
                </c:pt>
                <c:pt idx="112">
                  <c:v>307.55568409141188</c:v>
                </c:pt>
                <c:pt idx="113">
                  <c:v>302.7731990960408</c:v>
                </c:pt>
                <c:pt idx="114">
                  <c:v>305.71623437190829</c:v>
                </c:pt>
                <c:pt idx="115">
                  <c:v>305.34837251978644</c:v>
                </c:pt>
                <c:pt idx="116">
                  <c:v>303.14106094816185</c:v>
                </c:pt>
                <c:pt idx="117">
                  <c:v>300.56588752441615</c:v>
                </c:pt>
                <c:pt idx="118">
                  <c:v>301.66947308077926</c:v>
                </c:pt>
                <c:pt idx="119">
                  <c:v>303.50892280028285</c:v>
                </c:pt>
                <c:pt idx="120">
                  <c:v>299.46216150915461</c:v>
                </c:pt>
                <c:pt idx="121">
                  <c:v>299.09429965703362</c:v>
                </c:pt>
                <c:pt idx="122">
                  <c:v>301.66947308077926</c:v>
                </c:pt>
                <c:pt idx="123">
                  <c:v>295.04753836590538</c:v>
                </c:pt>
                <c:pt idx="124">
                  <c:v>295.04753836590538</c:v>
                </c:pt>
                <c:pt idx="125">
                  <c:v>295.41540021802638</c:v>
                </c:pt>
                <c:pt idx="126">
                  <c:v>294.67953605488668</c:v>
                </c:pt>
                <c:pt idx="127">
                  <c:v>291.36863892689894</c:v>
                </c:pt>
                <c:pt idx="128">
                  <c:v>289.16118689637665</c:v>
                </c:pt>
                <c:pt idx="129">
                  <c:v>288.4254631921338</c:v>
                </c:pt>
                <c:pt idx="130">
                  <c:v>283.27497588574482</c:v>
                </c:pt>
                <c:pt idx="131">
                  <c:v>286.21815162050916</c:v>
                </c:pt>
                <c:pt idx="132">
                  <c:v>285.11442560524767</c:v>
                </c:pt>
                <c:pt idx="133">
                  <c:v>282.17139032938098</c:v>
                </c:pt>
                <c:pt idx="134">
                  <c:v>275.18145330348835</c:v>
                </c:pt>
                <c:pt idx="135">
                  <c:v>276.28503885985225</c:v>
                </c:pt>
                <c:pt idx="136">
                  <c:v>275.91717700773125</c:v>
                </c:pt>
              </c:numCache>
            </c:numRef>
          </c:yVal>
          <c:smooth val="1"/>
          <c:extLst>
            <c:ext xmlns:c16="http://schemas.microsoft.com/office/drawing/2014/chart" uri="{C3380CC4-5D6E-409C-BE32-E72D297353CC}">
              <c16:uniqueId val="{00000008-8F04-9648-A389-46185DF440CE}"/>
            </c:ext>
          </c:extLst>
        </c:ser>
        <c:ser>
          <c:idx val="9"/>
          <c:order val="9"/>
          <c:tx>
            <c:v>Rain6</c:v>
          </c:tx>
          <c:spPr>
            <a:ln>
              <a:solidFill>
                <a:srgbClr val="FF0000"/>
              </a:solidFill>
            </a:ln>
          </c:spPr>
          <c:marker>
            <c:symbol val="none"/>
          </c:marker>
          <c:xVal>
            <c:numRef>
              <c:f>'Batch B_Toltec Farm'!$CL$3:$CL$600</c:f>
              <c:numCache>
                <c:formatCode>0.00</c:formatCode>
                <c:ptCount val="598"/>
                <c:pt idx="0">
                  <c:v>0</c:v>
                </c:pt>
                <c:pt idx="1">
                  <c:v>8.7768000000010109E-4</c:v>
                </c:pt>
                <c:pt idx="2">
                  <c:v>3.0375360000000724E-3</c:v>
                </c:pt>
                <c:pt idx="3">
                  <c:v>3.4369439999999774E-3</c:v>
                </c:pt>
                <c:pt idx="4">
                  <c:v>3.945744000000204E-3</c:v>
                </c:pt>
                <c:pt idx="5">
                  <c:v>4.2383040000001431E-3</c:v>
                </c:pt>
                <c:pt idx="6">
                  <c:v>6.1030560000001014E-3</c:v>
                </c:pt>
                <c:pt idx="7">
                  <c:v>7.1181120000001988E-3</c:v>
                </c:pt>
                <c:pt idx="8">
                  <c:v>7.2758400000002155E-3</c:v>
                </c:pt>
                <c:pt idx="9">
                  <c:v>7.6498079999999542E-3</c:v>
                </c:pt>
                <c:pt idx="10">
                  <c:v>8.0237759999999755E-3</c:v>
                </c:pt>
                <c:pt idx="11">
                  <c:v>9.2245440000000463E-3</c:v>
                </c:pt>
                <c:pt idx="12">
                  <c:v>1.4661072000000188E-2</c:v>
                </c:pt>
                <c:pt idx="13">
                  <c:v>1.492819199999996E-2</c:v>
                </c:pt>
                <c:pt idx="14">
                  <c:v>1.4981616000000085E-2</c:v>
                </c:pt>
                <c:pt idx="15">
                  <c:v>1.5167328000000058E-2</c:v>
                </c:pt>
                <c:pt idx="16">
                  <c:v>1.5355584000000106E-2</c:v>
                </c:pt>
                <c:pt idx="17">
                  <c:v>2.0341824000000008E-2</c:v>
                </c:pt>
                <c:pt idx="18">
                  <c:v>2.0313840000000052E-2</c:v>
                </c:pt>
                <c:pt idx="19">
                  <c:v>2.0474112000000141E-2</c:v>
                </c:pt>
                <c:pt idx="20">
                  <c:v>2.076667200000008E-2</c:v>
                </c:pt>
                <c:pt idx="21">
                  <c:v>2.1753744000000221E-2</c:v>
                </c:pt>
                <c:pt idx="22">
                  <c:v>2.2819680000000085E-2</c:v>
                </c:pt>
                <c:pt idx="23">
                  <c:v>2.7299664000000119E-2</c:v>
                </c:pt>
                <c:pt idx="24">
                  <c:v>2.7406512000000084E-2</c:v>
                </c:pt>
                <c:pt idx="25">
                  <c:v>2.8045056000000085E-2</c:v>
                </c:pt>
                <c:pt idx="26">
                  <c:v>2.8179888000000011E-2</c:v>
                </c:pt>
                <c:pt idx="27">
                  <c:v>2.8579296000000198E-2</c:v>
                </c:pt>
                <c:pt idx="28">
                  <c:v>2.9991216000000126E-2</c:v>
                </c:pt>
                <c:pt idx="29">
                  <c:v>3.3830112000000079E-2</c:v>
                </c:pt>
                <c:pt idx="30">
                  <c:v>3.3936960000000051E-2</c:v>
                </c:pt>
                <c:pt idx="31">
                  <c:v>3.4738320000000211E-2</c:v>
                </c:pt>
                <c:pt idx="32">
                  <c:v>3.5002896000000193E-2</c:v>
                </c:pt>
                <c:pt idx="33">
                  <c:v>3.7244159999999964E-2</c:v>
                </c:pt>
                <c:pt idx="34">
                  <c:v>4.0123968000000024E-2</c:v>
                </c:pt>
                <c:pt idx="35">
                  <c:v>4.060224000000022E-2</c:v>
                </c:pt>
                <c:pt idx="36">
                  <c:v>4.0655664000000057E-2</c:v>
                </c:pt>
                <c:pt idx="37">
                  <c:v>4.1429039999999986E-2</c:v>
                </c:pt>
                <c:pt idx="38">
                  <c:v>4.1749584000000166E-2</c:v>
                </c:pt>
                <c:pt idx="39">
                  <c:v>4.7081808000000128E-2</c:v>
                </c:pt>
                <c:pt idx="40">
                  <c:v>4.71886560000001E-2</c:v>
                </c:pt>
                <c:pt idx="41">
                  <c:v>4.7481216000000034E-2</c:v>
                </c:pt>
                <c:pt idx="42">
                  <c:v>4.7694911999999964E-2</c:v>
                </c:pt>
                <c:pt idx="43">
                  <c:v>4.8654000000000149E-2</c:v>
                </c:pt>
                <c:pt idx="44">
                  <c:v>4.9295087999999945E-2</c:v>
                </c:pt>
                <c:pt idx="45">
                  <c:v>5.4065088000000122E-2</c:v>
                </c:pt>
                <c:pt idx="46">
                  <c:v>5.4253344000000168E-2</c:v>
                </c:pt>
                <c:pt idx="47">
                  <c:v>5.4439056000000145E-2</c:v>
                </c:pt>
                <c:pt idx="48">
                  <c:v>5.4652752000000075E-2</c:v>
                </c:pt>
                <c:pt idx="49">
                  <c:v>5.4785040000000208E-2</c:v>
                </c:pt>
                <c:pt idx="50">
                  <c:v>5.6598912000000119E-2</c:v>
                </c:pt>
                <c:pt idx="51">
                  <c:v>6.0972048000000181E-2</c:v>
                </c:pt>
                <c:pt idx="52">
                  <c:v>6.1371456000000088E-2</c:v>
                </c:pt>
                <c:pt idx="53">
                  <c:v>6.1745424000000111E-2</c:v>
                </c:pt>
                <c:pt idx="54">
                  <c:v>6.2198256000000139E-2</c:v>
                </c:pt>
                <c:pt idx="55">
                  <c:v>6.2544240000000195E-2</c:v>
                </c:pt>
                <c:pt idx="56">
                  <c:v>6.5609759999999948E-2</c:v>
                </c:pt>
                <c:pt idx="57">
                  <c:v>6.8090160000000094E-2</c:v>
                </c:pt>
                <c:pt idx="58">
                  <c:v>6.8197008000000059E-2</c:v>
                </c:pt>
                <c:pt idx="59">
                  <c:v>6.8222447999999949E-2</c:v>
                </c:pt>
                <c:pt idx="60">
                  <c:v>6.8621856000000134E-2</c:v>
                </c:pt>
                <c:pt idx="61">
                  <c:v>6.9209520000000094E-2</c:v>
                </c:pt>
                <c:pt idx="62">
                  <c:v>7.3501248000000075E-2</c:v>
                </c:pt>
                <c:pt idx="63">
                  <c:v>7.5101424000000055E-2</c:v>
                </c:pt>
                <c:pt idx="64">
                  <c:v>7.5661104000000048E-2</c:v>
                </c:pt>
                <c:pt idx="65">
                  <c:v>7.5793392000000182E-2</c:v>
                </c:pt>
                <c:pt idx="66">
                  <c:v>7.6007088000000111E-2</c:v>
                </c:pt>
                <c:pt idx="67">
                  <c:v>7.9553424000000122E-2</c:v>
                </c:pt>
                <c:pt idx="68">
                  <c:v>7.9820544000000174E-2</c:v>
                </c:pt>
                <c:pt idx="69">
                  <c:v>8.0565936000000143E-2</c:v>
                </c:pt>
                <c:pt idx="70">
                  <c:v>8.096534400000005E-2</c:v>
                </c:pt>
                <c:pt idx="71">
                  <c:v>8.117903999999998E-2</c:v>
                </c:pt>
                <c:pt idx="72">
                  <c:v>8.7259199999999995E-2</c:v>
                </c:pt>
                <c:pt idx="73">
                  <c:v>8.7338064000000007E-2</c:v>
                </c:pt>
                <c:pt idx="74">
                  <c:v>8.736604799999996E-2</c:v>
                </c:pt>
                <c:pt idx="75">
                  <c:v>8.7605184000000058E-2</c:v>
                </c:pt>
                <c:pt idx="76">
                  <c:v>8.8086000000000039E-2</c:v>
                </c:pt>
                <c:pt idx="77">
                  <c:v>8.9711616000000188E-2</c:v>
                </c:pt>
                <c:pt idx="78">
                  <c:v>9.1657775999999941E-2</c:v>
                </c:pt>
                <c:pt idx="79">
                  <c:v>9.1818048000000041E-2</c:v>
                </c:pt>
                <c:pt idx="80">
                  <c:v>9.195033600000016E-2</c:v>
                </c:pt>
                <c:pt idx="81">
                  <c:v>9.2138592000000213E-2</c:v>
                </c:pt>
                <c:pt idx="82">
                  <c:v>9.3097680000000113E-2</c:v>
                </c:pt>
                <c:pt idx="83">
                  <c:v>9.7709951999999989E-2</c:v>
                </c:pt>
                <c:pt idx="84">
                  <c:v>9.7681968000000036E-2</c:v>
                </c:pt>
                <c:pt idx="85">
                  <c:v>9.7788816000000001E-2</c:v>
                </c:pt>
                <c:pt idx="86">
                  <c:v>9.8081375999999942E-2</c:v>
                </c:pt>
                <c:pt idx="87">
                  <c:v>9.9256704000000126E-2</c:v>
                </c:pt>
                <c:pt idx="88">
                  <c:v>0.10362729600000012</c:v>
                </c:pt>
                <c:pt idx="89">
                  <c:v>0.10405468799999999</c:v>
                </c:pt>
                <c:pt idx="90">
                  <c:v>0.10424039999999996</c:v>
                </c:pt>
                <c:pt idx="91">
                  <c:v>0.1049069280000002</c:v>
                </c:pt>
                <c:pt idx="92">
                  <c:v>0.10506720000000001</c:v>
                </c:pt>
                <c:pt idx="93">
                  <c:v>0.10552003200000004</c:v>
                </c:pt>
                <c:pt idx="94">
                  <c:v>0.10698792000000017</c:v>
                </c:pt>
                <c:pt idx="95">
                  <c:v>0.10839984000000009</c:v>
                </c:pt>
                <c:pt idx="96">
                  <c:v>0.10856011200000018</c:v>
                </c:pt>
                <c:pt idx="97">
                  <c:v>0.10893408000000021</c:v>
                </c:pt>
                <c:pt idx="98">
                  <c:v>0.11125166400000019</c:v>
                </c:pt>
                <c:pt idx="99">
                  <c:v>0.11210644800000021</c:v>
                </c:pt>
                <c:pt idx="100">
                  <c:v>0.11237356799999998</c:v>
                </c:pt>
                <c:pt idx="101">
                  <c:v>0.11301211199999997</c:v>
                </c:pt>
                <c:pt idx="102">
                  <c:v>0.11378548800000018</c:v>
                </c:pt>
                <c:pt idx="103">
                  <c:v>0.11866488000000013</c:v>
                </c:pt>
                <c:pt idx="104">
                  <c:v>0.11887857600000006</c:v>
                </c:pt>
                <c:pt idx="105">
                  <c:v>0.11893200000000018</c:v>
                </c:pt>
                <c:pt idx="106">
                  <c:v>0.11911771200000015</c:v>
                </c:pt>
                <c:pt idx="107">
                  <c:v>0.11986310400000012</c:v>
                </c:pt>
                <c:pt idx="108">
                  <c:v>0.12245035199999996</c:v>
                </c:pt>
                <c:pt idx="109">
                  <c:v>0.12426422400000015</c:v>
                </c:pt>
                <c:pt idx="110">
                  <c:v>0.12421080000000002</c:v>
                </c:pt>
                <c:pt idx="111">
                  <c:v>0.12461020800000021</c:v>
                </c:pt>
                <c:pt idx="112">
                  <c:v>0.12514190399999997</c:v>
                </c:pt>
                <c:pt idx="113">
                  <c:v>0.12607555199999998</c:v>
                </c:pt>
                <c:pt idx="114">
                  <c:v>0.12693033599999998</c:v>
                </c:pt>
                <c:pt idx="115">
                  <c:v>0.12903422400000003</c:v>
                </c:pt>
                <c:pt idx="116">
                  <c:v>0.12948960000000015</c:v>
                </c:pt>
                <c:pt idx="117">
                  <c:v>0.12962188799999999</c:v>
                </c:pt>
                <c:pt idx="118">
                  <c:v>0.13215571199999998</c:v>
                </c:pt>
                <c:pt idx="119">
                  <c:v>0.13258056000000007</c:v>
                </c:pt>
                <c:pt idx="120">
                  <c:v>0.13252713600000021</c:v>
                </c:pt>
                <c:pt idx="121">
                  <c:v>0.1334887680000002</c:v>
                </c:pt>
                <c:pt idx="122">
                  <c:v>0.13396704000000009</c:v>
                </c:pt>
                <c:pt idx="123">
                  <c:v>0.13569950400000022</c:v>
                </c:pt>
                <c:pt idx="124">
                  <c:v>0.13903214400000002</c:v>
                </c:pt>
                <c:pt idx="125">
                  <c:v>0.13938067200000015</c:v>
                </c:pt>
                <c:pt idx="126">
                  <c:v>0.1397520960000001</c:v>
                </c:pt>
                <c:pt idx="127">
                  <c:v>0.13980552000000021</c:v>
                </c:pt>
                <c:pt idx="128">
                  <c:v>0.14036520000000022</c:v>
                </c:pt>
                <c:pt idx="129">
                  <c:v>0.14340528000000008</c:v>
                </c:pt>
                <c:pt idx="130">
                  <c:v>0.1444177920000001</c:v>
                </c:pt>
                <c:pt idx="131">
                  <c:v>0.1444177920000001</c:v>
                </c:pt>
                <c:pt idx="132">
                  <c:v>0.144738336</c:v>
                </c:pt>
                <c:pt idx="133">
                  <c:v>0.14545828800000007</c:v>
                </c:pt>
                <c:pt idx="134">
                  <c:v>0.14580427200000015</c:v>
                </c:pt>
                <c:pt idx="135">
                  <c:v>0.15102964800000016</c:v>
                </c:pt>
                <c:pt idx="136">
                  <c:v>0.15084393600000018</c:v>
                </c:pt>
                <c:pt idx="137">
                  <c:v>0.15105763200000011</c:v>
                </c:pt>
                <c:pt idx="138">
                  <c:v>0.15140361600000019</c:v>
                </c:pt>
                <c:pt idx="139">
                  <c:v>0.15174959999999996</c:v>
                </c:pt>
                <c:pt idx="140">
                  <c:v>0.15620160000000002</c:v>
                </c:pt>
                <c:pt idx="141">
                  <c:v>0.15622958399999998</c:v>
                </c:pt>
                <c:pt idx="142">
                  <c:v>0.15628300800000011</c:v>
                </c:pt>
                <c:pt idx="143">
                  <c:v>0.15660355200000001</c:v>
                </c:pt>
                <c:pt idx="144">
                  <c:v>0.15660355200000001</c:v>
                </c:pt>
                <c:pt idx="145">
                  <c:v>0.15705638400000005</c:v>
                </c:pt>
                <c:pt idx="146">
                  <c:v>0.2</c:v>
                </c:pt>
              </c:numCache>
            </c:numRef>
          </c:xVal>
          <c:yVal>
            <c:numRef>
              <c:f>'Batch B_Toltec Farm'!$CK$3:$CK$600</c:f>
              <c:numCache>
                <c:formatCode>0.00</c:formatCode>
                <c:ptCount val="598"/>
                <c:pt idx="0">
                  <c:v>0</c:v>
                </c:pt>
                <c:pt idx="1">
                  <c:v>6.989937025892579</c:v>
                </c:pt>
                <c:pt idx="2">
                  <c:v>8.0935225822564636</c:v>
                </c:pt>
                <c:pt idx="3">
                  <c:v>11.036698317020811</c:v>
                </c:pt>
                <c:pt idx="4">
                  <c:v>12.508286184403376</c:v>
                </c:pt>
                <c:pt idx="5">
                  <c:v>13.244009888645442</c:v>
                </c:pt>
                <c:pt idx="6">
                  <c:v>18.762359047156238</c:v>
                </c:pt>
                <c:pt idx="7">
                  <c:v>21.337672929799552</c:v>
                </c:pt>
                <c:pt idx="8">
                  <c:v>24.280708205667036</c:v>
                </c:pt>
                <c:pt idx="9">
                  <c:v>27.959607644673451</c:v>
                </c:pt>
                <c:pt idx="10">
                  <c:v>27.959607644673451</c:v>
                </c:pt>
                <c:pt idx="11">
                  <c:v>31.270645231559616</c:v>
                </c:pt>
                <c:pt idx="12">
                  <c:v>36.788994390069625</c:v>
                </c:pt>
                <c:pt idx="13">
                  <c:v>36.788994390069625</c:v>
                </c:pt>
                <c:pt idx="14">
                  <c:v>42.675205400701458</c:v>
                </c:pt>
                <c:pt idx="15">
                  <c:v>45.986242987587623</c:v>
                </c:pt>
                <c:pt idx="16">
                  <c:v>50.76872798295792</c:v>
                </c:pt>
                <c:pt idx="17">
                  <c:v>56.287077141468721</c:v>
                </c:pt>
                <c:pt idx="18">
                  <c:v>57.02294130460843</c:v>
                </c:pt>
                <c:pt idx="19">
                  <c:v>64.380740182622048</c:v>
                </c:pt>
                <c:pt idx="20">
                  <c:v>63.277014167361294</c:v>
                </c:pt>
                <c:pt idx="21">
                  <c:v>66.955913606368497</c:v>
                </c:pt>
                <c:pt idx="22">
                  <c:v>67.323775458489536</c:v>
                </c:pt>
                <c:pt idx="23">
                  <c:v>72.842124617000323</c:v>
                </c:pt>
                <c:pt idx="24">
                  <c:v>73.577988780140046</c:v>
                </c:pt>
                <c:pt idx="25">
                  <c:v>80.199923495013934</c:v>
                </c:pt>
                <c:pt idx="26">
                  <c:v>80.567785347134972</c:v>
                </c:pt>
                <c:pt idx="27">
                  <c:v>86.821998668785483</c:v>
                </c:pt>
                <c:pt idx="28">
                  <c:v>90.500898107792679</c:v>
                </c:pt>
                <c:pt idx="29">
                  <c:v>97.490835133685266</c:v>
                </c:pt>
                <c:pt idx="30">
                  <c:v>99.698146705310677</c:v>
                </c:pt>
                <c:pt idx="31">
                  <c:v>106.32008142018458</c:v>
                </c:pt>
                <c:pt idx="32">
                  <c:v>112.2062924308164</c:v>
                </c:pt>
                <c:pt idx="33">
                  <c:v>116.2531941808415</c:v>
                </c:pt>
                <c:pt idx="34">
                  <c:v>121.40354102833362</c:v>
                </c:pt>
                <c:pt idx="35">
                  <c:v>130.60078962585084</c:v>
                </c:pt>
                <c:pt idx="36">
                  <c:v>135.38341508011877</c:v>
                </c:pt>
                <c:pt idx="37">
                  <c:v>137.95858850386443</c:v>
                </c:pt>
                <c:pt idx="38">
                  <c:v>146.05225154501935</c:v>
                </c:pt>
                <c:pt idx="39">
                  <c:v>153.41005042303294</c:v>
                </c:pt>
                <c:pt idx="40">
                  <c:v>158.56039727052507</c:v>
                </c:pt>
                <c:pt idx="41">
                  <c:v>162.97516087267198</c:v>
                </c:pt>
                <c:pt idx="42">
                  <c:v>168.49351003118198</c:v>
                </c:pt>
                <c:pt idx="43">
                  <c:v>167.02192216379942</c:v>
                </c:pt>
                <c:pt idx="44">
                  <c:v>173.27599502655306</c:v>
                </c:pt>
                <c:pt idx="45">
                  <c:v>173.27599502655306</c:v>
                </c:pt>
                <c:pt idx="46">
                  <c:v>181.36965806770638</c:v>
                </c:pt>
                <c:pt idx="47">
                  <c:v>188.3594546347021</c:v>
                </c:pt>
                <c:pt idx="48">
                  <c:v>196.0852558237344</c:v>
                </c:pt>
                <c:pt idx="49">
                  <c:v>199.39615295172291</c:v>
                </c:pt>
                <c:pt idx="50">
                  <c:v>205.65036627337344</c:v>
                </c:pt>
                <c:pt idx="51">
                  <c:v>213.00816515138703</c:v>
                </c:pt>
                <c:pt idx="52">
                  <c:v>217.79065014675814</c:v>
                </c:pt>
                <c:pt idx="53">
                  <c:v>222.57327560102607</c:v>
                </c:pt>
                <c:pt idx="54">
                  <c:v>229.56321262691864</c:v>
                </c:pt>
                <c:pt idx="55">
                  <c:v>237.28887335705409</c:v>
                </c:pt>
                <c:pt idx="56">
                  <c:v>241.70349650030334</c:v>
                </c:pt>
                <c:pt idx="57">
                  <c:v>248.32557167407489</c:v>
                </c:pt>
                <c:pt idx="58">
                  <c:v>252.37233296520313</c:v>
                </c:pt>
                <c:pt idx="59">
                  <c:v>253.475918521567</c:v>
                </c:pt>
                <c:pt idx="60">
                  <c:v>254.57964453682774</c:v>
                </c:pt>
                <c:pt idx="61">
                  <c:v>259.73013184321672</c:v>
                </c:pt>
                <c:pt idx="62">
                  <c:v>265.24848100172829</c:v>
                </c:pt>
                <c:pt idx="63">
                  <c:v>264.8806191496065</c:v>
                </c:pt>
                <c:pt idx="64">
                  <c:v>268.19151627759504</c:v>
                </c:pt>
                <c:pt idx="65">
                  <c:v>274.07772728822687</c:v>
                </c:pt>
                <c:pt idx="66">
                  <c:v>276.65304117087015</c:v>
                </c:pt>
                <c:pt idx="67">
                  <c:v>282.17139032938019</c:v>
                </c:pt>
                <c:pt idx="68">
                  <c:v>282.90711403362303</c:v>
                </c:pt>
                <c:pt idx="69">
                  <c:v>285.11442560524767</c:v>
                </c:pt>
                <c:pt idx="70">
                  <c:v>290.26491291163666</c:v>
                </c:pt>
                <c:pt idx="71">
                  <c:v>300.56588752441536</c:v>
                </c:pt>
                <c:pt idx="72">
                  <c:v>301.66947308077926</c:v>
                </c:pt>
                <c:pt idx="73">
                  <c:v>309.39513381091467</c:v>
                </c:pt>
                <c:pt idx="74">
                  <c:v>312.70617139780006</c:v>
                </c:pt>
                <c:pt idx="75">
                  <c:v>317.120934999947</c:v>
                </c:pt>
                <c:pt idx="76">
                  <c:v>321.16769629107523</c:v>
                </c:pt>
                <c:pt idx="77">
                  <c:v>324.47873387796136</c:v>
                </c:pt>
                <c:pt idx="78">
                  <c:v>332.20439460809604</c:v>
                </c:pt>
                <c:pt idx="79">
                  <c:v>335.14742988396353</c:v>
                </c:pt>
                <c:pt idx="80">
                  <c:v>343.60895477723864</c:v>
                </c:pt>
                <c:pt idx="81">
                  <c:v>346.18412820098433</c:v>
                </c:pt>
                <c:pt idx="82">
                  <c:v>351.33461550737411</c:v>
                </c:pt>
                <c:pt idx="83">
                  <c:v>358.32455253326668</c:v>
                </c:pt>
                <c:pt idx="84">
                  <c:v>359.79614040064843</c:v>
                </c:pt>
                <c:pt idx="85">
                  <c:v>363.10703752863697</c:v>
                </c:pt>
                <c:pt idx="86">
                  <c:v>366.0502132634021</c:v>
                </c:pt>
                <c:pt idx="87">
                  <c:v>369.36125085028749</c:v>
                </c:pt>
                <c:pt idx="88">
                  <c:v>377.45477343254396</c:v>
                </c:pt>
                <c:pt idx="89">
                  <c:v>379.29422315204755</c:v>
                </c:pt>
                <c:pt idx="90">
                  <c:v>382.60526073893368</c:v>
                </c:pt>
                <c:pt idx="91">
                  <c:v>385.91629832581907</c:v>
                </c:pt>
                <c:pt idx="92">
                  <c:v>386.65202203006112</c:v>
                </c:pt>
                <c:pt idx="93">
                  <c:v>384.44471045843653</c:v>
                </c:pt>
                <c:pt idx="94">
                  <c:v>389.59519776482551</c:v>
                </c:pt>
                <c:pt idx="95">
                  <c:v>392.17037118857195</c:v>
                </c:pt>
                <c:pt idx="96">
                  <c:v>392.906094892814</c:v>
                </c:pt>
                <c:pt idx="97">
                  <c:v>389.22719545380761</c:v>
                </c:pt>
                <c:pt idx="98">
                  <c:v>388.49147174956477</c:v>
                </c:pt>
                <c:pt idx="99">
                  <c:v>387.75574804532266</c:v>
                </c:pt>
                <c:pt idx="100">
                  <c:v>392.538233040693</c:v>
                </c:pt>
                <c:pt idx="101">
                  <c:v>392.538233040693</c:v>
                </c:pt>
                <c:pt idx="102">
                  <c:v>393.64195905595375</c:v>
                </c:pt>
                <c:pt idx="103">
                  <c:v>391.8025093364501</c:v>
                </c:pt>
                <c:pt idx="104">
                  <c:v>394.74554461231759</c:v>
                </c:pt>
                <c:pt idx="105">
                  <c:v>390.69878332118935</c:v>
                </c:pt>
                <c:pt idx="106">
                  <c:v>391.4346474843291</c:v>
                </c:pt>
                <c:pt idx="107">
                  <c:v>389.96305961694731</c:v>
                </c:pt>
                <c:pt idx="108">
                  <c:v>391.06664517331041</c:v>
                </c:pt>
                <c:pt idx="109">
                  <c:v>388.85933360168576</c:v>
                </c:pt>
                <c:pt idx="110">
                  <c:v>386.65202203006112</c:v>
                </c:pt>
                <c:pt idx="111">
                  <c:v>390.69878332118935</c:v>
                </c:pt>
                <c:pt idx="112">
                  <c:v>392.17037118857195</c:v>
                </c:pt>
                <c:pt idx="113">
                  <c:v>387.75574804532266</c:v>
                </c:pt>
                <c:pt idx="114">
                  <c:v>386.28416017794012</c:v>
                </c:pt>
                <c:pt idx="115">
                  <c:v>385.91629832581907</c:v>
                </c:pt>
                <c:pt idx="116">
                  <c:v>382.97312259105473</c:v>
                </c:pt>
                <c:pt idx="117">
                  <c:v>384.81257231055832</c:v>
                </c:pt>
                <c:pt idx="118">
                  <c:v>384.07684860631548</c:v>
                </c:pt>
                <c:pt idx="119">
                  <c:v>380.3979491673083</c:v>
                </c:pt>
                <c:pt idx="120">
                  <c:v>378.55849944780471</c:v>
                </c:pt>
                <c:pt idx="121">
                  <c:v>376.71904972830106</c:v>
                </c:pt>
                <c:pt idx="122">
                  <c:v>377.45477343254396</c:v>
                </c:pt>
                <c:pt idx="123">
                  <c:v>377.08691158042211</c:v>
                </c:pt>
                <c:pt idx="124">
                  <c:v>375.24746186091932</c:v>
                </c:pt>
                <c:pt idx="125">
                  <c:v>373.04015028929467</c:v>
                </c:pt>
                <c:pt idx="126">
                  <c:v>365.31448955915926</c:v>
                </c:pt>
                <c:pt idx="127">
                  <c:v>363.47503983965566</c:v>
                </c:pt>
                <c:pt idx="128">
                  <c:v>363.84290169177666</c:v>
                </c:pt>
                <c:pt idx="129">
                  <c:v>364.5786253960195</c:v>
                </c:pt>
                <c:pt idx="130">
                  <c:v>363.84290169177666</c:v>
                </c:pt>
                <c:pt idx="131">
                  <c:v>361.26758780913337</c:v>
                </c:pt>
                <c:pt idx="132">
                  <c:v>362.00345197227307</c:v>
                </c:pt>
                <c:pt idx="133">
                  <c:v>363.10703752863697</c:v>
                </c:pt>
                <c:pt idx="134">
                  <c:v>362.00345197227307</c:v>
                </c:pt>
                <c:pt idx="135">
                  <c:v>363.47503983965566</c:v>
                </c:pt>
                <c:pt idx="136">
                  <c:v>362.00345197227307</c:v>
                </c:pt>
                <c:pt idx="137">
                  <c:v>361.26758780913337</c:v>
                </c:pt>
                <c:pt idx="138">
                  <c:v>359.42813808962978</c:v>
                </c:pt>
                <c:pt idx="139">
                  <c:v>358.32455253326668</c:v>
                </c:pt>
                <c:pt idx="140">
                  <c:v>357.22082651800514</c:v>
                </c:pt>
                <c:pt idx="141">
                  <c:v>350.59889180313121</c:v>
                </c:pt>
                <c:pt idx="142">
                  <c:v>349.49516578786972</c:v>
                </c:pt>
                <c:pt idx="143">
                  <c:v>350.59889180313121</c:v>
                </c:pt>
                <c:pt idx="144">
                  <c:v>352.80620337475585</c:v>
                </c:pt>
                <c:pt idx="145">
                  <c:v>348.02357792048792</c:v>
                </c:pt>
              </c:numCache>
            </c:numRef>
          </c:yVal>
          <c:smooth val="1"/>
          <c:extLst>
            <c:ext xmlns:c16="http://schemas.microsoft.com/office/drawing/2014/chart" uri="{C3380CC4-5D6E-409C-BE32-E72D297353CC}">
              <c16:uniqueId val="{00000009-8F04-9648-A389-46185DF440CE}"/>
            </c:ext>
          </c:extLst>
        </c:ser>
        <c:ser>
          <c:idx val="10"/>
          <c:order val="10"/>
          <c:tx>
            <c:v>Fog average</c:v>
          </c:tx>
          <c:spPr>
            <a:ln>
              <a:solidFill>
                <a:srgbClr val="FFD03F"/>
              </a:solidFill>
              <a:prstDash val="dash"/>
            </a:ln>
          </c:spPr>
          <c:marker>
            <c:symbol val="none"/>
          </c:marker>
          <c:xVal>
            <c:numRef>
              <c:f>'Batch B_Toltec Farm'!$CL$3:$CL$600</c:f>
              <c:numCache>
                <c:formatCode>0.00</c:formatCode>
                <c:ptCount val="598"/>
                <c:pt idx="0">
                  <c:v>0</c:v>
                </c:pt>
                <c:pt idx="1">
                  <c:v>8.7768000000010109E-4</c:v>
                </c:pt>
                <c:pt idx="2">
                  <c:v>3.0375360000000724E-3</c:v>
                </c:pt>
                <c:pt idx="3">
                  <c:v>3.4369439999999774E-3</c:v>
                </c:pt>
                <c:pt idx="4">
                  <c:v>3.945744000000204E-3</c:v>
                </c:pt>
                <c:pt idx="5">
                  <c:v>4.2383040000001431E-3</c:v>
                </c:pt>
                <c:pt idx="6">
                  <c:v>6.1030560000001014E-3</c:v>
                </c:pt>
                <c:pt idx="7">
                  <c:v>7.1181120000001988E-3</c:v>
                </c:pt>
                <c:pt idx="8">
                  <c:v>7.2758400000002155E-3</c:v>
                </c:pt>
                <c:pt idx="9">
                  <c:v>7.6498079999999542E-3</c:v>
                </c:pt>
                <c:pt idx="10">
                  <c:v>8.0237759999999755E-3</c:v>
                </c:pt>
                <c:pt idx="11">
                  <c:v>9.2245440000000463E-3</c:v>
                </c:pt>
                <c:pt idx="12">
                  <c:v>1.4661072000000188E-2</c:v>
                </c:pt>
                <c:pt idx="13">
                  <c:v>1.492819199999996E-2</c:v>
                </c:pt>
                <c:pt idx="14">
                  <c:v>1.4981616000000085E-2</c:v>
                </c:pt>
                <c:pt idx="15">
                  <c:v>1.5167328000000058E-2</c:v>
                </c:pt>
                <c:pt idx="16">
                  <c:v>1.5355584000000106E-2</c:v>
                </c:pt>
                <c:pt idx="17">
                  <c:v>2.0341824000000008E-2</c:v>
                </c:pt>
                <c:pt idx="18">
                  <c:v>2.0313840000000052E-2</c:v>
                </c:pt>
                <c:pt idx="19">
                  <c:v>2.0474112000000141E-2</c:v>
                </c:pt>
                <c:pt idx="20">
                  <c:v>2.076667200000008E-2</c:v>
                </c:pt>
                <c:pt idx="21">
                  <c:v>2.1753744000000221E-2</c:v>
                </c:pt>
                <c:pt idx="22">
                  <c:v>2.2819680000000085E-2</c:v>
                </c:pt>
                <c:pt idx="23">
                  <c:v>2.7299664000000119E-2</c:v>
                </c:pt>
                <c:pt idx="24">
                  <c:v>2.7406512000000084E-2</c:v>
                </c:pt>
                <c:pt idx="25">
                  <c:v>2.8045056000000085E-2</c:v>
                </c:pt>
                <c:pt idx="26">
                  <c:v>2.8179888000000011E-2</c:v>
                </c:pt>
                <c:pt idx="27">
                  <c:v>2.8579296000000198E-2</c:v>
                </c:pt>
                <c:pt idx="28">
                  <c:v>2.9991216000000126E-2</c:v>
                </c:pt>
                <c:pt idx="29">
                  <c:v>3.3830112000000079E-2</c:v>
                </c:pt>
                <c:pt idx="30">
                  <c:v>3.3936960000000051E-2</c:v>
                </c:pt>
                <c:pt idx="31">
                  <c:v>3.4738320000000211E-2</c:v>
                </c:pt>
                <c:pt idx="32">
                  <c:v>3.5002896000000193E-2</c:v>
                </c:pt>
                <c:pt idx="33">
                  <c:v>3.7244159999999964E-2</c:v>
                </c:pt>
                <c:pt idx="34">
                  <c:v>4.0123968000000024E-2</c:v>
                </c:pt>
                <c:pt idx="35">
                  <c:v>4.060224000000022E-2</c:v>
                </c:pt>
                <c:pt idx="36">
                  <c:v>4.0655664000000057E-2</c:v>
                </c:pt>
                <c:pt idx="37">
                  <c:v>4.1429039999999986E-2</c:v>
                </c:pt>
                <c:pt idx="38">
                  <c:v>4.1749584000000166E-2</c:v>
                </c:pt>
                <c:pt idx="39">
                  <c:v>4.7081808000000128E-2</c:v>
                </c:pt>
                <c:pt idx="40">
                  <c:v>4.71886560000001E-2</c:v>
                </c:pt>
                <c:pt idx="41">
                  <c:v>4.7481216000000034E-2</c:v>
                </c:pt>
                <c:pt idx="42">
                  <c:v>4.7694911999999964E-2</c:v>
                </c:pt>
                <c:pt idx="43">
                  <c:v>4.8654000000000149E-2</c:v>
                </c:pt>
                <c:pt idx="44">
                  <c:v>4.9295087999999945E-2</c:v>
                </c:pt>
                <c:pt idx="45">
                  <c:v>5.4065088000000122E-2</c:v>
                </c:pt>
                <c:pt idx="46">
                  <c:v>5.4253344000000168E-2</c:v>
                </c:pt>
                <c:pt idx="47">
                  <c:v>5.4439056000000145E-2</c:v>
                </c:pt>
                <c:pt idx="48">
                  <c:v>5.4652752000000075E-2</c:v>
                </c:pt>
                <c:pt idx="49">
                  <c:v>5.4785040000000208E-2</c:v>
                </c:pt>
                <c:pt idx="50">
                  <c:v>5.6598912000000119E-2</c:v>
                </c:pt>
                <c:pt idx="51">
                  <c:v>6.0972048000000181E-2</c:v>
                </c:pt>
                <c:pt idx="52">
                  <c:v>6.1371456000000088E-2</c:v>
                </c:pt>
                <c:pt idx="53">
                  <c:v>6.1745424000000111E-2</c:v>
                </c:pt>
                <c:pt idx="54">
                  <c:v>6.2198256000000139E-2</c:v>
                </c:pt>
                <c:pt idx="55">
                  <c:v>6.2544240000000195E-2</c:v>
                </c:pt>
                <c:pt idx="56">
                  <c:v>6.5609759999999948E-2</c:v>
                </c:pt>
                <c:pt idx="57">
                  <c:v>6.8090160000000094E-2</c:v>
                </c:pt>
                <c:pt idx="58">
                  <c:v>6.8197008000000059E-2</c:v>
                </c:pt>
                <c:pt idx="59">
                  <c:v>6.8222447999999949E-2</c:v>
                </c:pt>
                <c:pt idx="60">
                  <c:v>6.8621856000000134E-2</c:v>
                </c:pt>
                <c:pt idx="61">
                  <c:v>6.9209520000000094E-2</c:v>
                </c:pt>
                <c:pt idx="62">
                  <c:v>7.3501248000000075E-2</c:v>
                </c:pt>
                <c:pt idx="63">
                  <c:v>7.5101424000000055E-2</c:v>
                </c:pt>
                <c:pt idx="64">
                  <c:v>7.5661104000000048E-2</c:v>
                </c:pt>
                <c:pt idx="65">
                  <c:v>7.5793392000000182E-2</c:v>
                </c:pt>
                <c:pt idx="66">
                  <c:v>7.6007088000000111E-2</c:v>
                </c:pt>
                <c:pt idx="67">
                  <c:v>7.9553424000000122E-2</c:v>
                </c:pt>
                <c:pt idx="68">
                  <c:v>7.9820544000000174E-2</c:v>
                </c:pt>
                <c:pt idx="69">
                  <c:v>8.0565936000000143E-2</c:v>
                </c:pt>
                <c:pt idx="70">
                  <c:v>8.096534400000005E-2</c:v>
                </c:pt>
                <c:pt idx="71">
                  <c:v>8.117903999999998E-2</c:v>
                </c:pt>
                <c:pt idx="72">
                  <c:v>8.7259199999999995E-2</c:v>
                </c:pt>
                <c:pt idx="73">
                  <c:v>8.7338064000000007E-2</c:v>
                </c:pt>
                <c:pt idx="74">
                  <c:v>8.736604799999996E-2</c:v>
                </c:pt>
                <c:pt idx="75">
                  <c:v>8.7605184000000058E-2</c:v>
                </c:pt>
                <c:pt idx="76">
                  <c:v>8.8086000000000039E-2</c:v>
                </c:pt>
                <c:pt idx="77">
                  <c:v>8.9711616000000188E-2</c:v>
                </c:pt>
                <c:pt idx="78">
                  <c:v>9.1657775999999941E-2</c:v>
                </c:pt>
                <c:pt idx="79">
                  <c:v>9.1818048000000041E-2</c:v>
                </c:pt>
                <c:pt idx="80">
                  <c:v>9.195033600000016E-2</c:v>
                </c:pt>
                <c:pt idx="81">
                  <c:v>9.2138592000000213E-2</c:v>
                </c:pt>
                <c:pt idx="82">
                  <c:v>9.3097680000000113E-2</c:v>
                </c:pt>
                <c:pt idx="83">
                  <c:v>9.7709951999999989E-2</c:v>
                </c:pt>
                <c:pt idx="84">
                  <c:v>9.7681968000000036E-2</c:v>
                </c:pt>
                <c:pt idx="85">
                  <c:v>9.7788816000000001E-2</c:v>
                </c:pt>
                <c:pt idx="86">
                  <c:v>9.8081375999999942E-2</c:v>
                </c:pt>
                <c:pt idx="87">
                  <c:v>9.9256704000000126E-2</c:v>
                </c:pt>
                <c:pt idx="88">
                  <c:v>0.10362729600000012</c:v>
                </c:pt>
                <c:pt idx="89">
                  <c:v>0.10405468799999999</c:v>
                </c:pt>
                <c:pt idx="90">
                  <c:v>0.10424039999999996</c:v>
                </c:pt>
                <c:pt idx="91">
                  <c:v>0.1049069280000002</c:v>
                </c:pt>
                <c:pt idx="92">
                  <c:v>0.10506720000000001</c:v>
                </c:pt>
                <c:pt idx="93">
                  <c:v>0.10552003200000004</c:v>
                </c:pt>
                <c:pt idx="94">
                  <c:v>0.10698792000000017</c:v>
                </c:pt>
                <c:pt idx="95">
                  <c:v>0.10839984000000009</c:v>
                </c:pt>
                <c:pt idx="96">
                  <c:v>0.10856011200000018</c:v>
                </c:pt>
                <c:pt idx="97">
                  <c:v>0.10893408000000021</c:v>
                </c:pt>
                <c:pt idx="98">
                  <c:v>0.11125166400000019</c:v>
                </c:pt>
                <c:pt idx="99">
                  <c:v>0.11210644800000021</c:v>
                </c:pt>
                <c:pt idx="100">
                  <c:v>0.11237356799999998</c:v>
                </c:pt>
                <c:pt idx="101">
                  <c:v>0.11301211199999997</c:v>
                </c:pt>
                <c:pt idx="102">
                  <c:v>0.11378548800000018</c:v>
                </c:pt>
                <c:pt idx="103">
                  <c:v>0.11866488000000013</c:v>
                </c:pt>
                <c:pt idx="104">
                  <c:v>0.11887857600000006</c:v>
                </c:pt>
                <c:pt idx="105">
                  <c:v>0.11893200000000018</c:v>
                </c:pt>
                <c:pt idx="106">
                  <c:v>0.11911771200000015</c:v>
                </c:pt>
                <c:pt idx="107">
                  <c:v>0.11986310400000012</c:v>
                </c:pt>
                <c:pt idx="108">
                  <c:v>0.12245035199999996</c:v>
                </c:pt>
                <c:pt idx="109">
                  <c:v>0.12426422400000015</c:v>
                </c:pt>
                <c:pt idx="110">
                  <c:v>0.12421080000000002</c:v>
                </c:pt>
                <c:pt idx="111">
                  <c:v>0.12461020800000021</c:v>
                </c:pt>
                <c:pt idx="112">
                  <c:v>0.12514190399999997</c:v>
                </c:pt>
                <c:pt idx="113">
                  <c:v>0.12607555199999998</c:v>
                </c:pt>
                <c:pt idx="114">
                  <c:v>0.12693033599999998</c:v>
                </c:pt>
                <c:pt idx="115">
                  <c:v>0.12903422400000003</c:v>
                </c:pt>
                <c:pt idx="116">
                  <c:v>0.12948960000000015</c:v>
                </c:pt>
                <c:pt idx="117">
                  <c:v>0.12962188799999999</c:v>
                </c:pt>
                <c:pt idx="118">
                  <c:v>0.13215571199999998</c:v>
                </c:pt>
                <c:pt idx="119">
                  <c:v>0.13258056000000007</c:v>
                </c:pt>
                <c:pt idx="120">
                  <c:v>0.13252713600000021</c:v>
                </c:pt>
                <c:pt idx="121">
                  <c:v>0.1334887680000002</c:v>
                </c:pt>
                <c:pt idx="122">
                  <c:v>0.13396704000000009</c:v>
                </c:pt>
                <c:pt idx="123">
                  <c:v>0.13569950400000022</c:v>
                </c:pt>
                <c:pt idx="124">
                  <c:v>0.13903214400000002</c:v>
                </c:pt>
                <c:pt idx="125">
                  <c:v>0.13938067200000015</c:v>
                </c:pt>
                <c:pt idx="126">
                  <c:v>0.1397520960000001</c:v>
                </c:pt>
                <c:pt idx="127">
                  <c:v>0.13980552000000021</c:v>
                </c:pt>
                <c:pt idx="128">
                  <c:v>0.14036520000000022</c:v>
                </c:pt>
                <c:pt idx="129">
                  <c:v>0.14340528000000008</c:v>
                </c:pt>
                <c:pt idx="130">
                  <c:v>0.1444177920000001</c:v>
                </c:pt>
                <c:pt idx="131">
                  <c:v>0.1444177920000001</c:v>
                </c:pt>
                <c:pt idx="132">
                  <c:v>0.144738336</c:v>
                </c:pt>
                <c:pt idx="133">
                  <c:v>0.14545828800000007</c:v>
                </c:pt>
                <c:pt idx="134">
                  <c:v>0.14580427200000015</c:v>
                </c:pt>
                <c:pt idx="135">
                  <c:v>0.15102964800000016</c:v>
                </c:pt>
                <c:pt idx="136">
                  <c:v>0.15084393600000018</c:v>
                </c:pt>
                <c:pt idx="137">
                  <c:v>0.15105763200000011</c:v>
                </c:pt>
                <c:pt idx="138">
                  <c:v>0.15140361600000019</c:v>
                </c:pt>
                <c:pt idx="139">
                  <c:v>0.15174959999999996</c:v>
                </c:pt>
                <c:pt idx="140">
                  <c:v>0.15620160000000002</c:v>
                </c:pt>
                <c:pt idx="141">
                  <c:v>0.15622958399999998</c:v>
                </c:pt>
                <c:pt idx="142">
                  <c:v>0.15628300800000011</c:v>
                </c:pt>
                <c:pt idx="143">
                  <c:v>0.15660355200000001</c:v>
                </c:pt>
                <c:pt idx="144">
                  <c:v>0.15660355200000001</c:v>
                </c:pt>
                <c:pt idx="145">
                  <c:v>0.15705638400000005</c:v>
                </c:pt>
                <c:pt idx="146">
                  <c:v>0.2</c:v>
                </c:pt>
              </c:numCache>
            </c:numRef>
          </c:xVal>
          <c:yVal>
            <c:numRef>
              <c:f>'Batch B_Toltec Farm'!$CO$3:$CO$149</c:f>
              <c:numCache>
                <c:formatCode>General</c:formatCode>
                <c:ptCount val="147"/>
                <c:pt idx="0">
                  <c:v>245.50501655668521</c:v>
                </c:pt>
                <c:pt idx="1">
                  <c:v>245.50501655668521</c:v>
                </c:pt>
                <c:pt idx="2">
                  <c:v>245.50501655668521</c:v>
                </c:pt>
                <c:pt idx="3">
                  <c:v>245.50501655668521</c:v>
                </c:pt>
                <c:pt idx="4">
                  <c:v>245.50501655668521</c:v>
                </c:pt>
                <c:pt idx="5">
                  <c:v>245.50501655668521</c:v>
                </c:pt>
                <c:pt idx="6">
                  <c:v>245.50501655668521</c:v>
                </c:pt>
                <c:pt idx="7">
                  <c:v>245.50501655668521</c:v>
                </c:pt>
                <c:pt idx="8">
                  <c:v>245.50501655668521</c:v>
                </c:pt>
                <c:pt idx="9">
                  <c:v>245.50501655668521</c:v>
                </c:pt>
                <c:pt idx="10">
                  <c:v>245.50501655668521</c:v>
                </c:pt>
                <c:pt idx="11">
                  <c:v>245.50501655668521</c:v>
                </c:pt>
                <c:pt idx="12">
                  <c:v>245.50501655668521</c:v>
                </c:pt>
                <c:pt idx="13">
                  <c:v>245.50501655668521</c:v>
                </c:pt>
                <c:pt idx="14">
                  <c:v>245.50501655668521</c:v>
                </c:pt>
                <c:pt idx="15">
                  <c:v>245.50501655668521</c:v>
                </c:pt>
                <c:pt idx="16">
                  <c:v>245.50501655668521</c:v>
                </c:pt>
                <c:pt idx="17">
                  <c:v>245.50501655668521</c:v>
                </c:pt>
                <c:pt idx="18">
                  <c:v>245.50501655668521</c:v>
                </c:pt>
                <c:pt idx="19">
                  <c:v>245.50501655668521</c:v>
                </c:pt>
                <c:pt idx="20">
                  <c:v>245.50501655668521</c:v>
                </c:pt>
                <c:pt idx="21">
                  <c:v>245.50501655668521</c:v>
                </c:pt>
                <c:pt idx="22">
                  <c:v>245.50501655668521</c:v>
                </c:pt>
                <c:pt idx="23">
                  <c:v>245.50501655668521</c:v>
                </c:pt>
                <c:pt idx="24">
                  <c:v>245.50501655668521</c:v>
                </c:pt>
                <c:pt idx="25">
                  <c:v>245.50501655668521</c:v>
                </c:pt>
                <c:pt idx="26">
                  <c:v>245.50501655668521</c:v>
                </c:pt>
                <c:pt idx="27">
                  <c:v>245.50501655668521</c:v>
                </c:pt>
                <c:pt idx="28">
                  <c:v>245.50501655668521</c:v>
                </c:pt>
                <c:pt idx="29">
                  <c:v>245.50501655668521</c:v>
                </c:pt>
                <c:pt idx="30">
                  <c:v>245.50501655668521</c:v>
                </c:pt>
                <c:pt idx="31">
                  <c:v>245.50501655668521</c:v>
                </c:pt>
                <c:pt idx="32">
                  <c:v>245.50501655668521</c:v>
                </c:pt>
                <c:pt idx="33">
                  <c:v>245.50501655668521</c:v>
                </c:pt>
                <c:pt idx="34">
                  <c:v>245.50501655668521</c:v>
                </c:pt>
                <c:pt idx="35">
                  <c:v>245.50501655668521</c:v>
                </c:pt>
                <c:pt idx="36">
                  <c:v>245.50501655668521</c:v>
                </c:pt>
                <c:pt idx="37">
                  <c:v>245.50501655668521</c:v>
                </c:pt>
                <c:pt idx="38">
                  <c:v>245.50501655668521</c:v>
                </c:pt>
                <c:pt idx="39">
                  <c:v>245.50501655668521</c:v>
                </c:pt>
                <c:pt idx="40">
                  <c:v>245.50501655668521</c:v>
                </c:pt>
                <c:pt idx="41">
                  <c:v>245.50501655668521</c:v>
                </c:pt>
                <c:pt idx="42">
                  <c:v>245.50501655668521</c:v>
                </c:pt>
                <c:pt idx="43">
                  <c:v>245.50501655668521</c:v>
                </c:pt>
                <c:pt idx="44">
                  <c:v>245.50501655668521</c:v>
                </c:pt>
                <c:pt idx="45">
                  <c:v>245.50501655668521</c:v>
                </c:pt>
                <c:pt idx="46">
                  <c:v>245.50501655668521</c:v>
                </c:pt>
                <c:pt idx="47">
                  <c:v>245.50501655668521</c:v>
                </c:pt>
                <c:pt idx="48">
                  <c:v>245.50501655668521</c:v>
                </c:pt>
                <c:pt idx="49">
                  <c:v>245.50501655668521</c:v>
                </c:pt>
                <c:pt idx="50">
                  <c:v>245.50501655668521</c:v>
                </c:pt>
                <c:pt idx="51">
                  <c:v>245.50501655668521</c:v>
                </c:pt>
                <c:pt idx="52">
                  <c:v>245.50501655668521</c:v>
                </c:pt>
                <c:pt idx="53">
                  <c:v>245.50501655668521</c:v>
                </c:pt>
                <c:pt idx="54">
                  <c:v>245.50501655668521</c:v>
                </c:pt>
                <c:pt idx="55">
                  <c:v>245.50501655668521</c:v>
                </c:pt>
                <c:pt idx="56">
                  <c:v>245.50501655668521</c:v>
                </c:pt>
                <c:pt idx="57">
                  <c:v>245.50501655668521</c:v>
                </c:pt>
                <c:pt idx="58">
                  <c:v>245.50501655668521</c:v>
                </c:pt>
                <c:pt idx="59">
                  <c:v>245.50501655668521</c:v>
                </c:pt>
                <c:pt idx="60">
                  <c:v>245.50501655668521</c:v>
                </c:pt>
                <c:pt idx="61">
                  <c:v>245.50501655668521</c:v>
                </c:pt>
                <c:pt idx="62">
                  <c:v>245.50501655668521</c:v>
                </c:pt>
                <c:pt idx="63">
                  <c:v>245.50501655668521</c:v>
                </c:pt>
                <c:pt idx="64">
                  <c:v>245.50501655668521</c:v>
                </c:pt>
                <c:pt idx="65">
                  <c:v>245.50501655668521</c:v>
                </c:pt>
                <c:pt idx="66">
                  <c:v>245.50501655668521</c:v>
                </c:pt>
                <c:pt idx="67">
                  <c:v>245.50501655668521</c:v>
                </c:pt>
                <c:pt idx="68">
                  <c:v>245.50501655668521</c:v>
                </c:pt>
                <c:pt idx="69">
                  <c:v>245.50501655668521</c:v>
                </c:pt>
                <c:pt idx="70">
                  <c:v>245.50501655668521</c:v>
                </c:pt>
                <c:pt idx="71">
                  <c:v>245.50501655668521</c:v>
                </c:pt>
                <c:pt idx="72">
                  <c:v>245.50501655668521</c:v>
                </c:pt>
                <c:pt idx="73">
                  <c:v>245.50501655668521</c:v>
                </c:pt>
                <c:pt idx="74">
                  <c:v>245.50501655668521</c:v>
                </c:pt>
                <c:pt idx="75">
                  <c:v>245.50501655668521</c:v>
                </c:pt>
                <c:pt idx="76">
                  <c:v>245.50501655668521</c:v>
                </c:pt>
                <c:pt idx="77">
                  <c:v>245.50501655668521</c:v>
                </c:pt>
                <c:pt idx="78">
                  <c:v>245.50501655668521</c:v>
                </c:pt>
                <c:pt idx="79">
                  <c:v>245.50501655668521</c:v>
                </c:pt>
                <c:pt idx="80">
                  <c:v>245.50501655668521</c:v>
                </c:pt>
                <c:pt idx="81">
                  <c:v>245.50501655668521</c:v>
                </c:pt>
                <c:pt idx="82">
                  <c:v>245.50501655668521</c:v>
                </c:pt>
                <c:pt idx="83">
                  <c:v>245.50501655668521</c:v>
                </c:pt>
                <c:pt idx="84">
                  <c:v>245.50501655668521</c:v>
                </c:pt>
                <c:pt idx="85">
                  <c:v>245.50501655668521</c:v>
                </c:pt>
                <c:pt idx="86">
                  <c:v>245.50501655668521</c:v>
                </c:pt>
                <c:pt idx="87">
                  <c:v>245.50501655668521</c:v>
                </c:pt>
                <c:pt idx="88">
                  <c:v>245.50501655668521</c:v>
                </c:pt>
                <c:pt idx="89">
                  <c:v>245.50501655668521</c:v>
                </c:pt>
                <c:pt idx="90">
                  <c:v>245.50501655668521</c:v>
                </c:pt>
                <c:pt idx="91">
                  <c:v>245.50501655668521</c:v>
                </c:pt>
                <c:pt idx="92">
                  <c:v>245.50501655668521</c:v>
                </c:pt>
                <c:pt idx="93">
                  <c:v>245.50501655668521</c:v>
                </c:pt>
                <c:pt idx="94">
                  <c:v>245.50501655668521</c:v>
                </c:pt>
                <c:pt idx="95">
                  <c:v>245.50501655668521</c:v>
                </c:pt>
                <c:pt idx="96">
                  <c:v>245.50501655668521</c:v>
                </c:pt>
                <c:pt idx="97">
                  <c:v>245.50501655668521</c:v>
                </c:pt>
                <c:pt idx="98">
                  <c:v>245.50501655668521</c:v>
                </c:pt>
                <c:pt idx="99">
                  <c:v>245.50501655668521</c:v>
                </c:pt>
                <c:pt idx="100">
                  <c:v>245.50501655668521</c:v>
                </c:pt>
                <c:pt idx="101">
                  <c:v>245.50501655668521</c:v>
                </c:pt>
                <c:pt idx="102">
                  <c:v>245.50501655668521</c:v>
                </c:pt>
                <c:pt idx="103">
                  <c:v>245.50501655668521</c:v>
                </c:pt>
                <c:pt idx="104">
                  <c:v>245.50501655668521</c:v>
                </c:pt>
                <c:pt idx="105">
                  <c:v>245.50501655668521</c:v>
                </c:pt>
                <c:pt idx="106">
                  <c:v>245.50501655668521</c:v>
                </c:pt>
                <c:pt idx="107">
                  <c:v>245.50501655668521</c:v>
                </c:pt>
                <c:pt idx="108">
                  <c:v>245.50501655668521</c:v>
                </c:pt>
                <c:pt idx="109">
                  <c:v>245.50501655668521</c:v>
                </c:pt>
                <c:pt idx="110">
                  <c:v>245.50501655668521</c:v>
                </c:pt>
                <c:pt idx="111">
                  <c:v>245.50501655668521</c:v>
                </c:pt>
                <c:pt idx="112">
                  <c:v>245.50501655668521</c:v>
                </c:pt>
                <c:pt idx="113">
                  <c:v>245.50501655668521</c:v>
                </c:pt>
                <c:pt idx="114">
                  <c:v>245.50501655668521</c:v>
                </c:pt>
                <c:pt idx="115">
                  <c:v>245.50501655668521</c:v>
                </c:pt>
                <c:pt idx="116">
                  <c:v>245.50501655668521</c:v>
                </c:pt>
                <c:pt idx="117">
                  <c:v>245.50501655668521</c:v>
                </c:pt>
                <c:pt idx="118">
                  <c:v>245.50501655668521</c:v>
                </c:pt>
                <c:pt idx="119">
                  <c:v>245.50501655668521</c:v>
                </c:pt>
                <c:pt idx="120">
                  <c:v>245.50501655668521</c:v>
                </c:pt>
                <c:pt idx="121">
                  <c:v>245.50501655668521</c:v>
                </c:pt>
                <c:pt idx="122">
                  <c:v>245.50501655668521</c:v>
                </c:pt>
                <c:pt idx="123">
                  <c:v>245.50501655668521</c:v>
                </c:pt>
                <c:pt idx="124">
                  <c:v>245.50501655668521</c:v>
                </c:pt>
                <c:pt idx="125">
                  <c:v>245.50501655668521</c:v>
                </c:pt>
                <c:pt idx="126">
                  <c:v>245.50501655668521</c:v>
                </c:pt>
                <c:pt idx="127">
                  <c:v>245.50501655668521</c:v>
                </c:pt>
                <c:pt idx="128">
                  <c:v>245.50501655668521</c:v>
                </c:pt>
                <c:pt idx="129">
                  <c:v>245.50501655668521</c:v>
                </c:pt>
                <c:pt idx="130">
                  <c:v>245.50501655668521</c:v>
                </c:pt>
                <c:pt idx="131">
                  <c:v>245.50501655668521</c:v>
                </c:pt>
                <c:pt idx="132">
                  <c:v>245.50501655668521</c:v>
                </c:pt>
                <c:pt idx="133">
                  <c:v>245.50501655668521</c:v>
                </c:pt>
                <c:pt idx="134">
                  <c:v>245.50501655668521</c:v>
                </c:pt>
                <c:pt idx="135">
                  <c:v>245.50501655668521</c:v>
                </c:pt>
                <c:pt idx="136">
                  <c:v>245.50501655668521</c:v>
                </c:pt>
                <c:pt idx="137">
                  <c:v>245.50501655668521</c:v>
                </c:pt>
                <c:pt idx="138">
                  <c:v>245.50501655668521</c:v>
                </c:pt>
                <c:pt idx="139">
                  <c:v>245.50501655668521</c:v>
                </c:pt>
                <c:pt idx="140">
                  <c:v>245.50501655668521</c:v>
                </c:pt>
                <c:pt idx="141">
                  <c:v>245.50501655668521</c:v>
                </c:pt>
                <c:pt idx="142">
                  <c:v>245.50501655668521</c:v>
                </c:pt>
                <c:pt idx="143">
                  <c:v>245.50501655668521</c:v>
                </c:pt>
                <c:pt idx="144">
                  <c:v>245.50501655668521</c:v>
                </c:pt>
                <c:pt idx="145">
                  <c:v>245.50501655668521</c:v>
                </c:pt>
                <c:pt idx="146">
                  <c:v>245.50501655668521</c:v>
                </c:pt>
              </c:numCache>
            </c:numRef>
          </c:yVal>
          <c:smooth val="1"/>
          <c:extLst>
            <c:ext xmlns:c16="http://schemas.microsoft.com/office/drawing/2014/chart" uri="{C3380CC4-5D6E-409C-BE32-E72D297353CC}">
              <c16:uniqueId val="{0000000A-8F04-9648-A389-46185DF440CE}"/>
            </c:ext>
          </c:extLst>
        </c:ser>
        <c:ser>
          <c:idx val="11"/>
          <c:order val="11"/>
          <c:tx>
            <c:v>Rain Average</c:v>
          </c:tx>
          <c:spPr>
            <a:ln>
              <a:solidFill>
                <a:srgbClr val="FF0000"/>
              </a:solidFill>
              <a:prstDash val="dash"/>
            </a:ln>
          </c:spPr>
          <c:marker>
            <c:symbol val="none"/>
          </c:marker>
          <c:xVal>
            <c:numRef>
              <c:f>'Batch B_Toltec Farm'!$CL$3:$CL$600</c:f>
              <c:numCache>
                <c:formatCode>0.00</c:formatCode>
                <c:ptCount val="598"/>
                <c:pt idx="0">
                  <c:v>0</c:v>
                </c:pt>
                <c:pt idx="1">
                  <c:v>8.7768000000010109E-4</c:v>
                </c:pt>
                <c:pt idx="2">
                  <c:v>3.0375360000000724E-3</c:v>
                </c:pt>
                <c:pt idx="3">
                  <c:v>3.4369439999999774E-3</c:v>
                </c:pt>
                <c:pt idx="4">
                  <c:v>3.945744000000204E-3</c:v>
                </c:pt>
                <c:pt idx="5">
                  <c:v>4.2383040000001431E-3</c:v>
                </c:pt>
                <c:pt idx="6">
                  <c:v>6.1030560000001014E-3</c:v>
                </c:pt>
                <c:pt idx="7">
                  <c:v>7.1181120000001988E-3</c:v>
                </c:pt>
                <c:pt idx="8">
                  <c:v>7.2758400000002155E-3</c:v>
                </c:pt>
                <c:pt idx="9">
                  <c:v>7.6498079999999542E-3</c:v>
                </c:pt>
                <c:pt idx="10">
                  <c:v>8.0237759999999755E-3</c:v>
                </c:pt>
                <c:pt idx="11">
                  <c:v>9.2245440000000463E-3</c:v>
                </c:pt>
                <c:pt idx="12">
                  <c:v>1.4661072000000188E-2</c:v>
                </c:pt>
                <c:pt idx="13">
                  <c:v>1.492819199999996E-2</c:v>
                </c:pt>
                <c:pt idx="14">
                  <c:v>1.4981616000000085E-2</c:v>
                </c:pt>
                <c:pt idx="15">
                  <c:v>1.5167328000000058E-2</c:v>
                </c:pt>
                <c:pt idx="16">
                  <c:v>1.5355584000000106E-2</c:v>
                </c:pt>
                <c:pt idx="17">
                  <c:v>2.0341824000000008E-2</c:v>
                </c:pt>
                <c:pt idx="18">
                  <c:v>2.0313840000000052E-2</c:v>
                </c:pt>
                <c:pt idx="19">
                  <c:v>2.0474112000000141E-2</c:v>
                </c:pt>
                <c:pt idx="20">
                  <c:v>2.076667200000008E-2</c:v>
                </c:pt>
                <c:pt idx="21">
                  <c:v>2.1753744000000221E-2</c:v>
                </c:pt>
                <c:pt idx="22">
                  <c:v>2.2819680000000085E-2</c:v>
                </c:pt>
                <c:pt idx="23">
                  <c:v>2.7299664000000119E-2</c:v>
                </c:pt>
                <c:pt idx="24">
                  <c:v>2.7406512000000084E-2</c:v>
                </c:pt>
                <c:pt idx="25">
                  <c:v>2.8045056000000085E-2</c:v>
                </c:pt>
                <c:pt idx="26">
                  <c:v>2.8179888000000011E-2</c:v>
                </c:pt>
                <c:pt idx="27">
                  <c:v>2.8579296000000198E-2</c:v>
                </c:pt>
                <c:pt idx="28">
                  <c:v>2.9991216000000126E-2</c:v>
                </c:pt>
                <c:pt idx="29">
                  <c:v>3.3830112000000079E-2</c:v>
                </c:pt>
                <c:pt idx="30">
                  <c:v>3.3936960000000051E-2</c:v>
                </c:pt>
                <c:pt idx="31">
                  <c:v>3.4738320000000211E-2</c:v>
                </c:pt>
                <c:pt idx="32">
                  <c:v>3.5002896000000193E-2</c:v>
                </c:pt>
                <c:pt idx="33">
                  <c:v>3.7244159999999964E-2</c:v>
                </c:pt>
                <c:pt idx="34">
                  <c:v>4.0123968000000024E-2</c:v>
                </c:pt>
                <c:pt idx="35">
                  <c:v>4.060224000000022E-2</c:v>
                </c:pt>
                <c:pt idx="36">
                  <c:v>4.0655664000000057E-2</c:v>
                </c:pt>
                <c:pt idx="37">
                  <c:v>4.1429039999999986E-2</c:v>
                </c:pt>
                <c:pt idx="38">
                  <c:v>4.1749584000000166E-2</c:v>
                </c:pt>
                <c:pt idx="39">
                  <c:v>4.7081808000000128E-2</c:v>
                </c:pt>
                <c:pt idx="40">
                  <c:v>4.71886560000001E-2</c:v>
                </c:pt>
                <c:pt idx="41">
                  <c:v>4.7481216000000034E-2</c:v>
                </c:pt>
                <c:pt idx="42">
                  <c:v>4.7694911999999964E-2</c:v>
                </c:pt>
                <c:pt idx="43">
                  <c:v>4.8654000000000149E-2</c:v>
                </c:pt>
                <c:pt idx="44">
                  <c:v>4.9295087999999945E-2</c:v>
                </c:pt>
                <c:pt idx="45">
                  <c:v>5.4065088000000122E-2</c:v>
                </c:pt>
                <c:pt idx="46">
                  <c:v>5.4253344000000168E-2</c:v>
                </c:pt>
                <c:pt idx="47">
                  <c:v>5.4439056000000145E-2</c:v>
                </c:pt>
                <c:pt idx="48">
                  <c:v>5.4652752000000075E-2</c:v>
                </c:pt>
                <c:pt idx="49">
                  <c:v>5.4785040000000208E-2</c:v>
                </c:pt>
                <c:pt idx="50">
                  <c:v>5.6598912000000119E-2</c:v>
                </c:pt>
                <c:pt idx="51">
                  <c:v>6.0972048000000181E-2</c:v>
                </c:pt>
                <c:pt idx="52">
                  <c:v>6.1371456000000088E-2</c:v>
                </c:pt>
                <c:pt idx="53">
                  <c:v>6.1745424000000111E-2</c:v>
                </c:pt>
                <c:pt idx="54">
                  <c:v>6.2198256000000139E-2</c:v>
                </c:pt>
                <c:pt idx="55">
                  <c:v>6.2544240000000195E-2</c:v>
                </c:pt>
                <c:pt idx="56">
                  <c:v>6.5609759999999948E-2</c:v>
                </c:pt>
                <c:pt idx="57">
                  <c:v>6.8090160000000094E-2</c:v>
                </c:pt>
                <c:pt idx="58">
                  <c:v>6.8197008000000059E-2</c:v>
                </c:pt>
                <c:pt idx="59">
                  <c:v>6.8222447999999949E-2</c:v>
                </c:pt>
                <c:pt idx="60">
                  <c:v>6.8621856000000134E-2</c:v>
                </c:pt>
                <c:pt idx="61">
                  <c:v>6.9209520000000094E-2</c:v>
                </c:pt>
                <c:pt idx="62">
                  <c:v>7.3501248000000075E-2</c:v>
                </c:pt>
                <c:pt idx="63">
                  <c:v>7.5101424000000055E-2</c:v>
                </c:pt>
                <c:pt idx="64">
                  <c:v>7.5661104000000048E-2</c:v>
                </c:pt>
                <c:pt idx="65">
                  <c:v>7.5793392000000182E-2</c:v>
                </c:pt>
                <c:pt idx="66">
                  <c:v>7.6007088000000111E-2</c:v>
                </c:pt>
                <c:pt idx="67">
                  <c:v>7.9553424000000122E-2</c:v>
                </c:pt>
                <c:pt idx="68">
                  <c:v>7.9820544000000174E-2</c:v>
                </c:pt>
                <c:pt idx="69">
                  <c:v>8.0565936000000143E-2</c:v>
                </c:pt>
                <c:pt idx="70">
                  <c:v>8.096534400000005E-2</c:v>
                </c:pt>
                <c:pt idx="71">
                  <c:v>8.117903999999998E-2</c:v>
                </c:pt>
                <c:pt idx="72">
                  <c:v>8.7259199999999995E-2</c:v>
                </c:pt>
                <c:pt idx="73">
                  <c:v>8.7338064000000007E-2</c:v>
                </c:pt>
                <c:pt idx="74">
                  <c:v>8.736604799999996E-2</c:v>
                </c:pt>
                <c:pt idx="75">
                  <c:v>8.7605184000000058E-2</c:v>
                </c:pt>
                <c:pt idx="76">
                  <c:v>8.8086000000000039E-2</c:v>
                </c:pt>
                <c:pt idx="77">
                  <c:v>8.9711616000000188E-2</c:v>
                </c:pt>
                <c:pt idx="78">
                  <c:v>9.1657775999999941E-2</c:v>
                </c:pt>
                <c:pt idx="79">
                  <c:v>9.1818048000000041E-2</c:v>
                </c:pt>
                <c:pt idx="80">
                  <c:v>9.195033600000016E-2</c:v>
                </c:pt>
                <c:pt idx="81">
                  <c:v>9.2138592000000213E-2</c:v>
                </c:pt>
                <c:pt idx="82">
                  <c:v>9.3097680000000113E-2</c:v>
                </c:pt>
                <c:pt idx="83">
                  <c:v>9.7709951999999989E-2</c:v>
                </c:pt>
                <c:pt idx="84">
                  <c:v>9.7681968000000036E-2</c:v>
                </c:pt>
                <c:pt idx="85">
                  <c:v>9.7788816000000001E-2</c:v>
                </c:pt>
                <c:pt idx="86">
                  <c:v>9.8081375999999942E-2</c:v>
                </c:pt>
                <c:pt idx="87">
                  <c:v>9.9256704000000126E-2</c:v>
                </c:pt>
                <c:pt idx="88">
                  <c:v>0.10362729600000012</c:v>
                </c:pt>
                <c:pt idx="89">
                  <c:v>0.10405468799999999</c:v>
                </c:pt>
                <c:pt idx="90">
                  <c:v>0.10424039999999996</c:v>
                </c:pt>
                <c:pt idx="91">
                  <c:v>0.1049069280000002</c:v>
                </c:pt>
                <c:pt idx="92">
                  <c:v>0.10506720000000001</c:v>
                </c:pt>
                <c:pt idx="93">
                  <c:v>0.10552003200000004</c:v>
                </c:pt>
                <c:pt idx="94">
                  <c:v>0.10698792000000017</c:v>
                </c:pt>
                <c:pt idx="95">
                  <c:v>0.10839984000000009</c:v>
                </c:pt>
                <c:pt idx="96">
                  <c:v>0.10856011200000018</c:v>
                </c:pt>
                <c:pt idx="97">
                  <c:v>0.10893408000000021</c:v>
                </c:pt>
                <c:pt idx="98">
                  <c:v>0.11125166400000019</c:v>
                </c:pt>
                <c:pt idx="99">
                  <c:v>0.11210644800000021</c:v>
                </c:pt>
                <c:pt idx="100">
                  <c:v>0.11237356799999998</c:v>
                </c:pt>
                <c:pt idx="101">
                  <c:v>0.11301211199999997</c:v>
                </c:pt>
                <c:pt idx="102">
                  <c:v>0.11378548800000018</c:v>
                </c:pt>
                <c:pt idx="103">
                  <c:v>0.11866488000000013</c:v>
                </c:pt>
                <c:pt idx="104">
                  <c:v>0.11887857600000006</c:v>
                </c:pt>
                <c:pt idx="105">
                  <c:v>0.11893200000000018</c:v>
                </c:pt>
                <c:pt idx="106">
                  <c:v>0.11911771200000015</c:v>
                </c:pt>
                <c:pt idx="107">
                  <c:v>0.11986310400000012</c:v>
                </c:pt>
                <c:pt idx="108">
                  <c:v>0.12245035199999996</c:v>
                </c:pt>
                <c:pt idx="109">
                  <c:v>0.12426422400000015</c:v>
                </c:pt>
                <c:pt idx="110">
                  <c:v>0.12421080000000002</c:v>
                </c:pt>
                <c:pt idx="111">
                  <c:v>0.12461020800000021</c:v>
                </c:pt>
                <c:pt idx="112">
                  <c:v>0.12514190399999997</c:v>
                </c:pt>
                <c:pt idx="113">
                  <c:v>0.12607555199999998</c:v>
                </c:pt>
                <c:pt idx="114">
                  <c:v>0.12693033599999998</c:v>
                </c:pt>
                <c:pt idx="115">
                  <c:v>0.12903422400000003</c:v>
                </c:pt>
                <c:pt idx="116">
                  <c:v>0.12948960000000015</c:v>
                </c:pt>
                <c:pt idx="117">
                  <c:v>0.12962188799999999</c:v>
                </c:pt>
                <c:pt idx="118">
                  <c:v>0.13215571199999998</c:v>
                </c:pt>
                <c:pt idx="119">
                  <c:v>0.13258056000000007</c:v>
                </c:pt>
                <c:pt idx="120">
                  <c:v>0.13252713600000021</c:v>
                </c:pt>
                <c:pt idx="121">
                  <c:v>0.1334887680000002</c:v>
                </c:pt>
                <c:pt idx="122">
                  <c:v>0.13396704000000009</c:v>
                </c:pt>
                <c:pt idx="123">
                  <c:v>0.13569950400000022</c:v>
                </c:pt>
                <c:pt idx="124">
                  <c:v>0.13903214400000002</c:v>
                </c:pt>
                <c:pt idx="125">
                  <c:v>0.13938067200000015</c:v>
                </c:pt>
                <c:pt idx="126">
                  <c:v>0.1397520960000001</c:v>
                </c:pt>
                <c:pt idx="127">
                  <c:v>0.13980552000000021</c:v>
                </c:pt>
                <c:pt idx="128">
                  <c:v>0.14036520000000022</c:v>
                </c:pt>
                <c:pt idx="129">
                  <c:v>0.14340528000000008</c:v>
                </c:pt>
                <c:pt idx="130">
                  <c:v>0.1444177920000001</c:v>
                </c:pt>
                <c:pt idx="131">
                  <c:v>0.1444177920000001</c:v>
                </c:pt>
                <c:pt idx="132">
                  <c:v>0.144738336</c:v>
                </c:pt>
                <c:pt idx="133">
                  <c:v>0.14545828800000007</c:v>
                </c:pt>
                <c:pt idx="134">
                  <c:v>0.14580427200000015</c:v>
                </c:pt>
                <c:pt idx="135">
                  <c:v>0.15102964800000016</c:v>
                </c:pt>
                <c:pt idx="136">
                  <c:v>0.15084393600000018</c:v>
                </c:pt>
                <c:pt idx="137">
                  <c:v>0.15105763200000011</c:v>
                </c:pt>
                <c:pt idx="138">
                  <c:v>0.15140361600000019</c:v>
                </c:pt>
                <c:pt idx="139">
                  <c:v>0.15174959999999996</c:v>
                </c:pt>
                <c:pt idx="140">
                  <c:v>0.15620160000000002</c:v>
                </c:pt>
                <c:pt idx="141">
                  <c:v>0.15622958399999998</c:v>
                </c:pt>
                <c:pt idx="142">
                  <c:v>0.15628300800000011</c:v>
                </c:pt>
                <c:pt idx="143">
                  <c:v>0.15660355200000001</c:v>
                </c:pt>
                <c:pt idx="144">
                  <c:v>0.15660355200000001</c:v>
                </c:pt>
                <c:pt idx="145">
                  <c:v>0.15705638400000005</c:v>
                </c:pt>
                <c:pt idx="146">
                  <c:v>0.2</c:v>
                </c:pt>
              </c:numCache>
            </c:numRef>
          </c:xVal>
          <c:yVal>
            <c:numRef>
              <c:f>'Batch B_Toltec Farm'!$CN$3:$CN$149</c:f>
              <c:numCache>
                <c:formatCode>General</c:formatCode>
                <c:ptCount val="147"/>
                <c:pt idx="0">
                  <c:v>364.57859730424082</c:v>
                </c:pt>
                <c:pt idx="1">
                  <c:v>364.57859730424082</c:v>
                </c:pt>
                <c:pt idx="2">
                  <c:v>364.57859730424082</c:v>
                </c:pt>
                <c:pt idx="3">
                  <c:v>364.57859730424082</c:v>
                </c:pt>
                <c:pt idx="4">
                  <c:v>364.57859730424082</c:v>
                </c:pt>
                <c:pt idx="5">
                  <c:v>364.57859730424082</c:v>
                </c:pt>
                <c:pt idx="6">
                  <c:v>364.57859730424082</c:v>
                </c:pt>
                <c:pt idx="7">
                  <c:v>364.57859730424082</c:v>
                </c:pt>
                <c:pt idx="8">
                  <c:v>364.57859730424082</c:v>
                </c:pt>
                <c:pt idx="9">
                  <c:v>364.57859730424082</c:v>
                </c:pt>
                <c:pt idx="10">
                  <c:v>364.57859730424082</c:v>
                </c:pt>
                <c:pt idx="11">
                  <c:v>364.57859730424082</c:v>
                </c:pt>
                <c:pt idx="12">
                  <c:v>364.57859730424082</c:v>
                </c:pt>
                <c:pt idx="13">
                  <c:v>364.57859730424082</c:v>
                </c:pt>
                <c:pt idx="14">
                  <c:v>364.57859730424082</c:v>
                </c:pt>
                <c:pt idx="15">
                  <c:v>364.57859730424082</c:v>
                </c:pt>
                <c:pt idx="16">
                  <c:v>364.57859730424082</c:v>
                </c:pt>
                <c:pt idx="17">
                  <c:v>364.57859730424082</c:v>
                </c:pt>
                <c:pt idx="18">
                  <c:v>364.57859730424082</c:v>
                </c:pt>
                <c:pt idx="19">
                  <c:v>364.57859730424082</c:v>
                </c:pt>
                <c:pt idx="20">
                  <c:v>364.57859730424082</c:v>
                </c:pt>
                <c:pt idx="21">
                  <c:v>364.57859730424082</c:v>
                </c:pt>
                <c:pt idx="22">
                  <c:v>364.57859730424082</c:v>
                </c:pt>
                <c:pt idx="23">
                  <c:v>364.57859730424082</c:v>
                </c:pt>
                <c:pt idx="24">
                  <c:v>364.57859730424082</c:v>
                </c:pt>
                <c:pt idx="25">
                  <c:v>364.57859730424082</c:v>
                </c:pt>
                <c:pt idx="26">
                  <c:v>364.57859730424082</c:v>
                </c:pt>
                <c:pt idx="27">
                  <c:v>364.57859730424082</c:v>
                </c:pt>
                <c:pt idx="28">
                  <c:v>364.57859730424082</c:v>
                </c:pt>
                <c:pt idx="29">
                  <c:v>364.57859730424082</c:v>
                </c:pt>
                <c:pt idx="30">
                  <c:v>364.57859730424082</c:v>
                </c:pt>
                <c:pt idx="31">
                  <c:v>364.57859730424082</c:v>
                </c:pt>
                <c:pt idx="32">
                  <c:v>364.57859730424082</c:v>
                </c:pt>
                <c:pt idx="33">
                  <c:v>364.57859730424082</c:v>
                </c:pt>
                <c:pt idx="34">
                  <c:v>364.57859730424082</c:v>
                </c:pt>
                <c:pt idx="35">
                  <c:v>364.57859730424082</c:v>
                </c:pt>
                <c:pt idx="36">
                  <c:v>364.57859730424082</c:v>
                </c:pt>
                <c:pt idx="37">
                  <c:v>364.57859730424082</c:v>
                </c:pt>
                <c:pt idx="38">
                  <c:v>364.57859730424082</c:v>
                </c:pt>
                <c:pt idx="39">
                  <c:v>364.57859730424082</c:v>
                </c:pt>
                <c:pt idx="40">
                  <c:v>364.57859730424082</c:v>
                </c:pt>
                <c:pt idx="41">
                  <c:v>364.57859730424082</c:v>
                </c:pt>
                <c:pt idx="42">
                  <c:v>364.57859730424082</c:v>
                </c:pt>
                <c:pt idx="43">
                  <c:v>364.57859730424082</c:v>
                </c:pt>
                <c:pt idx="44">
                  <c:v>364.57859730424082</c:v>
                </c:pt>
                <c:pt idx="45">
                  <c:v>364.57859730424082</c:v>
                </c:pt>
                <c:pt idx="46">
                  <c:v>364.57859730424082</c:v>
                </c:pt>
                <c:pt idx="47">
                  <c:v>364.57859730424082</c:v>
                </c:pt>
                <c:pt idx="48">
                  <c:v>364.57859730424082</c:v>
                </c:pt>
                <c:pt idx="49">
                  <c:v>364.57859730424082</c:v>
                </c:pt>
                <c:pt idx="50">
                  <c:v>364.57859730424082</c:v>
                </c:pt>
                <c:pt idx="51">
                  <c:v>364.57859730424082</c:v>
                </c:pt>
                <c:pt idx="52">
                  <c:v>364.57859730424082</c:v>
                </c:pt>
                <c:pt idx="53">
                  <c:v>364.57859730424082</c:v>
                </c:pt>
                <c:pt idx="54">
                  <c:v>364.57859730424082</c:v>
                </c:pt>
                <c:pt idx="55">
                  <c:v>364.57859730424082</c:v>
                </c:pt>
                <c:pt idx="56">
                  <c:v>364.57859730424082</c:v>
                </c:pt>
                <c:pt idx="57">
                  <c:v>364.57859730424082</c:v>
                </c:pt>
                <c:pt idx="58">
                  <c:v>364.57859730424082</c:v>
                </c:pt>
                <c:pt idx="59">
                  <c:v>364.57859730424082</c:v>
                </c:pt>
                <c:pt idx="60">
                  <c:v>364.57859730424082</c:v>
                </c:pt>
                <c:pt idx="61">
                  <c:v>364.57859730424082</c:v>
                </c:pt>
                <c:pt idx="62">
                  <c:v>364.57859730424082</c:v>
                </c:pt>
                <c:pt idx="63">
                  <c:v>364.57859730424082</c:v>
                </c:pt>
                <c:pt idx="64">
                  <c:v>364.57859730424082</c:v>
                </c:pt>
                <c:pt idx="65">
                  <c:v>364.57859730424082</c:v>
                </c:pt>
                <c:pt idx="66">
                  <c:v>364.57859730424082</c:v>
                </c:pt>
                <c:pt idx="67">
                  <c:v>364.57859730424082</c:v>
                </c:pt>
                <c:pt idx="68">
                  <c:v>364.57859730424082</c:v>
                </c:pt>
                <c:pt idx="69">
                  <c:v>364.57859730424082</c:v>
                </c:pt>
                <c:pt idx="70">
                  <c:v>364.57859730424082</c:v>
                </c:pt>
                <c:pt idx="71">
                  <c:v>364.57859730424082</c:v>
                </c:pt>
                <c:pt idx="72">
                  <c:v>364.57859730424082</c:v>
                </c:pt>
                <c:pt idx="73">
                  <c:v>364.57859730424082</c:v>
                </c:pt>
                <c:pt idx="74">
                  <c:v>364.57859730424082</c:v>
                </c:pt>
                <c:pt idx="75">
                  <c:v>364.57859730424082</c:v>
                </c:pt>
                <c:pt idx="76">
                  <c:v>364.57859730424082</c:v>
                </c:pt>
                <c:pt idx="77">
                  <c:v>364.57859730424082</c:v>
                </c:pt>
                <c:pt idx="78">
                  <c:v>364.57859730424082</c:v>
                </c:pt>
                <c:pt idx="79">
                  <c:v>364.57859730424082</c:v>
                </c:pt>
                <c:pt idx="80">
                  <c:v>364.57859730424082</c:v>
                </c:pt>
                <c:pt idx="81">
                  <c:v>364.57859730424082</c:v>
                </c:pt>
                <c:pt idx="82">
                  <c:v>364.57859730424082</c:v>
                </c:pt>
                <c:pt idx="83">
                  <c:v>364.57859730424082</c:v>
                </c:pt>
                <c:pt idx="84">
                  <c:v>364.57859730424082</c:v>
                </c:pt>
                <c:pt idx="85">
                  <c:v>364.57859730424082</c:v>
                </c:pt>
                <c:pt idx="86">
                  <c:v>364.57859730424082</c:v>
                </c:pt>
                <c:pt idx="87">
                  <c:v>364.57859730424082</c:v>
                </c:pt>
                <c:pt idx="88">
                  <c:v>364.57859730424082</c:v>
                </c:pt>
                <c:pt idx="89">
                  <c:v>364.57859730424082</c:v>
                </c:pt>
                <c:pt idx="90">
                  <c:v>364.57859730424082</c:v>
                </c:pt>
                <c:pt idx="91">
                  <c:v>364.57859730424082</c:v>
                </c:pt>
                <c:pt idx="92">
                  <c:v>364.57859730424082</c:v>
                </c:pt>
                <c:pt idx="93">
                  <c:v>364.57859730424082</c:v>
                </c:pt>
                <c:pt idx="94">
                  <c:v>364.57859730424082</c:v>
                </c:pt>
                <c:pt idx="95">
                  <c:v>364.57859730424082</c:v>
                </c:pt>
                <c:pt idx="96">
                  <c:v>364.57859730424082</c:v>
                </c:pt>
                <c:pt idx="97">
                  <c:v>364.57859730424082</c:v>
                </c:pt>
                <c:pt idx="98">
                  <c:v>364.57859730424082</c:v>
                </c:pt>
                <c:pt idx="99">
                  <c:v>364.57859730424082</c:v>
                </c:pt>
                <c:pt idx="100">
                  <c:v>364.57859730424082</c:v>
                </c:pt>
                <c:pt idx="101">
                  <c:v>364.57859730424082</c:v>
                </c:pt>
                <c:pt idx="102">
                  <c:v>364.57859730424082</c:v>
                </c:pt>
                <c:pt idx="103">
                  <c:v>364.57859730424082</c:v>
                </c:pt>
                <c:pt idx="104">
                  <c:v>364.57859730424082</c:v>
                </c:pt>
                <c:pt idx="105">
                  <c:v>364.57859730424082</c:v>
                </c:pt>
                <c:pt idx="106">
                  <c:v>364.57859730424082</c:v>
                </c:pt>
                <c:pt idx="107">
                  <c:v>364.57859730424082</c:v>
                </c:pt>
                <c:pt idx="108">
                  <c:v>364.57859730424082</c:v>
                </c:pt>
                <c:pt idx="109">
                  <c:v>364.57859730424082</c:v>
                </c:pt>
                <c:pt idx="110">
                  <c:v>364.57859730424082</c:v>
                </c:pt>
                <c:pt idx="111">
                  <c:v>364.57859730424082</c:v>
                </c:pt>
                <c:pt idx="112">
                  <c:v>364.57859730424082</c:v>
                </c:pt>
                <c:pt idx="113">
                  <c:v>364.57859730424082</c:v>
                </c:pt>
                <c:pt idx="114">
                  <c:v>364.57859730424082</c:v>
                </c:pt>
                <c:pt idx="115">
                  <c:v>364.57859730424082</c:v>
                </c:pt>
                <c:pt idx="116">
                  <c:v>364.57859730424082</c:v>
                </c:pt>
                <c:pt idx="117">
                  <c:v>364.57859730424082</c:v>
                </c:pt>
                <c:pt idx="118">
                  <c:v>364.57859730424082</c:v>
                </c:pt>
                <c:pt idx="119">
                  <c:v>364.57859730424082</c:v>
                </c:pt>
                <c:pt idx="120">
                  <c:v>364.57859730424082</c:v>
                </c:pt>
                <c:pt idx="121">
                  <c:v>364.57859730424082</c:v>
                </c:pt>
                <c:pt idx="122">
                  <c:v>364.57859730424082</c:v>
                </c:pt>
                <c:pt idx="123">
                  <c:v>364.57859730424082</c:v>
                </c:pt>
                <c:pt idx="124">
                  <c:v>364.57859730424082</c:v>
                </c:pt>
                <c:pt idx="125">
                  <c:v>364.57859730424082</c:v>
                </c:pt>
                <c:pt idx="126">
                  <c:v>364.57859730424082</c:v>
                </c:pt>
                <c:pt idx="127">
                  <c:v>364.57859730424082</c:v>
                </c:pt>
                <c:pt idx="128">
                  <c:v>364.57859730424082</c:v>
                </c:pt>
                <c:pt idx="129">
                  <c:v>364.57859730424082</c:v>
                </c:pt>
                <c:pt idx="130">
                  <c:v>364.57859730424082</c:v>
                </c:pt>
                <c:pt idx="131">
                  <c:v>364.57859730424082</c:v>
                </c:pt>
                <c:pt idx="132">
                  <c:v>364.57859730424082</c:v>
                </c:pt>
                <c:pt idx="133">
                  <c:v>364.57859730424082</c:v>
                </c:pt>
                <c:pt idx="134">
                  <c:v>364.57859730424082</c:v>
                </c:pt>
                <c:pt idx="135">
                  <c:v>364.57859730424082</c:v>
                </c:pt>
                <c:pt idx="136">
                  <c:v>364.57859730424082</c:v>
                </c:pt>
                <c:pt idx="137">
                  <c:v>364.57859730424082</c:v>
                </c:pt>
                <c:pt idx="138">
                  <c:v>364.57859730424082</c:v>
                </c:pt>
                <c:pt idx="139">
                  <c:v>364.57859730424082</c:v>
                </c:pt>
                <c:pt idx="140">
                  <c:v>364.57859730424082</c:v>
                </c:pt>
                <c:pt idx="141">
                  <c:v>364.57859730424082</c:v>
                </c:pt>
                <c:pt idx="142">
                  <c:v>364.57859730424082</c:v>
                </c:pt>
                <c:pt idx="143">
                  <c:v>364.57859730424082</c:v>
                </c:pt>
                <c:pt idx="144">
                  <c:v>364.57859730424082</c:v>
                </c:pt>
                <c:pt idx="145">
                  <c:v>364.57859730424082</c:v>
                </c:pt>
                <c:pt idx="146">
                  <c:v>364.57859730424082</c:v>
                </c:pt>
              </c:numCache>
            </c:numRef>
          </c:yVal>
          <c:smooth val="1"/>
          <c:extLst>
            <c:ext xmlns:c16="http://schemas.microsoft.com/office/drawing/2014/chart" uri="{C3380CC4-5D6E-409C-BE32-E72D297353CC}">
              <c16:uniqueId val="{0000000B-8F04-9648-A389-46185DF440CE}"/>
            </c:ext>
          </c:extLst>
        </c:ser>
        <c:dLbls>
          <c:showLegendKey val="0"/>
          <c:showVal val="0"/>
          <c:showCatName val="0"/>
          <c:showSerName val="0"/>
          <c:showPercent val="0"/>
          <c:showBubbleSize val="0"/>
        </c:dLbls>
        <c:axId val="1661887279"/>
        <c:axId val="1337902975"/>
      </c:scatterChart>
      <c:valAx>
        <c:axId val="1661887279"/>
        <c:scaling>
          <c:orientation val="minMax"/>
          <c:max val="0.2"/>
          <c:min val="0"/>
        </c:scaling>
        <c:delete val="0"/>
        <c:axPos val="b"/>
        <c:title>
          <c:tx>
            <c:rich>
              <a:bodyPr/>
              <a:lstStyle/>
              <a:p>
                <a:pPr>
                  <a:defRPr/>
                </a:pPr>
                <a:r>
                  <a:rPr lang="en-US"/>
                  <a:t>Penetration</a:t>
                </a:r>
                <a:r>
                  <a:rPr lang="en-US" baseline="0"/>
                  <a:t> distance (cm)</a:t>
                </a:r>
                <a:endParaRPr lang="en-US"/>
              </a:p>
            </c:rich>
          </c:tx>
          <c:overlay val="0"/>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902975"/>
        <c:crosses val="autoZero"/>
        <c:crossBetween val="midCat"/>
      </c:valAx>
      <c:valAx>
        <c:axId val="1337902975"/>
        <c:scaling>
          <c:orientation val="minMax"/>
          <c:max val="800"/>
          <c:min val="0"/>
        </c:scaling>
        <c:delete val="0"/>
        <c:axPos val="l"/>
        <c:title>
          <c:tx>
            <c:rich>
              <a:bodyPr/>
              <a:lstStyle/>
              <a:p>
                <a:pPr>
                  <a:defRPr/>
                </a:pPr>
                <a:r>
                  <a:rPr lang="en-US" sz="1000" b="0" i="0" u="none" strike="noStrike" kern="1200" spc="0" baseline="0">
                    <a:solidFill>
                      <a:schemeClr val="tx1"/>
                    </a:solidFill>
                  </a:rPr>
                  <a:t>Crust strength (kPa)</a:t>
                </a:r>
              </a:p>
            </c:rich>
          </c:tx>
          <c:overlay val="0"/>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61887279"/>
        <c:crosses val="autoZero"/>
        <c:crossBetween val="midCat"/>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0.14636</cdr:x>
      <cdr:y>0.40511</cdr:y>
    </cdr:from>
    <cdr:to>
      <cdr:x>0.23432</cdr:x>
      <cdr:y>0.86663</cdr:y>
    </cdr:to>
    <cdr:cxnSp macro="">
      <cdr:nvCxnSpPr>
        <cdr:cNvPr id="3" name="Straight Connector 2">
          <a:extLst xmlns:a="http://schemas.openxmlformats.org/drawingml/2006/main">
            <a:ext uri="{FF2B5EF4-FFF2-40B4-BE49-F238E27FC236}">
              <a16:creationId xmlns:a16="http://schemas.microsoft.com/office/drawing/2014/main" id="{35DFF83B-F269-FC8C-C5A2-56AB52F54786}"/>
            </a:ext>
          </a:extLst>
        </cdr:cNvPr>
        <cdr:cNvCxnSpPr/>
      </cdr:nvCxnSpPr>
      <cdr:spPr>
        <a:xfrm xmlns:a="http://schemas.openxmlformats.org/drawingml/2006/main" flipH="1">
          <a:off x="869903" y="1744394"/>
          <a:ext cx="522799" cy="1987246"/>
        </a:xfrm>
        <a:prstGeom xmlns:a="http://schemas.openxmlformats.org/drawingml/2006/main" prst="line">
          <a:avLst/>
        </a:prstGeom>
        <a:ln xmlns:a="http://schemas.openxmlformats.org/drawingml/2006/main" w="2222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0.14621</cdr:x>
      <cdr:y>0.70405</cdr:y>
    </cdr:from>
    <cdr:to>
      <cdr:x>0.23432</cdr:x>
      <cdr:y>0.87032</cdr:y>
    </cdr:to>
    <cdr:cxnSp macro="">
      <cdr:nvCxnSpPr>
        <cdr:cNvPr id="5" name="Straight Connector 4">
          <a:extLst xmlns:a="http://schemas.openxmlformats.org/drawingml/2006/main">
            <a:ext uri="{FF2B5EF4-FFF2-40B4-BE49-F238E27FC236}">
              <a16:creationId xmlns:a16="http://schemas.microsoft.com/office/drawing/2014/main" id="{77E20E6A-3FC5-C7EB-A954-3ACCDDCCB984}"/>
            </a:ext>
          </a:extLst>
        </cdr:cNvPr>
        <cdr:cNvCxnSpPr/>
      </cdr:nvCxnSpPr>
      <cdr:spPr>
        <a:xfrm xmlns:a="http://schemas.openxmlformats.org/drawingml/2006/main" flipH="1">
          <a:off x="868993" y="3031588"/>
          <a:ext cx="523709" cy="715953"/>
        </a:xfrm>
        <a:prstGeom xmlns:a="http://schemas.openxmlformats.org/drawingml/2006/main" prst="line">
          <a:avLst/>
        </a:prstGeom>
        <a:ln xmlns:a="http://schemas.openxmlformats.org/drawingml/2006/main" w="2540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0.41371</cdr:x>
      <cdr:y>0.68658</cdr:y>
    </cdr:from>
    <cdr:to>
      <cdr:x>0.77532</cdr:x>
      <cdr:y>0.68658</cdr:y>
    </cdr:to>
    <cdr:cxnSp macro="">
      <cdr:nvCxnSpPr>
        <cdr:cNvPr id="2" name="Straight Connector 1"/>
        <cdr:cNvCxnSpPr/>
      </cdr:nvCxnSpPr>
      <cdr:spPr>
        <a:xfrm xmlns:a="http://schemas.openxmlformats.org/drawingml/2006/main" flipH="1">
          <a:off x="2458903" y="2956370"/>
          <a:ext cx="2149311" cy="0"/>
        </a:xfrm>
        <a:prstGeom xmlns:a="http://schemas.openxmlformats.org/drawingml/2006/main" prst="line">
          <a:avLst/>
        </a:prstGeom>
        <a:ln xmlns:a="http://schemas.openxmlformats.org/drawingml/2006/main" w="2540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.~WRD0003</Template>
  <TotalTime>112</TotalTime>
  <Pages>7</Pages>
  <Words>674</Words>
  <Characters>3845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Scott</dc:creator>
  <cp:keywords/>
  <dc:description/>
  <cp:lastModifiedBy>Brian Scott</cp:lastModifiedBy>
  <cp:revision>16</cp:revision>
  <cp:lastPrinted>2024-05-14T02:02:00Z</cp:lastPrinted>
  <dcterms:created xsi:type="dcterms:W3CDTF">2024-06-25T14:25:00Z</dcterms:created>
  <dcterms:modified xsi:type="dcterms:W3CDTF">2024-07-09T16:48:00Z</dcterms:modified>
</cp:coreProperties>
</file>