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6840" w:h="11920" w:orient="landscape"/>
          <w:pgMar w:top="1080" w:bottom="280" w:left="1060" w:right="2180"/>
        </w:sectPr>
      </w:pPr>
      <w:rPr/>
    </w:p>
    <w:p>
      <w:pPr>
        <w:spacing w:before="40" w:after="0" w:line="240" w:lineRule="auto"/>
        <w:ind w:left="109" w:right="-69"/>
        <w:jc w:val="left"/>
        <w:rPr>
          <w:rFonts w:ascii="Arial" w:hAnsi="Arial" w:cs="Arial" w:eastAsia="Arial"/>
          <w:sz w:val="19"/>
          <w:szCs w:val="19"/>
        </w:rPr>
      </w:pPr>
      <w:rPr/>
      <w:r>
        <w:rPr/>
        <w:pict>
          <v:group style="position:absolute;margin-left:88.82pt;margin-top:83.070892pt;width:2.2pt;height:.37999pt;mso-position-horizontal-relative:page;mso-position-vertical-relative:paragraph;z-index:-349" coordorigin="1776,1661" coordsize="44,8">
            <v:shape style="position:absolute;left:1776;top:1661;width:44;height:8" coordorigin="1776,1661" coordsize="44,8" path="m1776,1665l1820,1665e" filled="f" stroked="t" strokeweight=".47999pt" strokecolor="#B5082D">
              <v:path arrowok="t"/>
            </v:shape>
          </v:group>
          <w10:wrap type="none"/>
        </w:pict>
      </w:r>
      <w:r>
        <w:rPr/>
        <w:pict>
          <v:group style="position:absolute;margin-left:247.220001pt;margin-top:69.410896pt;width:2.240pt;height:.39999pt;mso-position-horizontal-relative:page;mso-position-vertical-relative:paragraph;z-index:-348" coordorigin="4944,1388" coordsize="45,8">
            <v:shape style="position:absolute;left:4944;top:1388;width:45;height:8" coordorigin="4944,1388" coordsize="45,8" path="m4944,1392l4989,1392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282.459991pt;margin-top:87.350891pt;width:2.240pt;height:.39999pt;mso-position-horizontal-relative:page;mso-position-vertical-relative:paragraph;z-index:-347" coordorigin="5649,1747" coordsize="45,8">
            <v:shape style="position:absolute;left:5649;top:1747;width:45;height:8" coordorigin="5649,1747" coordsize="45,8" path="m5649,1751l5694,1751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247.220001pt;margin-top:105.310883pt;width:2.240pt;height:.38pt;mso-position-horizontal-relative:page;mso-position-vertical-relative:paragraph;z-index:-345" coordorigin="4944,2106" coordsize="45,8">
            <v:shape style="position:absolute;left:4944;top:2106;width:45;height:8" coordorigin="4944,2106" coordsize="45,8" path="m4944,2110l4989,2110e" filled="f" stroked="t" strokeweight=".48pt" strokecolor="#B5082D">
              <v:path arrowok="t"/>
            </v:shape>
          </v:group>
          <w10:wrap type="none"/>
        </w:pic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S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u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p</w:t>
      </w:r>
      <w:r>
        <w:rPr>
          <w:rFonts w:ascii="Arial" w:hAnsi="Arial" w:cs="Arial" w:eastAsia="Arial"/>
          <w:sz w:val="19"/>
          <w:szCs w:val="19"/>
          <w:spacing w:val="-2"/>
          <w:w w:val="100"/>
          <w:b/>
          <w:bCs/>
        </w:rPr>
        <w:t>p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l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eme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n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spacing w:val="1"/>
          <w:w w:val="100"/>
          <w:b/>
          <w:bCs/>
        </w:rPr>
        <w:t>a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l</w:t>
      </w:r>
      <w:r>
        <w:rPr>
          <w:rFonts w:ascii="Arial" w:hAnsi="Arial" w:cs="Arial" w:eastAsia="Arial"/>
          <w:sz w:val="19"/>
          <w:szCs w:val="19"/>
          <w:spacing w:val="26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-14"/>
          <w:w w:val="100"/>
          <w:b/>
          <w:bCs/>
        </w:rPr>
        <w:t>T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a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b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le</w:t>
      </w:r>
      <w:r>
        <w:rPr>
          <w:rFonts w:ascii="Arial" w:hAnsi="Arial" w:cs="Arial" w:eastAsia="Arial"/>
          <w:sz w:val="19"/>
          <w:szCs w:val="19"/>
          <w:spacing w:val="11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S</w:t>
      </w:r>
      <w:r>
        <w:rPr>
          <w:rFonts w:ascii="Arial" w:hAnsi="Arial" w:cs="Arial" w:eastAsia="Arial"/>
          <w:sz w:val="19"/>
          <w:szCs w:val="19"/>
          <w:spacing w:val="-1"/>
          <w:w w:val="100"/>
          <w:b/>
          <w:bCs/>
        </w:rPr>
        <w:t>1</w:t>
      </w:r>
      <w:r>
        <w:rPr>
          <w:rFonts w:ascii="Arial" w:hAnsi="Arial" w:cs="Arial" w:eastAsia="Arial"/>
          <w:sz w:val="19"/>
          <w:szCs w:val="19"/>
          <w:spacing w:val="0"/>
          <w:w w:val="100"/>
          <w:b/>
          <w:bCs/>
        </w:rPr>
        <w:t>3.</w:t>
      </w:r>
      <w:r>
        <w:rPr>
          <w:rFonts w:ascii="Arial" w:hAnsi="Arial" w:cs="Arial" w:eastAsia="Arial"/>
          <w:sz w:val="19"/>
          <w:szCs w:val="19"/>
          <w:spacing w:val="9"/>
          <w:w w:val="100"/>
          <w:b/>
          <w:bCs/>
        </w:rPr>
        <w:t> 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Corre</w:t>
      </w:r>
      <w:r>
        <w:rPr>
          <w:rFonts w:ascii="Arial" w:hAnsi="Arial" w:cs="Arial" w:eastAsia="Arial"/>
          <w:sz w:val="19"/>
          <w:szCs w:val="19"/>
          <w:spacing w:val="-1"/>
          <w:w w:val="100"/>
        </w:rPr>
        <w:t>l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at</w:t>
      </w:r>
      <w:r>
        <w:rPr>
          <w:rFonts w:ascii="Arial" w:hAnsi="Arial" w:cs="Arial" w:eastAsia="Arial"/>
          <w:sz w:val="19"/>
          <w:szCs w:val="19"/>
          <w:spacing w:val="-1"/>
          <w:w w:val="100"/>
        </w:rPr>
        <w:t>i</w:t>
      </w:r>
      <w:r>
        <w:rPr>
          <w:rFonts w:ascii="Arial" w:hAnsi="Arial" w:cs="Arial" w:eastAsia="Arial"/>
          <w:sz w:val="19"/>
          <w:szCs w:val="19"/>
          <w:spacing w:val="0"/>
          <w:w w:val="100"/>
        </w:rPr>
        <w:t>on</w:t>
      </w:r>
      <w:r>
        <w:rPr>
          <w:rFonts w:ascii="Arial" w:hAnsi="Arial" w:cs="Arial" w:eastAsia="Arial"/>
          <w:sz w:val="19"/>
          <w:szCs w:val="19"/>
          <w:spacing w:val="18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-50"/>
          <w:w w:val="100"/>
        </w:rPr>
        <w:t> 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2"/>
          <w:u w:val="single" w:color="B5082D"/>
        </w:rPr>
        <w:t>C</w:t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2"/>
          <w:u w:val="single" w:color="B5082D"/>
        </w:rPr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2"/>
        </w:rPr>
      </w:r>
      <w:r>
        <w:rPr>
          <w:rFonts w:ascii="Arial" w:hAnsi="Arial" w:cs="Arial" w:eastAsia="Arial"/>
          <w:sz w:val="19"/>
          <w:szCs w:val="19"/>
          <w:color w:val="B5082D"/>
          <w:spacing w:val="-2"/>
          <w:w w:val="102"/>
        </w:rPr>
      </w:r>
      <w:r>
        <w:rPr>
          <w:rFonts w:ascii="Arial" w:hAnsi="Arial" w:cs="Arial" w:eastAsia="Arial"/>
          <w:sz w:val="19"/>
          <w:szCs w:val="19"/>
          <w:color w:val="B5082D"/>
          <w:spacing w:val="1"/>
          <w:w w:val="102"/>
          <w:strike/>
        </w:rPr>
        <w:t>c</w:t>
      </w:r>
      <w:r>
        <w:rPr>
          <w:rFonts w:ascii="Arial" w:hAnsi="Arial" w:cs="Arial" w:eastAsia="Arial"/>
          <w:sz w:val="19"/>
          <w:szCs w:val="19"/>
          <w:color w:val="B5082D"/>
          <w:spacing w:val="1"/>
          <w:w w:val="102"/>
          <w:strike/>
        </w:rPr>
      </w:r>
      <w:r>
        <w:rPr>
          <w:rFonts w:ascii="Arial" w:hAnsi="Arial" w:cs="Arial" w:eastAsia="Arial"/>
          <w:sz w:val="19"/>
          <w:szCs w:val="19"/>
          <w:color w:val="B5082D"/>
          <w:spacing w:val="1"/>
          <w:w w:val="102"/>
        </w:rPr>
      </w:r>
      <w:r>
        <w:rPr>
          <w:rFonts w:ascii="Arial" w:hAnsi="Arial" w:cs="Arial" w:eastAsia="Arial"/>
          <w:sz w:val="19"/>
          <w:szCs w:val="19"/>
          <w:color w:val="B5082D"/>
          <w:spacing w:val="1"/>
          <w:w w:val="102"/>
        </w:rPr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2"/>
        </w:rPr>
        <w:t>o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2"/>
        </w:rPr>
        <w:t>e</w:t>
      </w:r>
      <w:r>
        <w:rPr>
          <w:rFonts w:ascii="Arial" w:hAnsi="Arial" w:cs="Arial" w:eastAsia="Arial"/>
          <w:sz w:val="19"/>
          <w:szCs w:val="19"/>
          <w:color w:val="000000"/>
          <w:spacing w:val="-5"/>
          <w:w w:val="102"/>
        </w:rPr>
        <w:t>f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2"/>
        </w:rPr>
        <w:t>f</w:t>
      </w:r>
      <w:r>
        <w:rPr>
          <w:rFonts w:ascii="Arial" w:hAnsi="Arial" w:cs="Arial" w:eastAsia="Arial"/>
          <w:sz w:val="19"/>
          <w:szCs w:val="19"/>
          <w:color w:val="000000"/>
          <w:spacing w:val="1"/>
          <w:w w:val="102"/>
        </w:rPr>
        <w:t>i</w:t>
      </w:r>
      <w:r>
        <w:rPr>
          <w:rFonts w:ascii="Arial" w:hAnsi="Arial" w:cs="Arial" w:eastAsia="Arial"/>
          <w:sz w:val="19"/>
          <w:szCs w:val="19"/>
          <w:color w:val="000000"/>
          <w:spacing w:val="-1"/>
          <w:w w:val="102"/>
        </w:rPr>
        <w:t>c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2"/>
        </w:rPr>
        <w:t>ients</w:t>
      </w:r>
      <w:r>
        <w:rPr>
          <w:rFonts w:ascii="Arial" w:hAnsi="Arial" w:cs="Arial" w:eastAsia="Arial"/>
          <w:sz w:val="19"/>
          <w:szCs w:val="19"/>
          <w:color w:val="B5082D"/>
          <w:spacing w:val="0"/>
          <w:w w:val="102"/>
        </w:rPr>
        <w:t>.</w:t>
      </w:r>
      <w:r>
        <w:rPr>
          <w:rFonts w:ascii="Arial" w:hAnsi="Arial" w:cs="Arial" w:eastAsia="Arial"/>
          <w:sz w:val="19"/>
          <w:szCs w:val="19"/>
          <w:color w:val="000000"/>
          <w:spacing w:val="0"/>
          <w:w w:val="100"/>
        </w:rPr>
      </w:r>
    </w:p>
    <w:p>
      <w:pPr>
        <w:spacing w:before="78" w:after="0" w:line="240" w:lineRule="auto"/>
        <w:ind w:right="-20"/>
        <w:jc w:val="left"/>
        <w:rPr>
          <w:rFonts w:ascii="Segoe UI" w:hAnsi="Segoe UI" w:cs="Segoe UI" w:eastAsia="Segoe UI"/>
          <w:sz w:val="14"/>
          <w:szCs w:val="14"/>
        </w:rPr>
      </w:pPr>
      <w:rPr/>
      <w:r>
        <w:rPr/>
        <w:br w:type="column"/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Form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a</w:t>
      </w:r>
      <w:r>
        <w:rPr>
          <w:rFonts w:ascii="Segoe UI" w:hAnsi="Segoe UI" w:cs="Segoe UI" w:eastAsia="Segoe UI"/>
          <w:sz w:val="14"/>
          <w:szCs w:val="14"/>
          <w:spacing w:val="-1"/>
          <w:w w:val="100"/>
          <w:b/>
          <w:bCs/>
        </w:rPr>
        <w:t>t</w:t>
      </w:r>
      <w:r>
        <w:rPr>
          <w:rFonts w:ascii="Segoe UI" w:hAnsi="Segoe UI" w:cs="Segoe UI" w:eastAsia="Segoe UI"/>
          <w:sz w:val="14"/>
          <w:szCs w:val="14"/>
          <w:spacing w:val="-2"/>
          <w:w w:val="100"/>
          <w:b/>
          <w:bCs/>
        </w:rPr>
        <w:t>t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e</w:t>
      </w:r>
      <w:r>
        <w:rPr>
          <w:rFonts w:ascii="Segoe UI" w:hAnsi="Segoe UI" w:cs="Segoe UI" w:eastAsia="Segoe UI"/>
          <w:sz w:val="14"/>
          <w:szCs w:val="14"/>
          <w:spacing w:val="1"/>
          <w:w w:val="100"/>
          <w:b/>
          <w:bCs/>
        </w:rPr>
        <w:t>d</w:t>
      </w:r>
      <w:r>
        <w:rPr>
          <w:rFonts w:ascii="Segoe UI" w:hAnsi="Segoe UI" w:cs="Segoe UI" w:eastAsia="Segoe UI"/>
          <w:sz w:val="14"/>
          <w:szCs w:val="14"/>
          <w:spacing w:val="0"/>
          <w:w w:val="100"/>
          <w:b/>
          <w:bCs/>
        </w:rPr>
        <w:t>:</w:t>
      </w:r>
      <w:r>
        <w:rPr>
          <w:rFonts w:ascii="Segoe UI" w:hAnsi="Segoe UI" w:cs="Segoe UI" w:eastAsia="Segoe UI"/>
          <w:sz w:val="14"/>
          <w:szCs w:val="14"/>
          <w:spacing w:val="30"/>
          <w:w w:val="100"/>
          <w:b/>
          <w:bCs/>
        </w:rPr>
        <w:t> 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  <w:t>Fo</w:t>
      </w:r>
      <w:r>
        <w:rPr>
          <w:rFonts w:ascii="Segoe UI" w:hAnsi="Segoe UI" w:cs="Segoe UI" w:eastAsia="Segoe UI"/>
          <w:sz w:val="14"/>
          <w:szCs w:val="14"/>
          <w:spacing w:val="-1"/>
          <w:w w:val="100"/>
        </w:rPr>
        <w:t>n</w:t>
      </w:r>
      <w:r>
        <w:rPr>
          <w:rFonts w:ascii="Segoe UI" w:hAnsi="Segoe UI" w:cs="Segoe UI" w:eastAsia="Segoe UI"/>
          <w:sz w:val="14"/>
          <w:szCs w:val="14"/>
          <w:spacing w:val="-1"/>
          <w:w w:val="100"/>
        </w:rPr>
        <w:t>t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  <w:t>:</w:t>
      </w:r>
      <w:r>
        <w:rPr>
          <w:rFonts w:ascii="Segoe UI" w:hAnsi="Segoe UI" w:cs="Segoe UI" w:eastAsia="Segoe UI"/>
          <w:sz w:val="14"/>
          <w:szCs w:val="14"/>
          <w:spacing w:val="16"/>
          <w:w w:val="100"/>
        </w:rPr>
        <w:t> </w:t>
      </w:r>
      <w:r>
        <w:rPr>
          <w:rFonts w:ascii="Segoe UI" w:hAnsi="Segoe UI" w:cs="Segoe UI" w:eastAsia="Segoe UI"/>
          <w:sz w:val="14"/>
          <w:szCs w:val="14"/>
          <w:spacing w:val="0"/>
          <w:w w:val="104"/>
        </w:rPr>
        <w:t>Bold</w:t>
      </w:r>
      <w:r>
        <w:rPr>
          <w:rFonts w:ascii="Segoe UI" w:hAnsi="Segoe UI" w:cs="Segoe UI" w:eastAsia="Segoe UI"/>
          <w:sz w:val="14"/>
          <w:szCs w:val="14"/>
          <w:spacing w:val="0"/>
          <w:w w:val="100"/>
        </w:rPr>
      </w:r>
    </w:p>
    <w:p>
      <w:pPr>
        <w:jc w:val="left"/>
        <w:spacing w:after="0"/>
        <w:sectPr>
          <w:type w:val="continuous"/>
          <w:pgSz w:w="16840" w:h="11920" w:orient="landscape"/>
          <w:pgMar w:top="1080" w:bottom="280" w:left="1060" w:right="2180"/>
          <w:cols w:num="2" w:equalWidth="0">
            <w:col w:w="4622" w:space="7404"/>
            <w:col w:w="1574"/>
          </w:cols>
        </w:sectPr>
      </w:pPr>
      <w:rPr/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/>
        <w:pict>
          <v:group style="position:absolute;margin-left:168.639999pt;margin-top:114.060005pt;width:671.48pt;height:13.66pt;mso-position-horizontal-relative:page;mso-position-vertical-relative:page;z-index:-350" coordorigin="3373,2281" coordsize="13430,273">
            <v:group style="position:absolute;left:5627;top:2489;width:54;height:15" coordorigin="5627,2489" coordsize="54,15">
              <v:shape style="position:absolute;left:5627;top:2489;width:54;height:15" coordorigin="5627,2489" coordsize="54,15" path="m5627,2496l5680,2496e" filled="f" stroked="t" strokeweight=".84001pt" strokecolor="#B5082D">
                <v:path arrowok="t"/>
              </v:shape>
            </v:group>
            <v:group style="position:absolute;left:12584;top:2446;width:429;height:2" coordorigin="12584,2446" coordsize="429,2">
              <v:shape style="position:absolute;left:12584;top:2446;width:429;height:2" coordorigin="12584,2446" coordsize="429,0" path="m12584,2446l13013,2446e" filled="f" stroked="t" strokeweight="6.34pt" strokecolor="#B5082D">
                <v:path arrowok="t"/>
                <v:stroke dashstyle="dash"/>
              </v:shape>
            </v:group>
            <v:group style="position:absolute;left:3398;top:2509;width:9186;height:2" coordorigin="3398,2509" coordsize="9186,2">
              <v:shape style="position:absolute;left:3398;top:2509;width:9186;height:2" coordorigin="3398,2509" coordsize="9186,0" path="m12584,2509l3398,2509e" filled="f" stroked="t" strokeweight=".140pt" strokecolor="#B5082D">
                <v:path arrowok="t"/>
                <v:stroke dashstyle="dash"/>
              </v:shape>
            </v:group>
            <v:group style="position:absolute;left:3374;top:2461;width:49;height:48" coordorigin="3374,2461" coordsize="49,48">
              <v:shape style="position:absolute;left:3374;top:2461;width:49;height:48" coordorigin="3374,2461" coordsize="49,48" path="m3399,2461l3374,2510,3423,2510,3399,2461e" filled="t" fillcolor="#B5082D" stroked="f">
                <v:path arrowok="t"/>
                <v:fill/>
              </v:shape>
            </v:group>
            <v:group style="position:absolute;left:3374;top:2461;width:49;height:48" coordorigin="3374,2461" coordsize="49,48">
              <v:shape style="position:absolute;left:3374;top:2461;width:49;height:48" coordorigin="3374,2461" coordsize="49,48" path="m3423,2510l3399,2461,3374,2510,3423,2510xe" filled="f" stroked="t" strokeweight=".140pt" strokecolor="#B5082D">
                <v:path arrowok="t"/>
              </v:shape>
            </v:group>
            <v:group style="position:absolute;left:13013;top:2285;width:3785;height:265" coordorigin="13013,2285" coordsize="3785,265">
              <v:shape style="position:absolute;left:13013;top:2285;width:3785;height:265" coordorigin="13013,2285" coordsize="3785,265" path="m13013,2502l13018,2523,13032,2540,13052,2549,16750,2550,16771,2545,16788,2532,16797,2512,16798,2334,16793,2312,16780,2295,16760,2286,13062,2285,13040,2290,13023,2304,13014,2324,13013,2502xe" filled="f" stroked="t" strokeweight=".4pt" strokecolor="#B5082D">
                <v:path arrowok="t"/>
              </v:shape>
            </v:group>
            <w10:wrap type="none"/>
          </v:group>
        </w:pict>
      </w:r>
      <w:r>
        <w:rPr/>
        <w:pict>
          <v:group style="position:absolute;margin-left:88.82pt;margin-top:231.459991pt;width:2.2pt;height:.40001pt;mso-position-horizontal-relative:page;mso-position-vertical-relative:page;z-index:-346" coordorigin="1776,4629" coordsize="44,8">
            <v:shape style="position:absolute;left:1776;top:4629;width:44;height:8" coordorigin="1776,4629" coordsize="44,8" path="m1776,4633l1820,4633e" filled="f" stroked="t" strokeweight=".500010pt" strokecolor="#B5082D">
              <v:path arrowok="t"/>
            </v:shape>
          </v:group>
          <w10:wrap type="none"/>
        </w:pict>
      </w:r>
      <w:r>
        <w:rPr/>
        <w:pict>
          <v:group style="position:absolute;margin-left:282.459991pt;margin-top:235.800003pt;width:2.240pt;height:.40001pt;mso-position-horizontal-relative:page;mso-position-vertical-relative:page;z-index:-344" coordorigin="5649,4716" coordsize="45,8">
            <v:shape style="position:absolute;left:5649;top:4716;width:45;height:8" coordorigin="5649,4716" coordsize="45,8" path="m5649,4720l5694,4720e" filled="f" stroked="t" strokeweight=".500010pt" strokecolor="#B5082D">
              <v:path arrowok="t"/>
            </v:shape>
          </v:group>
          <w10:wrap type="none"/>
        </w:pict>
      </w:r>
      <w:r>
        <w:rPr/>
        <w:pict>
          <v:group style="position:absolute;margin-left:88.82pt;margin-top:267.399994pt;width:2.2pt;height:.38pt;mso-position-horizontal-relative:page;mso-position-vertical-relative:page;z-index:-343" coordorigin="1776,5348" coordsize="44,8">
            <v:shape style="position:absolute;left:1776;top:5348;width:44;height:8" coordorigin="1776,5348" coordsize="44,8" path="m1776,5352l1820,5352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47.220001pt;margin-top:253.73999pt;width:2.240pt;height:.40001pt;mso-position-horizontal-relative:page;mso-position-vertical-relative:page;z-index:-342" coordorigin="4944,5075" coordsize="45,8">
            <v:shape style="position:absolute;left:4944;top:5075;width:45;height:8" coordorigin="4944,5075" coordsize="45,8" path="m4944,5079l4989,5079e" filled="f" stroked="t" strokeweight=".500010pt" strokecolor="#B5082D">
              <v:path arrowok="t"/>
            </v:shape>
          </v:group>
          <w10:wrap type="none"/>
        </w:pict>
      </w:r>
      <w:r>
        <w:rPr/>
        <w:pict>
          <v:group style="position:absolute;margin-left:282.459991pt;margin-top:271.680023pt;width:2.240pt;height:.39999pt;mso-position-horizontal-relative:page;mso-position-vertical-relative:page;z-index:-341" coordorigin="5649,5434" coordsize="45,8">
            <v:shape style="position:absolute;left:5649;top:5434;width:45;height:8" coordorigin="5649,5434" coordsize="45,8" path="m5649,5438l5694,5438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130.119995pt;margin-top:298.639984pt;width:2.280pt;height:.40002pt;mso-position-horizontal-relative:page;mso-position-vertical-relative:page;z-index:-340" coordorigin="2602,5973" coordsize="46,8">
            <v:shape style="position:absolute;left:2602;top:5973;width:46;height:8" coordorigin="2602,5973" coordsize="46,8" path="m2602,5977l2648,5977e" filled="f" stroked="t" strokeweight=".50002pt" strokecolor="#B5082D">
              <v:path arrowok="t"/>
            </v:shape>
          </v:group>
          <w10:wrap type="none"/>
        </w:pict>
      </w:r>
      <w:r>
        <w:rPr/>
        <w:pict>
          <v:group style="position:absolute;margin-left:247.220001pt;margin-top:289.679993pt;width:2.240pt;height:.38pt;mso-position-horizontal-relative:page;mso-position-vertical-relative:page;z-index:-339" coordorigin="4944,5794" coordsize="45,8">
            <v:shape style="position:absolute;left:4944;top:5794;width:45;height:8" coordorigin="4944,5794" coordsize="45,8" path="m4944,5797l4989,5797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82.459991pt;margin-top:307.620026pt;width:2.240pt;height:.39999pt;mso-position-horizontal-relative:page;mso-position-vertical-relative:page;z-index:-338" coordorigin="5649,6152" coordsize="45,8">
            <v:shape style="position:absolute;left:5649;top:6152;width:45;height:8" coordorigin="5649,6152" coordsize="45,8" path="m5649,6156l5694,6156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88.279999pt;margin-top:334.580017pt;width:2.3pt;height:.39999pt;mso-position-horizontal-relative:page;mso-position-vertical-relative:page;z-index:-337" coordorigin="1766,6692" coordsize="46,8">
            <v:shape style="position:absolute;left:1766;top:6692;width:46;height:8" coordorigin="1766,6692" coordsize="46,8" path="m1766,6696l1812,6696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247.220001pt;margin-top:325.560028pt;width:2.240pt;height:.39999pt;mso-position-horizontal-relative:page;mso-position-vertical-relative:page;z-index:-336" coordorigin="4944,6511" coordsize="45,8">
            <v:shape style="position:absolute;left:4944;top:6511;width:45;height:8" coordorigin="4944,6511" coordsize="45,8" path="m4944,6515l4989,6515e" filled="f" stroked="t" strokeweight=".49999pt" strokecolor="#B5082D">
              <v:path arrowok="t"/>
            </v:shape>
          </v:group>
          <w10:wrap type="none"/>
        </w:pict>
      </w:r>
      <w:r>
        <w:rPr/>
        <w:pict>
          <v:group style="position:absolute;margin-left:282.459991pt;margin-top:343.559998pt;width:2.240pt;height:.38pt;mso-position-horizontal-relative:page;mso-position-vertical-relative:page;z-index:-335" coordorigin="5649,6871" coordsize="45,8">
            <v:shape style="position:absolute;left:5649;top:6871;width:45;height:8" coordorigin="5649,6871" coordsize="45,8" path="m5649,6875l5694,6875e" filled="f" stroked="t" strokeweight=".48pt" strokecolor="#B5082D">
              <v:path arrowok="t"/>
            </v:shape>
          </v:group>
          <w10:wrap type="none"/>
        </w:pict>
      </w:r>
      <w:r>
        <w:rPr/>
        <w:pict>
          <v:group style="position:absolute;margin-left:29.49pt;margin-top:114.26001pt;width:.1pt;height:11.2pt;mso-position-horizontal-relative:page;mso-position-vertical-relative:page;z-index:-334" coordorigin="590,2285" coordsize="2,224">
            <v:shape style="position:absolute;left:590;top:2285;width:2;height:224" coordorigin="590,2285" coordsize="0,224" path="m590,2285l590,2509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49pt;margin-top:144.580002pt;width:.1pt;height:23.16pt;mso-position-horizontal-relative:page;mso-position-vertical-relative:page;z-index:-333" coordorigin="590,2892" coordsize="2,463">
            <v:shape style="position:absolute;left:590;top:2892;width:2;height:463" coordorigin="590,2892" coordsize="0,463" path="m590,2892l590,3355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49pt;margin-top:176.360001pt;width:.1pt;height:28.88pt;mso-position-horizontal-relative:page;mso-position-vertical-relative:page;z-index:-332" coordorigin="590,3527" coordsize="2,578">
            <v:shape style="position:absolute;left:590;top:3527;width:2;height:578" coordorigin="590,3527" coordsize="0,578" path="m590,3527l590,4105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49pt;margin-top:212.300003pt;width:.1pt;height:28.82pt;mso-position-horizontal-relative:page;mso-position-vertical-relative:page;z-index:-331" coordorigin="590,4246" coordsize="2,576">
            <v:shape style="position:absolute;left:590;top:4246;width:2;height:576" coordorigin="590,4246" coordsize="0,576" path="m590,4246l590,4822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49pt;margin-top:248.180008pt;width:.1pt;height:28.88pt;mso-position-horizontal-relative:page;mso-position-vertical-relative:page;z-index:-330" coordorigin="590,4964" coordsize="2,578">
            <v:shape style="position:absolute;left:590;top:4964;width:2;height:578" coordorigin="590,4964" coordsize="0,578" path="m590,4964l590,5541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49pt;margin-top:284.119995pt;width:.1pt;height:27.3pt;mso-position-horizontal-relative:page;mso-position-vertical-relative:page;z-index:-329" coordorigin="590,5682" coordsize="2,546">
            <v:shape style="position:absolute;left:590;top:5682;width:2;height:546" coordorigin="590,5682" coordsize="0,546" path="m590,5682l590,6228e" filled="f" stroked="t" strokeweight=".68pt" strokecolor="#000000">
              <v:path arrowok="t"/>
            </v:shape>
          </v:group>
          <w10:wrap type="none"/>
        </w:pict>
      </w:r>
      <w:r>
        <w:rPr/>
        <w:pict>
          <v:group style="position:absolute;margin-left:29.49pt;margin-top:320.059998pt;width:.1pt;height:27.3pt;mso-position-horizontal-relative:page;mso-position-vertical-relative:page;z-index:-328" coordorigin="590,6401" coordsize="2,546">
            <v:shape style="position:absolute;left:590;top:6401;width:2;height:546" coordorigin="590,6401" coordsize="0,546" path="m590,6401l590,6947e" filled="f" stroked="t" strokeweight=".68pt" strokecolor="#000000">
              <v:path arrowok="t"/>
            </v:shape>
          </v:group>
          <w10:wrap type="none"/>
        </w:pict>
      </w:r>
      <w:r>
        <w:rPr>
          <w:sz w:val="18"/>
          <w:szCs w:val="1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103.800001" w:type="dxa"/>
      </w:tblPr>
      <w:tblGrid/>
      <w:tr>
        <w:trPr>
          <w:trHeight w:val="381" w:hRule="exact"/>
        </w:trPr>
        <w:tc>
          <w:tcPr>
            <w:tcW w:w="2255" w:type="dxa"/>
            <w:vMerge w:val="restart"/>
            <w:tcBorders>
              <w:top w:val="single" w:sz="4.000080" w:space="0" w:color="000000"/>
              <w:left w:val="single" w:sz="4" w:space="0" w:color="000000"/>
              <w:right w:val="single" w:sz="3.83992" w:space="0" w:color="000000"/>
            </w:tcBorders>
          </w:tcPr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576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Region</w:t>
            </w:r>
            <w:r>
              <w:rPr>
                <w:rFonts w:ascii="Arial" w:hAnsi="Arial" w:cs="Arial" w:eastAsia="Arial"/>
                <w:sz w:val="16"/>
                <w:szCs w:val="16"/>
                <w:spacing w:val="6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6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  <w:u w:val="single" w:color="B5082D"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  <w:strike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  <w:strike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1"/>
                <w:b/>
                <w:bCs/>
              </w:rPr>
              <w:t>ode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2681" w:type="dxa"/>
            <w:vMerge w:val="restart"/>
            <w:gridSpan w:val="2"/>
            <w:tcBorders>
              <w:top w:val="single" w:sz="4.000080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69" w:right="1048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M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1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el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170" w:type="dxa"/>
            <w:gridSpan w:val="2"/>
            <w:tcBorders>
              <w:top w:val="single" w:sz="4.000080" w:space="0" w:color="000000"/>
              <w:bottom w:val="single" w:sz="3.84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2" w:after="0" w:line="242" w:lineRule="auto"/>
              <w:ind w:left="569" w:right="423" w:firstLine="-10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Unstan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di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1"/>
                <w:b/>
                <w:bCs/>
              </w:rPr>
              <w:t>z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  <w:strike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  <w:strike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1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1"/>
                <w:w w:val="101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1"/>
                <w:b/>
                <w:bCs/>
              </w:rPr>
              <w:t>fic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1"/>
                <w:b/>
                <w:bCs/>
              </w:rPr>
              <w:t>nts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4.000080" w:space="0" w:color="000000"/>
              <w:bottom w:val="single" w:sz="3.84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>
              <w:spacing w:before="2" w:after="0" w:line="242" w:lineRule="auto"/>
              <w:ind w:left="161" w:right="113" w:firstLine="1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tan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z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d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0"/>
                <w:w w:val="101"/>
                <w:b/>
                <w:bCs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  <w:strike/>
              </w:rPr>
              <w:t>C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  <w:strike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1"/>
                <w:b/>
                <w:bCs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1"/>
                <w:w w:val="101"/>
                <w:b/>
                <w:bCs/>
              </w:rPr>
              <w:t>f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1"/>
                <w:b/>
                <w:bCs/>
              </w:rPr>
              <w:t>fic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1"/>
                <w:b/>
                <w:bCs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1"/>
                <w:b/>
                <w:bCs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1"/>
                <w:b/>
                <w:bCs/>
              </w:rPr>
              <w:t>nts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939" w:type="dxa"/>
            <w:vMerge w:val="restart"/>
            <w:tcBorders>
              <w:top w:val="single" w:sz="4.000080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404" w:right="386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vMerge w:val="restart"/>
            <w:tcBorders>
              <w:top w:val="single" w:sz="4.000080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1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76" w:right="258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ig.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2255" w:type="dxa"/>
            <w:vMerge/>
            <w:tcBorders>
              <w:bottom w:val="single" w:sz="4.000080" w:space="0" w:color="000000"/>
              <w:left w:val="single" w:sz="4" w:space="0" w:color="000000"/>
              <w:right w:val="single" w:sz="3.83992" w:space="0" w:color="000000"/>
            </w:tcBorders>
          </w:tcPr>
          <w:p>
            <w:pPr/>
            <w:rPr/>
          </w:p>
        </w:tc>
        <w:tc>
          <w:tcPr>
            <w:tcW w:w="2681" w:type="dxa"/>
            <w:vMerge/>
            <w:gridSpan w:val="2"/>
            <w:tcBorders>
              <w:bottom w:val="single" w:sz="4.000080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962" w:type="dxa"/>
            <w:tcBorders>
              <w:top w:val="single" w:sz="3.84" w:space="0" w:color="000000"/>
              <w:bottom w:val="single" w:sz="4.000080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385" w:right="366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3.84" w:space="0" w:color="000000"/>
              <w:bottom w:val="single" w:sz="4.000080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17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  <w:b/>
                <w:bCs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  <w:b/>
                <w:bCs/>
              </w:rPr>
              <w:t>td.</w:t>
            </w:r>
            <w:r>
              <w:rPr>
                <w:rFonts w:ascii="Arial" w:hAnsi="Arial" w:cs="Arial" w:eastAsia="Arial"/>
                <w:sz w:val="16"/>
                <w:szCs w:val="16"/>
                <w:spacing w:val="3"/>
                <w:w w:val="100"/>
                <w:b/>
                <w:bCs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3"/>
                <w:w w:val="100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2"/>
                <w:w w:val="101"/>
                <w:b/>
                <w:bCs/>
                <w:u w:val="single" w:color="B5082D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2"/>
                <w:w w:val="101"/>
                <w:b/>
                <w:bCs/>
                <w:u w:val="single" w:color="B5082D"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2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2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  <w:strike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  <w:strike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B5082D"/>
                <w:spacing w:val="-1"/>
                <w:w w:val="101"/>
                <w:b/>
                <w:bCs/>
              </w:rPr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-1"/>
                <w:w w:val="101"/>
                <w:b/>
                <w:bCs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1"/>
                <w:b/>
                <w:bCs/>
              </w:rPr>
              <w:t>ror</w:t>
            </w:r>
            <w:r>
              <w:rPr>
                <w:rFonts w:ascii="Arial" w:hAnsi="Arial" w:cs="Arial" w:eastAsia="Arial"/>
                <w:sz w:val="16"/>
                <w:szCs w:val="16"/>
                <w:color w:val="000000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3.84" w:space="0" w:color="000000"/>
              <w:bottom w:val="single" w:sz="4.000080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463" w:right="443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Be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9" w:type="dxa"/>
            <w:vMerge/>
            <w:tcBorders>
              <w:bottom w:val="single" w:sz="4.000080" w:space="0" w:color="000000"/>
              <w:left w:val="single" w:sz="4.00016" w:space="0" w:color="000000"/>
              <w:right w:val="single" w:sz="3.84" w:space="0" w:color="000000"/>
            </w:tcBorders>
          </w:tcPr>
          <w:p>
            <w:pPr/>
            <w:rPr/>
          </w:p>
        </w:tc>
        <w:tc>
          <w:tcPr>
            <w:tcW w:w="938" w:type="dxa"/>
            <w:vMerge/>
            <w:tcBorders>
              <w:bottom w:val="single" w:sz="4.000080" w:space="0" w:color="000000"/>
              <w:left w:val="single" w:sz="3.84" w:space="0" w:color="000000"/>
              <w:right w:val="single" w:sz="3.84" w:space="0" w:color="000000"/>
            </w:tcBorders>
          </w:tcPr>
          <w:p>
            <w:pPr/>
            <w:rPr/>
          </w:p>
        </w:tc>
      </w:tr>
      <w:tr>
        <w:trPr>
          <w:trHeight w:val="359" w:hRule="exact"/>
        </w:trPr>
        <w:tc>
          <w:tcPr>
            <w:tcW w:w="2255" w:type="dxa"/>
            <w:vMerge w:val="restart"/>
            <w:tcBorders>
              <w:top w:val="single" w:sz="4.000080" w:space="0" w:color="000000"/>
              <w:left w:val="single" w:sz="4" w:space="0" w:color="000000"/>
              <w:right w:val="single" w:sz="3.83992" w:space="0" w:color="000000"/>
            </w:tcBorders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u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ea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8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ve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3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Re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70" w:type="dxa"/>
            <w:vMerge w:val="restart"/>
            <w:tcBorders>
              <w:top w:val="single" w:sz="4.000080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>
              <w:spacing w:before="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45" w:right="226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012" w:type="dxa"/>
            <w:tcBorders>
              <w:top w:val="single" w:sz="4.000080" w:space="0" w:color="000000"/>
              <w:bottom w:val="single" w:sz="4.000080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(C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tant)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4.000080" w:space="0" w:color="000000"/>
              <w:bottom w:val="single" w:sz="4.000080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41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76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4.000080" w:space="0" w:color="000000"/>
              <w:bottom w:val="single" w:sz="4.000080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3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4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4.000080" w:space="0" w:color="000000"/>
              <w:bottom w:val="single" w:sz="4.000080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/>
            <w:rPr/>
          </w:p>
        </w:tc>
        <w:tc>
          <w:tcPr>
            <w:tcW w:w="939" w:type="dxa"/>
            <w:tcBorders>
              <w:top w:val="single" w:sz="4.000080" w:space="0" w:color="000000"/>
              <w:bottom w:val="single" w:sz="4.000080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55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4.000080" w:space="0" w:color="000000"/>
              <w:bottom w:val="single" w:sz="4.000080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84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59" w:hRule="exact"/>
        </w:trPr>
        <w:tc>
          <w:tcPr>
            <w:tcW w:w="2255" w:type="dxa"/>
            <w:vMerge/>
            <w:tcBorders>
              <w:bottom w:val="single" w:sz="3.99992" w:space="0" w:color="000000"/>
              <w:left w:val="single" w:sz="4" w:space="0" w:color="000000"/>
              <w:right w:val="single" w:sz="3.83992" w:space="0" w:color="000000"/>
            </w:tcBorders>
          </w:tcPr>
          <w:p>
            <w:pPr/>
            <w:rPr/>
          </w:p>
        </w:tc>
        <w:tc>
          <w:tcPr>
            <w:tcW w:w="670" w:type="dxa"/>
            <w:vMerge/>
            <w:tcBorders>
              <w:bottom w:val="single" w:sz="3.99992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2012" w:type="dxa"/>
            <w:tcBorders>
              <w:top w:val="single" w:sz="4.000080" w:space="0" w:color="000000"/>
              <w:bottom w:val="single" w:sz="3.99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4.000080" w:space="0" w:color="000000"/>
              <w:bottom w:val="single" w:sz="3.99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41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87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4.000080" w:space="0" w:color="000000"/>
              <w:bottom w:val="single" w:sz="3.99992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3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79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4.000080" w:space="0" w:color="000000"/>
              <w:bottom w:val="single" w:sz="3.99992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>
              <w:spacing w:before="83" w:after="0" w:line="240" w:lineRule="auto"/>
              <w:ind w:left="80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9" w:type="dxa"/>
            <w:tcBorders>
              <w:top w:val="single" w:sz="4.000080" w:space="0" w:color="000000"/>
              <w:bottom w:val="single" w:sz="3.99992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71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4.000080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29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&lt;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001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2255" w:type="dxa"/>
            <w:vMerge w:val="restart"/>
            <w:tcBorders>
              <w:top w:val="single" w:sz="3.99992" w:space="0" w:color="000000"/>
              <w:left w:val="single" w:sz="4" w:space="0" w:color="000000"/>
              <w:right w:val="single" w:sz="3.83992" w:space="0" w:color="000000"/>
            </w:tcBorders>
          </w:tcPr>
          <w:p>
            <w:pPr>
              <w:spacing w:before="1" w:after="0" w:line="170" w:lineRule="exact"/>
              <w:jc w:val="left"/>
              <w:rPr>
                <w:sz w:val="17"/>
                <w:szCs w:val="17"/>
              </w:rPr>
            </w:pPr>
            <w:rPr/>
            <w:r>
              <w:rPr>
                <w:sz w:val="17"/>
                <w:szCs w:val="17"/>
              </w:rPr>
            </w:r>
          </w:p>
          <w:p>
            <w:pPr>
              <w:spacing w:before="0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Nort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as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6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rs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2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Re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70" w:type="dxa"/>
            <w:vMerge w:val="restart"/>
            <w:tcBorders>
              <w:top w:val="single" w:sz="3.99992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>
              <w:spacing w:before="4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45" w:right="226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012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(C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tant)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41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21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3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61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3.99992" w:space="0" w:color="000000"/>
              <w:bottom w:val="single" w:sz="3.84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/>
            <w:rPr/>
          </w:p>
        </w:tc>
        <w:tc>
          <w:tcPr>
            <w:tcW w:w="939" w:type="dxa"/>
            <w:tcBorders>
              <w:top w:val="single" w:sz="3.99992" w:space="0" w:color="000000"/>
              <w:bottom w:val="single" w:sz="3.84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59" w:hRule="exact"/>
        </w:trPr>
        <w:tc>
          <w:tcPr>
            <w:tcW w:w="2255" w:type="dxa"/>
            <w:vMerge/>
            <w:tcBorders>
              <w:bottom w:val="single" w:sz="3.99992" w:space="0" w:color="000000"/>
              <w:left w:val="single" w:sz="4" w:space="0" w:color="000000"/>
              <w:right w:val="single" w:sz="3.83992" w:space="0" w:color="000000"/>
            </w:tcBorders>
          </w:tcPr>
          <w:p>
            <w:pPr/>
            <w:rPr/>
          </w:p>
        </w:tc>
        <w:tc>
          <w:tcPr>
            <w:tcW w:w="670" w:type="dxa"/>
            <w:vMerge/>
            <w:tcBorders>
              <w:bottom w:val="single" w:sz="3.99992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2012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41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3.84" w:space="0" w:color="000000"/>
              <w:bottom w:val="single" w:sz="3.99992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80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9" w:type="dxa"/>
            <w:tcBorders>
              <w:top w:val="single" w:sz="3.84" w:space="0" w:color="000000"/>
              <w:bottom w:val="single" w:sz="3.99992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93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77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59" w:hRule="exact"/>
        </w:trPr>
        <w:tc>
          <w:tcPr>
            <w:tcW w:w="2255" w:type="dxa"/>
            <w:vMerge w:val="restart"/>
            <w:tcBorders>
              <w:top w:val="single" w:sz="3.99992" w:space="0" w:color="000000"/>
              <w:left w:val="single" w:sz="4" w:space="0" w:color="000000"/>
              <w:right w:val="single" w:sz="3.83992" w:space="0" w:color="000000"/>
            </w:tcBorders>
          </w:tcPr>
          <w:p>
            <w:pPr>
              <w:spacing w:before="10" w:after="0" w:line="160" w:lineRule="exact"/>
              <w:jc w:val="left"/>
              <w:rPr>
                <w:sz w:val="16"/>
                <w:szCs w:val="16"/>
              </w:rPr>
            </w:pPr>
            <w:rPr/>
            <w:r>
              <w:rPr>
                <w:sz w:val="16"/>
                <w:szCs w:val="16"/>
              </w:rPr>
            </w:r>
          </w:p>
          <w:p>
            <w:pPr>
              <w:spacing w:before="0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W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tern</w:t>
            </w:r>
            <w:r>
              <w:rPr>
                <w:rFonts w:ascii="Arial" w:hAnsi="Arial" w:cs="Arial" w:eastAsia="Arial"/>
                <w:sz w:val="16"/>
                <w:szCs w:val="16"/>
                <w:spacing w:val="3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T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h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ee</w:t>
            </w:r>
            <w:r>
              <w:rPr>
                <w:rFonts w:ascii="Arial" w:hAnsi="Arial" w:cs="Arial" w:eastAsia="Arial"/>
                <w:sz w:val="16"/>
                <w:szCs w:val="16"/>
                <w:spacing w:val="5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  <w:p>
            <w:pPr>
              <w:spacing w:before="3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Re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70" w:type="dxa"/>
            <w:vMerge w:val="restart"/>
            <w:tcBorders>
              <w:top w:val="single" w:sz="3.99992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>
              <w:spacing w:before="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45" w:right="226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012" w:type="dxa"/>
            <w:tcBorders>
              <w:top w:val="single" w:sz="3.99992" w:space="0" w:color="000000"/>
              <w:bottom w:val="single" w:sz="4.00016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(C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tant)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3.99992" w:space="0" w:color="000000"/>
              <w:bottom w:val="single" w:sz="4.00016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41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76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3.99992" w:space="0" w:color="000000"/>
              <w:bottom w:val="single" w:sz="4.00016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3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65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3.99992" w:space="0" w:color="000000"/>
              <w:bottom w:val="single" w:sz="4.00016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/>
            <w:rPr/>
          </w:p>
        </w:tc>
        <w:tc>
          <w:tcPr>
            <w:tcW w:w="939" w:type="dxa"/>
            <w:tcBorders>
              <w:top w:val="single" w:sz="3.99992" w:space="0" w:color="000000"/>
              <w:bottom w:val="single" w:sz="4.00016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83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3.99992" w:space="0" w:color="000000"/>
              <w:bottom w:val="single" w:sz="4.00016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24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2255" w:type="dxa"/>
            <w:vMerge/>
            <w:tcBorders>
              <w:bottom w:val="single" w:sz="3.84" w:space="0" w:color="000000"/>
              <w:left w:val="single" w:sz="4" w:space="0" w:color="000000"/>
              <w:right w:val="single" w:sz="3.83992" w:space="0" w:color="000000"/>
            </w:tcBorders>
          </w:tcPr>
          <w:p>
            <w:pPr/>
            <w:rPr/>
          </w:p>
        </w:tc>
        <w:tc>
          <w:tcPr>
            <w:tcW w:w="670" w:type="dxa"/>
            <w:vMerge/>
            <w:tcBorders>
              <w:bottom w:val="single" w:sz="3.84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2012" w:type="dxa"/>
            <w:tcBorders>
              <w:top w:val="single" w:sz="4.00016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4.00016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3" w:after="0" w:line="240" w:lineRule="auto"/>
              <w:ind w:left="41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96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4.00016" w:space="0" w:color="000000"/>
              <w:bottom w:val="single" w:sz="3.84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3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4.00016" w:space="0" w:color="000000"/>
              <w:bottom w:val="single" w:sz="3.84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>
              <w:spacing w:before="83" w:after="0" w:line="240" w:lineRule="auto"/>
              <w:ind w:left="80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63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9" w:type="dxa"/>
            <w:tcBorders>
              <w:top w:val="single" w:sz="4.00016" w:space="0" w:color="000000"/>
              <w:bottom w:val="single" w:sz="3.84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4.00016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3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59" w:hRule="exact"/>
        </w:trPr>
        <w:tc>
          <w:tcPr>
            <w:tcW w:w="2255" w:type="dxa"/>
            <w:vMerge w:val="restart"/>
            <w:tcBorders>
              <w:top w:val="single" w:sz="3.84" w:space="0" w:color="000000"/>
              <w:left w:val="single" w:sz="4" w:space="0" w:color="000000"/>
              <w:right w:val="single" w:sz="3.83992" w:space="0" w:color="000000"/>
            </w:tcBorders>
          </w:tcPr>
          <w:p>
            <w:pPr>
              <w:spacing w:before="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B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eli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z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R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ver</w:t>
            </w:r>
            <w:r>
              <w:rPr>
                <w:rFonts w:ascii="Arial" w:hAnsi="Arial" w:cs="Arial" w:eastAsia="Arial"/>
                <w:sz w:val="16"/>
                <w:szCs w:val="16"/>
                <w:spacing w:val="4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13"/>
                <w:w w:val="101"/>
              </w:rPr>
              <w:t>V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al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ey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70" w:type="dxa"/>
            <w:vMerge w:val="restart"/>
            <w:tcBorders>
              <w:top w:val="single" w:sz="3.84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>
              <w:spacing w:before="3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52" w:right="233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012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(C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tant)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41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3.84" w:space="0" w:color="000000"/>
              <w:bottom w:val="single" w:sz="3.84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/>
            <w:rPr/>
          </w:p>
        </w:tc>
        <w:tc>
          <w:tcPr>
            <w:tcW w:w="939" w:type="dxa"/>
            <w:tcBorders>
              <w:top w:val="single" w:sz="3.84" w:space="0" w:color="000000"/>
              <w:bottom w:val="single" w:sz="3.84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9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98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29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&lt;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001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59" w:hRule="exact"/>
        </w:trPr>
        <w:tc>
          <w:tcPr>
            <w:tcW w:w="2255" w:type="dxa"/>
            <w:vMerge/>
            <w:tcBorders>
              <w:bottom w:val="single" w:sz="3.84" w:space="0" w:color="000000"/>
              <w:left w:val="single" w:sz="4" w:space="0" w:color="000000"/>
              <w:right w:val="single" w:sz="3.83992" w:space="0" w:color="000000"/>
            </w:tcBorders>
          </w:tcPr>
          <w:p>
            <w:pPr/>
            <w:rPr/>
          </w:p>
        </w:tc>
        <w:tc>
          <w:tcPr>
            <w:tcW w:w="670" w:type="dxa"/>
            <w:vMerge/>
            <w:tcBorders>
              <w:bottom w:val="single" w:sz="3.84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2012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46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55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3.84" w:space="0" w:color="000000"/>
              <w:bottom w:val="single" w:sz="3.84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38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3.84" w:space="0" w:color="000000"/>
              <w:bottom w:val="single" w:sz="3.84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80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80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9" w:type="dxa"/>
            <w:tcBorders>
              <w:top w:val="single" w:sz="3.84" w:space="0" w:color="000000"/>
              <w:bottom w:val="single" w:sz="3.84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4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60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3.84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57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60" w:hRule="exact"/>
        </w:trPr>
        <w:tc>
          <w:tcPr>
            <w:tcW w:w="2255" w:type="dxa"/>
            <w:vMerge w:val="restart"/>
            <w:tcBorders>
              <w:top w:val="single" w:sz="3.84" w:space="0" w:color="000000"/>
              <w:left w:val="single" w:sz="4" w:space="0" w:color="000000"/>
              <w:right w:val="single" w:sz="3.83992" w:space="0" w:color="000000"/>
            </w:tcBorders>
          </w:tcPr>
          <w:p>
            <w:pPr>
              <w:spacing w:before="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Holmul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670" w:type="dxa"/>
            <w:vMerge w:val="restart"/>
            <w:tcBorders>
              <w:top w:val="single" w:sz="3.84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>
              <w:spacing w:before="5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252" w:right="233"/>
              <w:jc w:val="center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2012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(C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o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s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tant)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418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7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6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83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3.84" w:space="0" w:color="000000"/>
              <w:bottom w:val="single" w:sz="3.99992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3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62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3.84" w:space="0" w:color="000000"/>
              <w:bottom w:val="single" w:sz="3.99992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/>
            <w:rPr/>
          </w:p>
        </w:tc>
        <w:tc>
          <w:tcPr>
            <w:tcW w:w="939" w:type="dxa"/>
            <w:tcBorders>
              <w:top w:val="single" w:sz="3.84" w:space="0" w:color="000000"/>
              <w:bottom w:val="single" w:sz="3.99992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2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5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10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3.84" w:space="0" w:color="000000"/>
              <w:bottom w:val="single" w:sz="3.99992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  <w:b/>
                <w:bCs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  <w:b/>
                <w:bCs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  <w:b/>
                <w:bCs/>
              </w:rPr>
              <w:t>33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  <w:tr>
        <w:trPr>
          <w:trHeight w:val="359" w:hRule="exact"/>
        </w:trPr>
        <w:tc>
          <w:tcPr>
            <w:tcW w:w="2255" w:type="dxa"/>
            <w:vMerge/>
            <w:tcBorders>
              <w:bottom w:val="single" w:sz="3.84" w:space="0" w:color="000000"/>
              <w:left w:val="single" w:sz="4" w:space="0" w:color="000000"/>
              <w:right w:val="single" w:sz="3.83992" w:space="0" w:color="000000"/>
            </w:tcBorders>
          </w:tcPr>
          <w:p>
            <w:pPr/>
            <w:rPr/>
          </w:p>
        </w:tc>
        <w:tc>
          <w:tcPr>
            <w:tcW w:w="670" w:type="dxa"/>
            <w:vMerge/>
            <w:tcBorders>
              <w:bottom w:val="single" w:sz="3.84" w:space="0" w:color="000000"/>
              <w:left w:val="single" w:sz="3.83992" w:space="0" w:color="000000"/>
              <w:right w:val="single" w:sz="3.99992" w:space="0" w:color="000000"/>
            </w:tcBorders>
          </w:tcPr>
          <w:p>
            <w:pPr/>
            <w:rPr/>
          </w:p>
        </w:tc>
        <w:tc>
          <w:tcPr>
            <w:tcW w:w="2012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8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P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-3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i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0"/>
              </w:rPr>
              <w:t>A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0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  <w:t>y</w:t>
            </w:r>
            <w:r>
              <w:rPr>
                <w:rFonts w:ascii="Arial" w:hAnsi="Arial" w:cs="Arial" w:eastAsia="Arial"/>
                <w:sz w:val="16"/>
                <w:szCs w:val="16"/>
                <w:spacing w:val="2"/>
                <w:w w:val="100"/>
              </w:rPr>
              <w:t> 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L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e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n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g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th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62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3.99992" w:space="0" w:color="000000"/>
            </w:tcBorders>
          </w:tcPr>
          <w:p>
            <w:pPr>
              <w:spacing w:before="84" w:after="0" w:line="240" w:lineRule="auto"/>
              <w:ind w:left="36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21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207" w:type="dxa"/>
            <w:tcBorders>
              <w:top w:val="single" w:sz="3.99992" w:space="0" w:color="000000"/>
              <w:bottom w:val="single" w:sz="3.84" w:space="0" w:color="000000"/>
              <w:left w:val="single" w:sz="3.99992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662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69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1352" w:type="dxa"/>
            <w:tcBorders>
              <w:top w:val="single" w:sz="3.99992" w:space="0" w:color="000000"/>
              <w:bottom w:val="single" w:sz="3.84" w:space="0" w:color="000000"/>
              <w:left w:val="single" w:sz="4.00016" w:space="0" w:color="000000"/>
              <w:right w:val="single" w:sz="4.00016" w:space="0" w:color="000000"/>
            </w:tcBorders>
          </w:tcPr>
          <w:p>
            <w:pPr>
              <w:spacing w:before="84" w:after="0" w:line="240" w:lineRule="auto"/>
              <w:ind w:left="753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41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9" w:type="dxa"/>
            <w:tcBorders>
              <w:top w:val="single" w:sz="3.99992" w:space="0" w:color="000000"/>
              <w:bottom w:val="single" w:sz="3.84" w:space="0" w:color="000000"/>
              <w:left w:val="single" w:sz="4.00016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39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-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-2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1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24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  <w:tc>
          <w:tcPr>
            <w:tcW w:w="938" w:type="dxa"/>
            <w:tcBorders>
              <w:top w:val="single" w:sz="3.99992" w:space="0" w:color="000000"/>
              <w:bottom w:val="single" w:sz="3.84" w:space="0" w:color="000000"/>
              <w:left w:val="single" w:sz="3.84" w:space="0" w:color="000000"/>
              <w:right w:val="single" w:sz="3.84" w:space="0" w:color="000000"/>
            </w:tcBorders>
          </w:tcPr>
          <w:p>
            <w:pPr>
              <w:spacing w:before="84" w:after="0" w:line="240" w:lineRule="auto"/>
              <w:ind w:left="394" w:right="-20"/>
              <w:jc w:val="left"/>
              <w:rPr>
                <w:rFonts w:ascii="Arial" w:hAnsi="Arial" w:cs="Arial" w:eastAsia="Arial"/>
                <w:sz w:val="16"/>
                <w:szCs w:val="16"/>
              </w:rPr>
            </w:pPr>
            <w:rPr/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</w:t>
            </w:r>
            <w:r>
              <w:rPr>
                <w:rFonts w:ascii="Arial" w:hAnsi="Arial" w:cs="Arial" w:eastAsia="Arial"/>
                <w:sz w:val="16"/>
                <w:szCs w:val="16"/>
                <w:spacing w:val="1"/>
                <w:w w:val="101"/>
              </w:rPr>
              <w:t>.</w:t>
            </w:r>
            <w:r>
              <w:rPr>
                <w:rFonts w:ascii="Arial" w:hAnsi="Arial" w:cs="Arial" w:eastAsia="Arial"/>
                <w:sz w:val="16"/>
                <w:szCs w:val="16"/>
                <w:spacing w:val="-1"/>
                <w:w w:val="101"/>
              </w:rPr>
              <w:t>9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1"/>
              </w:rPr>
              <w:t>04</w:t>
            </w:r>
            <w:r>
              <w:rPr>
                <w:rFonts w:ascii="Arial" w:hAnsi="Arial" w:cs="Arial" w:eastAsia="Arial"/>
                <w:sz w:val="16"/>
                <w:szCs w:val="16"/>
                <w:spacing w:val="0"/>
                <w:w w:val="100"/>
              </w:rPr>
            </w:r>
          </w:p>
        </w:tc>
      </w:tr>
    </w:tbl>
    <w:sectPr>
      <w:type w:val="continuous"/>
      <w:pgSz w:w="16840" w:h="11920" w:orient="landscape"/>
      <w:pgMar w:top="1080" w:bottom="280" w:left="1060" w:right="21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charset w:val="0"/>
    <w:family w:val="roman"/>
    <w:pitch w:val="variable"/>
  </w:font>
  <w:font w:name="Arial">
    <w:charset w:val="0"/>
    <w:family w:val="swiss"/>
    <w:pitch w:val="variable"/>
  </w:font>
  <w:font w:name="Segoe UI"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 De Gregori</dc:creator>
  <dcterms:created xsi:type="dcterms:W3CDTF">2026-06-01T15:44:06Z</dcterms:created>
  <dcterms:modified xsi:type="dcterms:W3CDTF">2026-06-01T15:44:06Z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LastSaved">
    <vt:filetime>2026-06-01T00:00:00Z</vt:filetime>
  </property>
</Properties>
</file>