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112.68pt;margin-top:242.759995pt;width:2.260pt;height:.38pt;mso-position-horizontal-relative:page;mso-position-vertical-relative:page;z-index:-423" coordorigin="2254,4855" coordsize="45,8">
            <v:shape style="position:absolute;left:2254;top:4855;width:45;height:8" coordorigin="2254,4855" coordsize="45,8" path="m2254,4859l2299,485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2.380005pt;margin-top:238.140015pt;width:2.2pt;height:.37999pt;mso-position-horizontal-relative:page;mso-position-vertical-relative:page;z-index:-421" coordorigin="4448,4763" coordsize="44,8">
            <v:shape style="position:absolute;left:4448;top:4763;width:44;height:8" coordorigin="4448,4763" coordsize="44,8" path="m4448,4767l4492,4767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208.119995pt;margin-top:255.860016pt;width:2.16pt;height:.37999pt;mso-position-horizontal-relative:page;mso-position-vertical-relative:page;z-index:-420" coordorigin="4162,5117" coordsize="43,8">
            <v:shape style="position:absolute;left:4162;top:5117;width:43;height:8" coordorigin="4162,5117" coordsize="43,8" path="m4162,5121l4206,5121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87.779999pt;margin-top:295.980011pt;width:2.180pt;height:.38pt;mso-position-horizontal-relative:page;mso-position-vertical-relative:page;z-index:-419" coordorigin="1756,5920" coordsize="44,8">
            <v:shape style="position:absolute;left:1756;top:5920;width:44;height:8" coordorigin="1756,5920" coordsize="44,8" path="m1756,5923l1799,5923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31.720001pt;margin-top:273.579987pt;width:2.220pt;height:.38pt;mso-position-horizontal-relative:page;mso-position-vertical-relative:page;z-index:-418" coordorigin="4634,5472" coordsize="44,8">
            <v:shape style="position:absolute;left:4634;top:5472;width:44;height:8" coordorigin="4634,5472" coordsize="44,8" path="m4634,5475l4679,547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2.380005pt;margin-top:291.359985pt;width:2.2pt;height:.38pt;mso-position-horizontal-relative:page;mso-position-vertical-relative:page;z-index:-417" coordorigin="4448,5827" coordsize="44,8">
            <v:shape style="position:absolute;left:4448;top:5827;width:44;height:8" coordorigin="4448,5827" coordsize="44,8" path="m4448,5831l4492,583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08.119995pt;margin-top:309.079987pt;width:2.16pt;height:.38pt;mso-position-horizontal-relative:page;mso-position-vertical-relative:page;z-index:-416" coordorigin="4162,6182" coordsize="43,8">
            <v:shape style="position:absolute;left:4162;top:6182;width:43;height:8" coordorigin="4162,6182" coordsize="43,8" path="m4162,6185l4206,618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28.580002pt;margin-top:344.559998pt;width:2.260pt;height:.38pt;mso-position-horizontal-relative:page;mso-position-vertical-relative:page;z-index:-415" coordorigin="2572,6891" coordsize="45,8">
            <v:shape style="position:absolute;left:2572;top:6891;width:45;height:8" coordorigin="2572,6891" coordsize="45,8" path="m2572,6895l2617,689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31.720001pt;margin-top:326.799988pt;width:2.220pt;height:.38pt;mso-position-horizontal-relative:page;mso-position-vertical-relative:page;z-index:-414" coordorigin="4634,6536" coordsize="44,8">
            <v:shape style="position:absolute;left:4634;top:6536;width:44;height:8" coordorigin="4634,6536" coordsize="44,8" path="m4634,6540l4679,6540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2.380005pt;margin-top:344.559998pt;width:2.2pt;height:.38pt;mso-position-horizontal-relative:page;mso-position-vertical-relative:page;z-index:-413" coordorigin="4448,6891" coordsize="44,8">
            <v:shape style="position:absolute;left:4448;top:6891;width:44;height:8" coordorigin="4448,6891" coordsize="44,8" path="m4448,6895l4492,689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08.119995pt;margin-top:362.279999pt;width:2.16pt;height:.38pt;mso-position-horizontal-relative:page;mso-position-vertical-relative:page;z-index:-412" coordorigin="4162,7246" coordsize="43,8">
            <v:shape style="position:absolute;left:4162;top:7246;width:43;height:8" coordorigin="4162,7246" coordsize="43,8" path="m4162,7249l4206,724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87.260002pt;margin-top:397.779999pt;width:2.260pt;height:.38pt;mso-position-horizontal-relative:page;mso-position-vertical-relative:page;z-index:-411" coordorigin="1745,7956" coordsize="45,8">
            <v:shape style="position:absolute;left:1745;top:7956;width:45;height:8" coordorigin="1745,7956" coordsize="45,8" path="m1745,7959l1790,795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31.720001pt;margin-top:380pt;width:2.220pt;height:.38pt;mso-position-horizontal-relative:page;mso-position-vertical-relative:page;z-index:-410" coordorigin="4634,7600" coordsize="44,8">
            <v:shape style="position:absolute;left:4634;top:7600;width:44;height:8" coordorigin="4634,7600" coordsize="44,8" path="m4634,7604l4679,7604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2.380005pt;margin-top:397.779999pt;width:2.2pt;height:.38pt;mso-position-horizontal-relative:page;mso-position-vertical-relative:page;z-index:-409" coordorigin="4448,7956" coordsize="44,8">
            <v:shape style="position:absolute;left:4448;top:7956;width:44;height:8" coordorigin="4448,7956" coordsize="44,8" path="m4448,7959l4492,795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08.119995pt;margin-top:415.5pt;width:2.16pt;height:.38pt;mso-position-horizontal-relative:page;mso-position-vertical-relative:page;z-index:-408" coordorigin="4162,8310" coordsize="43,8">
            <v:shape style="position:absolute;left:4162;top:8310;width:43;height:8" coordorigin="4162,8310" coordsize="43,8" path="m4162,8314l4206,8314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9.190001pt;margin-top:118.099998pt;width:.1pt;height:11.06pt;mso-position-horizontal-relative:page;mso-position-vertical-relative:page;z-index:-407" coordorigin="584,2362" coordsize="2,221">
            <v:shape style="position:absolute;left:584;top:2362;width:2;height:221" coordorigin="584,2362" coordsize="0,221" path="m584,2362l584,2583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143.419998pt;width:.1pt;height:27.5pt;mso-position-horizontal-relative:page;mso-position-vertical-relative:page;z-index:-406" coordorigin="584,2868" coordsize="2,550">
            <v:shape style="position:absolute;left:584;top:2868;width:2;height:550" coordorigin="584,2868" coordsize="0,550" path="m584,2868l584,3418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179.440002pt;width:.1pt;height:26.96pt;mso-position-horizontal-relative:page;mso-position-vertical-relative:page;z-index:-405" coordorigin="584,3589" coordsize="2,539">
            <v:shape style="position:absolute;left:584;top:3589;width:2;height:539" coordorigin="584,3589" coordsize="0,539" path="m584,3589l584,4128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14.919998pt;width:.1pt;height:9.2pt;mso-position-horizontal-relative:page;mso-position-vertical-relative:page;z-index:-404" coordorigin="584,4298" coordsize="2,184">
            <v:shape style="position:absolute;left:584;top:4298;width:2;height:184" coordorigin="584,4298" coordsize="0,184" path="m584,4298l584,4482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32.660004pt;width:.1pt;height:26.96pt;mso-position-horizontal-relative:page;mso-position-vertical-relative:page;z-index:-403" coordorigin="584,4653" coordsize="2,539">
            <v:shape style="position:absolute;left:584;top:4653;width:2;height:539" coordorigin="584,4653" coordsize="0,539" path="m584,4653l584,5192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68.140015pt;width:.1pt;height:9.2pt;mso-position-horizontal-relative:page;mso-position-vertical-relative:page;z-index:-402" coordorigin="584,5363" coordsize="2,184">
            <v:shape style="position:absolute;left:584;top:5363;width:2;height:184" coordorigin="584,5363" coordsize="0,184" path="m584,5363l584,5547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85.859985pt;width:.1pt;height:26.96pt;mso-position-horizontal-relative:page;mso-position-vertical-relative:page;z-index:-401" coordorigin="584,5717" coordsize="2,539">
            <v:shape style="position:absolute;left:584;top:5717;width:2;height:539" coordorigin="584,5717" coordsize="0,539" path="m584,5717l584,6256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321.359985pt;width:.1pt;height:9.18pt;mso-position-horizontal-relative:page;mso-position-vertical-relative:page;z-index:-400" coordorigin="584,6427" coordsize="2,184">
            <v:shape style="position:absolute;left:584;top:6427;width:2;height:184" coordorigin="584,6427" coordsize="0,184" path="m584,6427l584,6611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8.85pt;margin-top:338.73999pt;width:.68pt;height:27.64pt;mso-position-horizontal-relative:page;mso-position-vertical-relative:page;z-index:-399" coordorigin="577,6775" coordsize="14,553">
            <v:group style="position:absolute;left:584;top:6782;width:2;height:300" coordorigin="584,6782" coordsize="2,300">
              <v:shape style="position:absolute;left:584;top:6782;width:2;height:300" coordorigin="584,6782" coordsize="0,300" path="m584,6782l584,7082e" filled="f" stroked="t" strokeweight=".68pt" strokecolor="#000000">
                <v:path arrowok="t"/>
              </v:shape>
            </v:group>
            <v:group style="position:absolute;left:584;top:7136;width:2;height:185" coordorigin="584,7136" coordsize="2,185">
              <v:shape style="position:absolute;left:584;top:7136;width:2;height:185" coordorigin="584,7136" coordsize="0,185" path="m584,7136l584,7321e" filled="f" stroked="t" strokeweight=".6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9.190001pt;margin-top:374.559998pt;width:.1pt;height:9.2pt;mso-position-horizontal-relative:page;mso-position-vertical-relative:page;z-index:-398" coordorigin="584,7491" coordsize="2,184">
            <v:shape style="position:absolute;left:584;top:7491;width:2;height:184" coordorigin="584,7491" coordsize="0,184" path="m584,7491l584,7675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8.85pt;margin-top:391.940002pt;width:.68pt;height:27.64pt;mso-position-horizontal-relative:page;mso-position-vertical-relative:page;z-index:-397" coordorigin="577,7839" coordsize="14,553">
            <v:group style="position:absolute;left:584;top:7846;width:2;height:300" coordorigin="584,7846" coordsize="2,300">
              <v:shape style="position:absolute;left:584;top:7846;width:2;height:300" coordorigin="584,7846" coordsize="0,300" path="m584,7846l584,8146e" filled="f" stroked="t" strokeweight=".68pt" strokecolor="#000000">
                <v:path arrowok="t"/>
              </v:shape>
            </v:group>
            <v:group style="position:absolute;left:584;top:8200;width:2;height:185" coordorigin="584,8200" coordsize="2,185">
              <v:shape style="position:absolute;left:584;top:8200;width:2;height:185" coordorigin="584,8200" coordsize="0,185" path="m584,8200l584,8385e" filled="f" stroked="t" strokeweight=".68pt" strokecolor="#000000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116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364.660004pt;margin-top:11.830884pt;width:2.66pt;height:.71999pt;mso-position-horizontal-relative:page;mso-position-vertical-relative:paragraph;z-index:-432" coordorigin="7293,237" coordsize="53,14">
            <v:shape style="position:absolute;left:7293;top:237;width:53;height:14" coordorigin="7293,237" coordsize="53,14" path="m7293,244l7346,244e" filled="f" stroked="t" strokeweight=".81999pt" strokecolor="#B5082D">
              <v:path arrowok="t"/>
            </v:shape>
          </v:group>
          <w10:wrap type="none"/>
        </w:pict>
      </w:r>
      <w:r>
        <w:rPr/>
        <w:pict>
          <v:group style="position:absolute;margin-left:214.820007pt;margin-top:8.310874pt;width:3.18pt;height:.48pt;mso-position-horizontal-relative:page;mso-position-vertical-relative:paragraph;z-index:-431" coordorigin="4296,166" coordsize="64,10">
            <v:shape style="position:absolute;left:4296;top:166;width:64;height:10" coordorigin="4296,166" coordsize="64,10" path="m4296,171l4360,171e" filled="f" stroked="t" strokeweight=".580pt" strokecolor="#B5082D">
              <v:path arrowok="t"/>
            </v:shape>
          </v:group>
          <w10:wrap type="none"/>
        </w:pict>
      </w:r>
      <w:r>
        <w:rPr/>
        <w:pict>
          <v:group style="position:absolute;margin-left:288.100006pt;margin-top:8.310874pt;width:3.22pt;height:.48pt;mso-position-horizontal-relative:page;mso-position-vertical-relative:paragraph;z-index:-430" coordorigin="5762,166" coordsize="64,10">
            <v:shape style="position:absolute;left:5762;top:166;width:64;height:10" coordorigin="5762,166" coordsize="64,10" path="m5762,171l5826,171e" filled="f" stroked="t" strokeweight=".580pt" strokecolor="#B5082D">
              <v:path arrowok="t"/>
            </v:shape>
          </v:group>
          <w10:wrap type="none"/>
        </w:pict>
      </w:r>
      <w:r>
        <w:rPr/>
        <w:pict>
          <v:group style="position:absolute;margin-left:336.26001pt;margin-top:8.310874pt;width:3.22pt;height:.48pt;mso-position-horizontal-relative:page;mso-position-vertical-relative:paragraph;z-index:-429" coordorigin="6725,166" coordsize="64,10">
            <v:shape style="position:absolute;left:6725;top:166;width:64;height:10" coordorigin="6725,166" coordsize="64,10" path="m6725,171l6790,171e" filled="f" stroked="t" strokeweight=".580pt" strokecolor="#B5082D">
              <v:path arrowok="t"/>
            </v:shape>
          </v:group>
          <w10:wrap type="none"/>
        </w:pict>
      </w:r>
      <w:r>
        <w:rPr/>
        <w:pict>
          <v:group style="position:absolute;margin-left:262.579987pt;margin-top:37.340874pt;width:5.3pt;height:.1pt;mso-position-horizontal-relative:page;mso-position-vertical-relative:paragraph;z-index:-428" coordorigin="5252,747" coordsize="106,2">
            <v:shape style="position:absolute;left:5252;top:747;width:106;height:2" coordorigin="5252,747" coordsize="106,0" path="m5252,747l5358,747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12.68pt;margin-top:73.230873pt;width:2.260pt;height:.38pt;mso-position-horizontal-relative:page;mso-position-vertical-relative:paragraph;z-index:-427" coordorigin="2254,1465" coordsize="45,8">
            <v:shape style="position:absolute;left:2254;top:1465;width:45;height:8" coordorigin="2254,1465" coordsize="45,8" path="m2254,1468l2299,1468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31.720001pt;margin-top:50.830883pt;width:2.220pt;height:.37999pt;mso-position-horizontal-relative:page;mso-position-vertical-relative:paragraph;z-index:-426" coordorigin="4634,1017" coordsize="44,8">
            <v:shape style="position:absolute;left:4634;top:1017;width:44;height:8" coordorigin="4634,1017" coordsize="44,8" path="m4634,1020l4679,1020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222.380005pt;margin-top:68.590881pt;width:2.2pt;height:.39999pt;mso-position-horizontal-relative:page;mso-position-vertical-relative:paragraph;z-index:-425" coordorigin="4448,1372" coordsize="44,8">
            <v:shape style="position:absolute;left:4448;top:1372;width:44;height:8" coordorigin="4448,1372" coordsize="44,8" path="m4448,1376l4492,1376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08.119995pt;margin-top:86.330872pt;width:2.16pt;height:.38pt;mso-position-horizontal-relative:page;mso-position-vertical-relative:paragraph;z-index:-424" coordorigin="4162,1727" coordsize="43,8">
            <v:shape style="position:absolute;left:4162;top:1727;width:43;height:8" coordorigin="4162,1727" coordsize="43,8" path="m4162,1730l4206,1730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31.720001pt;margin-top:104.050873pt;width:2.220pt;height:.38pt;mso-position-horizontal-relative:page;mso-position-vertical-relative:paragraph;z-index:-422" coordorigin="4634,2081" coordsize="44,8">
            <v:shape style="position:absolute;left:4634;top:2081;width:44;height:8" coordorigin="4634,2081" coordsize="44,8" path="m4634,2085l4679,2085e" filled="f" stroked="t" strokeweight=".48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-2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em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19"/>
          <w:szCs w:val="19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1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2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A</w:t>
      </w:r>
      <w:r>
        <w:rPr>
          <w:rFonts w:ascii="Arial" w:hAnsi="Arial" w:cs="Arial" w:eastAsia="Arial"/>
          <w:sz w:val="19"/>
          <w:szCs w:val="19"/>
          <w:spacing w:val="-2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1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-15"/>
          <w:w w:val="100"/>
        </w:rPr>
        <w:t>V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spacing w:val="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8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  <w:u w:val="single" w:color="B5082D"/>
        </w:rPr>
        <w:t>R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-1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g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ion</w:t>
      </w:r>
      <w:r>
        <w:rPr>
          <w:rFonts w:ascii="Arial" w:hAnsi="Arial" w:cs="Arial" w:eastAsia="Arial"/>
          <w:sz w:val="19"/>
          <w:szCs w:val="19"/>
          <w:color w:val="000000"/>
          <w:spacing w:val="1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and</w:t>
      </w:r>
      <w:r>
        <w:rPr>
          <w:rFonts w:ascii="Arial" w:hAnsi="Arial" w:cs="Arial" w:eastAsia="Arial"/>
          <w:sz w:val="19"/>
          <w:szCs w:val="19"/>
          <w:color w:val="000000"/>
          <w:spacing w:val="3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5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0"/>
          <w:u w:val="single" w:color="B5082D"/>
        </w:rPr>
        <w:t>R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0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0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0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0"/>
        </w:rPr>
        <w:t>d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ua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0"/>
        </w:rPr>
        <w:t>l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52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  <w:u w:val="single" w:color="B5082D"/>
        </w:rPr>
        <w:t>R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1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1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u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1"/>
        </w:rPr>
        <w:t>l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1"/>
        </w:rPr>
        <w:t>t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s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799999" w:type="dxa"/>
      </w:tblPr>
      <w:tblGrid/>
      <w:tr>
        <w:trPr>
          <w:trHeight w:val="376" w:hRule="exact"/>
        </w:trPr>
        <w:tc>
          <w:tcPr>
            <w:tcW w:w="2035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91" w:after="0" w:line="240" w:lineRule="auto"/>
              <w:ind w:left="708" w:right="688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Regi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817" w:type="dxa"/>
            <w:gridSpan w:val="2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91" w:after="0" w:line="240" w:lineRule="auto"/>
              <w:ind w:left="640" w:right="619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el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0" w:after="0" w:line="240" w:lineRule="auto"/>
              <w:ind w:left="145" w:right="99" w:firstLine="9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um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of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qua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es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91" w:after="0" w:line="240" w:lineRule="auto"/>
              <w:ind w:left="213" w:right="191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df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91" w:after="0" w:line="240" w:lineRule="auto"/>
              <w:ind w:left="14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an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  <w:u w:val="single" w:color="B5082D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2"/>
                <w:w w:val="100"/>
                <w:b/>
                <w:bCs/>
                <w:strike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2"/>
                <w:w w:val="100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2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2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1"/>
                <w:w w:val="100"/>
                <w:b/>
                <w:bCs/>
              </w:rPr>
              <w:t>q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ua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91" w:after="0" w:line="240" w:lineRule="auto"/>
              <w:ind w:left="311" w:right="292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91" w:after="0" w:line="240" w:lineRule="auto"/>
              <w:ind w:left="24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2035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eas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Region</w:t>
            </w:r>
          </w:p>
        </w:tc>
        <w:tc>
          <w:tcPr>
            <w:tcW w:w="541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17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276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ion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53.520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7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53.520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16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23.724</w:t>
            </w:r>
          </w:p>
        </w:tc>
        <w:tc>
          <w:tcPr>
            <w:tcW w:w="794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16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.001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2035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dual</w:t>
            </w:r>
          </w:p>
        </w:tc>
        <w:tc>
          <w:tcPr>
            <w:tcW w:w="1024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54.143</w:t>
            </w:r>
          </w:p>
        </w:tc>
        <w:tc>
          <w:tcPr>
            <w:tcW w:w="650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24</w:t>
            </w:r>
          </w:p>
        </w:tc>
        <w:tc>
          <w:tcPr>
            <w:tcW w:w="1384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56</w:t>
            </w:r>
          </w:p>
        </w:tc>
        <w:tc>
          <w:tcPr>
            <w:tcW w:w="795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0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107.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63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25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5" w:hRule="exact"/>
        </w:trPr>
        <w:tc>
          <w:tcPr>
            <w:tcW w:w="2035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Nort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astern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Region</w:t>
            </w:r>
          </w:p>
        </w:tc>
        <w:tc>
          <w:tcPr>
            <w:tcW w:w="541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17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276" w:type="dxa"/>
            <w:tcBorders>
              <w:top w:val="single" w:sz="3.84" w:space="0" w:color="000000"/>
              <w:bottom w:val="single" w:sz="3.83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ion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3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8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21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3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3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21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3992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86</w:t>
            </w:r>
          </w:p>
        </w:tc>
        <w:tc>
          <w:tcPr>
            <w:tcW w:w="794" w:type="dxa"/>
            <w:tcBorders>
              <w:top w:val="single" w:sz="3.84" w:space="0" w:color="000000"/>
              <w:bottom w:val="single" w:sz="3.83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77</w:t>
            </w:r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3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dual</w:t>
            </w:r>
          </w:p>
        </w:tc>
        <w:tc>
          <w:tcPr>
            <w:tcW w:w="1024" w:type="dxa"/>
            <w:tcBorders>
              <w:top w:val="single" w:sz="3.83992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29.904</w:t>
            </w:r>
          </w:p>
        </w:tc>
        <w:tc>
          <w:tcPr>
            <w:tcW w:w="650" w:type="dxa"/>
            <w:tcBorders>
              <w:top w:val="single" w:sz="3.83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</w:t>
            </w:r>
          </w:p>
        </w:tc>
        <w:tc>
          <w:tcPr>
            <w:tcW w:w="1384" w:type="dxa"/>
            <w:tcBorders>
              <w:top w:val="single" w:sz="3.83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38</w:t>
            </w:r>
          </w:p>
        </w:tc>
        <w:tc>
          <w:tcPr>
            <w:tcW w:w="795" w:type="dxa"/>
            <w:tcBorders>
              <w:top w:val="single" w:sz="3.83992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3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30.225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6" w:hRule="exact"/>
        </w:trPr>
        <w:tc>
          <w:tcPr>
            <w:tcW w:w="2035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tern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</w:t>
            </w:r>
          </w:p>
        </w:tc>
        <w:tc>
          <w:tcPr>
            <w:tcW w:w="541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17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ion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19.092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7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19.092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16</w:t>
            </w:r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03</w:t>
            </w:r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dual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0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126.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23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12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7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10.510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bottom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bottom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3976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0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145.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14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3976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13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3976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795" w:type="dxa"/>
            <w:tcBorders>
              <w:top w:val="single" w:sz="3.84" w:space="0" w:color="000000"/>
              <w:bottom w:val="single" w:sz="3.83976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5" w:hRule="exact"/>
        </w:trPr>
        <w:tc>
          <w:tcPr>
            <w:tcW w:w="2035" w:type="dxa"/>
            <w:vMerge w:val="restart"/>
            <w:tcBorders>
              <w:top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elize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ver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3"/>
                <w:w w:val="100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ey</w:t>
            </w:r>
          </w:p>
        </w:tc>
        <w:tc>
          <w:tcPr>
            <w:tcW w:w="541" w:type="dxa"/>
            <w:vMerge w:val="restart"/>
            <w:tcBorders>
              <w:top w:val="single" w:sz="3.83976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17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276" w:type="dxa"/>
            <w:tcBorders>
              <w:top w:val="single" w:sz="3.83976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ion</w:t>
            </w:r>
          </w:p>
        </w:tc>
        <w:tc>
          <w:tcPr>
            <w:tcW w:w="1024" w:type="dxa"/>
            <w:tcBorders>
              <w:top w:val="single" w:sz="3.83976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8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84</w:t>
            </w:r>
          </w:p>
        </w:tc>
        <w:tc>
          <w:tcPr>
            <w:tcW w:w="650" w:type="dxa"/>
            <w:tcBorders>
              <w:top w:val="single" w:sz="3.83976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384" w:type="dxa"/>
            <w:tcBorders>
              <w:top w:val="single" w:sz="3.83976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84</w:t>
            </w:r>
          </w:p>
        </w:tc>
        <w:tc>
          <w:tcPr>
            <w:tcW w:w="795" w:type="dxa"/>
            <w:tcBorders>
              <w:top w:val="single" w:sz="3.83976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30</w:t>
            </w:r>
          </w:p>
        </w:tc>
        <w:tc>
          <w:tcPr>
            <w:tcW w:w="794" w:type="dxa"/>
            <w:tcBorders>
              <w:top w:val="single" w:sz="3.83976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57</w:t>
            </w:r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dual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74.913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25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97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81.296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26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6" w:hRule="exact"/>
        </w:trPr>
        <w:tc>
          <w:tcPr>
            <w:tcW w:w="2035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Holmul</w:t>
            </w:r>
          </w:p>
        </w:tc>
        <w:tc>
          <w:tcPr>
            <w:tcW w:w="541" w:type="dxa"/>
            <w:vMerge w:val="restart"/>
            <w:tcBorders>
              <w:top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170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ion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8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29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29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15</w:t>
            </w:r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25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04</w:t>
            </w:r>
          </w:p>
        </w:tc>
      </w:tr>
      <w:tr>
        <w:trPr>
          <w:trHeight w:val="354" w:hRule="exact"/>
        </w:trPr>
        <w:tc>
          <w:tcPr>
            <w:tcW w:w="2035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dual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75.008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42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8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34</w:t>
            </w:r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5" w:hRule="exact"/>
        </w:trPr>
        <w:tc>
          <w:tcPr>
            <w:tcW w:w="2035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541" w:type="dxa"/>
            <w:vMerge/>
            <w:tcBorders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1276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6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02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9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75.136</w:t>
            </w:r>
          </w:p>
        </w:tc>
        <w:tc>
          <w:tcPr>
            <w:tcW w:w="65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1" w:after="0" w:line="240" w:lineRule="auto"/>
              <w:ind w:left="33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10</w:t>
            </w:r>
          </w:p>
        </w:tc>
        <w:tc>
          <w:tcPr>
            <w:tcW w:w="1384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795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794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</w:tbl>
    <w:sectPr>
      <w:type w:val="continuous"/>
      <w:pgSz w:w="15840" w:h="12240" w:orient="landscape"/>
      <w:pgMar w:top="1120" w:bottom="280" w:left="1040" w:right="2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2026-06-01T15:43:44Z</dcterms:created>
  <dcterms:modified xsi:type="dcterms:W3CDTF">2026-06-01T15:43:44Z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