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106.68pt;margin-top:288.339996pt;width:2.06pt;height:.35999pt;mso-position-horizontal-relative:page;mso-position-vertical-relative:page;z-index:-198" coordorigin="2134,5767" coordsize="41,7">
            <v:shape style="position:absolute;left:2134;top:5767;width:41;height:7" coordorigin="2134,5767" coordsize="41,7" path="m2134,5770l2175,5770e" filled="f" stroked="t" strokeweight=".45999pt" strokecolor="#B5082D">
              <v:path arrowok="t"/>
            </v:shape>
          </v:group>
          <w10:wrap type="none"/>
        </w:pict>
      </w:r>
      <w:r>
        <w:rPr/>
        <w:pict>
          <v:group style="position:absolute;margin-left:174.020004pt;margin-top:292.660004pt;width:2.1pt;height:.38pt;mso-position-horizontal-relative:page;mso-position-vertical-relative:page;z-index:-197" coordorigin="3480,5853" coordsize="42,8">
            <v:shape style="position:absolute;left:3480;top:5853;width:42;height:8" coordorigin="3480,5853" coordsize="42,8" path="m3480,5857l3522,5857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121.639999pt;margin-top:316.579987pt;width:2.14pt;height:.36002pt;mso-position-horizontal-relative:page;mso-position-vertical-relative:page;z-index:-196" coordorigin="2433,6332" coordsize="43,7">
            <v:shape style="position:absolute;left:2433;top:6332;width:43;height:7" coordorigin="2433,6332" coordsize="43,7" path="m2433,6335l2476,6335e" filled="f" stroked="t" strokeweight=".46002pt" strokecolor="#B5082D">
              <v:path arrowok="t"/>
            </v:shape>
          </v:group>
          <w10:wrap type="none"/>
        </w:pict>
      </w:r>
      <w:r>
        <w:rPr/>
        <w:pict>
          <v:group style="position:absolute;margin-left:174.020004pt;margin-top:325.320038pt;width:2.1pt;height:.37997pt;mso-position-horizontal-relative:page;mso-position-vertical-relative:page;z-index:-195" coordorigin="3480,6506" coordsize="42,8">
            <v:shape style="position:absolute;left:3480;top:6506;width:42;height:8" coordorigin="3480,6506" coordsize="42,8" path="m3480,6510l3522,6510e" filled="f" stroked="t" strokeweight=".47997pt" strokecolor="#B5082D">
              <v:path arrowok="t"/>
            </v:shape>
          </v:group>
          <w10:wrap type="none"/>
        </w:pict>
      </w:r>
      <w:r>
        <w:rPr/>
        <w:pict>
          <v:group style="position:absolute;margin-left:82.540001pt;margin-top:349.23999pt;width:2.14pt;height:.36002pt;mso-position-horizontal-relative:page;mso-position-vertical-relative:page;z-index:-194" coordorigin="1651,6985" coordsize="43,7">
            <v:shape style="position:absolute;left:1651;top:6985;width:43;height:7" coordorigin="1651,6985" coordsize="43,7" path="m1651,6988l1694,6988e" filled="f" stroked="t" strokeweight=".46002pt" strokecolor="#B5082D">
              <v:path arrowok="t"/>
            </v:shape>
          </v:group>
          <w10:wrap type="none"/>
        </w:pict>
      </w:r>
      <w:r>
        <w:rPr/>
        <w:pict>
          <v:group style="position:absolute;margin-left:174.020004pt;margin-top:358pt;width:2.1pt;height:.35999pt;mso-position-horizontal-relative:page;mso-position-vertical-relative:page;z-index:-193" coordorigin="3480,7160" coordsize="42,7">
            <v:shape style="position:absolute;left:3480;top:7160;width:42;height:7" coordorigin="3480,7160" coordsize="42,7" path="m3480,7164l3522,7164e" filled="f" stroked="t" strokeweight=".45999pt" strokecolor="#B5082D">
              <v:path arrowok="t"/>
            </v:shape>
          </v:group>
          <w10:wrap type="none"/>
        </w:pict>
      </w:r>
      <w:r>
        <w:rPr/>
        <w:pict>
          <v:group style="position:absolute;margin-left:27.610001pt;margin-top:150.139999pt;width:.1pt;height:10.46pt;mso-position-horizontal-relative:page;mso-position-vertical-relative:page;z-index:-192" coordorigin="552,3003" coordsize="2,209">
            <v:shape style="position:absolute;left:552;top:3003;width:2;height:209" coordorigin="552,3003" coordsize="0,209" path="m552,3003l552,3212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172.080002pt;width:.1pt;height:23.38pt;mso-position-horizontal-relative:page;mso-position-vertical-relative:page;z-index:-191" coordorigin="552,3442" coordsize="2,468">
            <v:shape style="position:absolute;left:552;top:3442;width:2;height:468" coordorigin="552,3442" coordsize="0,468" path="m552,3442l552,3909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217.860001pt;width:.1pt;height:14.18pt;mso-position-horizontal-relative:page;mso-position-vertical-relative:page;z-index:-190" coordorigin="552,4357" coordsize="2,284">
            <v:shape style="position:absolute;left:552;top:4357;width:2;height:284" coordorigin="552,4357" coordsize="0,284" path="m552,4357l552,4641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250.479996pt;width:.1pt;height:14.22pt;mso-position-horizontal-relative:page;mso-position-vertical-relative:page;z-index:-189" coordorigin="552,5010" coordsize="2,284">
            <v:shape style="position:absolute;left:552;top:5010;width:2;height:284" coordorigin="552,5010" coordsize="0,284" path="m552,5010l552,5294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283.140015pt;width:.1pt;height:14.22pt;mso-position-horizontal-relative:page;mso-position-vertical-relative:page;z-index:-188" coordorigin="552,5663" coordsize="2,284">
            <v:shape style="position:absolute;left:552;top:5663;width:2;height:284" coordorigin="552,5663" coordsize="0,284" path="m552,5663l552,5947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311.440002pt;width:.1pt;height:17.440pt;mso-position-horizontal-relative:page;mso-position-vertical-relative:page;z-index:-187" coordorigin="552,6229" coordsize="2,349">
            <v:shape style="position:absolute;left:552;top:6229;width:2;height:349" coordorigin="552,6229" coordsize="0,349" path="m552,6229l552,6578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344.059998pt;width:.1pt;height:17.48pt;mso-position-horizontal-relative:page;mso-position-vertical-relative:page;z-index:-186" coordorigin="552,6881" coordsize="2,350">
            <v:shape style="position:absolute;left:552;top:6881;width:2;height:350" coordorigin="552,6881" coordsize="0,350" path="m552,6881l552,7231e" filled="f" stroked="t" strokeweight=".64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40" w:lineRule="auto"/>
        <w:ind w:left="11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245.360001pt;margin-top:11.351892pt;width:2.5pt;height:.67999pt;mso-position-horizontal-relative:page;mso-position-vertical-relative:paragraph;z-index:-205" coordorigin="4907,227" coordsize="50,14">
            <v:shape style="position:absolute;left:4907;top:227;width:50;height:14" coordorigin="4907,227" coordsize="50,14" path="m4907,234l4957,234e" filled="f" stroked="t" strokeweight=".77999pt" strokecolor="#B5082D">
              <v:path arrowok="t"/>
            </v:shape>
          </v:group>
          <w10:wrap type="none"/>
        </w:pict>
      </w:r>
      <w:r>
        <w:rPr/>
        <w:pict>
          <v:group style="position:absolute;margin-left:214.880005pt;margin-top:43.771881pt;width:5.42pt;height:.1pt;mso-position-horizontal-relative:page;mso-position-vertical-relative:paragraph;z-index:-204" coordorigin="4298,875" coordsize="108,2">
            <v:shape style="position:absolute;left:4298;top:875;width:108;height:2" coordorigin="4298,875" coordsize="108,0" path="m4298,875l4406,875e" filled="f" stroked="t" strokeweight=".46pt" strokecolor="#B5082D">
              <v:path arrowok="t"/>
            </v:shape>
          </v:group>
          <w10:wrap type="none"/>
        </w:pict>
      </w:r>
      <w:r>
        <w:rPr/>
        <w:pict>
          <v:group style="position:absolute;margin-left:326.600006pt;margin-top:37.471882pt;width:4.860pt;height:4.24pt;mso-position-horizontal-relative:page;mso-position-vertical-relative:paragraph;z-index:-203" coordorigin="6532,749" coordsize="97,85">
            <v:group style="position:absolute;left:6541;top:810;width:42;height:16" coordorigin="6541,810" coordsize="42,16">
              <v:shape style="position:absolute;left:6541;top:810;width:42;height:16" coordorigin="6541,810" coordsize="42,16" path="m6541,818l6582,818e" filled="f" stroked="t" strokeweight=".88pt" strokecolor="#B5082D">
                <v:path arrowok="t"/>
              </v:shape>
            </v:group>
            <v:group style="position:absolute;left:6582;top:754;width:42;height:8" coordorigin="6582,754" coordsize="42,8">
              <v:shape style="position:absolute;left:6582;top:754;width:42;height:8" coordorigin="6582,754" coordsize="42,8" path="m6582,758l6624,758e" filled="f" stroked="t" strokeweight=".48pt" strokecolor="#B5082D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06.68pt;margin-top:74.711884pt;width:2.06pt;height:.36pt;mso-position-horizontal-relative:page;mso-position-vertical-relative:paragraph;z-index:-202" coordorigin="2134,1494" coordsize="41,7">
            <v:shape style="position:absolute;left:2134;top:1494;width:41;height:7" coordorigin="2134,1494" coordsize="41,7" path="m2134,1498l2175,1498e" filled="f" stroked="t" strokeweight=".46pt" strokecolor="#B5082D">
              <v:path arrowok="t"/>
            </v:shape>
          </v:group>
          <w10:wrap type="none"/>
        </w:pict>
      </w:r>
      <w:r>
        <w:rPr/>
        <w:pict>
          <v:group style="position:absolute;margin-left:174.020004pt;margin-top:79.071884pt;width:2.1pt;height:.38pt;mso-position-horizontal-relative:page;mso-position-vertical-relative:paragraph;z-index:-201" coordorigin="3480,1581" coordsize="42,8">
            <v:shape style="position:absolute;left:3480;top:1581;width:42;height:8" coordorigin="3480,1581" coordsize="42,8" path="m3480,1585l3522,158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106.68pt;margin-top:107.371864pt;width:2.06pt;height:.36002pt;mso-position-horizontal-relative:page;mso-position-vertical-relative:paragraph;z-index:-200" coordorigin="2134,2147" coordsize="41,7">
            <v:shape style="position:absolute;left:2134;top:2147;width:41;height:7" coordorigin="2134,2147" coordsize="41,7" path="m2134,2151l2175,2151e" filled="f" stroked="t" strokeweight=".46002pt" strokecolor="#B5082D">
              <v:path arrowok="t"/>
            </v:shape>
          </v:group>
          <w10:wrap type="none"/>
        </w:pict>
      </w:r>
      <w:r>
        <w:rPr/>
        <w:pict>
          <v:group style="position:absolute;margin-left:174.020004pt;margin-top:111.751892pt;width:2.1pt;height:.35999pt;mso-position-horizontal-relative:page;mso-position-vertical-relative:paragraph;z-index:-199" coordorigin="3480,2235" coordsize="42,7">
            <v:shape style="position:absolute;left:3480;top:2235;width:42;height:7" coordorigin="3480,2235" coordsize="42,7" path="m3480,2239l3522,2239e" filled="f" stroked="t" strokeweight=".45999pt" strokecolor="#B5082D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Su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p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me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tal</w:t>
      </w:r>
      <w:r>
        <w:rPr>
          <w:rFonts w:ascii="Arial" w:hAnsi="Arial" w:cs="Arial" w:eastAsia="Arial"/>
          <w:sz w:val="18"/>
          <w:szCs w:val="18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-14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b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S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1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0.</w:t>
      </w:r>
      <w:r>
        <w:rPr>
          <w:rFonts w:ascii="Arial" w:hAnsi="Arial" w:cs="Arial" w:eastAsia="Arial"/>
          <w:sz w:val="18"/>
          <w:szCs w:val="18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Correla</w:t>
      </w:r>
      <w:r>
        <w:rPr>
          <w:rFonts w:ascii="Arial" w:hAnsi="Arial" w:cs="Arial" w:eastAsia="Arial"/>
          <w:sz w:val="18"/>
          <w:szCs w:val="18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spacing w:val="1"/>
          <w:w w:val="100"/>
        </w:rPr>
        <w:t>i</w:t>
      </w:r>
      <w:r>
        <w:rPr>
          <w:rFonts w:ascii="Arial" w:hAnsi="Arial" w:cs="Arial" w:eastAsia="Arial"/>
          <w:sz w:val="18"/>
          <w:szCs w:val="18"/>
          <w:spacing w:val="-1"/>
          <w:w w:val="100"/>
        </w:rPr>
        <w:t>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1"/>
          <w:w w:val="101"/>
        </w:rPr>
        <w:t>I</w:t>
      </w:r>
      <w:r>
        <w:rPr>
          <w:rFonts w:ascii="Arial" w:hAnsi="Arial" w:cs="Arial" w:eastAsia="Arial"/>
          <w:sz w:val="18"/>
          <w:szCs w:val="18"/>
          <w:spacing w:val="-1"/>
          <w:w w:val="101"/>
        </w:rPr>
        <w:t>n</w:t>
      </w:r>
      <w:r>
        <w:rPr>
          <w:rFonts w:ascii="Arial" w:hAnsi="Arial" w:cs="Arial" w:eastAsia="Arial"/>
          <w:sz w:val="18"/>
          <w:szCs w:val="18"/>
          <w:spacing w:val="1"/>
          <w:w w:val="101"/>
        </w:rPr>
        <w:t>t</w:t>
      </w:r>
      <w:r>
        <w:rPr>
          <w:rFonts w:ascii="Arial" w:hAnsi="Arial" w:cs="Arial" w:eastAsia="Arial"/>
          <w:sz w:val="18"/>
          <w:szCs w:val="18"/>
          <w:spacing w:val="-1"/>
          <w:w w:val="101"/>
        </w:rPr>
        <w:t>e</w:t>
      </w:r>
      <w:r>
        <w:rPr>
          <w:rFonts w:ascii="Arial" w:hAnsi="Arial" w:cs="Arial" w:eastAsia="Arial"/>
          <w:sz w:val="18"/>
          <w:szCs w:val="18"/>
          <w:spacing w:val="0"/>
          <w:w w:val="101"/>
        </w:rPr>
        <w:t>rvals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8.400002" w:type="dxa"/>
      </w:tblPr>
      <w:tblGrid/>
      <w:tr>
        <w:trPr>
          <w:trHeight w:val="357" w:hRule="exact"/>
        </w:trPr>
        <w:tc>
          <w:tcPr>
            <w:tcW w:w="2997" w:type="dxa"/>
            <w:vMerge w:val="restart"/>
            <w:gridSpan w:val="2"/>
            <w:tcBorders>
              <w:top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04" w:right="1185"/>
              <w:jc w:val="center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Regi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3.68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3" w:lineRule="auto"/>
              <w:ind w:left="114" w:right="71" w:firstLine="148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Pe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rson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  <w:u w:val="single" w:color="B5082D"/>
              </w:rPr>
              <w:t>c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b/>
                <w:bCs/>
              </w:rPr>
              <w:t>C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1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2"/>
                <w:w w:val="101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rela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002" w:type="dxa"/>
            <w:vMerge w:val="restart"/>
            <w:tcBorders>
              <w:top w:val="single" w:sz="3.68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3" w:lineRule="auto"/>
              <w:ind w:left="271" w:right="198" w:firstLine="-29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g.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(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  <w:b/>
                <w:bCs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ai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ed)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966" w:type="dxa"/>
            <w:gridSpan w:val="2"/>
            <w:tcBorders>
              <w:top w:val="single" w:sz="3.68" w:space="0" w:color="000000"/>
              <w:bottom w:val="single" w:sz="3.68" w:space="0" w:color="000000"/>
              <w:left w:val="single" w:sz="3.67992" w:space="0" w:color="000000"/>
              <w:right w:val="single" w:sz="3.67992" w:space="0" w:color="000000"/>
            </w:tcBorders>
          </w:tcPr>
          <w:p>
            <w:pPr>
              <w:spacing w:before="1" w:after="0" w:line="243" w:lineRule="auto"/>
              <w:ind w:left="306" w:right="263" w:firstLine="42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  <w:b/>
                <w:bCs/>
              </w:rPr>
              <w:t>9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0"/>
                <w:b/>
                <w:bCs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%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2"/>
                <w:w w:val="101"/>
                <w:b/>
                <w:bCs/>
                <w:u w:val="single" w:color="B5082D"/>
              </w:rPr>
              <w:t>c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2"/>
                <w:w w:val="101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2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2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b/>
                <w:bCs/>
                <w:strike/>
              </w:rPr>
              <w:t>C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b/>
                <w:bCs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1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ce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0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2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4"/>
                <w:w w:val="100"/>
                <w:b/>
                <w:bCs/>
              </w:rPr>
              <w:t>v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0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(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1"/>
                <w:b/>
                <w:bCs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1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le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)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2997" w:type="dxa"/>
            <w:vMerge/>
            <w:gridSpan w:val="2"/>
            <w:tcBorders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3.68" w:space="0" w:color="000000"/>
              <w:left w:val="single" w:sz="3.68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002" w:type="dxa"/>
            <w:vMerge/>
            <w:tcBorders>
              <w:bottom w:val="single" w:sz="3.68" w:space="0" w:color="000000"/>
              <w:left w:val="single" w:sz="3.84" w:space="0" w:color="000000"/>
              <w:right w:val="single" w:sz="3.67992" w:space="0" w:color="000000"/>
            </w:tcBorders>
          </w:tcPr>
          <w:p>
            <w:pPr/>
            <w:rPr/>
          </w:p>
        </w:tc>
        <w:tc>
          <w:tcPr>
            <w:tcW w:w="988" w:type="dxa"/>
            <w:tcBorders>
              <w:top w:val="single" w:sz="3.68" w:space="0" w:color="000000"/>
              <w:bottom w:val="single" w:sz="3.68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28" w:after="0" w:line="240" w:lineRule="auto"/>
              <w:ind w:left="26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ower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68" w:space="0" w:color="000000"/>
              <w:bottom w:val="single" w:sz="3.68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28" w:after="0" w:line="240" w:lineRule="auto"/>
              <w:ind w:left="26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Upper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653" w:hRule="exact"/>
        </w:trPr>
        <w:tc>
          <w:tcPr>
            <w:tcW w:w="1541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10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So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st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rn</w:t>
            </w:r>
            <w:r>
              <w:rPr>
                <w:rFonts w:ascii="Arial" w:hAnsi="Arial" w:cs="Arial" w:eastAsia="Arial"/>
                <w:sz w:val="15"/>
                <w:szCs w:val="15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Ri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v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455" w:type="dxa"/>
            <w:tcBorders>
              <w:top w:val="single" w:sz="3.68" w:space="0" w:color="000000"/>
              <w:bottom w:val="single" w:sz="3.68" w:space="0" w:color="000000"/>
              <w:left w:val="single" w:sz="3.68" w:space="0" w:color="000000"/>
              <w:right w:val="single" w:sz="3.68" w:space="0" w:color="000000"/>
            </w:tcBorders>
          </w:tcPr>
          <w:p>
            <w:pPr>
              <w:spacing w:before="62" w:after="0" w:line="242" w:lineRule="auto"/>
              <w:ind w:left="77" w:right="216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5"/>
                <w:szCs w:val="15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3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3.68" w:space="0" w:color="000000"/>
              <w:bottom w:val="single" w:sz="3.68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62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02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3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&lt;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0.001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88" w:type="dxa"/>
            <w:tcBorders>
              <w:top w:val="single" w:sz="3.68" w:space="0" w:color="000000"/>
              <w:bottom w:val="single" w:sz="3.68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7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37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68" w:space="0" w:color="000000"/>
              <w:bottom w:val="single" w:sz="3.68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6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58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652" w:hRule="exact"/>
        </w:trPr>
        <w:tc>
          <w:tcPr>
            <w:tcW w:w="1541" w:type="dxa"/>
            <w:tcBorders>
              <w:top w:val="single" w:sz="3.68" w:space="0" w:color="000000"/>
              <w:bottom w:val="single" w:sz="3.67992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Northe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ste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ee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Ri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v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455" w:type="dxa"/>
            <w:tcBorders>
              <w:top w:val="single" w:sz="3.68" w:space="0" w:color="000000"/>
              <w:bottom w:val="single" w:sz="3.67992" w:space="0" w:color="000000"/>
              <w:left w:val="single" w:sz="3.68" w:space="0" w:color="000000"/>
              <w:right w:val="single" w:sz="3.68" w:space="0" w:color="000000"/>
            </w:tcBorders>
          </w:tcPr>
          <w:p>
            <w:pPr>
              <w:spacing w:before="61" w:after="0" w:line="243" w:lineRule="auto"/>
              <w:ind w:left="77" w:right="216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5"/>
                <w:szCs w:val="15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3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3.68" w:space="0" w:color="000000"/>
              <w:bottom w:val="single" w:sz="3.67992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62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02" w:type="dxa"/>
            <w:tcBorders>
              <w:top w:val="single" w:sz="3.68" w:space="0" w:color="000000"/>
              <w:bottom w:val="single" w:sz="3.67992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93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77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88" w:type="dxa"/>
            <w:tcBorders>
              <w:top w:val="single" w:sz="3.68" w:space="0" w:color="000000"/>
              <w:bottom w:val="single" w:sz="3.67992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28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0.5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6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68" w:space="0" w:color="000000"/>
              <w:bottom w:val="single" w:sz="3.67992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6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6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88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653" w:hRule="exact"/>
        </w:trPr>
        <w:tc>
          <w:tcPr>
            <w:tcW w:w="1541" w:type="dxa"/>
            <w:tcBorders>
              <w:top w:val="single" w:sz="3.67992" w:space="0" w:color="000000"/>
              <w:bottom w:val="single" w:sz="3.67992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10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Ri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v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455" w:type="dxa"/>
            <w:tcBorders>
              <w:top w:val="single" w:sz="3.67992" w:space="0" w:color="000000"/>
              <w:bottom w:val="single" w:sz="3.67992" w:space="0" w:color="000000"/>
              <w:left w:val="single" w:sz="3.68" w:space="0" w:color="000000"/>
              <w:right w:val="single" w:sz="3.68" w:space="0" w:color="000000"/>
            </w:tcBorders>
          </w:tcPr>
          <w:p>
            <w:pPr>
              <w:spacing w:before="62" w:after="0" w:line="242" w:lineRule="auto"/>
              <w:ind w:left="77" w:right="216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5"/>
                <w:szCs w:val="15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3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3.67992" w:space="0" w:color="000000"/>
              <w:bottom w:val="single" w:sz="3.67992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62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63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02" w:type="dxa"/>
            <w:tcBorders>
              <w:top w:val="single" w:sz="3.67992" w:space="0" w:color="000000"/>
              <w:bottom w:val="single" w:sz="3.67992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93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88" w:type="dxa"/>
            <w:tcBorders>
              <w:top w:val="single" w:sz="3.67992" w:space="0" w:color="000000"/>
              <w:bottom w:val="single" w:sz="3.67992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28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0.2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67992" w:space="0" w:color="000000"/>
              <w:bottom w:val="single" w:sz="3.67992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6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49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653" w:hRule="exact"/>
        </w:trPr>
        <w:tc>
          <w:tcPr>
            <w:tcW w:w="1541" w:type="dxa"/>
            <w:tcBorders>
              <w:top w:val="single" w:sz="3.67992" w:space="0" w:color="000000"/>
              <w:bottom w:val="single" w:sz="3.67992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Be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z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v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er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2"/>
                <w:w w:val="101"/>
              </w:rPr>
              <w:t>V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455" w:type="dxa"/>
            <w:tcBorders>
              <w:top w:val="single" w:sz="3.67992" w:space="0" w:color="000000"/>
              <w:bottom w:val="single" w:sz="3.67992" w:space="0" w:color="000000"/>
              <w:left w:val="single" w:sz="3.68" w:space="0" w:color="000000"/>
              <w:right w:val="single" w:sz="3.68" w:space="0" w:color="000000"/>
            </w:tcBorders>
          </w:tcPr>
          <w:p>
            <w:pPr>
              <w:spacing w:before="62" w:after="0" w:line="242" w:lineRule="auto"/>
              <w:ind w:left="77" w:right="226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5"/>
                <w:szCs w:val="15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3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3.67992" w:space="0" w:color="000000"/>
              <w:bottom w:val="single" w:sz="3.67992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62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80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02" w:type="dxa"/>
            <w:tcBorders>
              <w:top w:val="single" w:sz="3.67992" w:space="0" w:color="000000"/>
              <w:bottom w:val="single" w:sz="3.67992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93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57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88" w:type="dxa"/>
            <w:tcBorders>
              <w:top w:val="single" w:sz="3.67992" w:space="0" w:color="000000"/>
              <w:bottom w:val="single" w:sz="3.67992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4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0.</w:t>
            </w:r>
            <w:r>
              <w:rPr>
                <w:rFonts w:ascii="Arial" w:hAnsi="Arial" w:cs="Arial" w:eastAsia="Arial"/>
                <w:sz w:val="15"/>
                <w:szCs w:val="15"/>
                <w:spacing w:val="-1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12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67992" w:space="0" w:color="000000"/>
              <w:bottom w:val="single" w:sz="3.67992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5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97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653" w:hRule="exact"/>
        </w:trPr>
        <w:tc>
          <w:tcPr>
            <w:tcW w:w="1541" w:type="dxa"/>
            <w:tcBorders>
              <w:top w:val="single" w:sz="3.67992" w:space="0" w:color="000000"/>
              <w:bottom w:val="single" w:sz="3.67992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Ho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mul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455" w:type="dxa"/>
            <w:tcBorders>
              <w:top w:val="single" w:sz="3.67992" w:space="0" w:color="000000"/>
              <w:bottom w:val="single" w:sz="3.67992" w:space="0" w:color="000000"/>
              <w:left w:val="single" w:sz="3.68" w:space="0" w:color="000000"/>
              <w:right w:val="single" w:sz="3.68" w:space="0" w:color="000000"/>
            </w:tcBorders>
          </w:tcPr>
          <w:p>
            <w:pPr>
              <w:spacing w:before="61" w:after="0" w:line="243" w:lineRule="auto"/>
              <w:ind w:left="77" w:right="226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5"/>
                <w:szCs w:val="15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3"/>
                <w:w w:val="101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1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3.67992" w:space="0" w:color="000000"/>
              <w:bottom w:val="single" w:sz="3.67992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57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0.0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02" w:type="dxa"/>
            <w:tcBorders>
              <w:top w:val="single" w:sz="3.67992" w:space="0" w:color="000000"/>
              <w:bottom w:val="single" w:sz="3.67992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93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9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88" w:type="dxa"/>
            <w:tcBorders>
              <w:top w:val="single" w:sz="3.67992" w:space="0" w:color="000000"/>
              <w:bottom w:val="single" w:sz="3.67992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28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0.6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6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67992" w:space="0" w:color="000000"/>
              <w:bottom w:val="single" w:sz="3.67992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6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73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</w:tbl>
    <w:sectPr>
      <w:type w:val="continuous"/>
      <w:pgSz w:w="12240" w:h="15840"/>
      <w:pgMar w:top="1480" w:bottom="280" w:left="98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De Gregori</dc:creator>
  <dcterms:created xsi:type="dcterms:W3CDTF">2026-06-01T15:35:59Z</dcterms:created>
  <dcterms:modified xsi:type="dcterms:W3CDTF">2026-06-01T15:35:59Z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