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040" w:right="1900"/>
        </w:sectPr>
      </w:pPr>
      <w:rPr/>
    </w:p>
    <w:p>
      <w:pPr>
        <w:spacing w:before="38" w:after="0" w:line="240" w:lineRule="auto"/>
        <w:ind w:left="116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224.539993pt;margin-top:8.310874pt;width:3.22pt;height:.48pt;mso-position-horizontal-relative:page;mso-position-vertical-relative:paragraph;z-index:-268" coordorigin="4491,166" coordsize="64,10">
            <v:shape style="position:absolute;left:4491;top:166;width:64;height:10" coordorigin="4491,166" coordsize="64,10" path="m4491,171l4555,171e" filled="f" stroked="t" strokeweight=".580pt" strokecolor="#B5082D">
              <v:path arrowok="t"/>
            </v:shape>
          </v:group>
          <w10:wrap type="none"/>
        </w:pict>
      </w:r>
      <w:r>
        <w:rPr/>
        <w:pict>
          <v:group style="position:absolute;margin-left:241pt;margin-top:53.240875pt;width:5.78pt;height:.1pt;mso-position-horizontal-relative:page;mso-position-vertical-relative:paragraph;z-index:-267" coordorigin="4820,1065" coordsize="116,2">
            <v:shape style="position:absolute;left:4820;top:1065;width:116;height:2" coordorigin="4820,1065" coordsize="116,0" path="m4820,1065l4936,1065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385.51001pt;margin-top:43.54089pt;width:4.839995pt;height:4.559985pt;mso-position-horizontal-relative:page;mso-position-vertical-relative:paragraph;z-index:-266" coordorigin="7710,871" coordsize="97,91">
            <v:group style="position:absolute;left:7720;top:935;width:44;height:18" coordorigin="7720,935" coordsize="44,18">
              <v:shape style="position:absolute;left:7720;top:935;width:44;height:18" coordorigin="7720,935" coordsize="44,18" path="m7720,943l7764,943e" filled="f" stroked="t" strokeweight=".98pt" strokecolor="#B5082D">
                <v:path arrowok="t"/>
              </v:shape>
            </v:group>
            <v:group style="position:absolute;left:7764;top:876;width:38;height:8" coordorigin="7764,876" coordsize="38,8">
              <v:shape style="position:absolute;left:7764;top:876;width:38;height:8" coordorigin="7764,876" coordsize="38,8" path="m7764,880l7802,880e" filled="f" stroked="t" strokeweight=".49999pt" strokecolor="#B5082D">
                <v:path arrowok="t"/>
              </v:shape>
            </v:group>
            <w10:wrap type="none"/>
          </v:group>
        </w:pict>
      </w:r>
      <w:r>
        <w:rPr/>
        <w:pict>
          <v:group style="position:absolute;margin-left:506.130005pt;margin-top:43.54089pt;width:4.879995pt;height:4.559985pt;mso-position-horizontal-relative:page;mso-position-vertical-relative:paragraph;z-index:-265" coordorigin="10123,871" coordsize="98,91">
            <v:group style="position:absolute;left:10132;top:935;width:45;height:18" coordorigin="10132,935" coordsize="45,18">
              <v:shape style="position:absolute;left:10132;top:935;width:45;height:18" coordorigin="10132,935" coordsize="45,18" path="m10132,943l10178,943e" filled="f" stroked="t" strokeweight=".98pt" strokecolor="#B5082D">
                <v:path arrowok="t"/>
              </v:shape>
            </v:group>
            <v:group style="position:absolute;left:10178;top:876;width:38;height:8" coordorigin="10178,876" coordsize="38,8">
              <v:shape style="position:absolute;left:10178;top:876;width:38;height:8" coordorigin="10178,876" coordsize="38,8" path="m10178,880l10215,880e" filled="f" stroked="t" strokeweight=".49999pt" strokecolor="#B5082D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12.68pt;margin-top:93.350876pt;width:2.260pt;height:.38pt;mso-position-horizontal-relative:page;mso-position-vertical-relative:paragraph;z-index:-264" coordorigin="2254,1867" coordsize="45,8">
            <v:shape style="position:absolute;left:2254;top:1867;width:45;height:8" coordorigin="2254,1867" coordsize="45,8" path="m2254,1871l2299,1871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21.419998pt;margin-top:93.350876pt;width:2.2pt;height:.38pt;mso-position-horizontal-relative:page;mso-position-vertical-relative:paragraph;z-index:-263" coordorigin="4428,1867" coordsize="44,8">
            <v:shape style="position:absolute;left:4428;top:1867;width:44;height:8" coordorigin="4428,1867" coordsize="44,8" path="m4428,1871l4472,1871e" filled="f" stroked="t" strokeweight=".48pt" strokecolor="#B5082D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19"/>
          <w:szCs w:val="19"/>
          <w:spacing w:val="-2"/>
          <w:w w:val="100"/>
          <w:b/>
          <w:bCs/>
        </w:rPr>
        <w:t>p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em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e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n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t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a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19"/>
          <w:szCs w:val="19"/>
          <w:spacing w:val="12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-14"/>
          <w:w w:val="100"/>
          <w:b/>
          <w:bCs/>
        </w:rPr>
        <w:t>T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a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b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le</w:t>
      </w:r>
      <w:r>
        <w:rPr>
          <w:rFonts w:ascii="Arial" w:hAnsi="Arial" w:cs="Arial" w:eastAsia="Arial"/>
          <w:sz w:val="19"/>
          <w:szCs w:val="19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9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.</w:t>
      </w:r>
      <w:r>
        <w:rPr>
          <w:rFonts w:ascii="Arial" w:hAnsi="Arial" w:cs="Arial" w:eastAsia="Arial"/>
          <w:sz w:val="19"/>
          <w:szCs w:val="19"/>
          <w:spacing w:val="5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Corre</w:t>
      </w:r>
      <w:r>
        <w:rPr>
          <w:rFonts w:ascii="Arial" w:hAnsi="Arial" w:cs="Arial" w:eastAsia="Arial"/>
          <w:sz w:val="19"/>
          <w:szCs w:val="19"/>
          <w:spacing w:val="-1"/>
          <w:w w:val="100"/>
        </w:rPr>
        <w:t>l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ati</w:t>
      </w:r>
      <w:r>
        <w:rPr>
          <w:rFonts w:ascii="Arial" w:hAnsi="Arial" w:cs="Arial" w:eastAsia="Arial"/>
          <w:sz w:val="19"/>
          <w:szCs w:val="19"/>
          <w:spacing w:val="-1"/>
          <w:w w:val="100"/>
        </w:rPr>
        <w:t>o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n</w:t>
      </w:r>
      <w:r>
        <w:rPr>
          <w:rFonts w:ascii="Arial" w:hAnsi="Arial" w:cs="Arial" w:eastAsia="Arial"/>
          <w:sz w:val="19"/>
          <w:szCs w:val="19"/>
          <w:spacing w:val="9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-5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1"/>
          <w:u w:val="single" w:color="B5082D"/>
        </w:rPr>
        <w:t>R</w:t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1"/>
          <w:u w:val="single" w:color="B5082D"/>
        </w:rPr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1"/>
        </w:rPr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1"/>
        </w:rPr>
        <w:t>r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1"/>
        </w:rPr>
        <w:t>e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1"/>
        </w:rPr>
        <w:t>s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1"/>
        </w:rPr>
        <w:t>u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1"/>
        </w:rPr>
        <w:t>l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1"/>
        </w:rPr>
        <w:t>t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1"/>
        </w:rPr>
        <w:t>s</w:t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1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76" w:after="0" w:line="240" w:lineRule="auto"/>
        <w:ind w:right="-20"/>
        <w:jc w:val="left"/>
        <w:rPr>
          <w:rFonts w:ascii="Segoe UI" w:hAnsi="Segoe UI" w:cs="Segoe UI" w:eastAsia="Segoe UI"/>
          <w:sz w:val="14"/>
          <w:szCs w:val="14"/>
        </w:rPr>
      </w:pPr>
      <w:rPr/>
      <w:r>
        <w:rPr/>
        <w:br w:type="column"/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F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o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r</w:t>
      </w:r>
      <w:r>
        <w:rPr>
          <w:rFonts w:ascii="Segoe UI" w:hAnsi="Segoe UI" w:cs="Segoe UI" w:eastAsia="Segoe UI"/>
          <w:sz w:val="14"/>
          <w:szCs w:val="14"/>
          <w:spacing w:val="1"/>
          <w:w w:val="100"/>
          <w:b/>
          <w:bCs/>
        </w:rPr>
        <w:t>m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at</w:t>
      </w:r>
      <w:r>
        <w:rPr>
          <w:rFonts w:ascii="Segoe UI" w:hAnsi="Segoe UI" w:cs="Segoe UI" w:eastAsia="Segoe UI"/>
          <w:sz w:val="14"/>
          <w:szCs w:val="14"/>
          <w:spacing w:val="1"/>
          <w:w w:val="100"/>
          <w:b/>
          <w:bCs/>
        </w:rPr>
        <w:t>t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e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d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:</w:t>
      </w:r>
      <w:r>
        <w:rPr>
          <w:rFonts w:ascii="Segoe UI" w:hAnsi="Segoe UI" w:cs="Segoe UI" w:eastAsia="Segoe UI"/>
          <w:sz w:val="14"/>
          <w:szCs w:val="14"/>
          <w:spacing w:val="25"/>
          <w:w w:val="100"/>
          <w:b/>
          <w:bCs/>
        </w:rPr>
        <w:t> </w:t>
      </w:r>
      <w:r>
        <w:rPr>
          <w:rFonts w:ascii="Segoe UI" w:hAnsi="Segoe UI" w:cs="Segoe UI" w:eastAsia="Segoe UI"/>
          <w:sz w:val="14"/>
          <w:szCs w:val="14"/>
          <w:spacing w:val="1"/>
          <w:w w:val="100"/>
        </w:rPr>
        <w:t>F</w:t>
      </w:r>
      <w:r>
        <w:rPr>
          <w:rFonts w:ascii="Segoe UI" w:hAnsi="Segoe UI" w:cs="Segoe UI" w:eastAsia="Segoe UI"/>
          <w:sz w:val="14"/>
          <w:szCs w:val="14"/>
          <w:spacing w:val="-2"/>
          <w:w w:val="100"/>
        </w:rPr>
        <w:t>o</w:t>
      </w:r>
      <w:r>
        <w:rPr>
          <w:rFonts w:ascii="Segoe UI" w:hAnsi="Segoe UI" w:cs="Segoe UI" w:eastAsia="Segoe UI"/>
          <w:sz w:val="14"/>
          <w:szCs w:val="14"/>
          <w:spacing w:val="1"/>
          <w:w w:val="100"/>
        </w:rPr>
        <w:t>n</w:t>
      </w:r>
      <w:r>
        <w:rPr>
          <w:rFonts w:ascii="Segoe UI" w:hAnsi="Segoe UI" w:cs="Segoe UI" w:eastAsia="Segoe UI"/>
          <w:sz w:val="14"/>
          <w:szCs w:val="14"/>
          <w:spacing w:val="-1"/>
          <w:w w:val="100"/>
        </w:rPr>
        <w:t>t</w:t>
      </w:r>
      <w:r>
        <w:rPr>
          <w:rFonts w:ascii="Segoe UI" w:hAnsi="Segoe UI" w:cs="Segoe UI" w:eastAsia="Segoe UI"/>
          <w:sz w:val="14"/>
          <w:szCs w:val="14"/>
          <w:spacing w:val="0"/>
          <w:w w:val="100"/>
        </w:rPr>
        <w:t>:</w:t>
      </w:r>
      <w:r>
        <w:rPr>
          <w:rFonts w:ascii="Segoe UI" w:hAnsi="Segoe UI" w:cs="Segoe UI" w:eastAsia="Segoe UI"/>
          <w:sz w:val="14"/>
          <w:szCs w:val="14"/>
          <w:spacing w:val="9"/>
          <w:w w:val="100"/>
        </w:rPr>
        <w:t> </w:t>
      </w:r>
      <w:r>
        <w:rPr>
          <w:rFonts w:ascii="Segoe UI" w:hAnsi="Segoe UI" w:cs="Segoe UI" w:eastAsia="Segoe UI"/>
          <w:sz w:val="14"/>
          <w:szCs w:val="14"/>
          <w:spacing w:val="0"/>
          <w:w w:val="100"/>
        </w:rPr>
        <w:t>Not</w:t>
      </w:r>
      <w:r>
        <w:rPr>
          <w:rFonts w:ascii="Segoe UI" w:hAnsi="Segoe UI" w:cs="Segoe UI" w:eastAsia="Segoe UI"/>
          <w:sz w:val="14"/>
          <w:szCs w:val="14"/>
          <w:spacing w:val="8"/>
          <w:w w:val="100"/>
        </w:rPr>
        <w:t> </w:t>
      </w:r>
      <w:r>
        <w:rPr>
          <w:rFonts w:ascii="Segoe UI" w:hAnsi="Segoe UI" w:cs="Segoe UI" w:eastAsia="Segoe UI"/>
          <w:sz w:val="14"/>
          <w:szCs w:val="14"/>
          <w:spacing w:val="0"/>
          <w:w w:val="103"/>
        </w:rPr>
        <w:t>Bold</w:t>
      </w:r>
      <w:r>
        <w:rPr>
          <w:rFonts w:ascii="Segoe UI" w:hAnsi="Segoe UI" w:cs="Segoe UI" w:eastAsia="Segoe UI"/>
          <w:sz w:val="14"/>
          <w:szCs w:val="14"/>
          <w:spacing w:val="0"/>
          <w:w w:val="100"/>
        </w:rPr>
      </w:r>
    </w:p>
    <w:p>
      <w:pPr>
        <w:jc w:val="left"/>
        <w:spacing w:after="0"/>
        <w:sectPr>
          <w:type w:val="continuous"/>
          <w:pgSz w:w="15840" w:h="12240" w:orient="landscape"/>
          <w:pgMar w:top="1120" w:bottom="280" w:left="1040" w:right="1900"/>
          <w:cols w:num="2" w:equalWidth="0">
            <w:col w:w="4071" w:space="7014"/>
            <w:col w:w="1815"/>
          </w:cols>
        </w:sectPr>
      </w:pPr>
      <w:rPr/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/>
        <w:pict>
          <v:group style="position:absolute;margin-left:163.919998pt;margin-top:117.910004pt;width:625.85pt;height:13.46pt;mso-position-horizontal-relative:page;mso-position-vertical-relative:page;z-index:-269" coordorigin="3278,2358" coordsize="12517,269">
            <v:group style="position:absolute;left:5057;top:2563;width:55;height:14" coordorigin="5057,2563" coordsize="55,14">
              <v:shape style="position:absolute;left:5057;top:2563;width:55;height:14" coordorigin="5057,2563" coordsize="55,14" path="m5057,2570l5112,2570e" filled="f" stroked="t" strokeweight=".81999pt" strokecolor="#B5082D">
                <v:path arrowok="t"/>
              </v:shape>
            </v:group>
            <v:group style="position:absolute;left:11629;top:2521;width:424;height:2" coordorigin="11629,2521" coordsize="424,2">
              <v:shape style="position:absolute;left:11629;top:2521;width:424;height:2" coordorigin="11629,2521" coordsize="424,0" path="m11629,2521l12053,2521e" filled="f" stroked="t" strokeweight="6.26pt" strokecolor="#B5082D">
                <v:path arrowok="t"/>
                <v:stroke dashstyle="dash"/>
              </v:shape>
            </v:group>
            <v:group style="position:absolute;left:3303;top:2583;width:8326;height:2" coordorigin="3303,2583" coordsize="8326,2">
              <v:shape style="position:absolute;left:3303;top:2583;width:8326;height:2" coordorigin="3303,2583" coordsize="8326,0" path="m11629,2583l3303,2583e" filled="f" stroked="t" strokeweight=".140pt" strokecolor="#B5082D">
                <v:path arrowok="t"/>
                <v:stroke dashstyle="dash"/>
              </v:shape>
            </v:group>
            <v:group style="position:absolute;left:3280;top:2536;width:48;height:48" coordorigin="3280,2536" coordsize="48,48">
              <v:shape style="position:absolute;left:3280;top:2536;width:48;height:48" coordorigin="3280,2536" coordsize="48,48" path="m3304,2536l3280,2584,3328,2584,3304,2536e" filled="t" fillcolor="#B5082D" stroked="f">
                <v:path arrowok="t"/>
                <v:fill/>
              </v:shape>
            </v:group>
            <v:group style="position:absolute;left:3280;top:2536;width:48;height:48" coordorigin="3280,2536" coordsize="48,48">
              <v:shape style="position:absolute;left:3280;top:2536;width:48;height:48" coordorigin="3280,2536" coordsize="48,48" path="m3328,2584l3304,2536,3280,2584,3328,2584xe" filled="f" stroked="t" strokeweight=".140pt" strokecolor="#B5082D">
                <v:path arrowok="t"/>
              </v:shape>
            </v:group>
            <v:group style="position:absolute;left:12053;top:2362;width:3739;height:262" coordorigin="12053,2362" coordsize="3739,262">
              <v:shape style="position:absolute;left:12053;top:2362;width:3739;height:262" coordorigin="12053,2362" coordsize="3739,262" path="m12053,2576l12058,2597,12072,2614,12092,2623,15743,2624,15765,2619,15782,2605,15791,2585,15792,2410,15787,2388,15773,2372,15753,2363,12101,2362,12079,2367,12062,2381,12054,2401,12053,2576xe" filled="f" stroked="t" strokeweight=".38pt" strokecolor="#B5082D">
                <v:path arrowok="t"/>
              </v:shape>
            </v:group>
            <w10:wrap type="none"/>
          </v:group>
        </w:pict>
      </w:r>
      <w:r>
        <w:rPr/>
        <w:pict>
          <v:group style="position:absolute;margin-left:112.68pt;margin-top:244.740005pt;width:2.260pt;height:.38pt;mso-position-horizontal-relative:page;mso-position-vertical-relative:page;z-index:-262" coordorigin="2254,4895" coordsize="45,8">
            <v:shape style="position:absolute;left:2254;top:4895;width:45;height:8" coordorigin="2254,4895" coordsize="45,8" path="m2254,4899l2299,4899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21.419998pt;margin-top:244.740005pt;width:2.2pt;height:.38pt;mso-position-horizontal-relative:page;mso-position-vertical-relative:page;z-index:-261" coordorigin="4428,4895" coordsize="44,8">
            <v:shape style="position:absolute;left:4428;top:4895;width:44;height:8" coordorigin="4428,4895" coordsize="44,8" path="m4428,4899l4472,4899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112.68pt;margin-top:279.839996pt;width:2.260pt;height:.38pt;mso-position-horizontal-relative:page;mso-position-vertical-relative:page;z-index:-260" coordorigin="2254,5597" coordsize="45,8">
            <v:shape style="position:absolute;left:2254;top:5597;width:45;height:8" coordorigin="2254,5597" coordsize="45,8" path="m2254,5601l2299,5601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21.419998pt;margin-top:279.839996pt;width:2.2pt;height:.38pt;mso-position-horizontal-relative:page;mso-position-vertical-relative:page;z-index:-259" coordorigin="4428,5597" coordsize="44,8">
            <v:shape style="position:absolute;left:4428;top:5597;width:44;height:8" coordorigin="4428,5597" coordsize="44,8" path="m4428,5601l4472,5601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128.580002pt;margin-top:310.279999pt;width:2.260pt;height:.38pt;mso-position-horizontal-relative:page;mso-position-vertical-relative:page;z-index:-258" coordorigin="2572,6206" coordsize="45,8">
            <v:shape style="position:absolute;left:2572;top:6206;width:45;height:8" coordorigin="2572,6206" coordsize="45,8" path="m2572,6209l2617,6209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21.419998pt;margin-top:314.899994pt;width:2.2pt;height:.38pt;mso-position-horizontal-relative:page;mso-position-vertical-relative:page;z-index:-257" coordorigin="4428,6298" coordsize="44,8">
            <v:shape style="position:absolute;left:4428;top:6298;width:44;height:8" coordorigin="4428,6298" coordsize="44,8" path="m4428,6302l4472,6302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87.260002pt;margin-top:345.339996pt;width:2.260pt;height:.38pt;mso-position-horizontal-relative:page;mso-position-vertical-relative:page;z-index:-256" coordorigin="1745,6907" coordsize="45,8">
            <v:shape style="position:absolute;left:1745;top:6907;width:45;height:8" coordorigin="1745,6907" coordsize="45,8" path="m1745,6911l1790,6911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21.419998pt;margin-top:349.959991pt;width:2.2pt;height:.38pt;mso-position-horizontal-relative:page;mso-position-vertical-relative:page;z-index:-255" coordorigin="4428,6999" coordsize="44,8">
            <v:shape style="position:absolute;left:4428;top:6999;width:44;height:8" coordorigin="4428,6999" coordsize="44,8" path="m4428,7003l4472,7003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9.190001pt;margin-top:118.099998pt;width:.1pt;height:11.06pt;mso-position-horizontal-relative:page;mso-position-vertical-relative:page;z-index:-254" coordorigin="584,2362" coordsize="2,221">
            <v:shape style="position:absolute;left:584;top:2362;width:2;height:221" coordorigin="584,2362" coordsize="0,221" path="m584,2362l584,2583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154.679993pt;width:.1pt;height:18.46pt;mso-position-horizontal-relative:page;mso-position-vertical-relative:page;z-index:-253" coordorigin="584,3094" coordsize="2,369">
            <v:shape style="position:absolute;left:584;top:3094;width:2;height:369" coordorigin="584,3094" coordsize="0,369" path="m584,3094l584,3463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204.199997pt;width:.1pt;height:15.02pt;mso-position-horizontal-relative:page;mso-position-vertical-relative:page;z-index:-252" coordorigin="584,4084" coordsize="2,300">
            <v:shape style="position:absolute;left:584;top:4084;width:2;height:300" coordorigin="584,4084" coordsize="0,300" path="m584,4084l584,4384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239.300003pt;width:.1pt;height:14.98pt;mso-position-horizontal-relative:page;mso-position-vertical-relative:page;z-index:-251" coordorigin="584,4786" coordsize="2,300">
            <v:shape style="position:absolute;left:584;top:4786;width:2;height:300" coordorigin="584,4786" coordsize="0,300" path="m584,4786l584,5086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274.359985pt;width:.1pt;height:15.02pt;mso-position-horizontal-relative:page;mso-position-vertical-relative:page;z-index:-250" coordorigin="584,5487" coordsize="2,300">
            <v:shape style="position:absolute;left:584;top:5487;width:2;height:300" coordorigin="584,5487" coordsize="0,300" path="m584,5487l584,5788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304.779999pt;width:.1pt;height:15.04pt;mso-position-horizontal-relative:page;mso-position-vertical-relative:page;z-index:-249" coordorigin="584,6096" coordsize="2,301">
            <v:shape style="position:absolute;left:584;top:6096;width:2;height:301" coordorigin="584,6096" coordsize="0,301" path="m584,6096l584,6396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190001pt;margin-top:339.899994pt;width:.1pt;height:14.96pt;mso-position-horizontal-relative:page;mso-position-vertical-relative:page;z-index:-248" coordorigin="584,6798" coordsize="2,299">
            <v:shape style="position:absolute;left:584;top:6798;width:2;height:299" coordorigin="584,6798" coordsize="0,299" path="m584,6798l584,7097e" filled="f" stroked="t" strokeweight=".68pt" strokecolor="#000000">
              <v:path arrowok="t"/>
            </v:shape>
          </v:group>
          <w10:wrap type="none"/>
        </w:pict>
      </w:r>
      <w:r>
        <w:rPr>
          <w:sz w:val="22"/>
          <w:szCs w:val="22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0.799999" w:type="dxa"/>
      </w:tblPr>
      <w:tblGrid/>
      <w:tr>
        <w:trPr>
          <w:trHeight w:val="911" w:hRule="exact"/>
        </w:trPr>
        <w:tc>
          <w:tcPr>
            <w:tcW w:w="3426" w:type="dxa"/>
            <w:gridSpan w:val="2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9" w:after="0" w:line="150" w:lineRule="exact"/>
              <w:jc w:val="left"/>
              <w:rPr>
                <w:sz w:val="15"/>
                <w:szCs w:val="15"/>
              </w:rPr>
            </w:pPr>
            <w:rPr/>
            <w:r>
              <w:rPr>
                <w:sz w:val="15"/>
                <w:szCs w:val="15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404" w:right="1382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Regi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37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41" w:right="94" w:firstLine="157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  <w:u w:val="single" w:color="B5082D"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  <w:u w:val="single" w:color="B5082D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rela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1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0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109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13" w:right="236" w:firstLine="-32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ig.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(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led)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70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83976" w:space="0" w:color="000000"/>
            </w:tcBorders>
          </w:tcPr>
          <w:p>
            <w:pPr>
              <w:spacing w:before="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59" w:right="158" w:firstLine="-25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Kendal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</w:rPr>
              <w:t>’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0"/>
                <w:b/>
                <w:bCs/>
              </w:rPr>
              <w:t>'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1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u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116" w:type="dxa"/>
            <w:tcBorders>
              <w:top w:val="single" w:sz="3.84" w:space="0" w:color="000000"/>
              <w:bottom w:val="single" w:sz="3.84" w:space="0" w:color="000000"/>
              <w:left w:val="single" w:sz="3.83976" w:space="0" w:color="000000"/>
              <w:right w:val="single" w:sz="3.84" w:space="0" w:color="000000"/>
            </w:tcBorders>
          </w:tcPr>
          <w:p>
            <w:pPr>
              <w:spacing w:before="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17" w:right="239" w:firstLine="-32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ig.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(2-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led)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27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80" w:right="88" w:firstLine="-345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pea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0"/>
                <w:b/>
                <w:bCs/>
              </w:rPr>
              <w:t>’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0"/>
                <w:b/>
                <w:bCs/>
              </w:rPr>
              <w:t>'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0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  <w:b/>
                <w:bCs/>
              </w:rPr>
              <w:t>ho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108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7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313" w:right="225" w:firstLine="-32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ig.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(2-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led)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701" w:hRule="exact"/>
        </w:trPr>
        <w:tc>
          <w:tcPr>
            <w:tcW w:w="1719" w:type="dxa"/>
            <w:tcBorders>
              <w:top w:val="single" w:sz="3.84" w:space="0" w:color="000000"/>
              <w:bottom w:val="single" w:sz="4.000080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eas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</w:p>
          <w:p>
            <w:pPr>
              <w:spacing w:before="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Rivers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Region</w:t>
            </w:r>
          </w:p>
        </w:tc>
        <w:tc>
          <w:tcPr>
            <w:tcW w:w="1707" w:type="dxa"/>
            <w:tcBorders>
              <w:top w:val="single" w:sz="3.84" w:space="0" w:color="000000"/>
              <w:bottom w:val="single" w:sz="4.000080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th</w:t>
            </w:r>
          </w:p>
          <w:p>
            <w:pPr>
              <w:spacing w:before="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ley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W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th</w:t>
            </w:r>
          </w:p>
        </w:tc>
        <w:tc>
          <w:tcPr>
            <w:tcW w:w="1237" w:type="dxa"/>
            <w:tcBorders>
              <w:top w:val="single" w:sz="3.84" w:space="0" w:color="000000"/>
              <w:bottom w:val="single" w:sz="4.000080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70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05</w:t>
            </w:r>
          </w:p>
        </w:tc>
        <w:tc>
          <w:tcPr>
            <w:tcW w:w="1109" w:type="dxa"/>
            <w:tcBorders>
              <w:top w:val="single" w:sz="3.84" w:space="0" w:color="000000"/>
              <w:bottom w:val="single" w:sz="4.000080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7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&lt;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.001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170" w:type="dxa"/>
            <w:tcBorders>
              <w:top w:val="single" w:sz="3.84" w:space="0" w:color="000000"/>
              <w:bottom w:val="single" w:sz="4.000080" w:space="0" w:color="000000"/>
              <w:left w:val="single" w:sz="3.99992" w:space="0" w:color="000000"/>
              <w:right w:val="single" w:sz="3.83976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3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6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13</w:t>
            </w:r>
          </w:p>
        </w:tc>
        <w:tc>
          <w:tcPr>
            <w:tcW w:w="1116" w:type="dxa"/>
            <w:tcBorders>
              <w:top w:val="single" w:sz="3.84" w:space="0" w:color="000000"/>
              <w:bottom w:val="single" w:sz="4.000080" w:space="0" w:color="000000"/>
              <w:left w:val="single" w:sz="3.83976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8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&lt;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.001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27" w:type="dxa"/>
            <w:tcBorders>
              <w:top w:val="single" w:sz="3.84" w:space="0" w:color="000000"/>
              <w:bottom w:val="single" w:sz="4.000080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9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54</w:t>
            </w:r>
          </w:p>
        </w:tc>
        <w:tc>
          <w:tcPr>
            <w:tcW w:w="1108" w:type="dxa"/>
            <w:tcBorders>
              <w:top w:val="single" w:sz="3.84" w:space="0" w:color="000000"/>
              <w:bottom w:val="single" w:sz="4.000080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77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&lt;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.001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702" w:hRule="exact"/>
        </w:trPr>
        <w:tc>
          <w:tcPr>
            <w:tcW w:w="1719" w:type="dxa"/>
            <w:tcBorders>
              <w:top w:val="single" w:sz="4.000080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Nort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astern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</w:p>
          <w:p>
            <w:pPr>
              <w:spacing w:before="0" w:after="0" w:line="184" w:lineRule="exact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Rivers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Region</w:t>
            </w:r>
          </w:p>
        </w:tc>
        <w:tc>
          <w:tcPr>
            <w:tcW w:w="1707" w:type="dxa"/>
            <w:tcBorders>
              <w:top w:val="single" w:sz="4.000080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th</w:t>
            </w:r>
          </w:p>
          <w:p>
            <w:pPr>
              <w:spacing w:before="0" w:after="0" w:line="184" w:lineRule="exact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ley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W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th</w:t>
            </w:r>
          </w:p>
        </w:tc>
        <w:tc>
          <w:tcPr>
            <w:tcW w:w="1237" w:type="dxa"/>
            <w:tcBorders>
              <w:top w:val="single" w:sz="4.000080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70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03</w:t>
            </w:r>
          </w:p>
        </w:tc>
        <w:tc>
          <w:tcPr>
            <w:tcW w:w="1109" w:type="dxa"/>
            <w:tcBorders>
              <w:top w:val="single" w:sz="4.000080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71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77</w:t>
            </w:r>
          </w:p>
        </w:tc>
        <w:tc>
          <w:tcPr>
            <w:tcW w:w="1170" w:type="dxa"/>
            <w:tcBorders>
              <w:top w:val="single" w:sz="4.000080" w:space="0" w:color="000000"/>
              <w:bottom w:val="single" w:sz="3.84" w:space="0" w:color="000000"/>
              <w:left w:val="single" w:sz="3.99992" w:space="0" w:color="000000"/>
              <w:right w:val="single" w:sz="3.83976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3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93</w:t>
            </w:r>
          </w:p>
        </w:tc>
        <w:tc>
          <w:tcPr>
            <w:tcW w:w="1116" w:type="dxa"/>
            <w:tcBorders>
              <w:top w:val="single" w:sz="4.000080" w:space="0" w:color="000000"/>
              <w:bottom w:val="single" w:sz="3.84" w:space="0" w:color="000000"/>
              <w:left w:val="single" w:sz="3.83976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7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4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61</w:t>
            </w:r>
          </w:p>
        </w:tc>
        <w:tc>
          <w:tcPr>
            <w:tcW w:w="1227" w:type="dxa"/>
            <w:tcBorders>
              <w:top w:val="single" w:sz="4.000080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9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77</w:t>
            </w:r>
          </w:p>
        </w:tc>
        <w:tc>
          <w:tcPr>
            <w:tcW w:w="1108" w:type="dxa"/>
            <w:tcBorders>
              <w:top w:val="single" w:sz="4.000080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71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6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25</w:t>
            </w:r>
          </w:p>
        </w:tc>
      </w:tr>
      <w:tr>
        <w:trPr>
          <w:trHeight w:val="701" w:hRule="exact"/>
        </w:trPr>
        <w:tc>
          <w:tcPr>
            <w:tcW w:w="1719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W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tern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ee</w:t>
            </w:r>
          </w:p>
          <w:p>
            <w:pPr>
              <w:spacing w:before="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Rivers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Region</w:t>
            </w:r>
          </w:p>
        </w:tc>
        <w:tc>
          <w:tcPr>
            <w:tcW w:w="1707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th</w:t>
            </w:r>
          </w:p>
          <w:p>
            <w:pPr>
              <w:spacing w:before="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6"/>
                <w:szCs w:val="16"/>
                <w:spacing w:val="-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ley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W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th</w:t>
            </w:r>
          </w:p>
        </w:tc>
        <w:tc>
          <w:tcPr>
            <w:tcW w:w="1237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70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63</w:t>
            </w:r>
          </w:p>
        </w:tc>
        <w:tc>
          <w:tcPr>
            <w:tcW w:w="1109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71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03</w:t>
            </w:r>
          </w:p>
        </w:tc>
        <w:tc>
          <w:tcPr>
            <w:tcW w:w="1170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83976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4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3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5</w:t>
            </w:r>
          </w:p>
        </w:tc>
        <w:tc>
          <w:tcPr>
            <w:tcW w:w="1116" w:type="dxa"/>
            <w:tcBorders>
              <w:top w:val="single" w:sz="3.84" w:space="0" w:color="000000"/>
              <w:bottom w:val="single" w:sz="3.99992" w:space="0" w:color="000000"/>
              <w:left w:val="single" w:sz="3.83976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7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79</w:t>
            </w:r>
          </w:p>
        </w:tc>
        <w:tc>
          <w:tcPr>
            <w:tcW w:w="1227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9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77</w:t>
            </w:r>
          </w:p>
        </w:tc>
        <w:tc>
          <w:tcPr>
            <w:tcW w:w="1108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1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46</w:t>
            </w:r>
          </w:p>
        </w:tc>
      </w:tr>
      <w:tr>
        <w:trPr>
          <w:trHeight w:val="701" w:hRule="exact"/>
        </w:trPr>
        <w:tc>
          <w:tcPr>
            <w:tcW w:w="1719" w:type="dxa"/>
            <w:tcBorders>
              <w:top w:val="single" w:sz="3.99992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elize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ver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3"/>
                <w:w w:val="100"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al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ey</w:t>
            </w:r>
          </w:p>
        </w:tc>
        <w:tc>
          <w:tcPr>
            <w:tcW w:w="1707" w:type="dxa"/>
            <w:tcBorders>
              <w:top w:val="single" w:sz="3.99992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2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th</w:t>
            </w:r>
          </w:p>
          <w:p>
            <w:pPr>
              <w:spacing w:before="1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ley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W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th</w:t>
            </w:r>
          </w:p>
        </w:tc>
        <w:tc>
          <w:tcPr>
            <w:tcW w:w="1237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74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80</w:t>
            </w:r>
          </w:p>
        </w:tc>
        <w:tc>
          <w:tcPr>
            <w:tcW w:w="1109" w:type="dxa"/>
            <w:tcBorders>
              <w:top w:val="single" w:sz="3.99992" w:space="0" w:color="000000"/>
              <w:bottom w:val="single" w:sz="3.84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71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57</w:t>
            </w:r>
          </w:p>
        </w:tc>
        <w:tc>
          <w:tcPr>
            <w:tcW w:w="1170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3.83976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3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33</w:t>
            </w:r>
          </w:p>
        </w:tc>
        <w:tc>
          <w:tcPr>
            <w:tcW w:w="1116" w:type="dxa"/>
            <w:tcBorders>
              <w:top w:val="single" w:sz="3.99992" w:space="0" w:color="000000"/>
              <w:bottom w:val="single" w:sz="3.84" w:space="0" w:color="000000"/>
              <w:left w:val="single" w:sz="3.83976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2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60</w:t>
            </w:r>
          </w:p>
        </w:tc>
        <w:tc>
          <w:tcPr>
            <w:tcW w:w="1227" w:type="dxa"/>
            <w:tcBorders>
              <w:top w:val="single" w:sz="3.99992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90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54</w:t>
            </w:r>
          </w:p>
        </w:tc>
        <w:tc>
          <w:tcPr>
            <w:tcW w:w="1108" w:type="dxa"/>
            <w:tcBorders>
              <w:top w:val="single" w:sz="3.99992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4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15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4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44</w:t>
            </w:r>
          </w:p>
        </w:tc>
      </w:tr>
      <w:tr>
        <w:trPr>
          <w:trHeight w:val="702" w:hRule="exact"/>
        </w:trPr>
        <w:tc>
          <w:tcPr>
            <w:tcW w:w="1719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Holmul</w:t>
            </w:r>
          </w:p>
        </w:tc>
        <w:tc>
          <w:tcPr>
            <w:tcW w:w="1707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3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th</w:t>
            </w:r>
          </w:p>
          <w:p>
            <w:pPr>
              <w:spacing w:before="0" w:after="0" w:line="240" w:lineRule="auto"/>
              <w:ind w:left="8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ing</w:t>
            </w:r>
            <w:r>
              <w:rPr>
                <w:rFonts w:ascii="Arial" w:hAnsi="Arial" w:cs="Arial" w:eastAsia="Arial"/>
                <w:sz w:val="16"/>
                <w:szCs w:val="16"/>
                <w:spacing w:val="-7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ley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W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th</w:t>
            </w:r>
          </w:p>
        </w:tc>
        <w:tc>
          <w:tcPr>
            <w:tcW w:w="1237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84" w:space="0" w:color="000000"/>
            </w:tcBorders>
          </w:tcPr>
          <w:p>
            <w:pPr>
              <w:spacing w:before="1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4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41</w:t>
            </w:r>
          </w:p>
        </w:tc>
        <w:tc>
          <w:tcPr>
            <w:tcW w:w="1109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99992" w:space="0" w:color="000000"/>
            </w:tcBorders>
          </w:tcPr>
          <w:p>
            <w:pPr>
              <w:spacing w:before="1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71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9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04</w:t>
            </w:r>
          </w:p>
        </w:tc>
        <w:tc>
          <w:tcPr>
            <w:tcW w:w="1170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83976" w:space="0" w:color="000000"/>
            </w:tcBorders>
          </w:tcPr>
          <w:p>
            <w:pPr>
              <w:spacing w:before="1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7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37</w:t>
            </w:r>
          </w:p>
        </w:tc>
        <w:tc>
          <w:tcPr>
            <w:tcW w:w="1116" w:type="dxa"/>
            <w:tcBorders>
              <w:top w:val="single" w:sz="3.84" w:space="0" w:color="000000"/>
              <w:bottom w:val="single" w:sz="3.99992" w:space="0" w:color="000000"/>
              <w:left w:val="single" w:sz="3.83976" w:space="0" w:color="000000"/>
              <w:right w:val="single" w:sz="3.84" w:space="0" w:color="000000"/>
            </w:tcBorders>
          </w:tcPr>
          <w:p>
            <w:pPr>
              <w:spacing w:before="1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7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76</w:t>
            </w:r>
          </w:p>
        </w:tc>
        <w:tc>
          <w:tcPr>
            <w:tcW w:w="1227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63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83</w:t>
            </w:r>
          </w:p>
        </w:tc>
        <w:tc>
          <w:tcPr>
            <w:tcW w:w="1108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5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571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0.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90</w:t>
            </w:r>
          </w:p>
        </w:tc>
      </w:tr>
    </w:tbl>
    <w:sectPr>
      <w:type w:val="continuous"/>
      <w:pgSz w:w="15840" w:h="12240" w:orient="landscape"/>
      <w:pgMar w:top="1120" w:bottom="280" w:left="1040" w:right="1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  <w:font w:name="Segoe UI"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De Gregori</dc:creator>
  <dcterms:created xsi:type="dcterms:W3CDTF">2026-06-01T15:35:32Z</dcterms:created>
  <dcterms:modified xsi:type="dcterms:W3CDTF">2026-06-01T15:35:32Z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</Properties>
</file>