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040" w:right="100"/>
        </w:sectPr>
      </w:pPr>
      <w:rPr/>
    </w:p>
    <w:p>
      <w:pPr>
        <w:spacing w:before="38" w:after="0" w:line="240" w:lineRule="auto"/>
        <w:ind w:left="116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57.279999pt;margin-top:117.599998pt;width:732.49pt;height:77.150pt;mso-position-horizontal-relative:page;mso-position-vertical-relative:page;z-index:-538" coordorigin="1146,2352" coordsize="14650,1543">
            <v:group style="position:absolute;left:1156;top:2362;width:5655;height:221" coordorigin="1156,2362" coordsize="5655,221">
              <v:shape style="position:absolute;left:1156;top:2362;width:5655;height:221" coordorigin="1156,2362" coordsize="5655,221" path="m1156,2583l6811,2583,6811,2362,1156,2362,1156,2583e" filled="t" fillcolor="#FCD6DF" stroked="f">
                <v:path arrowok="t"/>
                <v:fill/>
              </v:shape>
            </v:group>
            <v:group style="position:absolute;left:6757;top:2563;width:54;height:14" coordorigin="6757,2563" coordsize="54,14">
              <v:shape style="position:absolute;left:6757;top:2563;width:54;height:14" coordorigin="6757,2563" coordsize="54,14" path="m6757,2570l6811,2570e" filled="f" stroked="t" strokeweight=".81999pt" strokecolor="#B5082D">
                <v:path arrowok="t"/>
              </v:shape>
            </v:group>
            <v:group style="position:absolute;left:4476;top:2493;width:55;height:10" coordorigin="4476,2493" coordsize="55,10">
              <v:shape style="position:absolute;left:4476;top:2493;width:55;height:10" coordorigin="4476,2493" coordsize="55,10" path="m4476,2498l4531,2498e" filled="f" stroked="t" strokeweight=".580pt" strokecolor="#B5082D">
                <v:path arrowok="t"/>
              </v:shape>
            </v:group>
            <v:group style="position:absolute;left:1157;top:2585;width:2;height:2" coordorigin="1157,2585" coordsize="2,2">
              <v:shape style="position:absolute;left:1157;top:2585;width:2;height:2" coordorigin="1157,2585" coordsize="1,1" path="m1158,2586l1157,2585e" filled="f" stroked="t" strokeweight=".140pt" strokecolor="#B5082D">
                <v:path arrowok="t"/>
              </v:shape>
            </v:group>
            <v:group style="position:absolute;left:1156;top:2358;width:2;height:226" coordorigin="1156,2358" coordsize="2,226">
              <v:shape style="position:absolute;left:1156;top:2358;width:2;height:226" coordorigin="1156,2358" coordsize="0,226" path="m1156,2358l1156,2584e" filled="f" stroked="t" strokeweight=".140pt" strokecolor="#B5082D">
                <v:path arrowok="t"/>
              </v:shape>
            </v:group>
            <v:group style="position:absolute;left:6809;top:2585;width:2;height:2" coordorigin="6809,2585" coordsize="2,2">
              <v:shape style="position:absolute;left:6809;top:2585;width:2;height:2" coordorigin="6809,2585" coordsize="1,1" path="m6809,2586l6811,2585e" filled="f" stroked="t" strokeweight=".140pt" strokecolor="#B5082D">
                <v:path arrowok="t"/>
              </v:shape>
            </v:group>
            <v:group style="position:absolute;left:6811;top:2358;width:2;height:226" coordorigin="6811,2358" coordsize="2,226">
              <v:shape style="position:absolute;left:6811;top:2358;width:2;height:226" coordorigin="6811,2358" coordsize="0,226" path="m6811,2358l6811,2584e" filled="f" stroked="t" strokeweight=".140pt" strokecolor="#B5082D">
                <v:path arrowok="t"/>
              </v:shape>
            </v:group>
            <v:group style="position:absolute;left:11629;top:2583;width:424;height:863" coordorigin="11629,2583" coordsize="424,863">
              <v:shape style="position:absolute;left:11629;top:2583;width:424;height:863" coordorigin="11629,2583" coordsize="424,863" path="m12053,3446l11629,2583e" filled="f" stroked="t" strokeweight=".140pt" strokecolor="#B5082D">
                <v:path arrowok="t"/>
                <v:stroke dashstyle="dash"/>
              </v:shape>
            </v:group>
            <v:group style="position:absolute;left:3250;top:2583;width:8379;height:2" coordorigin="3250,2583" coordsize="8379,2">
              <v:shape style="position:absolute;left:3250;top:2583;width:8379;height:2" coordorigin="3250,2583" coordsize="8379,0" path="m3250,2583l11629,2583e" filled="f" stroked="t" strokeweight=".140pt" strokecolor="#B5082D">
                <v:path arrowok="t"/>
                <v:stroke dashstyle="dash"/>
              </v:shape>
            </v:group>
            <v:group style="position:absolute;left:3227;top:2536;width:48;height:48" coordorigin="3227,2536" coordsize="48,48">
              <v:shape style="position:absolute;left:3227;top:2536;width:48;height:48" coordorigin="3227,2536" coordsize="48,48" path="m3251,2536l3227,2584,3275,2584,3251,2536e" filled="t" fillcolor="#B5082D" stroked="f">
                <v:path arrowok="t"/>
                <v:fill/>
              </v:shape>
            </v:group>
            <v:group style="position:absolute;left:3227;top:2536;width:48;height:48" coordorigin="3227,2536" coordsize="48,48">
              <v:shape style="position:absolute;left:3227;top:2536;width:48;height:48" coordorigin="3227,2536" coordsize="48,48" path="m3275,2584l3251,2536,3227,2584,3275,2584xe" filled="f" stroked="t" strokeweight=".140pt" strokecolor="#B5082D">
                <v:path arrowok="t"/>
              </v:shape>
            </v:group>
            <v:group style="position:absolute;left:12053;top:3350;width:3739;height:262" coordorigin="12053,3350" coordsize="3739,262">
              <v:shape style="position:absolute;left:12053;top:3350;width:3739;height:262" coordorigin="12053,3350" coordsize="3739,262" path="m12053,3564l12058,3586,12072,3602,12091,3611,15743,3612,15765,3607,15782,3593,15791,3573,15792,3398,15787,3376,15773,3360,15753,3351,12101,3350,12079,3355,12062,3369,12054,3389,12053,3564xe" filled="f" stroked="t" strokeweight=".38pt" strokecolor="#B5082D">
                <v:path arrowok="t"/>
              </v:shape>
            </v:group>
            <v:group style="position:absolute;left:11629;top:2521;width:424;height:2" coordorigin="11629,2521" coordsize="424,2">
              <v:shape style="position:absolute;left:11629;top:2521;width:424;height:2" coordorigin="11629,2521" coordsize="424,0" path="m11629,2521l12053,2521e" filled="f" stroked="t" strokeweight="6.26pt" strokecolor="#B5082D">
                <v:path arrowok="t"/>
                <v:stroke dashstyle="dash"/>
              </v:shape>
            </v:group>
            <v:group style="position:absolute;left:12053;top:2362;width:3739;height:972" coordorigin="12053,2362" coordsize="3739,972">
              <v:shape style="position:absolute;left:12053;top:2362;width:3739;height:972" coordorigin="12053,2362" coordsize="3739,972" path="m12101,2362l12079,2367,12062,2381,12054,2401,12053,3286,12058,3307,12072,3324,12092,3333,15743,3334,15765,3329,15782,3315,15791,3295,15792,2410,15787,2388,15773,2372,15753,2363,12101,2362e" filled="t" fillcolor="#FCD6DF" stroked="f">
                <v:path arrowok="t"/>
                <v:fill/>
              </v:shape>
            </v:group>
            <v:group style="position:absolute;left:12053;top:2362;width:3739;height:972" coordorigin="12053,2362" coordsize="3739,972">
              <v:shape style="position:absolute;left:12053;top:2362;width:3739;height:972" coordorigin="12053,2362" coordsize="3739,972" path="m12053,3286l12058,3307,12072,3324,12092,3333,15743,3334,15765,3329,15782,3315,15791,3295,15792,2410,15787,2388,15773,2372,15753,2363,12101,2362,12079,2367,12062,2381,12054,2401,12053,3286xe" filled="f" stroked="t" strokeweight=".38pt" strokecolor="#B5082D">
                <v:path arrowok="t"/>
              </v:shape>
            </v:group>
            <v:group style="position:absolute;left:11629;top:3067;width:424;height:659" coordorigin="11629,3067" coordsize="424,659">
              <v:shape style="position:absolute;left:11629;top:3067;width:424;height:659" coordorigin="11629,3067" coordsize="424,659" path="m12053,3726l11629,3067e" filled="f" stroked="t" strokeweight=".140pt" strokecolor="#B5082D">
                <v:path arrowok="t"/>
                <v:stroke dashstyle="dash"/>
              </v:shape>
            </v:group>
            <v:group style="position:absolute;left:11605;top:3067;width:24;height:2" coordorigin="11605,3067" coordsize="24,2">
              <v:shape style="position:absolute;left:11605;top:3067;width:24;height:2" coordorigin="11605,3067" coordsize="24,0" path="m11629,3067l11605,3067e" filled="f" stroked="t" strokeweight=".140pt" strokecolor="#B5082D">
                <v:path arrowok="t"/>
                <v:stroke dashstyle="dash"/>
              </v:shape>
            </v:group>
            <v:group style="position:absolute;left:11557;top:3043;width:48;height:48" coordorigin="11557,3043" coordsize="48,48">
              <v:shape style="position:absolute;left:11557;top:3043;width:48;height:48" coordorigin="11557,3043" coordsize="48,48" path="m11605,3043l11557,3067,11605,3091,11605,3043e" filled="t" fillcolor="#B5082D" stroked="f">
                <v:path arrowok="t"/>
                <v:fill/>
              </v:shape>
            </v:group>
            <v:group style="position:absolute;left:11557;top:3043;width:48;height:48" coordorigin="11557,3043" coordsize="48,48">
              <v:shape style="position:absolute;left:11557;top:3043;width:48;height:48" coordorigin="11557,3043" coordsize="48,48" path="m11605,3091l11557,3067,11605,3043,11605,3091xe" filled="f" stroked="t" strokeweight=".140pt" strokecolor="#B5082D">
                <v:path arrowok="t"/>
              </v:shape>
            </v:group>
            <v:group style="position:absolute;left:12053;top:3629;width:3739;height:262" coordorigin="12053,3629" coordsize="3739,262">
              <v:shape style="position:absolute;left:12053;top:3629;width:3739;height:262" coordorigin="12053,3629" coordsize="3739,262" path="m12053,3843l12058,3865,12072,3882,12092,3890,15743,3891,15765,3886,15782,3872,15791,3853,15792,3677,15787,3655,15773,3639,15753,3630,12101,3629,12079,3634,12062,3648,12054,3668,12053,3843xe" filled="f" stroked="t" strokeweight=".38pt" strokecolor="#B5082D">
                <v:path arrowok="t"/>
              </v:shape>
            </v:group>
            <w10:wrap type="none"/>
          </v:group>
        </w:pict>
      </w:r>
      <w:r>
        <w:rPr/>
        <w:pict>
          <v:group style="position:absolute;margin-left:417.779999pt;margin-top:42.690868pt;width:5.78pt;height:.1pt;mso-position-horizontal-relative:page;mso-position-vertical-relative:paragraph;z-index:-537" coordorigin="8356,854" coordsize="116,2">
            <v:shape style="position:absolute;left:8356;top:854;width:116;height:2" coordorigin="8356,854" coordsize="116,0" path="m8356,854l8471,854e" filled="f" stroked="t" strokeweight=".500010pt" strokecolor="#B5082D">
              <v:path arrowok="t"/>
            </v:shape>
          </v:group>
          <w10:wrap type="none"/>
        </w:pict>
      </w:r>
      <w:r>
        <w:rPr/>
        <w:pict>
          <v:group style="position:absolute;margin-left:89.800003pt;margin-top:328.959991pt;width:2.280pt;height:.38pt;mso-position-horizontal-relative:page;mso-position-vertical-relative:page;z-index:-536" coordorigin="1796,6579" coordsize="46,8">
            <v:shape style="position:absolute;left:1796;top:6579;width:46;height:8" coordorigin="1796,6579" coordsize="46,8" path="m1796,6583l1842,6583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177.740005pt;margin-top:327.619995pt;width:2.220pt;height:.38pt;mso-position-horizontal-relative:page;mso-position-vertical-relative:page;z-index:-535" coordorigin="3555,6552" coordsize="44,8">
            <v:shape style="position:absolute;left:3555;top:6552;width:44;height:8" coordorigin="3555,6552" coordsize="44,8" path="m3555,6556l3599,6556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06.200012pt;margin-top:64.170883pt;width:2.180pt;height:.37999pt;mso-position-horizontal-relative:page;mso-position-vertical-relative:paragraph;z-index:-533" coordorigin="6124,1283" coordsize="44,8">
            <v:shape style="position:absolute;left:6124;top:1283;width:44;height:8" coordorigin="6124,1283" coordsize="44,8" path="m6124,1287l6168,1287e" filled="f" stroked="t" strokeweight=".47999pt" strokecolor="#B5082D">
              <v:path arrowok="t"/>
            </v:shape>
          </v:group>
          <w10:wrap type="none"/>
        </w:pict>
      </w:r>
      <w:r>
        <w:rPr/>
        <w:pict>
          <v:group style="position:absolute;margin-left:386.140015pt;margin-top:76.110886pt;width:2.220pt;height:.37999pt;mso-position-horizontal-relative:page;mso-position-vertical-relative:paragraph;z-index:-532" coordorigin="7723,1522" coordsize="44,8">
            <v:shape style="position:absolute;left:7723;top:1522;width:44;height:8" coordorigin="7723,1522" coordsize="44,8" path="m7723,1526l7767,1526e" filled="f" stroked="t" strokeweight=".47999pt" strokecolor="#B5082D">
              <v:path arrowok="t"/>
            </v:shape>
          </v:group>
          <w10:wrap type="none"/>
        </w:pict>
      </w:r>
      <w:r>
        <w:rPr/>
        <w:pict>
          <v:group style="position:absolute;margin-left:246.199997pt;margin-top:327.660034pt;width:2.280pt;height:.37997pt;mso-position-horizontal-relative:page;mso-position-vertical-relative:page;z-index:-524" coordorigin="4924,6553" coordsize="46,8">
            <v:shape style="position:absolute;left:4924;top:6553;width:46;height:8" coordorigin="4924,6553" coordsize="46,8" path="m4924,6557l4970,6557e" filled="f" stroked="t" strokeweight=".47997pt" strokecolor="#B5082D">
              <v:path arrowok="t"/>
            </v:shape>
          </v:group>
          <w10:wrap type="none"/>
        </w:pict>
      </w:r>
      <w:r>
        <w:rPr/>
        <w:pict>
          <v:group style="position:absolute;margin-left:306.200012pt;margin-top:303.920013pt;width:2.180pt;height:.38pt;mso-position-horizontal-relative:page;mso-position-vertical-relative:page;z-index:-523" coordorigin="6124,6078" coordsize="44,8">
            <v:shape style="position:absolute;left:6124;top:6078;width:44;height:8" coordorigin="6124,6078" coordsize="44,8" path="m6124,6082l6168,6082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06.200012pt;margin-top:322.799988pt;width:2.180pt;height:.38pt;mso-position-horizontal-relative:page;mso-position-vertical-relative:page;z-index:-522" coordorigin="6124,6456" coordsize="44,8">
            <v:shape style="position:absolute;left:6124;top:6456;width:44;height:8" coordorigin="6124,6456" coordsize="44,8" path="m6124,6460l6168,6460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47pt;margin-top:334.739990pt;width:2.260pt;height:.38pt;mso-position-horizontal-relative:page;mso-position-vertical-relative:page;z-index:-521" coordorigin="6940,6695" coordsize="45,8">
            <v:shape style="position:absolute;left:6940;top:6695;width:45;height:8" coordorigin="6940,6695" coordsize="45,8" path="m6940,6699l6985,669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05.679993pt;margin-top:349.040009pt;width:2.260pt;height:.38pt;mso-position-horizontal-relative:page;mso-position-vertical-relative:page;z-index:-520" coordorigin="6114,6981" coordsize="45,8">
            <v:shape style="position:absolute;left:6114;top:6981;width:45;height:8" coordorigin="6114,6981" coordsize="45,8" path="m6114,6985l6159,698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62.100006pt;margin-top:389.339996pt;width:2.260pt;height:.39999pt;mso-position-horizontal-relative:page;mso-position-vertical-relative:page;z-index:-519" coordorigin="5242,7787" coordsize="45,8">
            <v:shape style="position:absolute;left:5242;top:7787;width:45;height:8" coordorigin="5242,7787" coordsize="45,8" path="m5242,7791l5287,7791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306.200012pt;margin-top:370.220001pt;width:2.180pt;height:.39999pt;mso-position-horizontal-relative:page;mso-position-vertical-relative:page;z-index:-518" coordorigin="6124,7404" coordsize="44,8">
            <v:shape style="position:absolute;left:6124;top:7404;width:44;height:8" coordorigin="6124,7404" coordsize="44,8" path="m6124,7408l6168,7408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306.200012pt;margin-top:389.100037pt;width:2.180pt;height:.37997pt;mso-position-horizontal-relative:page;mso-position-vertical-relative:page;z-index:-517" coordorigin="6124,7782" coordsize="44,8">
            <v:shape style="position:absolute;left:6124;top:7782;width:44;height:8" coordorigin="6124,7782" coordsize="44,8" path="m6124,7786l6168,7786e" filled="f" stroked="t" strokeweight=".47997pt" strokecolor="#B5082D">
              <v:path arrowok="t"/>
            </v:shape>
          </v:group>
          <w10:wrap type="none"/>
        </w:pict>
      </w:r>
      <w:r>
        <w:rPr/>
        <w:pict>
          <v:group style="position:absolute;margin-left:386.140015pt;margin-top:401.039978pt;width:2.220pt;height:.40002pt;mso-position-horizontal-relative:page;mso-position-vertical-relative:page;z-index:-516" coordorigin="7723,8021" coordsize="44,8">
            <v:shape style="position:absolute;left:7723;top:8021;width:44;height:8" coordorigin="7723,8021" coordsize="44,8" path="m7723,8025l7767,8025e" filled="f" stroked="t" strokeweight=".50002pt" strokecolor="#B5082D">
              <v:path arrowok="t"/>
            </v:shape>
          </v:group>
          <w10:wrap type="none"/>
        </w:pict>
      </w:r>
      <w:r>
        <w:rPr/>
        <w:pict>
          <v:group style="position:absolute;margin-left:305.679993pt;margin-top:415.339996pt;width:2.260pt;height:.39999pt;mso-position-horizontal-relative:page;mso-position-vertical-relative:page;z-index:-515" coordorigin="6114,8307" coordsize="45,8">
            <v:shape style="position:absolute;left:6114;top:8307;width:45;height:8" coordorigin="6114,8307" coordsize="45,8" path="m6114,8311l6159,8311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29.190001pt;margin-top:118.099998pt;width:.1pt;height:11.06pt;mso-position-horizontal-relative:page;mso-position-vertical-relative:page;z-index:-514" coordorigin="584,2362" coordsize="2,221">
            <v:shape style="position:absolute;left:584;top:2362;width:2;height:221" coordorigin="584,2362" coordsize="0,221" path="m584,2362l584,2583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144.139999pt;width:.1pt;height:347pt;mso-position-horizontal-relative:page;mso-position-vertical-relative:page;z-index:-513" coordorigin="584,2883" coordsize="2,6940">
            <v:shape style="position:absolute;left:584;top:2883;width:2;height:6940" coordorigin="584,2883" coordsize="0,6940" path="m584,2883l584,9823e" filled="f" stroked="t" strokeweight=".68pt" strokecolor="#000000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7.540001pt;margin-top:24.540874pt;width:525.3pt;height:347.28pt;mso-position-horizontal-relative:page;mso-position-vertical-relative:paragraph;z-index:-51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489" w:hRule="exact"/>
                    </w:trPr>
                    <w:tc>
                      <w:tcPr>
                        <w:tcW w:w="2672" w:type="dxa"/>
                        <w:gridSpan w:val="2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54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Depende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4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2"/>
                            <w:w w:val="100"/>
                            <w:b/>
                            <w:bCs/>
                            <w:u w:val="single" w:color="B5082D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2"/>
                            <w:w w:val="100"/>
                            <w:b/>
                            <w:bCs/>
                            <w:u w:val="single" w:color="B5082D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2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2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10"/>
                            <w:w w:val="100"/>
                            <w:b/>
                            <w:bCs/>
                            <w:strike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10"/>
                            <w:w w:val="100"/>
                            <w:b/>
                            <w:bCs/>
                            <w:strike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10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10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1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b/>
                            <w:bCs/>
                          </w:rPr>
                          <w:t>le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697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7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(I)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ion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16" w:right="797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)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Region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56" w:after="0" w:line="240" w:lineRule="auto"/>
                          <w:ind w:left="232" w:right="188" w:firstLine="237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an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b/>
                            <w:bCs/>
                            <w:u w:val="single" w:color="B5082D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b/>
                            <w:bCs/>
                            <w:u w:val="single" w:color="B5082D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b/>
                            <w:bCs/>
                          </w:rPr>
                          <w:t>if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-1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-2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-2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47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td.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2"/>
                            <w:w w:val="100"/>
                            <w:b/>
                            <w:bCs/>
                            <w:u w:val="single" w:color="B5082D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2"/>
                            <w:w w:val="100"/>
                            <w:b/>
                            <w:bCs/>
                            <w:u w:val="single" w:color="B5082D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2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2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1"/>
                            <w:w w:val="100"/>
                            <w:b/>
                            <w:bCs/>
                            <w:strike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1"/>
                            <w:w w:val="100"/>
                            <w:b/>
                            <w:bCs/>
                            <w:strike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1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1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  <w:b/>
                            <w:bCs/>
                          </w:rPr>
                          <w:t>ror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81" w:right="362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ig.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78" w:hRule="exact"/>
                    </w:trPr>
                    <w:tc>
                      <w:tcPr>
                        <w:tcW w:w="1648" w:type="dxa"/>
                        <w:vMerge w:val="restart"/>
                        <w:tcBorders>
                          <w:top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1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78" w:lineRule="auto"/>
                          <w:ind w:left="106" w:right="476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Pl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ing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u w:val="single" w:color="B5082D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u w:val="single" w:color="B5082D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strike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  <w:strike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  <w:t>ll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0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2"/>
                            <w:w w:val="100"/>
                            <w:u w:val="single" w:color="B5082D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2"/>
                            <w:w w:val="100"/>
                            <w:u w:val="single" w:color="B5082D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2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-2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1"/>
                            <w:w w:val="100"/>
                            <w:strike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1"/>
                            <w:w w:val="100"/>
                            <w:strike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1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B5082D"/>
                            <w:spacing w:val="1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  <w:t>idth</w:t>
                        </w:r>
                      </w:p>
                    </w:tc>
                    <w:tc>
                      <w:tcPr>
                        <w:tcW w:w="1024" w:type="dxa"/>
                        <w:vMerge w:val="restart"/>
                        <w:tcBorders>
                          <w:top w:val="single" w:sz="3.84" w:space="0" w:color="000000"/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>
                          <w:spacing w:before="7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6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697" w:type="dxa"/>
                        <w:vMerge w:val="restart"/>
                        <w:tcBorders>
                          <w:top w:val="single" w:sz="3.84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9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2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eas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</w:p>
                      <w:p>
                        <w:pPr>
                          <w:spacing w:before="1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Rivers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Region</w:t>
                        </w:r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Nort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astern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rs</w:t>
                        </w:r>
                      </w:p>
                      <w:p>
                        <w:pPr>
                          <w:spacing w:before="1" w:after="0" w:line="183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73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923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081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08</w:t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Rivers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Region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73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852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816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285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elize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3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ey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73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719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305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46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bottom w:val="single" w:sz="3.84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Holmul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73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241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212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377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 w:val="restart"/>
                        <w:tcBorders>
                          <w:top w:val="single" w:sz="3.84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9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Nort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astern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</w:p>
                      <w:p>
                        <w:pPr>
                          <w:spacing w:before="1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Rivers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Region</w:t>
                        </w:r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2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eas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vers</w:t>
                        </w:r>
                      </w:p>
                      <w:p>
                        <w:pPr>
                          <w:spacing w:before="1" w:after="0" w:line="183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67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923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081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08</w:t>
                        </w:r>
                      </w:p>
                    </w:tc>
                  </w:tr>
                  <w:tr>
                    <w:trPr>
                      <w:trHeight w:val="285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Rivers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Region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67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071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648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01</w:t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elize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3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ey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67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204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54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720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bottom w:val="single" w:sz="3.99992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99992" w:space="0" w:color="000000"/>
                          <w:bottom w:val="single" w:sz="3.99992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Holmul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99992" w:space="0" w:color="000000"/>
                          <w:bottom w:val="single" w:sz="3.99992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67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682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99992" w:space="0" w:color="000000"/>
                          <w:bottom w:val="single" w:sz="3.99992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094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99992" w:space="0" w:color="000000"/>
                          <w:bottom w:val="single" w:sz="3.99992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71</w:t>
                        </w:r>
                      </w:p>
                    </w:tc>
                  </w:tr>
                  <w:tr>
                    <w:trPr>
                      <w:trHeight w:val="377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 w:val="restart"/>
                        <w:tcBorders>
                          <w:top w:val="single" w:sz="3.99992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ee</w:t>
                        </w:r>
                      </w:p>
                      <w:p>
                        <w:pPr>
                          <w:spacing w:before="1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Rivers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Region</w:t>
                        </w:r>
                      </w:p>
                    </w:tc>
                    <w:tc>
                      <w:tcPr>
                        <w:tcW w:w="249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2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eas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vers</w:t>
                        </w:r>
                      </w:p>
                      <w:p>
                        <w:pPr>
                          <w:spacing w:before="0" w:after="0" w:line="183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67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852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816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378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Nort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astern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rs</w:t>
                        </w:r>
                      </w:p>
                      <w:p>
                        <w:pPr>
                          <w:spacing w:before="1" w:after="0" w:line="183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73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071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648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01</w:t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elize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3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ey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776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868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4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559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75</w:t>
                        </w:r>
                      </w:p>
                    </w:tc>
                  </w:tr>
                  <w:tr>
                    <w:trPr>
                      <w:trHeight w:val="285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bottom w:val="single" w:sz="3.99992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Holmul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73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390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169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99992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377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 w:val="restart"/>
                        <w:tcBorders>
                          <w:top w:val="single" w:sz="3.99992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elize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3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ey</w:t>
                        </w:r>
                      </w:p>
                    </w:tc>
                    <w:tc>
                      <w:tcPr>
                        <w:tcW w:w="249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2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eas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vers</w:t>
                        </w:r>
                      </w:p>
                      <w:p>
                        <w:pPr>
                          <w:spacing w:before="1" w:after="0" w:line="183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678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719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305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99992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  <w:b/>
                            <w:bCs/>
                          </w:rPr>
                          <w:t>46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78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Nort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astern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rs</w:t>
                        </w:r>
                      </w:p>
                      <w:p>
                        <w:pPr>
                          <w:spacing w:before="1" w:after="0" w:line="183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3" w:after="0" w:line="240" w:lineRule="auto"/>
                          <w:ind w:left="73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204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3" w:after="0" w:line="240" w:lineRule="auto"/>
                          <w:ind w:left="54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720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3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285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Rivers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Region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72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868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4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559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94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75</w:t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bottom w:val="single" w:sz="3.84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Holmul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72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478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938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63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47</w:t>
                        </w:r>
                      </w:p>
                    </w:tc>
                  </w:tr>
                  <w:tr>
                    <w:trPr>
                      <w:trHeight w:val="378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 w:val="restart"/>
                        <w:tcBorders>
                          <w:top w:val="single" w:sz="3.84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7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81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Holmul</w:t>
                        </w:r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2"/>
                            <w:w w:val="100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eas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vers</w:t>
                        </w:r>
                      </w:p>
                      <w:p>
                        <w:pPr>
                          <w:spacing w:before="1" w:after="0" w:line="183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857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41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54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212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2" w:after="0" w:line="240" w:lineRule="auto"/>
                          <w:ind w:left="63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376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0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Nort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astern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rs</w:t>
                        </w:r>
                      </w:p>
                      <w:p>
                        <w:pPr>
                          <w:spacing w:before="0" w:after="0" w:line="183" w:lineRule="exact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1" w:after="0" w:line="240" w:lineRule="auto"/>
                          <w:ind w:left="776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682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1" w:after="0" w:line="240" w:lineRule="auto"/>
                          <w:ind w:left="54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094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91" w:after="0" w:line="240" w:lineRule="auto"/>
                          <w:ind w:left="63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71</w:t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1648" w:type="dxa"/>
                        <w:vMerge/>
                        <w:tcBorders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tern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Rivers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Region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723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2"/>
                            <w:w w:val="100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390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54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169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4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63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286" w:hRule="exact"/>
                    </w:trPr>
                    <w:tc>
                      <w:tcPr>
                        <w:tcW w:w="1648" w:type="dxa"/>
                        <w:vMerge/>
                        <w:tcBorders>
                          <w:bottom w:val="single" w:sz="3.83976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24" w:type="dxa"/>
                        <w:vMerge/>
                        <w:tcBorders>
                          <w:bottom w:val="single" w:sz="3.83976" w:space="0" w:color="000000"/>
                          <w:left w:val="single" w:sz="3.84" w:space="0" w:color="000000"/>
                          <w:right w:val="single" w:sz="3.8399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697" w:type="dxa"/>
                        <w:vMerge/>
                        <w:tcBorders>
                          <w:bottom w:val="single" w:sz="3.83976" w:space="0" w:color="000000"/>
                          <w:left w:val="single" w:sz="3.83992" w:space="0" w:color="000000"/>
                          <w:right w:val="single" w:sz="4.0001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492" w:type="dxa"/>
                        <w:tcBorders>
                          <w:top w:val="single" w:sz="3.84" w:space="0" w:color="000000"/>
                          <w:bottom w:val="single" w:sz="3.83976" w:space="0" w:color="000000"/>
                          <w:left w:val="single" w:sz="4.00016" w:space="0" w:color="000000"/>
                          <w:right w:val="single" w:sz="4.00016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82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elize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ver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3"/>
                            <w:w w:val="100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al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ey</w:t>
                        </w:r>
                      </w:p>
                    </w:tc>
                    <w:tc>
                      <w:tcPr>
                        <w:tcW w:w="1360" w:type="dxa"/>
                        <w:tcBorders>
                          <w:top w:val="single" w:sz="3.84" w:space="0" w:color="000000"/>
                          <w:bottom w:val="single" w:sz="3.83976" w:space="0" w:color="000000"/>
                          <w:left w:val="single" w:sz="4.00016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776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1.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478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3976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505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938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3.84" w:space="0" w:color="000000"/>
                          <w:bottom w:val="single" w:sz="3.83976" w:space="0" w:color="000000"/>
                          <w:left w:val="single" w:sz="3.84" w:space="0" w:color="000000"/>
                          <w:right w:val="single" w:sz="3.84" w:space="0" w:color="000000"/>
                        </w:tcBorders>
                      </w:tcPr>
                      <w:p>
                        <w:pPr>
                          <w:spacing w:before="46" w:after="0" w:line="240" w:lineRule="auto"/>
                          <w:ind w:left="639" w:right="-2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0.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spacing w:val="0"/>
                            <w:w w:val="100"/>
                          </w:rPr>
                          <w:t>47</w:t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19"/>
          <w:szCs w:val="19"/>
          <w:spacing w:val="-2"/>
          <w:w w:val="100"/>
          <w:b/>
          <w:bCs/>
        </w:rPr>
        <w:t>p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em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19"/>
          <w:szCs w:val="19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-14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b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le</w:t>
      </w:r>
      <w:r>
        <w:rPr>
          <w:rFonts w:ascii="Arial" w:hAnsi="Arial" w:cs="Arial" w:eastAsia="Arial"/>
          <w:sz w:val="19"/>
          <w:szCs w:val="19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7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9"/>
          <w:szCs w:val="19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-1"/>
          <w:w w:val="100"/>
        </w:rPr>
        <w:t>P</w:t>
      </w:r>
      <w:r>
        <w:rPr>
          <w:rFonts w:ascii="Arial" w:hAnsi="Arial" w:cs="Arial" w:eastAsia="Arial"/>
          <w:sz w:val="19"/>
          <w:szCs w:val="19"/>
          <w:spacing w:val="1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-1"/>
          <w:w w:val="100"/>
        </w:rPr>
        <w:t>s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4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2"/>
          <w:w w:val="100"/>
          <w:u w:val="single" w:color="B5082D"/>
        </w:rPr>
        <w:t>h</w:t>
      </w:r>
      <w:r>
        <w:rPr>
          <w:rFonts w:ascii="Arial" w:hAnsi="Arial" w:cs="Arial" w:eastAsia="Arial"/>
          <w:sz w:val="19"/>
          <w:szCs w:val="19"/>
          <w:color w:val="B5082D"/>
          <w:spacing w:val="2"/>
          <w:w w:val="100"/>
          <w:u w:val="single" w:color="B5082D"/>
        </w:rPr>
      </w:r>
      <w:r>
        <w:rPr>
          <w:rFonts w:ascii="Arial" w:hAnsi="Arial" w:cs="Arial" w:eastAsia="Arial"/>
          <w:sz w:val="19"/>
          <w:szCs w:val="19"/>
          <w:color w:val="B5082D"/>
          <w:spacing w:val="2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2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0"/>
          <w:strike/>
        </w:rPr>
        <w:t>-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0"/>
          <w:strike/>
        </w:rPr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0"/>
          <w:strike/>
        </w:rPr>
        <w:t>H</w:t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0"/>
          <w:strike/>
        </w:rPr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c</w:t>
      </w:r>
      <w:r>
        <w:rPr>
          <w:rFonts w:ascii="Arial" w:hAnsi="Arial" w:cs="Arial" w:eastAsia="Arial"/>
          <w:sz w:val="19"/>
          <w:szCs w:val="19"/>
          <w:color w:val="000000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5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-1"/>
          <w:w w:val="100"/>
          <w:u w:val="single" w:color="B5082D"/>
        </w:rPr>
        <w:t>T</w:t>
      </w:r>
      <w:r>
        <w:rPr>
          <w:rFonts w:ascii="Arial" w:hAnsi="Arial" w:cs="Arial" w:eastAsia="Arial"/>
          <w:sz w:val="19"/>
          <w:szCs w:val="19"/>
          <w:color w:val="B5082D"/>
          <w:spacing w:val="-1"/>
          <w:w w:val="100"/>
          <w:u w:val="single" w:color="B5082D"/>
        </w:rPr>
      </w:r>
      <w:r>
        <w:rPr>
          <w:rFonts w:ascii="Arial" w:hAnsi="Arial" w:cs="Arial" w:eastAsia="Arial"/>
          <w:sz w:val="19"/>
          <w:szCs w:val="19"/>
          <w:color w:val="B5082D"/>
          <w:spacing w:val="-1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1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t</w:t>
      </w:r>
      <w:r>
        <w:rPr>
          <w:rFonts w:ascii="Arial" w:hAnsi="Arial" w:cs="Arial" w:eastAsia="Arial"/>
          <w:sz w:val="19"/>
          <w:szCs w:val="19"/>
          <w:color w:val="000000"/>
          <w:spacing w:val="5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f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0"/>
        </w:rPr>
        <w:t>o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00000"/>
          <w:spacing w:val="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P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y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ng</w:t>
      </w:r>
      <w:r>
        <w:rPr>
          <w:rFonts w:ascii="Arial" w:hAnsi="Arial" w:cs="Arial" w:eastAsia="Arial"/>
          <w:sz w:val="19"/>
          <w:szCs w:val="19"/>
          <w:color w:val="000000"/>
          <w:spacing w:val="-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ll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y</w:t>
      </w:r>
      <w:r>
        <w:rPr>
          <w:rFonts w:ascii="Arial" w:hAnsi="Arial" w:cs="Arial" w:eastAsia="Arial"/>
          <w:sz w:val="19"/>
          <w:szCs w:val="19"/>
          <w:color w:val="000000"/>
          <w:spacing w:val="4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1"/>
        </w:rPr>
        <w:t>Wi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1"/>
        </w:rPr>
        <w:t>d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1"/>
        </w:rPr>
        <w:t>t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1"/>
        </w:rPr>
        <w:t>h</w:t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1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6" w:after="0" w:line="247" w:lineRule="auto"/>
        <w:ind w:right="68"/>
        <w:jc w:val="left"/>
        <w:rPr>
          <w:rFonts w:ascii="Calibri" w:hAnsi="Calibri" w:cs="Calibri" w:eastAsia="Calibri"/>
          <w:sz w:val="14"/>
          <w:szCs w:val="14"/>
        </w:rPr>
      </w:pPr>
      <w:rPr/>
      <w:r>
        <w:rPr/>
        <w:br w:type="column"/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Co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m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me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n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ted</w:t>
      </w:r>
      <w:r>
        <w:rPr>
          <w:rFonts w:ascii="Segoe UI" w:hAnsi="Segoe UI" w:cs="Segoe UI" w:eastAsia="Segoe UI"/>
          <w:sz w:val="14"/>
          <w:szCs w:val="14"/>
          <w:spacing w:val="25"/>
          <w:w w:val="100"/>
          <w:b/>
          <w:bCs/>
        </w:rPr>
        <w:t> 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[</w:t>
      </w:r>
      <w:r>
        <w:rPr>
          <w:rFonts w:ascii="Segoe UI" w:hAnsi="Segoe UI" w:cs="Segoe UI" w:eastAsia="Segoe UI"/>
          <w:sz w:val="14"/>
          <w:szCs w:val="14"/>
          <w:spacing w:val="-3"/>
          <w:w w:val="100"/>
          <w:b/>
          <w:bCs/>
        </w:rPr>
        <w:t>J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J7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]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:</w:t>
      </w:r>
      <w:r>
        <w:rPr>
          <w:rFonts w:ascii="Segoe UI" w:hAnsi="Segoe UI" w:cs="Segoe UI" w:eastAsia="Segoe UI"/>
          <w:sz w:val="14"/>
          <w:szCs w:val="14"/>
          <w:spacing w:val="12"/>
          <w:w w:val="100"/>
          <w:b/>
          <w:bCs/>
        </w:rPr>
        <w:t> </w:t>
      </w:r>
      <w:r>
        <w:rPr>
          <w:rFonts w:ascii="Calibri" w:hAnsi="Calibri" w:cs="Calibri" w:eastAsia="Calibri"/>
          <w:sz w:val="14"/>
          <w:szCs w:val="14"/>
          <w:spacing w:val="-3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Q:</w:t>
      </w:r>
      <w:r>
        <w:rPr>
          <w:rFonts w:ascii="Calibri" w:hAnsi="Calibri" w:cs="Calibri" w:eastAsia="Calibri"/>
          <w:sz w:val="14"/>
          <w:szCs w:val="14"/>
          <w:spacing w:val="6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2"/>
          <w:w w:val="100"/>
        </w:rPr>
        <w:t>M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-2"/>
          <w:w w:val="100"/>
        </w:rPr>
        <w:t>n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y</w:t>
      </w:r>
      <w:r>
        <w:rPr>
          <w:rFonts w:ascii="Calibri" w:hAnsi="Calibri" w:cs="Calibri" w:eastAsia="Calibri"/>
          <w:sz w:val="14"/>
          <w:szCs w:val="14"/>
          <w:spacing w:val="11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b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ut</w:t>
      </w:r>
      <w:r>
        <w:rPr>
          <w:rFonts w:ascii="Calibri" w:hAnsi="Calibri" w:cs="Calibri" w:eastAsia="Calibri"/>
          <w:sz w:val="14"/>
          <w:szCs w:val="14"/>
          <w:spacing w:val="8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not</w:t>
      </w:r>
      <w:r>
        <w:rPr>
          <w:rFonts w:ascii="Calibri" w:hAnsi="Calibri" w:cs="Calibri" w:eastAsia="Calibri"/>
          <w:sz w:val="14"/>
          <w:szCs w:val="14"/>
          <w:spacing w:val="7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all</w:t>
      </w:r>
      <w:r>
        <w:rPr>
          <w:rFonts w:ascii="Calibri" w:hAnsi="Calibri" w:cs="Calibri" w:eastAsia="Calibri"/>
          <w:sz w:val="14"/>
          <w:szCs w:val="14"/>
          <w:spacing w:val="5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o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f</w:t>
      </w:r>
      <w:r>
        <w:rPr>
          <w:rFonts w:ascii="Calibri" w:hAnsi="Calibri" w:cs="Calibri" w:eastAsia="Calibri"/>
          <w:sz w:val="14"/>
          <w:szCs w:val="14"/>
          <w:spacing w:val="5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8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4"/>
          <w:w w:val="100"/>
        </w:rPr>
        <w:t>v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l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u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s</w:t>
      </w:r>
      <w:r>
        <w:rPr>
          <w:rFonts w:ascii="Calibri" w:hAnsi="Calibri" w:cs="Calibri" w:eastAsia="Calibri"/>
          <w:sz w:val="14"/>
          <w:szCs w:val="14"/>
          <w:spacing w:val="12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in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the</w:t>
      </w:r>
      <w:r>
        <w:rPr>
          <w:rFonts w:ascii="Calibri" w:hAnsi="Calibri" w:cs="Calibri" w:eastAsia="Calibri"/>
          <w:sz w:val="14"/>
          <w:szCs w:val="14"/>
          <w:spacing w:val="7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th</w:t>
      </w:r>
      <w:r>
        <w:rPr>
          <w:rFonts w:ascii="Calibri" w:hAnsi="Calibri" w:cs="Calibri" w:eastAsia="Calibri"/>
          <w:sz w:val="14"/>
          <w:szCs w:val="14"/>
          <w:spacing w:val="-3"/>
          <w:w w:val="100"/>
        </w:rPr>
        <w:t>r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9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c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o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l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u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m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n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s</w:t>
      </w:r>
      <w:r>
        <w:rPr>
          <w:rFonts w:ascii="Calibri" w:hAnsi="Calibri" w:cs="Calibri" w:eastAsia="Calibri"/>
          <w:sz w:val="14"/>
          <w:szCs w:val="14"/>
          <w:spacing w:val="15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on</w:t>
      </w:r>
      <w:r>
        <w:rPr>
          <w:rFonts w:ascii="Calibri" w:hAnsi="Calibri" w:cs="Calibri" w:eastAsia="Calibri"/>
          <w:sz w:val="14"/>
          <w:szCs w:val="14"/>
          <w:spacing w:val="5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he</w:t>
      </w:r>
      <w:r>
        <w:rPr>
          <w:rFonts w:ascii="Calibri" w:hAnsi="Calibri" w:cs="Calibri" w:eastAsia="Calibri"/>
          <w:sz w:val="14"/>
          <w:szCs w:val="14"/>
          <w:spacing w:val="8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rig</w:t>
      </w:r>
      <w:r>
        <w:rPr>
          <w:rFonts w:ascii="Calibri" w:hAnsi="Calibri" w:cs="Calibri" w:eastAsia="Calibri"/>
          <w:sz w:val="14"/>
          <w:szCs w:val="14"/>
          <w:spacing w:val="-2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9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ppe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r</w:t>
      </w:r>
      <w:r>
        <w:rPr>
          <w:rFonts w:ascii="Calibri" w:hAnsi="Calibri" w:cs="Calibri" w:eastAsia="Calibri"/>
          <w:sz w:val="14"/>
          <w:szCs w:val="14"/>
          <w:spacing w:val="14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o</w:t>
      </w:r>
      <w:r>
        <w:rPr>
          <w:rFonts w:ascii="Calibri" w:hAnsi="Calibri" w:cs="Calibri" w:eastAsia="Calibri"/>
          <w:sz w:val="14"/>
          <w:szCs w:val="14"/>
          <w:spacing w:val="4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v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7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4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p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d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di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n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g</w:t>
      </w:r>
      <w:r>
        <w:rPr>
          <w:rFonts w:ascii="Calibri" w:hAnsi="Calibri" w:cs="Calibri" w:eastAsia="Calibri"/>
          <w:sz w:val="14"/>
          <w:szCs w:val="14"/>
          <w:spacing w:val="13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3"/>
        </w:rPr>
        <w:t>a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t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the</w:t>
      </w:r>
      <w:r>
        <w:rPr>
          <w:rFonts w:ascii="Calibri" w:hAnsi="Calibri" w:cs="Calibri" w:eastAsia="Calibri"/>
          <w:sz w:val="14"/>
          <w:szCs w:val="14"/>
          <w:spacing w:val="6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r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i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g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9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o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f</w:t>
      </w:r>
      <w:r>
        <w:rPr>
          <w:rFonts w:ascii="Calibri" w:hAnsi="Calibri" w:cs="Calibri" w:eastAsia="Calibri"/>
          <w:sz w:val="14"/>
          <w:szCs w:val="14"/>
          <w:spacing w:val="5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6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2"/>
          <w:w w:val="100"/>
        </w:rPr>
        <w:t>c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ll</w:t>
      </w:r>
      <w:r>
        <w:rPr>
          <w:rFonts w:ascii="Calibri" w:hAnsi="Calibri" w:cs="Calibri" w:eastAsia="Calibri"/>
          <w:sz w:val="14"/>
          <w:szCs w:val="14"/>
          <w:spacing w:val="7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8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I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ca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n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n</w:t>
      </w:r>
      <w:r>
        <w:rPr>
          <w:rFonts w:ascii="Calibri" w:hAnsi="Calibri" w:cs="Calibri" w:eastAsia="Calibri"/>
          <w:sz w:val="14"/>
          <w:szCs w:val="14"/>
          <w:spacing w:val="2"/>
          <w:w w:val="100"/>
        </w:rPr>
        <w:t>o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13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f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i</w:t>
      </w:r>
      <w:r>
        <w:rPr>
          <w:rFonts w:ascii="Calibri" w:hAnsi="Calibri" w:cs="Calibri" w:eastAsia="Calibri"/>
          <w:sz w:val="14"/>
          <w:szCs w:val="14"/>
          <w:spacing w:val="-2"/>
          <w:w w:val="100"/>
        </w:rPr>
        <w:t>g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u</w:t>
      </w:r>
      <w:r>
        <w:rPr>
          <w:rFonts w:ascii="Calibri" w:hAnsi="Calibri" w:cs="Calibri" w:eastAsia="Calibri"/>
          <w:sz w:val="14"/>
          <w:szCs w:val="14"/>
          <w:spacing w:val="-3"/>
          <w:w w:val="100"/>
        </w:rPr>
        <w:t>r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10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o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u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:</w:t>
      </w:r>
      <w:r>
        <w:rPr>
          <w:rFonts w:ascii="Calibri" w:hAnsi="Calibri" w:cs="Calibri" w:eastAsia="Calibri"/>
          <w:sz w:val="14"/>
          <w:szCs w:val="14"/>
          <w:spacing w:val="8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p</w:t>
      </w:r>
      <w:r>
        <w:rPr>
          <w:rFonts w:ascii="Calibri" w:hAnsi="Calibri" w:cs="Calibri" w:eastAsia="Calibri"/>
          <w:sz w:val="14"/>
          <w:szCs w:val="14"/>
          <w:spacing w:val="-2"/>
          <w:w w:val="100"/>
        </w:rPr>
        <w:t>l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ase</w:t>
      </w:r>
      <w:r>
        <w:rPr>
          <w:rFonts w:ascii="Calibri" w:hAnsi="Calibri" w:cs="Calibri" w:eastAsia="Calibri"/>
          <w:sz w:val="14"/>
          <w:szCs w:val="14"/>
          <w:spacing w:val="11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2"/>
          <w:w w:val="103"/>
        </w:rPr>
        <w:t>r</w:t>
      </w:r>
      <w:r>
        <w:rPr>
          <w:rFonts w:ascii="Calibri" w:hAnsi="Calibri" w:cs="Calibri" w:eastAsia="Calibri"/>
          <w:sz w:val="14"/>
          <w:szCs w:val="14"/>
          <w:spacing w:val="-1"/>
          <w:w w:val="103"/>
        </w:rPr>
        <w:t>e</w:t>
      </w:r>
      <w:r>
        <w:rPr>
          <w:rFonts w:ascii="Calibri" w:hAnsi="Calibri" w:cs="Calibri" w:eastAsia="Calibri"/>
          <w:sz w:val="14"/>
          <w:szCs w:val="14"/>
          <w:spacing w:val="-2"/>
          <w:w w:val="103"/>
        </w:rPr>
        <w:t>f</w:t>
      </w:r>
      <w:r>
        <w:rPr>
          <w:rFonts w:ascii="Calibri" w:hAnsi="Calibri" w:cs="Calibri" w:eastAsia="Calibri"/>
          <w:sz w:val="14"/>
          <w:szCs w:val="14"/>
          <w:spacing w:val="-1"/>
          <w:w w:val="103"/>
        </w:rPr>
        <w:t>o</w:t>
      </w:r>
      <w:r>
        <w:rPr>
          <w:rFonts w:ascii="Calibri" w:hAnsi="Calibri" w:cs="Calibri" w:eastAsia="Calibri"/>
          <w:sz w:val="14"/>
          <w:szCs w:val="14"/>
          <w:spacing w:val="1"/>
          <w:w w:val="103"/>
        </w:rPr>
        <w:t>r</w:t>
      </w:r>
      <w:r>
        <w:rPr>
          <w:rFonts w:ascii="Calibri" w:hAnsi="Calibri" w:cs="Calibri" w:eastAsia="Calibri"/>
          <w:sz w:val="14"/>
          <w:szCs w:val="14"/>
          <w:spacing w:val="-2"/>
          <w:w w:val="103"/>
        </w:rPr>
        <w:t>m</w:t>
      </w:r>
      <w:r>
        <w:rPr>
          <w:rFonts w:ascii="Calibri" w:hAnsi="Calibri" w:cs="Calibri" w:eastAsia="Calibri"/>
          <w:sz w:val="14"/>
          <w:szCs w:val="14"/>
          <w:spacing w:val="-1"/>
          <w:w w:val="103"/>
        </w:rPr>
        <w:t>a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t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the</w:t>
      </w:r>
      <w:r>
        <w:rPr>
          <w:rFonts w:ascii="Calibri" w:hAnsi="Calibri" w:cs="Calibri" w:eastAsia="Calibri"/>
          <w:sz w:val="14"/>
          <w:szCs w:val="14"/>
          <w:spacing w:val="6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num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b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-2"/>
          <w:w w:val="100"/>
        </w:rPr>
        <w:t>r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s</w:t>
      </w:r>
      <w:r>
        <w:rPr>
          <w:rFonts w:ascii="Calibri" w:hAnsi="Calibri" w:cs="Calibri" w:eastAsia="Calibri"/>
          <w:sz w:val="14"/>
          <w:szCs w:val="14"/>
          <w:spacing w:val="16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in</w:t>
      </w:r>
      <w:r>
        <w:rPr>
          <w:rFonts w:ascii="Calibri" w:hAnsi="Calibri" w:cs="Calibri" w:eastAsia="Calibri"/>
          <w:sz w:val="14"/>
          <w:szCs w:val="14"/>
          <w:spacing w:val="5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-2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se</w:t>
      </w:r>
      <w:r>
        <w:rPr>
          <w:rFonts w:ascii="Calibri" w:hAnsi="Calibri" w:cs="Calibri" w:eastAsia="Calibri"/>
          <w:sz w:val="14"/>
          <w:szCs w:val="14"/>
          <w:spacing w:val="10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r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9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c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o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l</w:t>
      </w:r>
      <w:r>
        <w:rPr>
          <w:rFonts w:ascii="Calibri" w:hAnsi="Calibri" w:cs="Calibri" w:eastAsia="Calibri"/>
          <w:sz w:val="14"/>
          <w:szCs w:val="14"/>
          <w:spacing w:val="2"/>
          <w:w w:val="100"/>
        </w:rPr>
        <w:t>u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m</w:t>
      </w:r>
      <w:r>
        <w:rPr>
          <w:rFonts w:ascii="Calibri" w:hAnsi="Calibri" w:cs="Calibri" w:eastAsia="Calibri"/>
          <w:sz w:val="14"/>
          <w:szCs w:val="14"/>
          <w:spacing w:val="-2"/>
          <w:w w:val="100"/>
        </w:rPr>
        <w:t>n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s</w:t>
      </w:r>
      <w:r>
        <w:rPr>
          <w:rFonts w:ascii="Calibri" w:hAnsi="Calibri" w:cs="Calibri" w:eastAsia="Calibri"/>
          <w:sz w:val="14"/>
          <w:szCs w:val="14"/>
          <w:spacing w:val="14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to</w:t>
      </w:r>
      <w:r>
        <w:rPr>
          <w:rFonts w:ascii="Calibri" w:hAnsi="Calibri" w:cs="Calibri" w:eastAsia="Calibri"/>
          <w:sz w:val="14"/>
          <w:szCs w:val="14"/>
          <w:spacing w:val="5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-3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v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9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t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h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7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s</w:t>
      </w:r>
      <w:r>
        <w:rPr>
          <w:rFonts w:ascii="Calibri" w:hAnsi="Calibri" w:cs="Calibri" w:eastAsia="Calibri"/>
          <w:sz w:val="14"/>
          <w:szCs w:val="14"/>
          <w:spacing w:val="-1"/>
          <w:w w:val="100"/>
        </w:rPr>
        <w:t>a</w:t>
      </w:r>
      <w:r>
        <w:rPr>
          <w:rFonts w:ascii="Calibri" w:hAnsi="Calibri" w:cs="Calibri" w:eastAsia="Calibri"/>
          <w:sz w:val="14"/>
          <w:szCs w:val="14"/>
          <w:spacing w:val="1"/>
          <w:w w:val="100"/>
        </w:rPr>
        <w:t>m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  <w:t>e</w:t>
      </w:r>
      <w:r>
        <w:rPr>
          <w:rFonts w:ascii="Calibri" w:hAnsi="Calibri" w:cs="Calibri" w:eastAsia="Calibri"/>
          <w:sz w:val="14"/>
          <w:szCs w:val="14"/>
          <w:spacing w:val="9"/>
          <w:w w:val="100"/>
        </w:rPr>
        <w:t> 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c</w:t>
      </w:r>
      <w:r>
        <w:rPr>
          <w:rFonts w:ascii="Calibri" w:hAnsi="Calibri" w:cs="Calibri" w:eastAsia="Calibri"/>
          <w:sz w:val="14"/>
          <w:szCs w:val="14"/>
          <w:spacing w:val="-1"/>
          <w:w w:val="103"/>
        </w:rPr>
        <w:t>e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ll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 </w:t>
      </w:r>
      <w:r>
        <w:rPr>
          <w:rFonts w:ascii="Calibri" w:hAnsi="Calibri" w:cs="Calibri" w:eastAsia="Calibri"/>
          <w:sz w:val="14"/>
          <w:szCs w:val="14"/>
          <w:spacing w:val="1"/>
          <w:w w:val="103"/>
        </w:rPr>
        <w:t>p</w:t>
      </w:r>
      <w:r>
        <w:rPr>
          <w:rFonts w:ascii="Calibri" w:hAnsi="Calibri" w:cs="Calibri" w:eastAsia="Calibri"/>
          <w:sz w:val="14"/>
          <w:szCs w:val="14"/>
          <w:spacing w:val="-4"/>
          <w:w w:val="103"/>
        </w:rPr>
        <w:t>r</w:t>
      </w:r>
      <w:r>
        <w:rPr>
          <w:rFonts w:ascii="Calibri" w:hAnsi="Calibri" w:cs="Calibri" w:eastAsia="Calibri"/>
          <w:sz w:val="14"/>
          <w:szCs w:val="14"/>
          <w:spacing w:val="1"/>
          <w:w w:val="103"/>
        </w:rPr>
        <w:t>o</w:t>
      </w:r>
      <w:r>
        <w:rPr>
          <w:rFonts w:ascii="Calibri" w:hAnsi="Calibri" w:cs="Calibri" w:eastAsia="Calibri"/>
          <w:sz w:val="14"/>
          <w:szCs w:val="14"/>
          <w:spacing w:val="-1"/>
          <w:w w:val="103"/>
        </w:rPr>
        <w:t>p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e</w:t>
      </w:r>
      <w:r>
        <w:rPr>
          <w:rFonts w:ascii="Calibri" w:hAnsi="Calibri" w:cs="Calibri" w:eastAsia="Calibri"/>
          <w:sz w:val="14"/>
          <w:szCs w:val="14"/>
          <w:spacing w:val="1"/>
          <w:w w:val="103"/>
        </w:rPr>
        <w:t>r</w:t>
      </w:r>
      <w:r>
        <w:rPr>
          <w:rFonts w:ascii="Calibri" w:hAnsi="Calibri" w:cs="Calibri" w:eastAsia="Calibri"/>
          <w:sz w:val="14"/>
          <w:szCs w:val="14"/>
          <w:spacing w:val="0"/>
          <w:w w:val="101"/>
        </w:rPr>
        <w:t>t</w:t>
      </w:r>
      <w:r>
        <w:rPr>
          <w:rFonts w:ascii="Calibri" w:hAnsi="Calibri" w:cs="Calibri" w:eastAsia="Calibri"/>
          <w:sz w:val="14"/>
          <w:szCs w:val="14"/>
          <w:spacing w:val="-2"/>
          <w:w w:val="101"/>
        </w:rPr>
        <w:t>i</w:t>
      </w:r>
      <w:r>
        <w:rPr>
          <w:rFonts w:ascii="Calibri" w:hAnsi="Calibri" w:cs="Calibri" w:eastAsia="Calibri"/>
          <w:sz w:val="14"/>
          <w:szCs w:val="14"/>
          <w:spacing w:val="1"/>
          <w:w w:val="103"/>
        </w:rPr>
        <w:t>e</w:t>
      </w:r>
      <w:r>
        <w:rPr>
          <w:rFonts w:ascii="Calibri" w:hAnsi="Calibri" w:cs="Calibri" w:eastAsia="Calibri"/>
          <w:sz w:val="14"/>
          <w:szCs w:val="14"/>
          <w:spacing w:val="-2"/>
          <w:w w:val="103"/>
        </w:rPr>
        <w:t>s</w:t>
      </w:r>
      <w:r>
        <w:rPr>
          <w:rFonts w:ascii="Calibri" w:hAnsi="Calibri" w:cs="Calibri" w:eastAsia="Calibri"/>
          <w:sz w:val="14"/>
          <w:szCs w:val="14"/>
          <w:spacing w:val="0"/>
          <w:w w:val="103"/>
        </w:rPr>
        <w:t>.</w:t>
      </w:r>
      <w:r>
        <w:rPr>
          <w:rFonts w:ascii="Calibri" w:hAnsi="Calibri" w:cs="Calibri" w:eastAsia="Calibri"/>
          <w:sz w:val="14"/>
          <w:szCs w:val="14"/>
          <w:spacing w:val="0"/>
          <w:w w:val="100"/>
        </w:rPr>
      </w:r>
    </w:p>
    <w:p>
      <w:pPr>
        <w:spacing w:before="89" w:after="0" w:line="240" w:lineRule="auto"/>
        <w:ind w:right="-20"/>
        <w:jc w:val="left"/>
        <w:rPr>
          <w:rFonts w:ascii="Segoe UI" w:hAnsi="Segoe UI" w:cs="Segoe UI" w:eastAsia="Segoe UI"/>
          <w:sz w:val="14"/>
          <w:szCs w:val="14"/>
        </w:rPr>
      </w:pPr>
      <w:rPr/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F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o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r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m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at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t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e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d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:</w:t>
      </w:r>
      <w:r>
        <w:rPr>
          <w:rFonts w:ascii="Segoe UI" w:hAnsi="Segoe UI" w:cs="Segoe UI" w:eastAsia="Segoe UI"/>
          <w:sz w:val="14"/>
          <w:szCs w:val="14"/>
          <w:spacing w:val="25"/>
          <w:w w:val="100"/>
          <w:b/>
          <w:bCs/>
        </w:rPr>
        <w:t> </w:t>
      </w:r>
      <w:r>
        <w:rPr>
          <w:rFonts w:ascii="Segoe UI" w:hAnsi="Segoe UI" w:cs="Segoe UI" w:eastAsia="Segoe UI"/>
          <w:sz w:val="14"/>
          <w:szCs w:val="14"/>
          <w:spacing w:val="1"/>
          <w:w w:val="100"/>
        </w:rPr>
        <w:t>F</w:t>
      </w:r>
      <w:r>
        <w:rPr>
          <w:rFonts w:ascii="Segoe UI" w:hAnsi="Segoe UI" w:cs="Segoe UI" w:eastAsia="Segoe UI"/>
          <w:sz w:val="14"/>
          <w:szCs w:val="14"/>
          <w:spacing w:val="-2"/>
          <w:w w:val="100"/>
        </w:rPr>
        <w:t>o</w:t>
      </w:r>
      <w:r>
        <w:rPr>
          <w:rFonts w:ascii="Segoe UI" w:hAnsi="Segoe UI" w:cs="Segoe UI" w:eastAsia="Segoe UI"/>
          <w:sz w:val="14"/>
          <w:szCs w:val="14"/>
          <w:spacing w:val="1"/>
          <w:w w:val="100"/>
        </w:rPr>
        <w:t>n</w:t>
      </w:r>
      <w:r>
        <w:rPr>
          <w:rFonts w:ascii="Segoe UI" w:hAnsi="Segoe UI" w:cs="Segoe UI" w:eastAsia="Segoe UI"/>
          <w:sz w:val="14"/>
          <w:szCs w:val="14"/>
          <w:spacing w:val="-1"/>
          <w:w w:val="100"/>
        </w:rPr>
        <w:t>t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  <w:t>:</w:t>
      </w:r>
      <w:r>
        <w:rPr>
          <w:rFonts w:ascii="Segoe UI" w:hAnsi="Segoe UI" w:cs="Segoe UI" w:eastAsia="Segoe UI"/>
          <w:sz w:val="14"/>
          <w:szCs w:val="14"/>
          <w:spacing w:val="9"/>
          <w:w w:val="100"/>
        </w:rPr>
        <w:t> </w:t>
      </w:r>
      <w:r>
        <w:rPr>
          <w:rFonts w:ascii="Segoe UI" w:hAnsi="Segoe UI" w:cs="Segoe UI" w:eastAsia="Segoe UI"/>
          <w:sz w:val="14"/>
          <w:szCs w:val="14"/>
          <w:spacing w:val="0"/>
          <w:w w:val="103"/>
        </w:rPr>
        <w:t>Bold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</w:r>
    </w:p>
    <w:p>
      <w:pPr>
        <w:spacing w:before="93" w:after="0" w:line="240" w:lineRule="auto"/>
        <w:ind w:right="-20"/>
        <w:jc w:val="left"/>
        <w:rPr>
          <w:rFonts w:ascii="Segoe UI" w:hAnsi="Segoe UI" w:cs="Segoe UI" w:eastAsia="Segoe UI"/>
          <w:sz w:val="14"/>
          <w:szCs w:val="14"/>
        </w:rPr>
      </w:pPr>
      <w:rPr/>
      <w:r>
        <w:rPr/>
        <w:pict>
          <v:group style="position:absolute;margin-left:246.199997pt;margin-top:23.023714pt;width:2.280pt;height:.39999pt;mso-position-horizontal-relative:page;mso-position-vertical-relative:paragraph;z-index:-534" coordorigin="4924,460" coordsize="46,8">
            <v:shape style="position:absolute;left:4924;top:460;width:46;height:8" coordorigin="4924,460" coordsize="46,8" path="m4924,464l4970,464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347pt;margin-top:27.843704pt;width:2.260pt;height:.38pt;mso-position-horizontal-relative:page;mso-position-vertical-relative:paragraph;z-index:-531" coordorigin="6940,557" coordsize="45,8">
            <v:shape style="position:absolute;left:6940;top:557;width:45;height:8" coordorigin="6940,557" coordsize="45,8" path="m6940,561l6985,561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05.679993pt;margin-top:42.143696pt;width:2.260pt;height:.40001pt;mso-position-horizontal-relative:page;mso-position-vertical-relative:paragraph;z-index:-530" coordorigin="6114,843" coordsize="45,8">
            <v:shape style="position:absolute;left:6114;top:843;width:45;height:8" coordorigin="6114,843" coordsize="45,8" path="m6114,847l6159,847e" filled="f" stroked="t" strokeweight=".500010pt" strokecolor="#B5082D">
              <v:path arrowok="t"/>
            </v:shape>
          </v:group>
          <w10:wrap type="none"/>
        </w:pict>
      </w:r>
      <w:r>
        <w:rPr/>
        <w:pict>
          <v:group style="position:absolute;margin-left:246.199997pt;margin-top:84.763702pt;width:2.280pt;height:.38pt;mso-position-horizontal-relative:page;mso-position-vertical-relative:paragraph;z-index:-529" coordorigin="4924,1695" coordsize="46,8">
            <v:shape style="position:absolute;left:4924;top:1695;width:46;height:8" coordorigin="4924,1695" coordsize="46,8" path="m4924,1699l4970,169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06.200012pt;margin-top:63.343704pt;width:2.180pt;height:.38pt;mso-position-horizontal-relative:page;mso-position-vertical-relative:paragraph;z-index:-528" coordorigin="6124,1267" coordsize="44,8">
            <v:shape style="position:absolute;left:6124;top:1267;width:44;height:8" coordorigin="6124,1267" coordsize="44,8" path="m6124,1271l6168,1271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86.140015pt;margin-top:75.283707pt;width:2.220pt;height:.38pt;mso-position-horizontal-relative:page;mso-position-vertical-relative:paragraph;z-index:-527" coordorigin="7723,1506" coordsize="44,8">
            <v:shape style="position:absolute;left:7723;top:1506;width:44;height:8" coordorigin="7723,1506" coordsize="44,8" path="m7723,1509l7767,150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47pt;margin-top:89.583702pt;width:2.260pt;height:.38pt;mso-position-horizontal-relative:page;mso-position-vertical-relative:paragraph;z-index:-526" coordorigin="6940,1792" coordsize="45,8">
            <v:shape style="position:absolute;left:6940;top:1792;width:45;height:8" coordorigin="6940,1792" coordsize="45,8" path="m6940,1795l6985,179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05.679993pt;margin-top:103.843704pt;width:2.260pt;height:.38pt;mso-position-horizontal-relative:page;mso-position-vertical-relative:paragraph;z-index:-525" coordorigin="6114,2077" coordsize="45,8">
            <v:shape style="position:absolute;left:6114;top:2077;width:45;height:8" coordorigin="6114,2077" coordsize="45,8" path="m6114,2081l6159,2081e" filled="f" stroked="t" strokeweight=".48pt" strokecolor="#B5082D">
              <v:path arrowok="t"/>
            </v:shape>
          </v:group>
          <w10:wrap type="none"/>
        </w:pic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F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o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r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m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at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t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e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d</w:t>
      </w:r>
      <w:r>
        <w:rPr>
          <w:rFonts w:ascii="Segoe UI" w:hAnsi="Segoe UI" w:cs="Segoe UI" w:eastAsia="Segoe UI"/>
          <w:sz w:val="14"/>
          <w:szCs w:val="14"/>
          <w:spacing w:val="22"/>
          <w:w w:val="100"/>
          <w:b/>
          <w:bCs/>
        </w:rPr>
        <w:t> </w:t>
      </w:r>
      <w:r>
        <w:rPr>
          <w:rFonts w:ascii="Segoe UI" w:hAnsi="Segoe UI" w:cs="Segoe UI" w:eastAsia="Segoe UI"/>
          <w:sz w:val="14"/>
          <w:szCs w:val="14"/>
          <w:spacing w:val="0"/>
          <w:w w:val="103"/>
          <w:b/>
          <w:bCs/>
        </w:rPr>
        <w:t>Ta</w:t>
      </w:r>
      <w:r>
        <w:rPr>
          <w:rFonts w:ascii="Segoe UI" w:hAnsi="Segoe UI" w:cs="Segoe UI" w:eastAsia="Segoe UI"/>
          <w:sz w:val="14"/>
          <w:szCs w:val="14"/>
          <w:spacing w:val="-1"/>
          <w:w w:val="103"/>
          <w:b/>
          <w:bCs/>
        </w:rPr>
        <w:t>b</w:t>
      </w:r>
      <w:r>
        <w:rPr>
          <w:rFonts w:ascii="Segoe UI" w:hAnsi="Segoe UI" w:cs="Segoe UI" w:eastAsia="Segoe UI"/>
          <w:sz w:val="14"/>
          <w:szCs w:val="14"/>
          <w:spacing w:val="-1"/>
          <w:w w:val="103"/>
          <w:b/>
          <w:bCs/>
        </w:rPr>
        <w:t>l</w:t>
      </w:r>
      <w:r>
        <w:rPr>
          <w:rFonts w:ascii="Segoe UI" w:hAnsi="Segoe UI" w:cs="Segoe UI" w:eastAsia="Segoe UI"/>
          <w:sz w:val="14"/>
          <w:szCs w:val="14"/>
          <w:spacing w:val="0"/>
          <w:w w:val="103"/>
          <w:b/>
          <w:bCs/>
        </w:rPr>
        <w:t>e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</w:r>
    </w:p>
    <w:sectPr>
      <w:type w:val="continuous"/>
      <w:pgSz w:w="15840" w:h="12240" w:orient="landscape"/>
      <w:pgMar w:top="1120" w:bottom="280" w:left="1040" w:right="100"/>
      <w:cols w:num="2" w:equalWidth="0">
        <w:col w:w="5771" w:space="5314"/>
        <w:col w:w="361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Segoe UI">
    <w:charset w:val="0"/>
    <w:family w:val="swiss"/>
    <w:pitch w:val="variable"/>
  </w:font>
  <w:font w:name="Calibri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De Gregori</dc:creator>
  <dcterms:created xsi:type="dcterms:W3CDTF">2026-06-01T15:31:56Z</dcterms:created>
  <dcterms:modified xsi:type="dcterms:W3CDTF">2026-06-01T15:31:56Z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