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27.610001pt;margin-top:150.139999pt;width:.1pt;height:10.46pt;mso-position-horizontal-relative:page;mso-position-vertical-relative:page;z-index:-199" coordorigin="552,3003" coordsize="2,209">
            <v:shape style="position:absolute;left:552;top:3003;width:2;height:209" coordorigin="552,3003" coordsize="0,209" path="m552,3003l552,3212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177.419998pt;width:.1pt;height:8.74pt;mso-position-horizontal-relative:page;mso-position-vertical-relative:page;z-index:-198" coordorigin="552,3548" coordsize="2,175">
            <v:shape style="position:absolute;left:552;top:3548;width:2;height:175" coordorigin="552,3548" coordsize="0,175" path="m552,3548l552,3723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191.679993pt;width:.1pt;height:8.7pt;mso-position-horizontal-relative:page;mso-position-vertical-relative:page;z-index:-197" coordorigin="552,3834" coordsize="2,174">
            <v:shape style="position:absolute;left:552;top:3834;width:2;height:174" coordorigin="552,3834" coordsize="0,174" path="m552,3834l552,4008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13.679993pt;width:.1pt;height:61.86pt;mso-position-horizontal-relative:page;mso-position-vertical-relative:page;z-index:-196" coordorigin="552,4274" coordsize="2,1237">
            <v:shape style="position:absolute;left:552;top:4274;width:2;height:1237" coordorigin="552,4274" coordsize="0,1237" path="m552,4274l552,5511e" filled="f" stroked="t" strokeweight=".64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9" w:after="0" w:line="203" w:lineRule="exact"/>
        <w:ind w:left="113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85.260010pt;margin-top:11.351892pt;width:2.5pt;height:.67999pt;mso-position-horizontal-relative:page;mso-position-vertical-relative:paragraph;z-index:-208" coordorigin="5705,227" coordsize="50,14">
            <v:shape style="position:absolute;left:5705;top:227;width:50;height:14" coordorigin="5705,227" coordsize="50,14" path="m5705,234l5755,234e" filled="f" stroked="t" strokeweight=".77999pt" strokecolor="#B5082D">
              <v:path arrowok="t"/>
            </v:shape>
          </v:group>
          <w10:wrap type="none"/>
        </w:pict>
      </w:r>
      <w:r>
        <w:rPr/>
        <w:pict>
          <v:group style="position:absolute;margin-left:352pt;margin-top:34.081882pt;width:4.830005pt;height:4.270005pt;mso-position-horizontal-relative:page;mso-position-vertical-relative:paragraph;z-index:-207" coordorigin="7040,682" coordsize="97,85">
            <v:group style="position:absolute;left:7049;top:741;width:40;height:16" coordorigin="7049,741" coordsize="40,16">
              <v:shape style="position:absolute;left:7049;top:741;width:40;height:16" coordorigin="7049,741" coordsize="40,16" path="m7049,750l7089,750e" filled="f" stroked="t" strokeweight=".92001pt" strokecolor="#B5082D">
                <v:path arrowok="t"/>
              </v:shape>
            </v:group>
            <v:group style="position:absolute;left:7089;top:686;width:43;height:7" coordorigin="7089,686" coordsize="43,7">
              <v:shape style="position:absolute;left:7089;top:686;width:43;height:7" coordorigin="7089,686" coordsize="43,7" path="m7089,690l7132,690e" filled="f" stroked="t" strokeweight=".46pt" strokecolor="#B5082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11.309998pt;margin-top:65.191879pt;width:199.17pt;height:12.88pt;mso-position-horizontal-relative:page;mso-position-vertical-relative:paragraph;z-index:-200" coordorigin="8226,1304" coordsize="3983,258">
            <v:group style="position:absolute;left:8268;top:1440;width:401;height:2" coordorigin="8268,1440" coordsize="401,2">
              <v:shape style="position:absolute;left:8268;top:1440;width:401;height:2" coordorigin="8268,1440" coordsize="401,0" path="m8268,1440l8669,1440e" filled="f" stroked="t" strokeweight="4.18pt" strokecolor="#B5082D">
                <v:path arrowok="t"/>
                <v:stroke dashstyle="dash"/>
              </v:shape>
            </v:group>
            <v:group style="position:absolute;left:8669;top:1307;width:3537;height:250" coordorigin="8669,1307" coordsize="3537,250">
              <v:shape style="position:absolute;left:8669;top:1307;width:3537;height:250" coordorigin="8669,1307" coordsize="3537,250" path="m8714,1307l8693,1313,8677,1327,8669,1348,8669,1512,8674,1534,8689,1550,8709,1558,12160,1558,12182,1552,12198,1538,12206,1517,12206,1353,12201,1331,12186,1315,12166,1308,8714,1307e" filled="t" fillcolor="#FCD6DF" stroked="f">
                <v:path arrowok="t"/>
                <v:fill/>
              </v:shape>
            </v:group>
            <v:group style="position:absolute;left:8669;top:1307;width:3537;height:250" coordorigin="8669,1307" coordsize="3537,250">
              <v:shape style="position:absolute;left:8669;top:1307;width:3537;height:250" coordorigin="8669,1307" coordsize="3537,250" path="m8669,1512l8674,1534,8689,1550,8709,1558,12160,1558,12182,1552,12198,1538,12206,1517,12206,1353,12201,1331,12186,1315,12166,1308,8714,1307,8693,1313,8677,1327,8669,1348,8669,1512xe" filled="f" stroked="t" strokeweight=".36pt" strokecolor="#B5082D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Su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me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tal</w:t>
      </w:r>
      <w:r>
        <w:rPr>
          <w:rFonts w:ascii="Arial" w:hAnsi="Arial" w:cs="Arial" w:eastAsia="Arial"/>
          <w:sz w:val="18"/>
          <w:szCs w:val="18"/>
          <w:spacing w:val="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14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5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6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ne-</w:t>
      </w:r>
      <w:r>
        <w:rPr>
          <w:rFonts w:ascii="Arial" w:hAnsi="Arial" w:cs="Arial" w:eastAsia="Arial"/>
          <w:sz w:val="18"/>
          <w:szCs w:val="18"/>
          <w:spacing w:val="-6"/>
          <w:w w:val="100"/>
          <w:position w:val="-1"/>
        </w:rPr>
        <w:t>W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ay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-14"/>
          <w:w w:val="100"/>
          <w:position w:val="-1"/>
        </w:rPr>
        <w:t>V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8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5082D"/>
          <w:spacing w:val="8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u w:val="single" w:color="B5082D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u w:val="single" w:color="B5082D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strike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strike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0000"/>
          <w:spacing w:val="-3"/>
          <w:w w:val="100"/>
          <w:position w:val="-1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-1"/>
          <w:w w:val="100"/>
          <w:position w:val="-1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0000"/>
          <w:spacing w:val="6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5082D"/>
          <w:spacing w:val="6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  <w:u w:val="single" w:color="B5082D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  <w:u w:val="single" w:color="B5082D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1"/>
          <w:strike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1"/>
          <w:strike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1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1"/>
          <w:position w:val="-1"/>
        </w:rPr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1"/>
          <w:position w:val="-1"/>
        </w:rPr>
        <w:t>ize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81" w:after="0" w:line="240" w:lineRule="auto"/>
        <w:ind w:right="85"/>
        <w:jc w:val="right"/>
        <w:rPr>
          <w:rFonts w:ascii="Calibri" w:hAnsi="Calibri" w:cs="Calibri" w:eastAsia="Calibri"/>
          <w:sz w:val="13"/>
          <w:szCs w:val="13"/>
        </w:rPr>
      </w:pPr>
      <w:rPr/>
      <w:r>
        <w:rPr/>
        <w:pict>
          <v:group style="position:absolute;margin-left:84.32pt;margin-top:9.964170pt;width:1.64pt;height:.560pt;mso-position-horizontal-relative:page;mso-position-vertical-relative:paragraph;z-index:-206" coordorigin="1686,199" coordsize="33,11">
            <v:shape style="position:absolute;left:1686;top:199;width:33;height:11" coordorigin="1686,199" coordsize="33,11" path="m1686,205l1719,205e" filled="f" stroked="t" strokeweight=".66pt" strokecolor="#B5082D">
              <v:path arrowok="t"/>
            </v:shape>
          </v:group>
          <w10:wrap type="none"/>
        </w:pict>
      </w:r>
      <w:r>
        <w:rPr/>
        <w:pict>
          <v:group style="position:absolute;margin-left:128.809998pt;margin-top:10.81417pt;width:.1pt;height:.1pt;mso-position-horizontal-relative:page;mso-position-vertical-relative:paragraph;z-index:-205" coordorigin="2576,216" coordsize="2,2">
            <v:shape style="position:absolute;left:2576;top:216;width:2;height:2" coordorigin="2576,216" coordsize="1,1" path="m2577,217l2576,216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128.770004pt;margin-top:2.254170pt;width:.1pt;height:.1pt;mso-position-horizontal-relative:page;mso-position-vertical-relative:paragraph;z-index:-204" coordorigin="2575,45" coordsize="2,2">
            <v:shape style="position:absolute;left:2575;top:45;width:2;height:2" coordorigin="2575,45" coordsize="1,1" path="m2575,46l2576,45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170.029999pt;margin-top:10.81417pt;width:.1pt;height:.1pt;mso-position-horizontal-relative:page;mso-position-vertical-relative:paragraph;z-index:-203" coordorigin="3401,216" coordsize="2,2">
            <v:shape style="position:absolute;left:3401;top:216;width:2;height:2" coordorigin="3401,216" coordsize="1,1" path="m3401,217l3402,216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170.089996pt;margin-top:2.254170pt;width:.1pt;height:.1pt;mso-position-horizontal-relative:page;mso-position-vertical-relative:paragraph;z-index:-202" coordorigin="3402,45" coordsize="2,2">
            <v:shape style="position:absolute;left:3402;top:45;width:2;height:2" coordorigin="3402,45" coordsize="1,1" path="m3403,46l3402,45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77.480003pt;margin-top:49.824169pt;width:1.7pt;height:.560pt;mso-position-horizontal-relative:page;mso-position-vertical-relative:paragraph;z-index:-201" coordorigin="1550,996" coordsize="34,11">
            <v:shape style="position:absolute;left:1550;top:996;width:34;height:11" coordorigin="1550,996" coordsize="34,11" path="m1550,1002l1584,1002e" filled="f" stroked="t" strokeweight=".66pt" strokecolor="#B5082D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.419998pt;margin-top:-40.005829pt;width:358.98pt;height:106.38pt;mso-position-horizontal-relative:page;mso-position-vertical-relative:paragraph;z-index:-19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95" w:hRule="exact"/>
                    </w:trPr>
                    <w:tc>
                      <w:tcPr>
                        <w:tcW w:w="1396" w:type="dxa"/>
                        <w:vMerge w:val="restart"/>
                        <w:tcBorders>
                          <w:top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99" w:type="dxa"/>
                        <w:vMerge w:val="restart"/>
                        <w:gridSpan w:val="3"/>
                        <w:tcBorders>
                          <w:top w:val="single" w:sz="3.68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sz="3.68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18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2" w:lineRule="auto"/>
                          <w:ind w:left="282" w:right="236" w:firstLine="17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b/>
                            <w:bCs/>
                            <w:u w:val="single" w:color="B5082D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b/>
                            <w:bCs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b/>
                            <w:bCs/>
                            <w:strike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b/>
                            <w:bCs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  <w:b/>
                            <w:bCs/>
                          </w:rPr>
                          <w:t>tim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3014" w:type="dxa"/>
                        <w:gridSpan w:val="2"/>
                        <w:tcBorders>
                          <w:top w:val="single" w:sz="3.68" w:space="0" w:color="000000"/>
                          <w:bottom w:val="single" w:sz="3.83992" w:space="0" w:color="000000"/>
                          <w:left w:val="single" w:sz="3.68016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561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  <w:b/>
                            <w:bCs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2"/>
                            <w:w w:val="100"/>
                            <w:b/>
                            <w:bCs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  <w:b/>
                            <w:bCs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2"/>
                            <w:w w:val="100"/>
                            <w:b/>
                            <w:bCs/>
                            <w:u w:val="single" w:color="B5082D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2"/>
                            <w:w w:val="100"/>
                            <w:b/>
                            <w:bCs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2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2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0"/>
                            <w:b/>
                            <w:bCs/>
                            <w:strike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0"/>
                            <w:b/>
                            <w:bCs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0"/>
                            <w:b/>
                            <w:bCs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  <w:b/>
                            <w:bCs/>
                          </w:rPr>
                          <w:t>ce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  <w:b/>
                            <w:bCs/>
                          </w:rPr>
                          <w:t>nte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"/>
                            <w:w w:val="101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3"/>
                            <w:w w:val="101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"/>
                            <w:w w:val="101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 w:val="restart"/>
                        <w:tcBorders>
                          <w:top w:val="nil" w:sz="6" w:space="0" w:color="auto"/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395" w:hRule="exact"/>
                    </w:trPr>
                    <w:tc>
                      <w:tcPr>
                        <w:tcW w:w="1396" w:type="dxa"/>
                        <w:vMerge/>
                        <w:tcBorders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99" w:type="dxa"/>
                        <w:vMerge/>
                        <w:gridSpan w:val="3"/>
                        <w:tcBorders>
                          <w:bottom w:val="single" w:sz="3.68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91" w:type="dxa"/>
                        <w:vMerge/>
                        <w:tcBorders>
                          <w:bottom w:val="single" w:sz="3.68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07" w:type="dxa"/>
                        <w:tcBorders>
                          <w:top w:val="single" w:sz="3.83992" w:space="0" w:color="000000"/>
                          <w:bottom w:val="single" w:sz="3.68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93" w:right="474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ower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83992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97" w:right="477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Upper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/>
                        <w:tcBorders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1396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strike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"/>
                            <w:w w:val="101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3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" w:space="0" w:color="000000"/>
                          <w:right w:val="single" w:sz="1.120" w:space="0" w:color="B5082D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27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1.120" w:space="0" w:color="B5082D"/>
                          <w:right w:val="single" w:sz="1.120" w:space="0" w:color="B5082D"/>
                        </w:tcBorders>
                        <w:shd w:val="clear" w:color="auto" w:fill="FCD6DF"/>
                      </w:tcPr>
                      <w:p>
                        <w:pPr>
                          <w:spacing w:before="43" w:after="0" w:line="240" w:lineRule="auto"/>
                          <w:ind w:left="-2" w:right="-63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Eta-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1.120" w:space="0" w:color="B5082D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91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825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/>
                        <w:tcBorders>
                          <w:bottom w:val="dotted" w:sz="1.120" w:space="0" w:color="B5082D"/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1396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64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5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  <w:u w:val="single" w:color="B5082D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  <w:strike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99" w:type="dxa"/>
                        <w:gridSpan w:val="3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64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Eta-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64" w:after="0" w:line="240" w:lineRule="auto"/>
                          <w:ind w:left="825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64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64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 w:val="restart"/>
                        <w:tcBorders>
                          <w:top w:val="dotted" w:sz="1.120" w:space="0" w:color="B5082D"/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6" w:type="dxa"/>
                        <w:tcBorders>
                          <w:top w:val="single" w:sz="3.68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5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strike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99" w:type="dxa"/>
                        <w:gridSpan w:val="3"/>
                        <w:tcBorders>
                          <w:top w:val="single" w:sz="3.68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Eta-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3.68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825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7992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8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/>
                        <w:tcBorders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6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strike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ength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99" w:type="dxa"/>
                        <w:gridSpan w:val="3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Eta-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825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/>
                        <w:tcBorders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6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  <w:strike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2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99" w:type="dxa"/>
                        <w:gridSpan w:val="3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Eta-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836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3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016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8397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1" w:type="dxa"/>
                        <w:vMerge/>
                        <w:tcBorders>
                          <w:bottom w:val="nil" w:sz="6" w:space="0" w:color="auto"/>
                          <w:left w:val="single" w:sz="3.8397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C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o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mm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n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t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d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3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[</w:t>
      </w:r>
      <w:r>
        <w:rPr>
          <w:rFonts w:ascii="Segoe UI" w:hAnsi="Segoe UI" w:cs="Segoe UI" w:eastAsia="Segoe UI"/>
          <w:sz w:val="13"/>
          <w:szCs w:val="13"/>
          <w:spacing w:val="-3"/>
          <w:w w:val="100"/>
          <w:b/>
          <w:bCs/>
        </w:rPr>
        <w:t>J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J6]:</w:t>
      </w:r>
      <w:r>
        <w:rPr>
          <w:rFonts w:ascii="Segoe UI" w:hAnsi="Segoe UI" w:cs="Segoe UI" w:eastAsia="Segoe UI"/>
          <w:sz w:val="13"/>
          <w:szCs w:val="13"/>
          <w:spacing w:val="18"/>
          <w:w w:val="100"/>
          <w:b/>
          <w:bCs/>
        </w:rPr>
        <w:t> </w:t>
      </w:r>
      <w:r>
        <w:rPr>
          <w:rFonts w:ascii="Calibri" w:hAnsi="Calibri" w:cs="Calibri" w:eastAsia="Calibri"/>
          <w:sz w:val="13"/>
          <w:szCs w:val="13"/>
          <w:spacing w:val="-3"/>
          <w:w w:val="100"/>
        </w:rPr>
        <w:t>A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Q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:</w:t>
      </w:r>
      <w:r>
        <w:rPr>
          <w:rFonts w:ascii="Calibri" w:hAnsi="Calibri" w:cs="Calibri" w:eastAsia="Calibri"/>
          <w:sz w:val="13"/>
          <w:szCs w:val="13"/>
          <w:spacing w:val="10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Use</w:t>
      </w:r>
      <w:r>
        <w:rPr>
          <w:rFonts w:ascii="Calibri" w:hAnsi="Calibri" w:cs="Calibri" w:eastAsia="Calibri"/>
          <w:sz w:val="13"/>
          <w:szCs w:val="13"/>
          <w:spacing w:val="13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“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η</w:t>
      </w:r>
      <w:r>
        <w:rPr>
          <w:rFonts w:ascii="Calibri" w:hAnsi="Calibri" w:cs="Calibri" w:eastAsia="Calibri"/>
          <w:sz w:val="9"/>
          <w:szCs w:val="9"/>
          <w:spacing w:val="1"/>
          <w:w w:val="100"/>
          <w:position w:val="5"/>
        </w:rPr>
        <w:t>2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”</w:t>
      </w:r>
      <w:r>
        <w:rPr>
          <w:rFonts w:ascii="Calibri" w:hAnsi="Calibri" w:cs="Calibri" w:eastAsia="Calibri"/>
          <w:sz w:val="13"/>
          <w:szCs w:val="13"/>
          <w:spacing w:val="1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3"/>
          <w:szCs w:val="13"/>
          <w:spacing w:val="-2"/>
          <w:w w:val="100"/>
          <w:position w:val="0"/>
        </w:rPr>
        <w:t>s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ad</w:t>
      </w:r>
      <w:r>
        <w:rPr>
          <w:rFonts w:ascii="Calibri" w:hAnsi="Calibri" w:cs="Calibri" w:eastAsia="Calibri"/>
          <w:sz w:val="13"/>
          <w:szCs w:val="13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1"/>
          <w:w w:val="100"/>
          <w:position w:val="0"/>
        </w:rPr>
        <w:t>i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3"/>
          <w:szCs w:val="13"/>
          <w:spacing w:val="7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h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s</w:t>
      </w:r>
      <w:r>
        <w:rPr>
          <w:rFonts w:ascii="Calibri" w:hAnsi="Calibri" w:cs="Calibri" w:eastAsia="Calibri"/>
          <w:sz w:val="13"/>
          <w:szCs w:val="13"/>
          <w:spacing w:val="13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-2"/>
          <w:w w:val="105"/>
          <w:position w:val="0"/>
        </w:rPr>
        <w:t>c</w:t>
      </w:r>
      <w:r>
        <w:rPr>
          <w:rFonts w:ascii="Calibri" w:hAnsi="Calibri" w:cs="Calibri" w:eastAsia="Calibri"/>
          <w:sz w:val="13"/>
          <w:szCs w:val="13"/>
          <w:spacing w:val="1"/>
          <w:w w:val="105"/>
          <w:position w:val="0"/>
        </w:rPr>
        <w:t>o</w:t>
      </w:r>
      <w:r>
        <w:rPr>
          <w:rFonts w:ascii="Calibri" w:hAnsi="Calibri" w:cs="Calibri" w:eastAsia="Calibri"/>
          <w:sz w:val="13"/>
          <w:szCs w:val="13"/>
          <w:spacing w:val="-2"/>
          <w:w w:val="105"/>
          <w:position w:val="0"/>
        </w:rPr>
        <w:t>l</w:t>
      </w:r>
      <w:r>
        <w:rPr>
          <w:rFonts w:ascii="Calibri" w:hAnsi="Calibri" w:cs="Calibri" w:eastAsia="Calibri"/>
          <w:sz w:val="13"/>
          <w:szCs w:val="13"/>
          <w:spacing w:val="1"/>
          <w:w w:val="105"/>
          <w:position w:val="0"/>
        </w:rPr>
        <w:t>u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mn?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</w:r>
    </w:p>
    <w:sectPr>
      <w:type w:val="continuous"/>
      <w:pgSz w:w="12240" w:h="15840"/>
      <w:pgMar w:top="1480" w:bottom="280" w:left="98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Segoe UI">
    <w:charset w:val="0"/>
    <w:family w:val="swiss"/>
    <w:pitch w:val="variable"/>
  </w:font>
  <w:font w:name="Calibri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De Gregori</dc:creator>
  <dcterms:created xsi:type="dcterms:W3CDTF">2026-06-01T15:31:11Z</dcterms:created>
  <dcterms:modified xsi:type="dcterms:W3CDTF">2026-06-01T15:31:11Z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</Properties>
</file>