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27.610001pt;margin-top:150.139999pt;width:.1pt;height:10.46pt;mso-position-horizontal-relative:page;mso-position-vertical-relative:page;z-index:-161" coordorigin="552,3003" coordsize="2,209">
            <v:shape style="position:absolute;left:552;top:3003;width:2;height:209" coordorigin="552,3003" coordsize="0,209" path="m552,3003l552,3212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181.800003pt;width:.1pt;height:74.02pt;mso-position-horizontal-relative:page;mso-position-vertical-relative:page;z-index:-160" coordorigin="552,3636" coordsize="2,1480">
            <v:shape style="position:absolute;left:552;top:3636;width:2;height:1480" coordorigin="552,3636" coordsize="0,1480" path="m552,3636l552,5116e" filled="f" stroked="t" strokeweight=".64pt" strokecolor="#000000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9" w:after="0" w:line="240" w:lineRule="auto"/>
        <w:ind w:left="11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265.619995pt;margin-top:11.351892pt;width:2.56pt;height:.67999pt;mso-position-horizontal-relative:page;mso-position-vertical-relative:paragraph;z-index:-167" coordorigin="5312,227" coordsize="51,14">
            <v:shape style="position:absolute;left:5312;top:227;width:51;height:14" coordorigin="5312,227" coordsize="51,14" path="m5312,234l5364,234e" filled="f" stroked="t" strokeweight=".77999pt" strokecolor="#B5082D">
              <v:path arrowok="t"/>
            </v:shape>
          </v:group>
          <w10:wrap type="none"/>
        </w:pict>
      </w:r>
      <w:r>
        <w:rPr/>
        <w:pict>
          <v:group style="position:absolute;margin-left:238.800003pt;margin-top:8.011872pt;width:3.04pt;height:.46001pt;mso-position-horizontal-relative:page;mso-position-vertical-relative:paragraph;z-index:-166" coordorigin="4776,160" coordsize="61,9">
            <v:shape style="position:absolute;left:4776;top:160;width:61;height:9" coordorigin="4776,160" coordsize="61,9" path="m4776,165l4837,165e" filled="f" stroked="t" strokeweight=".56001pt" strokecolor="#B5082D">
              <v:path arrowok="t"/>
            </v:shape>
          </v:group>
          <w10:wrap type="none"/>
        </w:pict>
      </w:r>
      <w:r>
        <w:rPr/>
        <w:pict>
          <v:group style="position:absolute;margin-left:204.440002pt;margin-top:38.851883pt;width:5.020pt;height:.1pt;mso-position-horizontal-relative:page;mso-position-vertical-relative:paragraph;z-index:-165" coordorigin="4089,777" coordsize="100,2">
            <v:shape style="position:absolute;left:4089;top:777;width:100;height:2" coordorigin="4089,777" coordsize="100,0" path="m4089,777l4189,777e" filled="f" stroked="t" strokeweight=".46pt" strokecolor="#B5082D">
              <v:path arrowok="t"/>
            </v:shape>
          </v:group>
          <w10:wrap type="none"/>
        </w:pict>
      </w:r>
      <w:r>
        <w:rPr/>
        <w:pict>
          <v:group style="position:absolute;margin-left:297.200012pt;margin-top:38.851883pt;width:5pt;height:.1pt;mso-position-horizontal-relative:page;mso-position-vertical-relative:paragraph;z-index:-164" coordorigin="5944,777" coordsize="100,2">
            <v:shape style="position:absolute;left:5944;top:777;width:100;height:2" coordorigin="5944,777" coordsize="100,0" path="m5944,777l6044,777e" filled="f" stroked="t" strokeweight=".46pt" strokecolor="#B5082D">
              <v:path arrowok="t"/>
            </v:shape>
          </v:group>
          <w10:wrap type="none"/>
        </w:pict>
      </w:r>
      <w:r>
        <w:rPr/>
        <w:pict>
          <v:group style="position:absolute;margin-left:84.32pt;margin-top:53.571873pt;width:1.64pt;height:.54001pt;mso-position-horizontal-relative:page;mso-position-vertical-relative:paragraph;z-index:-163" coordorigin="1686,1071" coordsize="33,11">
            <v:shape style="position:absolute;left:1686;top:1071;width:33;height:11" coordorigin="1686,1071" coordsize="33,11" path="m1686,1077l1719,1077e" filled="f" stroked="t" strokeweight=".64001pt" strokecolor="#B5082D">
              <v:path arrowok="t"/>
            </v:shape>
          </v:group>
          <w10:wrap type="none"/>
        </w:pict>
      </w:r>
      <w:r>
        <w:rPr/>
        <w:pict>
          <v:group style="position:absolute;margin-left:77.480003pt;margin-top:93.43187pt;width:1.7pt;height:.54001pt;mso-position-horizontal-relative:page;mso-position-vertical-relative:paragraph;z-index:-162" coordorigin="1550,1869" coordsize="34,11">
            <v:shape style="position:absolute;left:1550;top:1869;width:34;height:11" coordorigin="1550,1869" coordsize="34,11" path="m1550,1874l1584,1874e" filled="f" stroked="t" strokeweight=".64001pt" strokecolor="#B5082D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Su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p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me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tal</w:t>
      </w:r>
      <w:r>
        <w:rPr>
          <w:rFonts w:ascii="Arial" w:hAnsi="Arial" w:cs="Arial" w:eastAsia="Arial"/>
          <w:sz w:val="18"/>
          <w:szCs w:val="18"/>
          <w:spacing w:val="1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-14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b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S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4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spacing w:val="4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-1"/>
          <w:w w:val="100"/>
        </w:rPr>
        <w:t>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ne-</w:t>
      </w:r>
      <w:r>
        <w:rPr>
          <w:rFonts w:ascii="Arial" w:hAnsi="Arial" w:cs="Arial" w:eastAsia="Arial"/>
          <w:sz w:val="18"/>
          <w:szCs w:val="18"/>
          <w:spacing w:val="-6"/>
          <w:w w:val="100"/>
        </w:rPr>
        <w:t>W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ay</w:t>
      </w:r>
      <w:r>
        <w:rPr>
          <w:rFonts w:ascii="Arial" w:hAnsi="Arial" w:cs="Arial" w:eastAsia="Arial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spacing w:val="-1"/>
          <w:w w:val="100"/>
        </w:rPr>
        <w:t>N</w:t>
      </w:r>
      <w:r>
        <w:rPr>
          <w:rFonts w:ascii="Arial" w:hAnsi="Arial" w:cs="Arial" w:eastAsia="Arial"/>
          <w:sz w:val="18"/>
          <w:szCs w:val="18"/>
          <w:spacing w:val="1"/>
          <w:w w:val="100"/>
        </w:rPr>
        <w:t>O</w:t>
      </w:r>
      <w:r>
        <w:rPr>
          <w:rFonts w:ascii="Arial" w:hAnsi="Arial" w:cs="Arial" w:eastAsia="Arial"/>
          <w:sz w:val="18"/>
          <w:szCs w:val="18"/>
          <w:spacing w:val="-14"/>
          <w:w w:val="100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Arial" w:hAnsi="Arial" w:cs="Arial" w:eastAsia="Arial"/>
          <w:sz w:val="18"/>
          <w:szCs w:val="18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8"/>
          <w:w w:val="100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u w:val="single" w:color="B5082D"/>
        </w:rPr>
        <w:t>R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u w:val="single" w:color="B5082D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  <w:t>r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1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1"/>
        </w:rPr>
        <w:t>s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1"/>
        </w:rPr>
        <w:t>u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1"/>
        </w:rPr>
        <w:t>l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1"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1"/>
        </w:rPr>
        <w:t>s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  <w:t>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8.400002" w:type="dxa"/>
      </w:tblPr>
      <w:tblGrid/>
      <w:tr>
        <w:trPr>
          <w:trHeight w:val="395" w:hRule="exact"/>
        </w:trPr>
        <w:tc>
          <w:tcPr>
            <w:tcW w:w="1399" w:type="dxa"/>
            <w:tcBorders>
              <w:top w:val="single" w:sz="3.68" w:space="0" w:color="000000"/>
              <w:bottom w:val="single" w:sz="3.83992" w:space="0" w:color="000000"/>
              <w:left w:val="single" w:sz="3.84" w:space="0" w:color="000000"/>
              <w:right w:val="single" w:sz="3.68" w:space="0" w:color="000000"/>
            </w:tcBorders>
          </w:tcPr>
          <w:p>
            <w:pPr/>
            <w:rPr/>
          </w:p>
        </w:tc>
        <w:tc>
          <w:tcPr>
            <w:tcW w:w="1334" w:type="dxa"/>
            <w:tcBorders>
              <w:top w:val="single" w:sz="3.68" w:space="0" w:color="000000"/>
              <w:bottom w:val="single" w:sz="3.83992" w:space="0" w:color="000000"/>
              <w:left w:val="single" w:sz="3.68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031" w:type="dxa"/>
            <w:tcBorders>
              <w:top w:val="single" w:sz="3.68" w:space="0" w:color="000000"/>
              <w:bottom w:val="single" w:sz="3.83992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20" w:after="0" w:line="243" w:lineRule="auto"/>
              <w:ind w:left="168" w:right="122" w:firstLine="85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b/>
                <w:bCs/>
                <w:u w:val="single" w:color="B5082D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b/>
                <w:bCs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q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3.68" w:space="0" w:color="000000"/>
              <w:bottom w:val="single" w:sz="3.83992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296" w:right="279"/>
              <w:jc w:val="center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df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68" w:space="0" w:color="000000"/>
              <w:bottom w:val="single" w:sz="3.83992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20" w:after="0" w:line="243" w:lineRule="auto"/>
              <w:ind w:left="184" w:right="139" w:firstLine="106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an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b/>
                <w:bCs/>
                <w:u w:val="single" w:color="B5082D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b/>
                <w:bCs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q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68" w:space="0" w:color="000000"/>
              <w:bottom w:val="single" w:sz="3.83992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348" w:right="328"/>
              <w:jc w:val="center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68" w:space="0" w:color="000000"/>
              <w:bottom w:val="single" w:sz="3.83992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248" w:right="230"/>
              <w:jc w:val="center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Sig.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66" w:hRule="exact"/>
        </w:trPr>
        <w:tc>
          <w:tcPr>
            <w:tcW w:w="1399" w:type="dxa"/>
            <w:tcBorders>
              <w:top w:val="single" w:sz="3.83992" w:space="0" w:color="000000"/>
              <w:bottom w:val="single" w:sz="3.84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und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strike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n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334" w:type="dxa"/>
            <w:tcBorders>
              <w:top w:val="single" w:sz="3.83992" w:space="0" w:color="000000"/>
              <w:bottom w:val="single" w:sz="3.84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Bet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een</w:t>
            </w:r>
            <w:r>
              <w:rPr>
                <w:rFonts w:ascii="Arial" w:hAnsi="Arial" w:cs="Arial" w:eastAsia="Arial"/>
                <w:sz w:val="15"/>
                <w:szCs w:val="15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31" w:type="dxa"/>
            <w:tcBorders>
              <w:top w:val="single" w:sz="3.83992" w:space="0" w:color="000000"/>
              <w:bottom w:val="single" w:sz="3.84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47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.608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3.83992" w:space="0" w:color="000000"/>
              <w:bottom w:val="single" w:sz="3.84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right="58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83992" w:space="0" w:color="000000"/>
              <w:bottom w:val="single" w:sz="3.84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42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.652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83992" w:space="0" w:color="000000"/>
              <w:bottom w:val="single" w:sz="3.84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left="39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90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83992" w:space="0" w:color="000000"/>
              <w:bottom w:val="single" w:sz="3.84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39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35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66" w:hRule="exact"/>
        </w:trPr>
        <w:tc>
          <w:tcPr>
            <w:tcW w:w="1399" w:type="dxa"/>
            <w:tcBorders>
              <w:top w:val="single" w:sz="3.84" w:space="0" w:color="000000"/>
              <w:bottom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und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5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3"/>
                <w:w w:val="101"/>
                <w:u w:val="single" w:color="B5082D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3"/>
                <w:w w:val="101"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3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3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1"/>
                <w:strike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334" w:type="dxa"/>
            <w:tcBorders>
              <w:top w:val="single" w:sz="3.84" w:space="0" w:color="000000"/>
              <w:bottom w:val="single" w:sz="3.68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Bet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een</w:t>
            </w:r>
            <w:r>
              <w:rPr>
                <w:rFonts w:ascii="Arial" w:hAnsi="Arial" w:cs="Arial" w:eastAsia="Arial"/>
                <w:sz w:val="15"/>
                <w:szCs w:val="15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31" w:type="dxa"/>
            <w:tcBorders>
              <w:top w:val="single" w:sz="3.84" w:space="0" w:color="000000"/>
              <w:bottom w:val="single" w:sz="3.68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47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.957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3.84" w:space="0" w:color="000000"/>
              <w:bottom w:val="single" w:sz="3.68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right="58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84" w:space="0" w:color="000000"/>
              <w:bottom w:val="single" w:sz="3.68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511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6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39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84" w:space="0" w:color="000000"/>
              <w:bottom w:val="single" w:sz="3.68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left="39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82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84" w:space="0" w:color="000000"/>
              <w:bottom w:val="single" w:sz="3.68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39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65" w:hRule="exact"/>
        </w:trPr>
        <w:tc>
          <w:tcPr>
            <w:tcW w:w="1399" w:type="dxa"/>
            <w:tcBorders>
              <w:top w:val="single" w:sz="3.68" w:space="0" w:color="000000"/>
              <w:bottom w:val="single" w:sz="3.84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M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und</w:t>
            </w:r>
            <w:r>
              <w:rPr>
                <w:rFonts w:ascii="Arial" w:hAnsi="Arial" w:cs="Arial" w:eastAsia="Arial"/>
                <w:sz w:val="15"/>
                <w:szCs w:val="15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5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u w:val="single" w:color="B5082D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strike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1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t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334" w:type="dxa"/>
            <w:tcBorders>
              <w:top w:val="single" w:sz="3.68" w:space="0" w:color="000000"/>
              <w:bottom w:val="single" w:sz="3.84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Bet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een</w:t>
            </w:r>
            <w:r>
              <w:rPr>
                <w:rFonts w:ascii="Arial" w:hAnsi="Arial" w:cs="Arial" w:eastAsia="Arial"/>
                <w:sz w:val="15"/>
                <w:szCs w:val="15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31" w:type="dxa"/>
            <w:tcBorders>
              <w:top w:val="single" w:sz="3.68" w:space="0" w:color="000000"/>
              <w:bottom w:val="single" w:sz="3.84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56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62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3.68" w:space="0" w:color="000000"/>
              <w:bottom w:val="single" w:sz="3.84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right="58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68" w:space="0" w:color="000000"/>
              <w:bottom w:val="single" w:sz="3.84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511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15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68" w:space="0" w:color="000000"/>
              <w:bottom w:val="single" w:sz="3.84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left="39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68" w:space="0" w:color="000000"/>
              <w:bottom w:val="single" w:sz="3.84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39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02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66" w:hRule="exact"/>
        </w:trPr>
        <w:tc>
          <w:tcPr>
            <w:tcW w:w="1399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0"/>
                <w:w w:val="101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  <w:strike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1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ength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334" w:type="dxa"/>
            <w:tcBorders>
              <w:top w:val="single" w:sz="3.84" w:space="0" w:color="000000"/>
              <w:bottom w:val="single" w:sz="3.84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Bet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een</w:t>
            </w:r>
            <w:r>
              <w:rPr>
                <w:rFonts w:ascii="Arial" w:hAnsi="Arial" w:cs="Arial" w:eastAsia="Arial"/>
                <w:sz w:val="15"/>
                <w:szCs w:val="15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31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47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8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6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.489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3.84" w:space="0" w:color="000000"/>
              <w:bottom w:val="single" w:sz="3.84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right="58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84" w:space="0" w:color="000000"/>
              <w:bottom w:val="single" w:sz="3.84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42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.622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84" w:space="0" w:color="000000"/>
              <w:bottom w:val="single" w:sz="3.84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left="39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26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84" w:space="0" w:color="000000"/>
              <w:bottom w:val="single" w:sz="3.84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39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17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266" w:hRule="exact"/>
        </w:trPr>
        <w:tc>
          <w:tcPr>
            <w:tcW w:w="1399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l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e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5"/>
                <w:szCs w:val="15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3"/>
                <w:w w:val="100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u w:val="single" w:color="B5082D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  <w:u w:val="single" w:color="B5082D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-2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4"/>
                <w:w w:val="101"/>
                <w:strike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4"/>
                <w:w w:val="101"/>
                <w:strike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4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B5082D"/>
                <w:spacing w:val="4"/>
                <w:w w:val="101"/>
              </w:rPr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2"/>
                <w:w w:val="101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-1"/>
                <w:w w:val="101"/>
              </w:rPr>
              <w:t>d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5"/>
                <w:szCs w:val="15"/>
                <w:color w:val="000000"/>
                <w:spacing w:val="0"/>
                <w:w w:val="100"/>
              </w:rPr>
            </w:r>
          </w:p>
        </w:tc>
        <w:tc>
          <w:tcPr>
            <w:tcW w:w="1334" w:type="dxa"/>
            <w:tcBorders>
              <w:top w:val="single" w:sz="3.84" w:space="0" w:color="000000"/>
              <w:bottom w:val="single" w:sz="3.84" w:space="0" w:color="000000"/>
              <w:left w:val="single" w:sz="3.68" w:space="0" w:color="000000"/>
              <w:right w:val="single" w:sz="3.84" w:space="0" w:color="000000"/>
            </w:tcBorders>
          </w:tcPr>
          <w:p>
            <w:pPr>
              <w:spacing w:before="43" w:after="0" w:line="240" w:lineRule="auto"/>
              <w:ind w:left="7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Bet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  <w:t>een</w:t>
            </w:r>
            <w:r>
              <w:rPr>
                <w:rFonts w:ascii="Arial" w:hAnsi="Arial" w:cs="Arial" w:eastAsia="Arial"/>
                <w:sz w:val="15"/>
                <w:szCs w:val="15"/>
                <w:spacing w:val="7"/>
                <w:w w:val="100"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G</w:t>
            </w:r>
            <w:r>
              <w:rPr>
                <w:rFonts w:ascii="Arial" w:hAnsi="Arial" w:cs="Arial" w:eastAsia="Arial"/>
                <w:sz w:val="15"/>
                <w:szCs w:val="15"/>
                <w:spacing w:val="-2"/>
                <w:w w:val="101"/>
              </w:rPr>
              <w:t>r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o</w:t>
            </w:r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u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p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s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31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68" w:space="0" w:color="000000"/>
            </w:tcBorders>
          </w:tcPr>
          <w:p>
            <w:pPr>
              <w:spacing w:before="43" w:after="0" w:line="240" w:lineRule="auto"/>
              <w:ind w:left="479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5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8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.783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3.84" w:space="0" w:color="000000"/>
              <w:bottom w:val="single" w:sz="3.84" w:space="0" w:color="000000"/>
              <w:left w:val="single" w:sz="3.68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right="58"/>
              <w:jc w:val="righ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78" w:type="dxa"/>
            <w:tcBorders>
              <w:top w:val="single" w:sz="3.84" w:space="0" w:color="000000"/>
              <w:bottom w:val="single" w:sz="3.84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427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1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4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.696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84" w:space="0" w:color="000000"/>
              <w:bottom w:val="single" w:sz="3.84" w:space="0" w:color="000000"/>
              <w:left w:val="single" w:sz="3.67992" w:space="0" w:color="000000"/>
              <w:right w:val="single" w:sz="3.68016" w:space="0" w:color="000000"/>
            </w:tcBorders>
          </w:tcPr>
          <w:p>
            <w:pPr>
              <w:spacing w:before="43" w:after="0" w:line="240" w:lineRule="auto"/>
              <w:ind w:left="395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</w:rPr>
              <w:t>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</w:rPr>
              <w:t>75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61" w:type="dxa"/>
            <w:tcBorders>
              <w:top w:val="single" w:sz="3.84" w:space="0" w:color="000000"/>
              <w:bottom w:val="single" w:sz="3.84" w:space="0" w:color="000000"/>
              <w:left w:val="single" w:sz="3.68016" w:space="0" w:color="000000"/>
              <w:right w:val="single" w:sz="3.67992" w:space="0" w:color="000000"/>
            </w:tcBorders>
          </w:tcPr>
          <w:p>
            <w:pPr>
              <w:spacing w:before="43" w:after="0" w:line="240" w:lineRule="auto"/>
              <w:ind w:left="394" w:right="-2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  <w:rPr/>
            <w:r>
              <w:rPr>
                <w:rFonts w:ascii="Arial" w:hAnsi="Arial" w:cs="Arial" w:eastAsia="Arial"/>
                <w:sz w:val="15"/>
                <w:szCs w:val="15"/>
                <w:spacing w:val="1"/>
                <w:w w:val="101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.</w:t>
            </w:r>
            <w:r>
              <w:rPr>
                <w:rFonts w:ascii="Arial" w:hAnsi="Arial" w:cs="Arial" w:eastAsia="Arial"/>
                <w:sz w:val="15"/>
                <w:szCs w:val="15"/>
                <w:spacing w:val="-1"/>
                <w:w w:val="101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1"/>
                <w:b/>
                <w:bCs/>
              </w:rPr>
              <w:t>32</w:t>
            </w:r>
            <w:r>
              <w:rPr>
                <w:rFonts w:ascii="Arial" w:hAnsi="Arial" w:cs="Arial" w:eastAsia="Arial"/>
                <w:sz w:val="15"/>
                <w:szCs w:val="15"/>
                <w:spacing w:val="0"/>
                <w:w w:val="100"/>
              </w:rPr>
            </w:r>
          </w:p>
        </w:tc>
      </w:tr>
    </w:tbl>
    <w:sectPr>
      <w:type w:val="continuous"/>
      <w:pgSz w:w="12240" w:h="15840"/>
      <w:pgMar w:top="1480" w:bottom="280" w:left="98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De Gregori</dc:creator>
  <dcterms:created xsi:type="dcterms:W3CDTF">2026-06-01T15:29:29Z</dcterms:created>
  <dcterms:modified xsi:type="dcterms:W3CDTF">2026-06-01T15:29:29Z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</Properties>
</file>