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433.26001pt;margin-top:385.320007pt;width:177.22pt;height:12.9pt;mso-position-horizontal-relative:page;mso-position-vertical-relative:page;z-index:-576" coordorigin="8665,7706" coordsize="3544,258">
            <v:group style="position:absolute;left:8669;top:7710;width:3537;height:251" coordorigin="8669,7710" coordsize="3537,251">
              <v:shape style="position:absolute;left:8669;top:7710;width:3537;height:251" coordorigin="8669,7710" coordsize="3537,251" path="m8714,7710l8693,7715,8677,7730,8669,7750,8669,7915,8674,7937,8689,7953,8709,7961,12160,7961,12182,7955,12198,7941,12206,7920,12206,7756,12201,7734,12186,7718,12166,7710,8714,7710e" filled="t" fillcolor="#FCD6DF" stroked="f">
                <v:path arrowok="t"/>
                <v:fill/>
              </v:shape>
            </v:group>
            <v:group style="position:absolute;left:8669;top:7710;width:3537;height:251" coordorigin="8669,7710" coordsize="3537,251">
              <v:shape style="position:absolute;left:8669;top:7710;width:3537;height:251" coordorigin="8669,7710" coordsize="3537,251" path="m8669,7915l8674,7937,8689,7953,8709,7961,12160,7961,12182,7955,12198,7941,12206,7920,12206,7756,12201,7734,12186,7718,12166,7710,8714,7710,8693,7715,8677,7730,8669,7750,8669,7915xe" filled="f" stroked="t" strokeweight=".36pt" strokecolor="#B5082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610001pt;margin-top:150.139999pt;width:.1pt;height:10.46pt;mso-position-horizontal-relative:page;mso-position-vertical-relative:page;z-index:-575" coordorigin="552,3003" coordsize="2,209">
            <v:shape style="position:absolute;left:552;top:3003;width:2;height:209" coordorigin="552,3003" coordsize="0,209" path="m552,3003l552,3212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26.059998pt;width:.1pt;height:8.7pt;mso-position-horizontal-relative:page;mso-position-vertical-relative:page;z-index:-574" coordorigin="552,4521" coordsize="2,174">
            <v:shape style="position:absolute;left:552;top:4521;width:2;height:174" coordorigin="552,4521" coordsize="0,174" path="m552,4521l552,4695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92.480011pt;width:.1pt;height:8.76pt;mso-position-horizontal-relative:page;mso-position-vertical-relative:page;z-index:-573" coordorigin="552,5850" coordsize="2,175">
            <v:shape style="position:absolute;left:552;top:5850;width:2;height:175" coordorigin="552,5850" coordsize="0,175" path="m552,5850l552,6025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358.899994pt;width:.1pt;height:8.74pt;mso-position-horizontal-relative:page;mso-position-vertical-relative:page;z-index:-572" coordorigin="552,7178" coordsize="2,175">
            <v:shape style="position:absolute;left:552;top:7178;width:2;height:175" coordorigin="552,7178" coordsize="0,175" path="m552,7178l552,7353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385.5pt;width:.1pt;height:8.7pt;mso-position-horizontal-relative:page;mso-position-vertical-relative:page;z-index:-571" coordorigin="552,7710" coordsize="2,174">
            <v:shape style="position:absolute;left:552;top:7710;width:2;height:174" coordorigin="552,7710" coordsize="0,174" path="m552,7710l552,7884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425.359985pt;width:.1pt;height:8.7pt;mso-position-horizontal-relative:page;mso-position-vertical-relative:page;z-index:-570" coordorigin="552,8507" coordsize="2,174">
            <v:shape style="position:absolute;left:552;top:8507;width:2;height:174" coordorigin="552,8507" coordsize="0,174" path="m552,8507l552,8681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491.779999pt;width:.1pt;height:8.74pt;mso-position-horizontal-relative:page;mso-position-vertical-relative:page;z-index:-569" coordorigin="552,9836" coordsize="2,175">
            <v:shape style="position:absolute;left:552;top:9836;width:2;height:175" coordorigin="552,9836" coordsize="0,175" path="m552,9836l552,10010e" filled="f" stroked="t" strokeweight=".64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9" w:after="0" w:line="203" w:lineRule="exact"/>
        <w:ind w:left="113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88.579987pt;margin-top:11.351892pt;width:2.52pt;height:.67999pt;mso-position-horizontal-relative:page;mso-position-vertical-relative:paragraph;z-index:-584" coordorigin="5772,227" coordsize="50,14">
            <v:shape style="position:absolute;left:5772;top:227;width:50;height:14" coordorigin="5772,227" coordsize="50,14" path="m5772,234l5822,234e" filled="f" stroked="t" strokeweight=".77999pt" strokecolor="#B5082D">
              <v:path arrowok="t"/>
            </v:shape>
          </v:group>
          <w10:wrap type="none"/>
        </w:pict>
      </w:r>
      <w:r>
        <w:rPr/>
        <w:pict>
          <v:group style="position:absolute;margin-left:218.380005pt;margin-top:8.011872pt;width:2.46pt;height:.46001pt;mso-position-horizontal-relative:page;mso-position-vertical-relative:paragraph;z-index:-583" coordorigin="4368,160" coordsize="49,9">
            <v:shape style="position:absolute;left:4368;top:160;width:49;height:9" coordorigin="4368,160" coordsize="49,9" path="m4368,165l4417,165e" filled="f" stroked="t" strokeweight=".56001pt" strokecolor="#B5082D">
              <v:path arrowok="t"/>
            </v:shape>
          </v:group>
          <w10:wrap type="none"/>
        </w:pict>
      </w:r>
      <w:r>
        <w:rPr/>
        <w:pict>
          <v:group style="position:absolute;margin-left:84.32pt;margin-top:85.691895pt;width:1.64pt;height:.53999pt;mso-position-horizontal-relative:page;mso-position-vertical-relative:paragraph;z-index:-582" coordorigin="1686,1714" coordsize="33,11">
            <v:shape style="position:absolute;left:1686;top:1714;width:33;height:11" coordorigin="1686,1714" coordsize="33,11" path="m1686,1719l1719,1719e" filled="f" stroked="t" strokeweight=".639990pt" strokecolor="#B5082D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Su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me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tal</w:t>
      </w:r>
      <w:r>
        <w:rPr>
          <w:rFonts w:ascii="Arial" w:hAnsi="Arial" w:cs="Arial" w:eastAsia="Arial"/>
          <w:sz w:val="18"/>
          <w:szCs w:val="18"/>
          <w:spacing w:val="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14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5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  <w:position w:val="-1"/>
        </w:rPr>
        <w:t>2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Shap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18"/>
          <w:szCs w:val="18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5082D"/>
          <w:spacing w:val="1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u w:val="single" w:color="B5082D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u w:val="single" w:color="B5082D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-2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est</w:t>
      </w:r>
      <w:r>
        <w:rPr>
          <w:rFonts w:ascii="Arial" w:hAnsi="Arial" w:cs="Arial" w:eastAsia="Arial"/>
          <w:sz w:val="18"/>
          <w:szCs w:val="18"/>
          <w:color w:val="000000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0000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5082D"/>
          <w:spacing w:val="-48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u w:val="single" w:color="B5082D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u w:val="single" w:color="B5082D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strike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strike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5082D"/>
          <w:spacing w:val="1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0000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color w:val="00000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-1"/>
        </w:rPr>
        <w:t>lit</w:t>
      </w:r>
      <w:r>
        <w:rPr>
          <w:rFonts w:ascii="Arial" w:hAnsi="Arial" w:cs="Arial" w:eastAsia="Arial"/>
          <w:sz w:val="18"/>
          <w:szCs w:val="18"/>
          <w:color w:val="000000"/>
          <w:spacing w:val="-14"/>
          <w:w w:val="100"/>
          <w:position w:val="-1"/>
        </w:rPr>
        <w:t>y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82" w:after="0" w:line="240" w:lineRule="auto"/>
        <w:ind w:right="90"/>
        <w:jc w:val="right"/>
        <w:rPr>
          <w:rFonts w:ascii="Calibri" w:hAnsi="Calibri" w:cs="Calibri" w:eastAsia="Calibri"/>
          <w:sz w:val="13"/>
          <w:szCs w:val="13"/>
        </w:rPr>
      </w:pPr>
      <w:rPr/>
      <w:r>
        <w:rPr/>
        <w:pict>
          <v:group style="position:absolute;margin-left:323.230011pt;margin-top:10.844163pt;width:.1pt;height:.1pt;mso-position-horizontal-relative:page;mso-position-vertical-relative:paragraph;z-index:-581" coordorigin="6465,217" coordsize="2,2">
            <v:shape style="position:absolute;left:6465;top:217;width:2;height:2" coordorigin="6465,217" coordsize="1,1" path="m6466,218l6465,217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323.190002pt;margin-top:2.264163pt;width:.1pt;height:.1pt;mso-position-horizontal-relative:page;mso-position-vertical-relative:paragraph;z-index:-580" coordorigin="6464,45" coordsize="2,2">
            <v:shape style="position:absolute;left:6464;top:45;width:2;height:2" coordorigin="6464,45" coordsize="1,1" path="m6464,46l6465,45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327.329987pt;margin-top:10.844163pt;width:.1pt;height:.1pt;mso-position-horizontal-relative:page;mso-position-vertical-relative:paragraph;z-index:-579" coordorigin="6547,217" coordsize="2,2">
            <v:shape style="position:absolute;left:6547;top:217;width:2;height:2" coordorigin="6547,217" coordsize="1,1" path="m6547,218l6548,217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327.390015pt;margin-top:2.264163pt;width:.1pt;height:.1pt;mso-position-horizontal-relative:page;mso-position-vertical-relative:paragraph;z-index:-578" coordorigin="6548,45" coordsize="2,2">
            <v:shape style="position:absolute;left:6548;top:45;width:2;height:2" coordorigin="6548,45" coordsize="1,1" path="m6549,46l6548,45e" filled="f" stroked="t" strokeweight=".140pt" strokecolor="#B5082D">
              <v:path arrowok="t"/>
            </v:shape>
          </v:group>
          <w10:wrap type="none"/>
        </w:pict>
      </w:r>
      <w:r>
        <w:rPr/>
        <w:pict>
          <v:group style="position:absolute;margin-left:77.480003pt;margin-top:49.834164pt;width:1.7pt;height:.560pt;mso-position-horizontal-relative:page;mso-position-vertical-relative:paragraph;z-index:-577" coordorigin="1550,997" coordsize="34,11">
            <v:shape style="position:absolute;left:1550;top:997;width:34;height:11" coordorigin="1550,997" coordsize="34,11" path="m1550,1002l1584,1002e" filled="f" stroked="t" strokeweight=".66pt" strokecolor="#B5082D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.419998pt;margin-top:-209.445831pt;width:379.02pt;height:355.54pt;mso-position-horizontal-relative:page;mso-position-vertical-relative:paragraph;z-index:-56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29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4.2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vMerge w:val="restart"/>
                        <w:tcBorders>
                          <w:top w:val="single" w:sz="4.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8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29" w:right="608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Regi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294" w:type="dxa"/>
                        <w:gridSpan w:val="4"/>
                        <w:tcBorders>
                          <w:top w:val="single" w:sz="4.2" w:space="0" w:color="000000"/>
                          <w:bottom w:val="single" w:sz="3.84" w:space="0" w:color="000000"/>
                          <w:left w:val="single" w:sz="3.68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23" w:after="0" w:line="240" w:lineRule="auto"/>
                          <w:ind w:left="679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ap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 w:val="restart"/>
                        <w:tcBorders>
                          <w:top w:val="nil" w:sz="6" w:space="0" w:color="auto"/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3.68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vMerge/>
                        <w:tcBorders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24" w:after="0" w:line="240" w:lineRule="auto"/>
                          <w:ind w:left="82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is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ic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24" w:after="0" w:line="240" w:lineRule="auto"/>
                          <w:ind w:left="275" w:right="256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df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24" w:after="0" w:line="240" w:lineRule="auto"/>
                          <w:ind w:left="23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Sig.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3.68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5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strike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1"/>
                            <w:w w:val="101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rn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41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Northe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84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" w:space="0" w:color="000000"/>
                          <w:bottom w:val="single" w:sz="3.68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13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z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2"/>
                            <w:w w:val="101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" w:space="0" w:color="000000"/>
                          <w:bottom w:val="single" w:sz="3.84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309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3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3.68016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84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Ho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mul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84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6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0"/>
                            <w:w w:val="101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84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3.68016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6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5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  <w:u w:val="single" w:color="B5082D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  <w:strike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rn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Northe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z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2"/>
                            <w:w w:val="101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3.67992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Ho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mul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47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6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0"/>
                            <w:w w:val="101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3.67992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5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und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5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strike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rn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59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08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Northe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13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z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2"/>
                            <w:w w:val="101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51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47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3.68016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Ho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mul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7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41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1.120" w:space="0" w:color="B5082D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5" w:type="dxa"/>
                        <w:tcBorders>
                          <w:top w:val="single" w:sz="3.67992" w:space="0" w:color="000000"/>
                          <w:bottom w:val="single" w:sz="7.03984" w:space="0" w:color="B5082D"/>
                          <w:left w:val="single" w:sz="1.120" w:space="0" w:color="B5082D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-44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  <w:t>?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bottom w:val="single" w:sz="7.03984" w:space="0" w:color="B5082D"/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3.68016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4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strike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1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ength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rn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09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&lt;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0.001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 w:val="restart"/>
                        <w:tcBorders>
                          <w:top w:val="single" w:sz="7.03984" w:space="0" w:color="B5082D"/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Northe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02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z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2"/>
                            <w:w w:val="101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43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09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  <w:b/>
                            <w:bCs/>
                          </w:rPr>
                          <w:t>&lt;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  <w:b/>
                            <w:bCs/>
                          </w:rPr>
                          <w:t>0.001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3.67992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Ho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mul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85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6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0"/>
                            <w:w w:val="101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 w:val="restart"/>
                        <w:tcBorders>
                          <w:top w:val="single" w:sz="3.67992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>
                          <w:spacing w:before="6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3"/>
                            <w:w w:val="10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  <w:u w:val="single" w:color="B5082D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-2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  <w:strike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  <w:strike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B5082D"/>
                            <w:spacing w:val="4"/>
                            <w:w w:val="101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2"/>
                            <w:w w:val="10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-1"/>
                            <w:w w:val="101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1"/>
                          </w:rPr>
                          <w:t>th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rn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47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Northe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ste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50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73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28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14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8016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86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395" w:type="dxa"/>
                        <w:vMerge/>
                        <w:tcBorders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0"/>
                          </w:rPr>
                          <w:t>z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2"/>
                            <w:w w:val="100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  <w:t>er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2"/>
                            <w:w w:val="101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3"/>
                            <w:w w:val="10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63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27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8016" w:space="0" w:color="000000"/>
                          <w:bottom w:val="single" w:sz="3.67992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4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1395" w:type="dxa"/>
                        <w:vMerge/>
                        <w:tcBorders>
                          <w:bottom w:val="single" w:sz="4.199900" w:space="0" w:color="000000"/>
                          <w:left w:val="single" w:sz="3.84" w:space="0" w:color="000000"/>
                          <w:right w:val="single" w:sz="3.84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845" w:type="dxa"/>
                        <w:tcBorders>
                          <w:top w:val="single" w:sz="3.67992" w:space="0" w:color="000000"/>
                          <w:bottom w:val="single" w:sz="4.199900" w:space="0" w:color="000000"/>
                          <w:left w:val="single" w:sz="3.84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77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Ho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mul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4.199900" w:space="0" w:color="000000"/>
                          <w:left w:val="single" w:sz="3.68" w:space="0" w:color="000000"/>
                          <w:right w:val="single" w:sz="3.68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67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3.67992" w:space="0" w:color="000000"/>
                          <w:bottom w:val="single" w:sz="4.199900" w:space="0" w:color="000000"/>
                          <w:left w:val="single" w:sz="3.68" w:space="0" w:color="000000"/>
                          <w:right w:val="single" w:sz="3.67992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right="65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0"/>
                            <w:w w:val="101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65" w:type="dxa"/>
                        <w:gridSpan w:val="2"/>
                        <w:tcBorders>
                          <w:top w:val="single" w:sz="3.67992" w:space="0" w:color="000000"/>
                          <w:bottom w:val="single" w:sz="4.199900" w:space="0" w:color="000000"/>
                          <w:left w:val="single" w:sz="3.67992" w:space="0" w:color="000000"/>
                          <w:right w:val="single" w:sz="3.68016" w:space="0" w:color="000000"/>
                        </w:tcBorders>
                      </w:tcPr>
                      <w:p>
                        <w:pPr>
                          <w:spacing w:before="43" w:after="0" w:line="240" w:lineRule="auto"/>
                          <w:ind w:left="298" w:right="-2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1"/>
                            <w:w w:val="10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-1"/>
                            <w:w w:val="101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1"/>
                          </w:rPr>
                          <w:t>57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bottom w:val="nil" w:sz="6" w:space="0" w:color="auto"/>
                          <w:left w:val="single" w:sz="3.68016" w:space="0" w:color="000000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C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o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mm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n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t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d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3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[</w:t>
      </w:r>
      <w:r>
        <w:rPr>
          <w:rFonts w:ascii="Segoe UI" w:hAnsi="Segoe UI" w:cs="Segoe UI" w:eastAsia="Segoe UI"/>
          <w:sz w:val="13"/>
          <w:szCs w:val="13"/>
          <w:spacing w:val="-3"/>
          <w:w w:val="100"/>
          <w:b/>
          <w:bCs/>
        </w:rPr>
        <w:t>J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J5]:</w:t>
      </w:r>
      <w:r>
        <w:rPr>
          <w:rFonts w:ascii="Segoe UI" w:hAnsi="Segoe UI" w:cs="Segoe UI" w:eastAsia="Segoe UI"/>
          <w:sz w:val="13"/>
          <w:szCs w:val="13"/>
          <w:spacing w:val="18"/>
          <w:w w:val="100"/>
          <w:b/>
          <w:bCs/>
        </w:rPr>
        <w:t> </w:t>
      </w:r>
      <w:r>
        <w:rPr>
          <w:rFonts w:ascii="Calibri" w:hAnsi="Calibri" w:cs="Calibri" w:eastAsia="Calibri"/>
          <w:sz w:val="13"/>
          <w:szCs w:val="13"/>
          <w:spacing w:val="-3"/>
          <w:w w:val="100"/>
        </w:rPr>
        <w:t>A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Q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:</w:t>
      </w:r>
      <w:r>
        <w:rPr>
          <w:rFonts w:ascii="Calibri" w:hAnsi="Calibri" w:cs="Calibri" w:eastAsia="Calibri"/>
          <w:sz w:val="13"/>
          <w:szCs w:val="13"/>
          <w:spacing w:val="10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N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.B.</w:t>
      </w:r>
      <w:r>
        <w:rPr>
          <w:rFonts w:ascii="Calibri" w:hAnsi="Calibri" w:cs="Calibri" w:eastAsia="Calibri"/>
          <w:sz w:val="13"/>
          <w:szCs w:val="13"/>
          <w:spacing w:val="13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a</w:t>
      </w:r>
      <w:r>
        <w:rPr>
          <w:rFonts w:ascii="Calibri" w:hAnsi="Calibri" w:cs="Calibri" w:eastAsia="Calibri"/>
          <w:sz w:val="13"/>
          <w:szCs w:val="13"/>
          <w:spacing w:val="-3"/>
          <w:w w:val="100"/>
        </w:rPr>
        <w:t>n</w:t>
      </w:r>
      <w:r>
        <w:rPr>
          <w:rFonts w:ascii="Calibri" w:hAnsi="Calibri" w:cs="Calibri" w:eastAsia="Calibri"/>
          <w:sz w:val="13"/>
          <w:szCs w:val="13"/>
          <w:spacing w:val="2"/>
          <w:w w:val="100"/>
        </w:rPr>
        <w:t>y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thi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n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g</w:t>
      </w:r>
      <w:r>
        <w:rPr>
          <w:rFonts w:ascii="Calibri" w:hAnsi="Calibri" w:cs="Calibri" w:eastAsia="Calibri"/>
          <w:sz w:val="13"/>
          <w:szCs w:val="13"/>
          <w:spacing w:val="24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m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i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s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s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i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ng</w:t>
      </w:r>
      <w:r>
        <w:rPr>
          <w:rFonts w:ascii="Calibri" w:hAnsi="Calibri" w:cs="Calibri" w:eastAsia="Calibri"/>
          <w:sz w:val="13"/>
          <w:szCs w:val="13"/>
          <w:spacing w:val="23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-1"/>
          <w:w w:val="105"/>
        </w:rPr>
        <w:t>h</w:t>
      </w:r>
      <w:r>
        <w:rPr>
          <w:rFonts w:ascii="Calibri" w:hAnsi="Calibri" w:cs="Calibri" w:eastAsia="Calibri"/>
          <w:sz w:val="13"/>
          <w:szCs w:val="13"/>
          <w:spacing w:val="0"/>
          <w:w w:val="105"/>
        </w:rPr>
        <w:t>e</w:t>
      </w:r>
      <w:r>
        <w:rPr>
          <w:rFonts w:ascii="Calibri" w:hAnsi="Calibri" w:cs="Calibri" w:eastAsia="Calibri"/>
          <w:sz w:val="13"/>
          <w:szCs w:val="13"/>
          <w:spacing w:val="-3"/>
          <w:w w:val="105"/>
        </w:rPr>
        <w:t>r</w:t>
      </w:r>
      <w:r>
        <w:rPr>
          <w:rFonts w:ascii="Calibri" w:hAnsi="Calibri" w:cs="Calibri" w:eastAsia="Calibri"/>
          <w:sz w:val="13"/>
          <w:szCs w:val="13"/>
          <w:spacing w:val="1"/>
          <w:w w:val="105"/>
        </w:rPr>
        <w:t>e</w:t>
      </w:r>
      <w:r>
        <w:rPr>
          <w:rFonts w:ascii="Calibri" w:hAnsi="Calibri" w:cs="Calibri" w:eastAsia="Calibri"/>
          <w:sz w:val="13"/>
          <w:szCs w:val="13"/>
          <w:spacing w:val="0"/>
          <w:w w:val="105"/>
        </w:rPr>
        <w:t>?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</w:r>
    </w:p>
    <w:sectPr>
      <w:type w:val="continuous"/>
      <w:pgSz w:w="12240" w:h="15840"/>
      <w:pgMar w:top="1480" w:bottom="280" w:left="9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Segoe UI">
    <w:charset w:val="0"/>
    <w:family w:val="swiss"/>
    <w:pitch w:val="variable"/>
  </w:font>
  <w:font w:name="Calibri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De Gregori</dc:creator>
  <dcterms:created xsi:type="dcterms:W3CDTF">2026-06-01T15:27:20Z</dcterms:created>
  <dcterms:modified xsi:type="dcterms:W3CDTF">2026-06-01T15:27:20Z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</Properties>
</file>