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2DD10" w14:textId="10FF28D4" w:rsidR="00224798" w:rsidRDefault="000E354D" w:rsidP="00C13945">
      <w:pPr>
        <w:ind w:firstLine="0"/>
        <w:rPr>
          <w:b/>
          <w:bCs/>
          <w:lang w:val="en-GB"/>
        </w:rPr>
      </w:pPr>
      <w:r>
        <w:rPr>
          <w:b/>
          <w:bCs/>
          <w:lang w:val="en-GB"/>
        </w:rPr>
        <w:t>Supplement</w:t>
      </w:r>
      <w:r w:rsidR="00AA68FD">
        <w:rPr>
          <w:b/>
          <w:bCs/>
          <w:lang w:val="en-GB"/>
        </w:rPr>
        <w:t xml:space="preserve"> 1</w:t>
      </w:r>
    </w:p>
    <w:p w14:paraId="32202BEB" w14:textId="06D91F6F" w:rsidR="00C13945" w:rsidRDefault="00C13945" w:rsidP="00C13945">
      <w:pPr>
        <w:spacing w:line="360" w:lineRule="auto"/>
        <w:ind w:firstLine="0"/>
        <w:rPr>
          <w:rFonts w:eastAsiaTheme="minorHAnsi"/>
          <w:i/>
          <w:iCs/>
          <w:lang w:val="en-GB" w:eastAsia="en-US"/>
        </w:rPr>
      </w:pPr>
      <w:r w:rsidRPr="00C95A73">
        <w:rPr>
          <w:rFonts w:eastAsiaTheme="minorHAnsi"/>
          <w:i/>
          <w:iCs/>
          <w:lang w:val="en-GB" w:eastAsia="en-US"/>
        </w:rPr>
        <w:t xml:space="preserve">Association, </w:t>
      </w:r>
      <w:r>
        <w:rPr>
          <w:rFonts w:eastAsiaTheme="minorHAnsi"/>
          <w:i/>
          <w:iCs/>
          <w:lang w:val="en-GB" w:eastAsia="en-US"/>
        </w:rPr>
        <w:t>I</w:t>
      </w:r>
      <w:r w:rsidRPr="00C95A73">
        <w:rPr>
          <w:rFonts w:eastAsiaTheme="minorHAnsi"/>
          <w:i/>
          <w:iCs/>
          <w:lang w:val="en-GB" w:eastAsia="en-US"/>
        </w:rPr>
        <w:t xml:space="preserve">mportance and </w:t>
      </w:r>
      <w:r>
        <w:rPr>
          <w:rFonts w:eastAsiaTheme="minorHAnsi"/>
          <w:i/>
          <w:iCs/>
          <w:lang w:val="en-GB" w:eastAsia="en-US"/>
        </w:rPr>
        <w:t>I</w:t>
      </w:r>
      <w:r w:rsidRPr="00C95A73">
        <w:rPr>
          <w:rFonts w:eastAsiaTheme="minorHAnsi"/>
          <w:i/>
          <w:iCs/>
          <w:lang w:val="en-GB" w:eastAsia="en-US"/>
        </w:rPr>
        <w:t xml:space="preserve">nteraction </w:t>
      </w:r>
      <w:r>
        <w:rPr>
          <w:rFonts w:eastAsiaTheme="minorHAnsi"/>
          <w:i/>
          <w:iCs/>
          <w:lang w:val="en-GB" w:eastAsia="en-US"/>
        </w:rPr>
        <w:t>S</w:t>
      </w:r>
      <w:r w:rsidRPr="00C95A73">
        <w:rPr>
          <w:rFonts w:eastAsiaTheme="minorHAnsi"/>
          <w:i/>
          <w:iCs/>
          <w:lang w:val="en-GB" w:eastAsia="en-US"/>
        </w:rPr>
        <w:t xml:space="preserve">trength of the </w:t>
      </w:r>
      <w:r w:rsidR="00EE2C38">
        <w:rPr>
          <w:rFonts w:eastAsiaTheme="minorHAnsi"/>
          <w:i/>
          <w:iCs/>
          <w:lang w:val="en-GB" w:eastAsia="en-US"/>
        </w:rPr>
        <w:t>245</w:t>
      </w:r>
      <w:r w:rsidRPr="00C95A73">
        <w:rPr>
          <w:rFonts w:eastAsiaTheme="minorHAnsi"/>
          <w:i/>
          <w:iCs/>
          <w:lang w:val="en-GB" w:eastAsia="en-US"/>
        </w:rPr>
        <w:t xml:space="preserve"> </w:t>
      </w:r>
      <w:r>
        <w:rPr>
          <w:rFonts w:eastAsiaTheme="minorHAnsi"/>
          <w:i/>
          <w:iCs/>
          <w:lang w:val="en-GB" w:eastAsia="en-US"/>
        </w:rPr>
        <w:t>P</w:t>
      </w:r>
      <w:r w:rsidRPr="00C95A73">
        <w:rPr>
          <w:rFonts w:eastAsiaTheme="minorHAnsi"/>
          <w:i/>
          <w:iCs/>
          <w:lang w:val="en-GB" w:eastAsia="en-US"/>
        </w:rPr>
        <w:t xml:space="preserve">redictors for </w:t>
      </w:r>
      <w:r>
        <w:rPr>
          <w:rFonts w:eastAsiaTheme="minorHAnsi"/>
          <w:i/>
          <w:iCs/>
          <w:lang w:val="en-GB" w:eastAsia="en-US"/>
        </w:rPr>
        <w:t>A</w:t>
      </w:r>
      <w:r w:rsidRPr="00C95A73">
        <w:rPr>
          <w:rFonts w:eastAsiaTheme="minorHAnsi"/>
          <w:i/>
          <w:iCs/>
          <w:lang w:val="en-GB" w:eastAsia="en-US"/>
        </w:rPr>
        <w:t xml:space="preserve">djustment </w:t>
      </w:r>
      <w:r>
        <w:rPr>
          <w:rFonts w:eastAsiaTheme="minorHAnsi"/>
          <w:i/>
          <w:iCs/>
          <w:lang w:val="en-GB" w:eastAsia="en-US"/>
        </w:rPr>
        <w:t>D</w:t>
      </w:r>
      <w:r w:rsidRPr="00C95A73">
        <w:rPr>
          <w:rFonts w:eastAsiaTheme="minorHAnsi"/>
          <w:i/>
          <w:iCs/>
          <w:lang w:val="en-GB" w:eastAsia="en-US"/>
        </w:rPr>
        <w:t xml:space="preserve">isorder </w:t>
      </w:r>
      <w:r>
        <w:rPr>
          <w:rFonts w:eastAsiaTheme="minorHAnsi"/>
          <w:i/>
          <w:iCs/>
          <w:lang w:val="en-GB" w:eastAsia="en-US"/>
        </w:rPr>
        <w:t>S</w:t>
      </w:r>
      <w:r w:rsidRPr="00C95A73">
        <w:rPr>
          <w:rFonts w:eastAsiaTheme="minorHAnsi"/>
          <w:i/>
          <w:iCs/>
          <w:lang w:val="en-GB" w:eastAsia="en-US"/>
        </w:rPr>
        <w:t>ymptoms</w:t>
      </w:r>
    </w:p>
    <w:p w14:paraId="6EA02941" w14:textId="77777777" w:rsidR="00C13945" w:rsidRPr="00C13945" w:rsidRDefault="00C13945" w:rsidP="00C13945">
      <w:pPr>
        <w:spacing w:line="360" w:lineRule="auto"/>
        <w:ind w:firstLine="0"/>
        <w:rPr>
          <w:rFonts w:eastAsiaTheme="minorHAnsi"/>
          <w:i/>
          <w:iCs/>
          <w:sz w:val="6"/>
          <w:szCs w:val="6"/>
          <w:lang w:val="en-GB" w:eastAsia="en-US"/>
        </w:rPr>
      </w:pPr>
    </w:p>
    <w:tbl>
      <w:tblPr>
        <w:tblStyle w:val="EinfacheTabelle21"/>
        <w:tblW w:w="15202" w:type="dxa"/>
        <w:tblInd w:w="142" w:type="dxa"/>
        <w:tblBorders>
          <w:top w:val="single" w:sz="4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1776"/>
        <w:gridCol w:w="3130"/>
        <w:gridCol w:w="786"/>
        <w:gridCol w:w="991"/>
        <w:gridCol w:w="1141"/>
        <w:gridCol w:w="703"/>
        <w:gridCol w:w="1281"/>
        <w:gridCol w:w="851"/>
        <w:gridCol w:w="1134"/>
        <w:gridCol w:w="708"/>
        <w:gridCol w:w="709"/>
        <w:gridCol w:w="712"/>
        <w:gridCol w:w="678"/>
      </w:tblGrid>
      <w:tr w:rsidR="001E3434" w:rsidRPr="00B621BA" w14:paraId="7A44D5D4" w14:textId="77777777" w:rsidTr="00A836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8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C11A3FD" w14:textId="42D3C65B" w:rsidR="00590A02" w:rsidRDefault="008A479A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No.</w:t>
            </w:r>
          </w:p>
          <w:p w14:paraId="2D1A2499" w14:textId="77777777" w:rsidR="008A479A" w:rsidRPr="00B621BA" w:rsidRDefault="008A479A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EFABF9F" w14:textId="77777777" w:rsidR="00590A02" w:rsidRPr="00B621BA" w:rsidRDefault="00590A02" w:rsidP="00B621BA">
            <w:pPr>
              <w:spacing w:line="240" w:lineRule="auto"/>
              <w:ind w:firstLine="0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Domain (a)</w:t>
            </w:r>
          </w:p>
        </w:tc>
        <w:tc>
          <w:tcPr>
            <w:tcW w:w="313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4961FE3" w14:textId="77777777" w:rsidR="00590A02" w:rsidRPr="00B621BA" w:rsidRDefault="00590A02" w:rsidP="00B621BA">
            <w:pPr>
              <w:spacing w:line="240" w:lineRule="auto"/>
              <w:ind w:firstLine="0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Item</w:t>
            </w:r>
          </w:p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E521B3D" w14:textId="77777777" w:rsidR="00590A02" w:rsidRPr="00B621BA" w:rsidRDefault="00590A02" w:rsidP="00B621BA">
            <w:pPr>
              <w:spacing w:line="240" w:lineRule="auto"/>
              <w:ind w:firstLine="0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Type</w:t>
            </w:r>
          </w:p>
        </w:tc>
        <w:tc>
          <w:tcPr>
            <w:tcW w:w="99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EEBA97C" w14:textId="77777777" w:rsidR="00590A02" w:rsidRPr="00B621BA" w:rsidRDefault="00590A02" w:rsidP="00B621BA">
            <w:pPr>
              <w:spacing w:line="240" w:lineRule="auto"/>
              <w:ind w:firstLine="0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Assoc. with AjD (b)</w:t>
            </w:r>
          </w:p>
        </w:tc>
        <w:tc>
          <w:tcPr>
            <w:tcW w:w="114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1D1C7F9" w14:textId="77777777" w:rsidR="00590A02" w:rsidRPr="00B621BA" w:rsidRDefault="00590A02" w:rsidP="00B621BA">
            <w:pPr>
              <w:spacing w:line="240" w:lineRule="auto"/>
              <w:ind w:firstLine="0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Permuta-tion im-portance</w:t>
            </w:r>
          </w:p>
        </w:tc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7F171B4" w14:textId="77777777" w:rsidR="00590A02" w:rsidRPr="00B621BA" w:rsidRDefault="00590A02" w:rsidP="00B621BA">
            <w:pPr>
              <w:spacing w:line="240" w:lineRule="auto"/>
              <w:ind w:firstLine="0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Rank </w:t>
            </w: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4A3BC7C" w14:textId="77777777" w:rsidR="00590A02" w:rsidRPr="00B621BA" w:rsidRDefault="00590A02" w:rsidP="00B621BA">
            <w:pPr>
              <w:spacing w:line="240" w:lineRule="auto"/>
              <w:ind w:firstLine="0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Category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882E6CB" w14:textId="77777777" w:rsidR="00590A02" w:rsidRPr="00B621BA" w:rsidRDefault="00590A02" w:rsidP="00B621BA">
            <w:pPr>
              <w:spacing w:line="240" w:lineRule="auto"/>
              <w:ind w:firstLine="0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Mean impor-tance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0DCDC6D" w14:textId="657A25EA" w:rsidR="00590A02" w:rsidRPr="00B621BA" w:rsidRDefault="00590A02" w:rsidP="00B621BA">
            <w:pPr>
              <w:spacing w:line="240" w:lineRule="auto"/>
              <w:ind w:firstLine="0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Interaction strength(c)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40123E8" w14:textId="77777777" w:rsidR="00590A02" w:rsidRPr="00B621BA" w:rsidRDefault="00590A02" w:rsidP="00B621BA">
            <w:pPr>
              <w:spacing w:line="240" w:lineRule="auto"/>
              <w:ind w:firstLine="0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en-US"/>
              </w:rPr>
              <w:t>M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ACB3AC0" w14:textId="77777777" w:rsidR="00590A02" w:rsidRPr="00B621BA" w:rsidRDefault="00590A02" w:rsidP="00B621BA">
            <w:pPr>
              <w:spacing w:line="240" w:lineRule="auto"/>
              <w:ind w:firstLine="0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en-US"/>
              </w:rPr>
              <w:t>SD</w:t>
            </w: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1998575" w14:textId="765DBC5E" w:rsidR="00590A02" w:rsidRPr="00B621BA" w:rsidRDefault="00590A02" w:rsidP="00B621BA">
            <w:pPr>
              <w:spacing w:line="240" w:lineRule="auto"/>
              <w:ind w:firstLine="0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en-US"/>
              </w:rPr>
              <w:t xml:space="preserve">N </w:t>
            </w: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              </w:t>
            </w:r>
          </w:p>
        </w:tc>
        <w:tc>
          <w:tcPr>
            <w:tcW w:w="67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9A1ABB3" w14:textId="77777777" w:rsidR="00590A02" w:rsidRPr="00B621BA" w:rsidRDefault="00590A02" w:rsidP="00B621BA">
            <w:pPr>
              <w:spacing w:line="240" w:lineRule="auto"/>
              <w:ind w:firstLine="0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%</w:t>
            </w:r>
          </w:p>
        </w:tc>
      </w:tr>
      <w:tr w:rsidR="001E3434" w:rsidRPr="00B621BA" w14:paraId="2B960E4C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single" w:sz="4" w:space="0" w:color="auto"/>
            </w:tcBorders>
            <w:noWrap/>
            <w:hideMark/>
          </w:tcPr>
          <w:p w14:paraId="3DCC241F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776" w:type="dxa"/>
            <w:tcBorders>
              <w:top w:val="single" w:sz="4" w:space="0" w:color="auto"/>
            </w:tcBorders>
            <w:noWrap/>
            <w:hideMark/>
          </w:tcPr>
          <w:p w14:paraId="5B9287B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Fear of infection</w:t>
            </w:r>
          </w:p>
        </w:tc>
        <w:tc>
          <w:tcPr>
            <w:tcW w:w="3130" w:type="dxa"/>
            <w:tcBorders>
              <w:top w:val="single" w:sz="4" w:space="0" w:color="auto"/>
            </w:tcBorders>
            <w:noWrap/>
            <w:hideMark/>
          </w:tcPr>
          <w:p w14:paraId="1F6D31C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Uncertainty about duration and risks of the pandemic</w:t>
            </w:r>
          </w:p>
        </w:tc>
        <w:tc>
          <w:tcPr>
            <w:tcW w:w="786" w:type="dxa"/>
            <w:tcBorders>
              <w:top w:val="single" w:sz="4" w:space="0" w:color="auto"/>
            </w:tcBorders>
            <w:noWrap/>
            <w:hideMark/>
          </w:tcPr>
          <w:p w14:paraId="3B1B5EE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single" w:sz="4" w:space="0" w:color="auto"/>
            </w:tcBorders>
            <w:noWrap/>
            <w:hideMark/>
          </w:tcPr>
          <w:p w14:paraId="2414CC4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single" w:sz="4" w:space="0" w:color="auto"/>
            </w:tcBorders>
            <w:noWrap/>
            <w:hideMark/>
          </w:tcPr>
          <w:p w14:paraId="4CEDFCD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2.773</w:t>
            </w:r>
          </w:p>
        </w:tc>
        <w:tc>
          <w:tcPr>
            <w:tcW w:w="703" w:type="dxa"/>
            <w:tcBorders>
              <w:top w:val="single" w:sz="4" w:space="0" w:color="auto"/>
            </w:tcBorders>
            <w:noWrap/>
            <w:hideMark/>
          </w:tcPr>
          <w:p w14:paraId="6109824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281" w:type="dxa"/>
            <w:tcBorders>
              <w:top w:val="single" w:sz="4" w:space="0" w:color="auto"/>
            </w:tcBorders>
            <w:noWrap/>
            <w:hideMark/>
          </w:tcPr>
          <w:p w14:paraId="44D86E4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hideMark/>
          </w:tcPr>
          <w:p w14:paraId="3E0C983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32.824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hideMark/>
          </w:tcPr>
          <w:p w14:paraId="0438C68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16.008</w:t>
            </w:r>
          </w:p>
        </w:tc>
        <w:tc>
          <w:tcPr>
            <w:tcW w:w="708" w:type="dxa"/>
            <w:tcBorders>
              <w:top w:val="single" w:sz="4" w:space="0" w:color="auto"/>
            </w:tcBorders>
            <w:noWrap/>
            <w:hideMark/>
          </w:tcPr>
          <w:p w14:paraId="1124301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1.886</w:t>
            </w:r>
          </w:p>
        </w:tc>
        <w:tc>
          <w:tcPr>
            <w:tcW w:w="709" w:type="dxa"/>
            <w:tcBorders>
              <w:top w:val="single" w:sz="4" w:space="0" w:color="auto"/>
            </w:tcBorders>
            <w:noWrap/>
            <w:hideMark/>
          </w:tcPr>
          <w:p w14:paraId="3456759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0.922</w:t>
            </w:r>
          </w:p>
        </w:tc>
        <w:tc>
          <w:tcPr>
            <w:tcW w:w="712" w:type="dxa"/>
            <w:tcBorders>
              <w:top w:val="single" w:sz="4" w:space="0" w:color="auto"/>
            </w:tcBorders>
            <w:noWrap/>
            <w:hideMark/>
          </w:tcPr>
          <w:p w14:paraId="73E91BE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single" w:sz="4" w:space="0" w:color="auto"/>
            </w:tcBorders>
            <w:hideMark/>
          </w:tcPr>
          <w:p w14:paraId="50DF8FA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6F8B0AA8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noWrap/>
            <w:hideMark/>
          </w:tcPr>
          <w:p w14:paraId="36AF4849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776" w:type="dxa"/>
            <w:noWrap/>
            <w:hideMark/>
          </w:tcPr>
          <w:p w14:paraId="7D74E7B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Current situation</w:t>
            </w:r>
          </w:p>
        </w:tc>
        <w:tc>
          <w:tcPr>
            <w:tcW w:w="3130" w:type="dxa"/>
            <w:noWrap/>
            <w:hideMark/>
          </w:tcPr>
          <w:p w14:paraId="08EA577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Current (poor) health</w:t>
            </w:r>
          </w:p>
        </w:tc>
        <w:tc>
          <w:tcPr>
            <w:tcW w:w="786" w:type="dxa"/>
            <w:noWrap/>
            <w:hideMark/>
          </w:tcPr>
          <w:p w14:paraId="212A06A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noWrap/>
            <w:hideMark/>
          </w:tcPr>
          <w:p w14:paraId="644D5A9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noWrap/>
            <w:hideMark/>
          </w:tcPr>
          <w:p w14:paraId="0699B96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1.968</w:t>
            </w:r>
          </w:p>
        </w:tc>
        <w:tc>
          <w:tcPr>
            <w:tcW w:w="703" w:type="dxa"/>
            <w:noWrap/>
            <w:hideMark/>
          </w:tcPr>
          <w:p w14:paraId="526AC77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281" w:type="dxa"/>
            <w:noWrap/>
            <w:hideMark/>
          </w:tcPr>
          <w:p w14:paraId="6572DD4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noWrap/>
            <w:hideMark/>
          </w:tcPr>
          <w:p w14:paraId="02A087E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33.719</w:t>
            </w:r>
          </w:p>
        </w:tc>
        <w:tc>
          <w:tcPr>
            <w:tcW w:w="1134" w:type="dxa"/>
            <w:noWrap/>
            <w:hideMark/>
          </w:tcPr>
          <w:p w14:paraId="638958F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13.181</w:t>
            </w:r>
          </w:p>
        </w:tc>
        <w:tc>
          <w:tcPr>
            <w:tcW w:w="708" w:type="dxa"/>
            <w:noWrap/>
            <w:hideMark/>
          </w:tcPr>
          <w:p w14:paraId="2727E01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2.126</w:t>
            </w:r>
          </w:p>
        </w:tc>
        <w:tc>
          <w:tcPr>
            <w:tcW w:w="709" w:type="dxa"/>
            <w:noWrap/>
            <w:hideMark/>
          </w:tcPr>
          <w:p w14:paraId="3FCCBEB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0.883</w:t>
            </w:r>
          </w:p>
        </w:tc>
        <w:tc>
          <w:tcPr>
            <w:tcW w:w="712" w:type="dxa"/>
            <w:noWrap/>
            <w:hideMark/>
          </w:tcPr>
          <w:p w14:paraId="2CBCCBE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noWrap/>
            <w:hideMark/>
          </w:tcPr>
          <w:p w14:paraId="61E6D52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7C46CAC1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noWrap/>
            <w:hideMark/>
          </w:tcPr>
          <w:p w14:paraId="4424CDA9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776" w:type="dxa"/>
            <w:noWrap/>
            <w:hideMark/>
          </w:tcPr>
          <w:p w14:paraId="52F2A555" w14:textId="65C17186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Restricted </w:t>
            </w:r>
            <w:r w:rsidR="00C06F0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personal</w:t>
            </w: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contact</w:t>
            </w:r>
          </w:p>
        </w:tc>
        <w:tc>
          <w:tcPr>
            <w:tcW w:w="3130" w:type="dxa"/>
            <w:noWrap/>
            <w:hideMark/>
          </w:tcPr>
          <w:p w14:paraId="41BD9F0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Social isolation</w:t>
            </w:r>
          </w:p>
        </w:tc>
        <w:tc>
          <w:tcPr>
            <w:tcW w:w="786" w:type="dxa"/>
            <w:noWrap/>
            <w:hideMark/>
          </w:tcPr>
          <w:p w14:paraId="228A674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noWrap/>
            <w:hideMark/>
          </w:tcPr>
          <w:p w14:paraId="32A9985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noWrap/>
            <w:hideMark/>
          </w:tcPr>
          <w:p w14:paraId="2F46114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1.357</w:t>
            </w:r>
          </w:p>
        </w:tc>
        <w:tc>
          <w:tcPr>
            <w:tcW w:w="703" w:type="dxa"/>
            <w:noWrap/>
            <w:hideMark/>
          </w:tcPr>
          <w:p w14:paraId="2E10C7A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281" w:type="dxa"/>
            <w:noWrap/>
            <w:hideMark/>
          </w:tcPr>
          <w:p w14:paraId="54C9024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noWrap/>
            <w:hideMark/>
          </w:tcPr>
          <w:p w14:paraId="3E68394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24.621</w:t>
            </w:r>
          </w:p>
        </w:tc>
        <w:tc>
          <w:tcPr>
            <w:tcW w:w="1134" w:type="dxa"/>
            <w:noWrap/>
            <w:hideMark/>
          </w:tcPr>
          <w:p w14:paraId="3F692A9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17.764</w:t>
            </w:r>
          </w:p>
        </w:tc>
        <w:tc>
          <w:tcPr>
            <w:tcW w:w="708" w:type="dxa"/>
            <w:noWrap/>
            <w:hideMark/>
          </w:tcPr>
          <w:p w14:paraId="40938A4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1.415</w:t>
            </w:r>
          </w:p>
        </w:tc>
        <w:tc>
          <w:tcPr>
            <w:tcW w:w="709" w:type="dxa"/>
            <w:noWrap/>
            <w:hideMark/>
          </w:tcPr>
          <w:p w14:paraId="772C415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1.054</w:t>
            </w:r>
          </w:p>
        </w:tc>
        <w:tc>
          <w:tcPr>
            <w:tcW w:w="712" w:type="dxa"/>
            <w:noWrap/>
            <w:hideMark/>
          </w:tcPr>
          <w:p w14:paraId="77D4BE3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noWrap/>
            <w:hideMark/>
          </w:tcPr>
          <w:p w14:paraId="3792229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7954DAE5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noWrap/>
            <w:hideMark/>
          </w:tcPr>
          <w:p w14:paraId="42DD59A1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776" w:type="dxa"/>
            <w:noWrap/>
            <w:hideMark/>
          </w:tcPr>
          <w:p w14:paraId="40C457B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Difficult housing condition</w:t>
            </w:r>
          </w:p>
        </w:tc>
        <w:tc>
          <w:tcPr>
            <w:tcW w:w="3130" w:type="dxa"/>
            <w:noWrap/>
            <w:hideMark/>
          </w:tcPr>
          <w:p w14:paraId="47660CB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Conflicts at home</w:t>
            </w:r>
          </w:p>
        </w:tc>
        <w:tc>
          <w:tcPr>
            <w:tcW w:w="786" w:type="dxa"/>
            <w:noWrap/>
            <w:hideMark/>
          </w:tcPr>
          <w:p w14:paraId="31022D9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noWrap/>
            <w:hideMark/>
          </w:tcPr>
          <w:p w14:paraId="3B9B7EF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noWrap/>
            <w:hideMark/>
          </w:tcPr>
          <w:p w14:paraId="5762179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0.810</w:t>
            </w:r>
          </w:p>
        </w:tc>
        <w:tc>
          <w:tcPr>
            <w:tcW w:w="703" w:type="dxa"/>
            <w:noWrap/>
            <w:hideMark/>
          </w:tcPr>
          <w:p w14:paraId="69305B4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281" w:type="dxa"/>
            <w:noWrap/>
            <w:hideMark/>
          </w:tcPr>
          <w:p w14:paraId="7F2B18B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noWrap/>
            <w:hideMark/>
          </w:tcPr>
          <w:p w14:paraId="336142A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26.456</w:t>
            </w:r>
          </w:p>
        </w:tc>
        <w:tc>
          <w:tcPr>
            <w:tcW w:w="1134" w:type="dxa"/>
            <w:noWrap/>
            <w:hideMark/>
          </w:tcPr>
          <w:p w14:paraId="3548119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12.497</w:t>
            </w:r>
          </w:p>
        </w:tc>
        <w:tc>
          <w:tcPr>
            <w:tcW w:w="708" w:type="dxa"/>
            <w:noWrap/>
            <w:hideMark/>
          </w:tcPr>
          <w:p w14:paraId="28D865F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0.534</w:t>
            </w:r>
          </w:p>
        </w:tc>
        <w:tc>
          <w:tcPr>
            <w:tcW w:w="709" w:type="dxa"/>
            <w:noWrap/>
            <w:hideMark/>
          </w:tcPr>
          <w:p w14:paraId="10CB80F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0.873</w:t>
            </w:r>
          </w:p>
        </w:tc>
        <w:tc>
          <w:tcPr>
            <w:tcW w:w="712" w:type="dxa"/>
            <w:noWrap/>
            <w:hideMark/>
          </w:tcPr>
          <w:p w14:paraId="6A1FDA0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noWrap/>
            <w:hideMark/>
          </w:tcPr>
          <w:p w14:paraId="62FC04E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06C6EF3D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noWrap/>
            <w:hideMark/>
          </w:tcPr>
          <w:p w14:paraId="475E803F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776" w:type="dxa"/>
            <w:noWrap/>
            <w:hideMark/>
          </w:tcPr>
          <w:p w14:paraId="0F6AD0E0" w14:textId="700A82D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Restricted activity</w:t>
            </w:r>
          </w:p>
        </w:tc>
        <w:tc>
          <w:tcPr>
            <w:tcW w:w="3130" w:type="dxa"/>
            <w:noWrap/>
            <w:hideMark/>
          </w:tcPr>
          <w:p w14:paraId="0FDBC8A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Loss of daily structure</w:t>
            </w:r>
          </w:p>
        </w:tc>
        <w:tc>
          <w:tcPr>
            <w:tcW w:w="786" w:type="dxa"/>
            <w:noWrap/>
            <w:hideMark/>
          </w:tcPr>
          <w:p w14:paraId="7DACF5F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noWrap/>
            <w:hideMark/>
          </w:tcPr>
          <w:p w14:paraId="6F6431D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noWrap/>
            <w:hideMark/>
          </w:tcPr>
          <w:p w14:paraId="71D9A2F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0.786</w:t>
            </w:r>
          </w:p>
        </w:tc>
        <w:tc>
          <w:tcPr>
            <w:tcW w:w="703" w:type="dxa"/>
            <w:noWrap/>
            <w:hideMark/>
          </w:tcPr>
          <w:p w14:paraId="454D695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281" w:type="dxa"/>
            <w:noWrap/>
            <w:hideMark/>
          </w:tcPr>
          <w:p w14:paraId="45CF34C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noWrap/>
            <w:hideMark/>
          </w:tcPr>
          <w:p w14:paraId="3929828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24.644</w:t>
            </w:r>
          </w:p>
        </w:tc>
        <w:tc>
          <w:tcPr>
            <w:tcW w:w="1134" w:type="dxa"/>
            <w:noWrap/>
            <w:hideMark/>
          </w:tcPr>
          <w:p w14:paraId="088137A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9.921</w:t>
            </w:r>
          </w:p>
        </w:tc>
        <w:tc>
          <w:tcPr>
            <w:tcW w:w="708" w:type="dxa"/>
            <w:noWrap/>
            <w:hideMark/>
          </w:tcPr>
          <w:p w14:paraId="6040EDD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1.211</w:t>
            </w:r>
          </w:p>
        </w:tc>
        <w:tc>
          <w:tcPr>
            <w:tcW w:w="709" w:type="dxa"/>
            <w:noWrap/>
            <w:hideMark/>
          </w:tcPr>
          <w:p w14:paraId="35F21C3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1.106</w:t>
            </w:r>
          </w:p>
        </w:tc>
        <w:tc>
          <w:tcPr>
            <w:tcW w:w="712" w:type="dxa"/>
            <w:noWrap/>
            <w:hideMark/>
          </w:tcPr>
          <w:p w14:paraId="2431372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noWrap/>
            <w:hideMark/>
          </w:tcPr>
          <w:p w14:paraId="0F1DD6D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161DAE2A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noWrap/>
            <w:hideMark/>
          </w:tcPr>
          <w:p w14:paraId="18D4AC70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776" w:type="dxa"/>
            <w:noWrap/>
            <w:hideMark/>
          </w:tcPr>
          <w:p w14:paraId="31E7FDC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Fear of infection</w:t>
            </w:r>
          </w:p>
        </w:tc>
        <w:tc>
          <w:tcPr>
            <w:tcW w:w="3130" w:type="dxa"/>
            <w:noWrap/>
            <w:hideMark/>
          </w:tcPr>
          <w:p w14:paraId="2BFFCB3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Fear of getting infected with the coronavirus</w:t>
            </w:r>
          </w:p>
        </w:tc>
        <w:tc>
          <w:tcPr>
            <w:tcW w:w="786" w:type="dxa"/>
            <w:noWrap/>
            <w:hideMark/>
          </w:tcPr>
          <w:p w14:paraId="0F246DA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noWrap/>
            <w:hideMark/>
          </w:tcPr>
          <w:p w14:paraId="038F63A2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noWrap/>
            <w:hideMark/>
          </w:tcPr>
          <w:p w14:paraId="2EEDE7A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0.630</w:t>
            </w:r>
          </w:p>
        </w:tc>
        <w:tc>
          <w:tcPr>
            <w:tcW w:w="703" w:type="dxa"/>
            <w:noWrap/>
            <w:hideMark/>
          </w:tcPr>
          <w:p w14:paraId="77DD25D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281" w:type="dxa"/>
            <w:noWrap/>
            <w:hideMark/>
          </w:tcPr>
          <w:p w14:paraId="7A02AFE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noWrap/>
            <w:hideMark/>
          </w:tcPr>
          <w:p w14:paraId="5424281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26.494</w:t>
            </w:r>
          </w:p>
        </w:tc>
        <w:tc>
          <w:tcPr>
            <w:tcW w:w="1134" w:type="dxa"/>
            <w:noWrap/>
            <w:hideMark/>
          </w:tcPr>
          <w:p w14:paraId="0A2299C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6.120</w:t>
            </w:r>
          </w:p>
        </w:tc>
        <w:tc>
          <w:tcPr>
            <w:tcW w:w="708" w:type="dxa"/>
            <w:noWrap/>
            <w:hideMark/>
          </w:tcPr>
          <w:p w14:paraId="6C7138B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1.414</w:t>
            </w:r>
          </w:p>
        </w:tc>
        <w:tc>
          <w:tcPr>
            <w:tcW w:w="709" w:type="dxa"/>
            <w:noWrap/>
            <w:hideMark/>
          </w:tcPr>
          <w:p w14:paraId="4E996F6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0.984</w:t>
            </w:r>
          </w:p>
        </w:tc>
        <w:tc>
          <w:tcPr>
            <w:tcW w:w="712" w:type="dxa"/>
            <w:noWrap/>
            <w:hideMark/>
          </w:tcPr>
          <w:p w14:paraId="6F54127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noWrap/>
            <w:hideMark/>
          </w:tcPr>
          <w:p w14:paraId="0756559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686261C8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noWrap/>
            <w:hideMark/>
          </w:tcPr>
          <w:p w14:paraId="0BAF38DC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1776" w:type="dxa"/>
            <w:noWrap/>
            <w:hideMark/>
          </w:tcPr>
          <w:p w14:paraId="5C24FADB" w14:textId="5EA5A462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Restricted </w:t>
            </w:r>
            <w:r w:rsidR="00C06F0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personal</w:t>
            </w: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contact</w:t>
            </w:r>
          </w:p>
        </w:tc>
        <w:tc>
          <w:tcPr>
            <w:tcW w:w="3130" w:type="dxa"/>
            <w:noWrap/>
            <w:hideMark/>
          </w:tcPr>
          <w:p w14:paraId="11B88079" w14:textId="267481A9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Restricted personal contact </w:t>
            </w:r>
            <w:r w:rsidR="0063570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with</w:t>
            </w: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loved ones</w:t>
            </w:r>
          </w:p>
        </w:tc>
        <w:tc>
          <w:tcPr>
            <w:tcW w:w="786" w:type="dxa"/>
            <w:noWrap/>
            <w:hideMark/>
          </w:tcPr>
          <w:p w14:paraId="6E255E6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noWrap/>
            <w:hideMark/>
          </w:tcPr>
          <w:p w14:paraId="2AA4457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noWrap/>
            <w:hideMark/>
          </w:tcPr>
          <w:p w14:paraId="7B0A370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0.523</w:t>
            </w:r>
          </w:p>
        </w:tc>
        <w:tc>
          <w:tcPr>
            <w:tcW w:w="703" w:type="dxa"/>
            <w:noWrap/>
            <w:hideMark/>
          </w:tcPr>
          <w:p w14:paraId="51EEF6D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1281" w:type="dxa"/>
            <w:noWrap/>
            <w:hideMark/>
          </w:tcPr>
          <w:p w14:paraId="57807F8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noWrap/>
            <w:hideMark/>
          </w:tcPr>
          <w:p w14:paraId="77A94DA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20.193</w:t>
            </w:r>
          </w:p>
        </w:tc>
        <w:tc>
          <w:tcPr>
            <w:tcW w:w="1134" w:type="dxa"/>
            <w:noWrap/>
            <w:hideMark/>
          </w:tcPr>
          <w:p w14:paraId="3516252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4.486</w:t>
            </w:r>
          </w:p>
        </w:tc>
        <w:tc>
          <w:tcPr>
            <w:tcW w:w="708" w:type="dxa"/>
            <w:noWrap/>
            <w:hideMark/>
          </w:tcPr>
          <w:p w14:paraId="2D9BA59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1.661</w:t>
            </w:r>
          </w:p>
        </w:tc>
        <w:tc>
          <w:tcPr>
            <w:tcW w:w="709" w:type="dxa"/>
            <w:noWrap/>
            <w:hideMark/>
          </w:tcPr>
          <w:p w14:paraId="472BEDE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1.056</w:t>
            </w:r>
          </w:p>
        </w:tc>
        <w:tc>
          <w:tcPr>
            <w:tcW w:w="712" w:type="dxa"/>
            <w:noWrap/>
            <w:hideMark/>
          </w:tcPr>
          <w:p w14:paraId="7B52167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noWrap/>
            <w:hideMark/>
          </w:tcPr>
          <w:p w14:paraId="1735073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7FCE4921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noWrap/>
            <w:hideMark/>
          </w:tcPr>
          <w:p w14:paraId="214E1438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1776" w:type="dxa"/>
            <w:noWrap/>
            <w:hideMark/>
          </w:tcPr>
          <w:p w14:paraId="4B6A64A9" w14:textId="3AD34636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Restricted activity</w:t>
            </w:r>
          </w:p>
        </w:tc>
        <w:tc>
          <w:tcPr>
            <w:tcW w:w="3130" w:type="dxa"/>
            <w:noWrap/>
            <w:hideMark/>
          </w:tcPr>
          <w:p w14:paraId="4BA489B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Being at home most of the time</w:t>
            </w:r>
          </w:p>
        </w:tc>
        <w:tc>
          <w:tcPr>
            <w:tcW w:w="786" w:type="dxa"/>
            <w:noWrap/>
            <w:hideMark/>
          </w:tcPr>
          <w:p w14:paraId="02437DD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noWrap/>
            <w:hideMark/>
          </w:tcPr>
          <w:p w14:paraId="72400EA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noWrap/>
            <w:hideMark/>
          </w:tcPr>
          <w:p w14:paraId="1E7E08B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0.403</w:t>
            </w:r>
          </w:p>
        </w:tc>
        <w:tc>
          <w:tcPr>
            <w:tcW w:w="703" w:type="dxa"/>
            <w:noWrap/>
            <w:hideMark/>
          </w:tcPr>
          <w:p w14:paraId="64201C6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1281" w:type="dxa"/>
            <w:noWrap/>
            <w:hideMark/>
          </w:tcPr>
          <w:p w14:paraId="3EEDAA4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noWrap/>
            <w:hideMark/>
          </w:tcPr>
          <w:p w14:paraId="3EAA34F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21.513</w:t>
            </w:r>
          </w:p>
        </w:tc>
        <w:tc>
          <w:tcPr>
            <w:tcW w:w="1134" w:type="dxa"/>
            <w:noWrap/>
            <w:hideMark/>
          </w:tcPr>
          <w:p w14:paraId="22BFCDE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5.016</w:t>
            </w:r>
          </w:p>
        </w:tc>
        <w:tc>
          <w:tcPr>
            <w:tcW w:w="708" w:type="dxa"/>
            <w:noWrap/>
            <w:hideMark/>
          </w:tcPr>
          <w:p w14:paraId="334A609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1.377</w:t>
            </w:r>
          </w:p>
        </w:tc>
        <w:tc>
          <w:tcPr>
            <w:tcW w:w="709" w:type="dxa"/>
            <w:noWrap/>
            <w:hideMark/>
          </w:tcPr>
          <w:p w14:paraId="47688CF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1.082</w:t>
            </w:r>
          </w:p>
        </w:tc>
        <w:tc>
          <w:tcPr>
            <w:tcW w:w="712" w:type="dxa"/>
            <w:noWrap/>
            <w:hideMark/>
          </w:tcPr>
          <w:p w14:paraId="10F4F99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noWrap/>
            <w:hideMark/>
          </w:tcPr>
          <w:p w14:paraId="2116B94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1D58DF35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noWrap/>
            <w:hideMark/>
          </w:tcPr>
          <w:p w14:paraId="27D8789E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1776" w:type="dxa"/>
            <w:noWrap/>
            <w:hideMark/>
          </w:tcPr>
          <w:p w14:paraId="3698022B" w14:textId="019EBDD4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Restricted </w:t>
            </w:r>
            <w:r w:rsidR="00C06F0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personal</w:t>
            </w: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contact</w:t>
            </w:r>
          </w:p>
        </w:tc>
        <w:tc>
          <w:tcPr>
            <w:tcW w:w="3130" w:type="dxa"/>
            <w:noWrap/>
            <w:hideMark/>
          </w:tcPr>
          <w:p w14:paraId="0097EB0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Restricted physical closeness to loved ones</w:t>
            </w:r>
          </w:p>
        </w:tc>
        <w:tc>
          <w:tcPr>
            <w:tcW w:w="786" w:type="dxa"/>
            <w:noWrap/>
            <w:hideMark/>
          </w:tcPr>
          <w:p w14:paraId="5F1F9F3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noWrap/>
            <w:hideMark/>
          </w:tcPr>
          <w:p w14:paraId="5B2AF11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noWrap/>
            <w:hideMark/>
          </w:tcPr>
          <w:p w14:paraId="1970FAC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0.370</w:t>
            </w:r>
          </w:p>
        </w:tc>
        <w:tc>
          <w:tcPr>
            <w:tcW w:w="703" w:type="dxa"/>
            <w:noWrap/>
            <w:hideMark/>
          </w:tcPr>
          <w:p w14:paraId="1E5210F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1281" w:type="dxa"/>
            <w:noWrap/>
            <w:hideMark/>
          </w:tcPr>
          <w:p w14:paraId="4D62B28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noWrap/>
            <w:hideMark/>
          </w:tcPr>
          <w:p w14:paraId="5E68694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21.638</w:t>
            </w:r>
          </w:p>
        </w:tc>
        <w:tc>
          <w:tcPr>
            <w:tcW w:w="1134" w:type="dxa"/>
            <w:noWrap/>
            <w:hideMark/>
          </w:tcPr>
          <w:p w14:paraId="669B4FA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5.711</w:t>
            </w:r>
          </w:p>
        </w:tc>
        <w:tc>
          <w:tcPr>
            <w:tcW w:w="708" w:type="dxa"/>
            <w:noWrap/>
            <w:hideMark/>
          </w:tcPr>
          <w:p w14:paraId="6F4CE1A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1.508</w:t>
            </w:r>
          </w:p>
        </w:tc>
        <w:tc>
          <w:tcPr>
            <w:tcW w:w="709" w:type="dxa"/>
            <w:noWrap/>
            <w:hideMark/>
          </w:tcPr>
          <w:p w14:paraId="737AF31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1.116</w:t>
            </w:r>
          </w:p>
        </w:tc>
        <w:tc>
          <w:tcPr>
            <w:tcW w:w="712" w:type="dxa"/>
            <w:noWrap/>
            <w:hideMark/>
          </w:tcPr>
          <w:p w14:paraId="4ECD287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noWrap/>
            <w:hideMark/>
          </w:tcPr>
          <w:p w14:paraId="2F95B54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2D413720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noWrap/>
            <w:hideMark/>
          </w:tcPr>
          <w:p w14:paraId="7577A960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776" w:type="dxa"/>
            <w:noWrap/>
            <w:hideMark/>
          </w:tcPr>
          <w:p w14:paraId="0AA9BFC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Difficult housing condition</w:t>
            </w:r>
          </w:p>
        </w:tc>
        <w:tc>
          <w:tcPr>
            <w:tcW w:w="3130" w:type="dxa"/>
            <w:noWrap/>
            <w:hideMark/>
          </w:tcPr>
          <w:p w14:paraId="2D2E674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No place of retreat</w:t>
            </w:r>
          </w:p>
        </w:tc>
        <w:tc>
          <w:tcPr>
            <w:tcW w:w="786" w:type="dxa"/>
            <w:noWrap/>
            <w:hideMark/>
          </w:tcPr>
          <w:p w14:paraId="683D7EB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noWrap/>
            <w:hideMark/>
          </w:tcPr>
          <w:p w14:paraId="1A32FD7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noWrap/>
            <w:hideMark/>
          </w:tcPr>
          <w:p w14:paraId="31335112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0.336</w:t>
            </w:r>
          </w:p>
        </w:tc>
        <w:tc>
          <w:tcPr>
            <w:tcW w:w="703" w:type="dxa"/>
            <w:noWrap/>
            <w:hideMark/>
          </w:tcPr>
          <w:p w14:paraId="18B9DCE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281" w:type="dxa"/>
            <w:noWrap/>
            <w:hideMark/>
          </w:tcPr>
          <w:p w14:paraId="2D5C810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noWrap/>
            <w:hideMark/>
          </w:tcPr>
          <w:p w14:paraId="50CFC89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20.953</w:t>
            </w:r>
          </w:p>
        </w:tc>
        <w:tc>
          <w:tcPr>
            <w:tcW w:w="1134" w:type="dxa"/>
            <w:noWrap/>
            <w:hideMark/>
          </w:tcPr>
          <w:p w14:paraId="4E4ED57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3.075</w:t>
            </w:r>
          </w:p>
        </w:tc>
        <w:tc>
          <w:tcPr>
            <w:tcW w:w="708" w:type="dxa"/>
            <w:noWrap/>
            <w:hideMark/>
          </w:tcPr>
          <w:p w14:paraId="415F3DA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0.642</w:t>
            </w:r>
          </w:p>
        </w:tc>
        <w:tc>
          <w:tcPr>
            <w:tcW w:w="709" w:type="dxa"/>
            <w:noWrap/>
            <w:hideMark/>
          </w:tcPr>
          <w:p w14:paraId="7DCDBF5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0.993</w:t>
            </w:r>
          </w:p>
        </w:tc>
        <w:tc>
          <w:tcPr>
            <w:tcW w:w="712" w:type="dxa"/>
            <w:noWrap/>
            <w:hideMark/>
          </w:tcPr>
          <w:p w14:paraId="5932F80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noWrap/>
            <w:hideMark/>
          </w:tcPr>
          <w:p w14:paraId="1361E2A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6F6B8F40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noWrap/>
            <w:hideMark/>
          </w:tcPr>
          <w:p w14:paraId="39EC9646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776" w:type="dxa"/>
            <w:noWrap/>
            <w:hideMark/>
          </w:tcPr>
          <w:p w14:paraId="444DD87E" w14:textId="0EDDE9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Restricted </w:t>
            </w:r>
            <w:r w:rsidR="00C06F0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personal</w:t>
            </w: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contact</w:t>
            </w:r>
          </w:p>
        </w:tc>
        <w:tc>
          <w:tcPr>
            <w:tcW w:w="3130" w:type="dxa"/>
            <w:noWrap/>
            <w:hideMark/>
          </w:tcPr>
          <w:p w14:paraId="7977242D" w14:textId="1647323F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Restricted personal </w:t>
            </w:r>
            <w:r w:rsidR="0063570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contact with</w:t>
            </w: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others</w:t>
            </w:r>
          </w:p>
        </w:tc>
        <w:tc>
          <w:tcPr>
            <w:tcW w:w="786" w:type="dxa"/>
            <w:noWrap/>
            <w:hideMark/>
          </w:tcPr>
          <w:p w14:paraId="6AB3BA5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noWrap/>
            <w:hideMark/>
          </w:tcPr>
          <w:p w14:paraId="0C00C6A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noWrap/>
            <w:hideMark/>
          </w:tcPr>
          <w:p w14:paraId="14D25BE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0.318</w:t>
            </w:r>
          </w:p>
        </w:tc>
        <w:tc>
          <w:tcPr>
            <w:tcW w:w="703" w:type="dxa"/>
            <w:noWrap/>
            <w:hideMark/>
          </w:tcPr>
          <w:p w14:paraId="651C4ED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1281" w:type="dxa"/>
            <w:noWrap/>
            <w:hideMark/>
          </w:tcPr>
          <w:p w14:paraId="0A0A32A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noWrap/>
            <w:hideMark/>
          </w:tcPr>
          <w:p w14:paraId="444502C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19.023</w:t>
            </w:r>
          </w:p>
        </w:tc>
        <w:tc>
          <w:tcPr>
            <w:tcW w:w="1134" w:type="dxa"/>
            <w:noWrap/>
            <w:hideMark/>
          </w:tcPr>
          <w:p w14:paraId="2687B62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3.414</w:t>
            </w:r>
          </w:p>
        </w:tc>
        <w:tc>
          <w:tcPr>
            <w:tcW w:w="708" w:type="dxa"/>
            <w:noWrap/>
            <w:hideMark/>
          </w:tcPr>
          <w:p w14:paraId="3F62C7C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1.510</w:t>
            </w:r>
          </w:p>
        </w:tc>
        <w:tc>
          <w:tcPr>
            <w:tcW w:w="709" w:type="dxa"/>
            <w:noWrap/>
            <w:hideMark/>
          </w:tcPr>
          <w:p w14:paraId="4B98366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1.016</w:t>
            </w:r>
          </w:p>
        </w:tc>
        <w:tc>
          <w:tcPr>
            <w:tcW w:w="712" w:type="dxa"/>
            <w:noWrap/>
            <w:hideMark/>
          </w:tcPr>
          <w:p w14:paraId="296BDDF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noWrap/>
            <w:hideMark/>
          </w:tcPr>
          <w:p w14:paraId="2A2F30B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35831532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noWrap/>
            <w:hideMark/>
          </w:tcPr>
          <w:p w14:paraId="0C6376C0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1776" w:type="dxa"/>
            <w:noWrap/>
            <w:hideMark/>
          </w:tcPr>
          <w:p w14:paraId="5ECF57D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Fear of infection</w:t>
            </w:r>
          </w:p>
        </w:tc>
        <w:tc>
          <w:tcPr>
            <w:tcW w:w="3130" w:type="dxa"/>
            <w:noWrap/>
            <w:hideMark/>
          </w:tcPr>
          <w:p w14:paraId="53691CB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Fear that loved ones get infected</w:t>
            </w:r>
          </w:p>
        </w:tc>
        <w:tc>
          <w:tcPr>
            <w:tcW w:w="786" w:type="dxa"/>
            <w:noWrap/>
            <w:hideMark/>
          </w:tcPr>
          <w:p w14:paraId="027F2A8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noWrap/>
            <w:hideMark/>
          </w:tcPr>
          <w:p w14:paraId="638FC15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noWrap/>
            <w:hideMark/>
          </w:tcPr>
          <w:p w14:paraId="1CF99602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0.307</w:t>
            </w:r>
          </w:p>
        </w:tc>
        <w:tc>
          <w:tcPr>
            <w:tcW w:w="703" w:type="dxa"/>
            <w:noWrap/>
            <w:hideMark/>
          </w:tcPr>
          <w:p w14:paraId="2DFC7BF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281" w:type="dxa"/>
            <w:noWrap/>
            <w:hideMark/>
          </w:tcPr>
          <w:p w14:paraId="4A2C267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noWrap/>
            <w:hideMark/>
          </w:tcPr>
          <w:p w14:paraId="1ACB9EF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20.337</w:t>
            </w:r>
          </w:p>
        </w:tc>
        <w:tc>
          <w:tcPr>
            <w:tcW w:w="1134" w:type="dxa"/>
            <w:noWrap/>
            <w:hideMark/>
          </w:tcPr>
          <w:p w14:paraId="109EEC8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4.042</w:t>
            </w:r>
          </w:p>
        </w:tc>
        <w:tc>
          <w:tcPr>
            <w:tcW w:w="708" w:type="dxa"/>
            <w:noWrap/>
            <w:hideMark/>
          </w:tcPr>
          <w:p w14:paraId="3BE5061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1.853</w:t>
            </w:r>
          </w:p>
        </w:tc>
        <w:tc>
          <w:tcPr>
            <w:tcW w:w="709" w:type="dxa"/>
            <w:noWrap/>
            <w:hideMark/>
          </w:tcPr>
          <w:p w14:paraId="5C2723F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1.031</w:t>
            </w:r>
          </w:p>
        </w:tc>
        <w:tc>
          <w:tcPr>
            <w:tcW w:w="712" w:type="dxa"/>
            <w:noWrap/>
            <w:hideMark/>
          </w:tcPr>
          <w:p w14:paraId="649B16B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noWrap/>
            <w:hideMark/>
          </w:tcPr>
          <w:p w14:paraId="2CC24FF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1E7422DF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noWrap/>
            <w:hideMark/>
          </w:tcPr>
          <w:p w14:paraId="00D0DDCF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1776" w:type="dxa"/>
            <w:noWrap/>
            <w:hideMark/>
          </w:tcPr>
          <w:p w14:paraId="67D9FBF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Work-related problems</w:t>
            </w:r>
          </w:p>
        </w:tc>
        <w:tc>
          <w:tcPr>
            <w:tcW w:w="3130" w:type="dxa"/>
            <w:noWrap/>
            <w:hideMark/>
          </w:tcPr>
          <w:p w14:paraId="30A4A55A" w14:textId="4B4E6FC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(Threat of) job loss</w:t>
            </w:r>
          </w:p>
        </w:tc>
        <w:tc>
          <w:tcPr>
            <w:tcW w:w="786" w:type="dxa"/>
            <w:noWrap/>
            <w:hideMark/>
          </w:tcPr>
          <w:p w14:paraId="3768327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noWrap/>
            <w:hideMark/>
          </w:tcPr>
          <w:p w14:paraId="336568C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noWrap/>
            <w:hideMark/>
          </w:tcPr>
          <w:p w14:paraId="5471A12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0.276</w:t>
            </w:r>
          </w:p>
        </w:tc>
        <w:tc>
          <w:tcPr>
            <w:tcW w:w="703" w:type="dxa"/>
            <w:noWrap/>
            <w:hideMark/>
          </w:tcPr>
          <w:p w14:paraId="2640A04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1281" w:type="dxa"/>
            <w:noWrap/>
            <w:hideMark/>
          </w:tcPr>
          <w:p w14:paraId="18526DD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noWrap/>
            <w:hideMark/>
          </w:tcPr>
          <w:p w14:paraId="2D4D5A2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20.184</w:t>
            </w:r>
          </w:p>
        </w:tc>
        <w:tc>
          <w:tcPr>
            <w:tcW w:w="1134" w:type="dxa"/>
            <w:noWrap/>
            <w:hideMark/>
          </w:tcPr>
          <w:p w14:paraId="0B87693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4.889</w:t>
            </w:r>
          </w:p>
        </w:tc>
        <w:tc>
          <w:tcPr>
            <w:tcW w:w="708" w:type="dxa"/>
            <w:noWrap/>
            <w:hideMark/>
          </w:tcPr>
          <w:p w14:paraId="64DC834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0.524</w:t>
            </w:r>
          </w:p>
        </w:tc>
        <w:tc>
          <w:tcPr>
            <w:tcW w:w="709" w:type="dxa"/>
            <w:noWrap/>
            <w:hideMark/>
          </w:tcPr>
          <w:p w14:paraId="7AA41C6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0.981</w:t>
            </w:r>
          </w:p>
        </w:tc>
        <w:tc>
          <w:tcPr>
            <w:tcW w:w="712" w:type="dxa"/>
            <w:noWrap/>
            <w:hideMark/>
          </w:tcPr>
          <w:p w14:paraId="04E228F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noWrap/>
            <w:hideMark/>
          </w:tcPr>
          <w:p w14:paraId="734AFA6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04FF68FF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noWrap/>
            <w:hideMark/>
          </w:tcPr>
          <w:p w14:paraId="686A915D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1776" w:type="dxa"/>
            <w:noWrap/>
            <w:hideMark/>
          </w:tcPr>
          <w:p w14:paraId="5B577A2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Work-related problems</w:t>
            </w:r>
          </w:p>
        </w:tc>
        <w:tc>
          <w:tcPr>
            <w:tcW w:w="3130" w:type="dxa"/>
            <w:noWrap/>
            <w:hideMark/>
          </w:tcPr>
          <w:p w14:paraId="45F5C3B8" w14:textId="1B2314A4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(Threat of) income loss</w:t>
            </w:r>
          </w:p>
        </w:tc>
        <w:tc>
          <w:tcPr>
            <w:tcW w:w="786" w:type="dxa"/>
            <w:noWrap/>
            <w:hideMark/>
          </w:tcPr>
          <w:p w14:paraId="0062415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noWrap/>
            <w:hideMark/>
          </w:tcPr>
          <w:p w14:paraId="5472464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noWrap/>
            <w:hideMark/>
          </w:tcPr>
          <w:p w14:paraId="3EFE11A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0.255</w:t>
            </w:r>
          </w:p>
        </w:tc>
        <w:tc>
          <w:tcPr>
            <w:tcW w:w="703" w:type="dxa"/>
            <w:noWrap/>
            <w:hideMark/>
          </w:tcPr>
          <w:p w14:paraId="33F89E1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1281" w:type="dxa"/>
            <w:noWrap/>
            <w:hideMark/>
          </w:tcPr>
          <w:p w14:paraId="63D6CC4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noWrap/>
            <w:hideMark/>
          </w:tcPr>
          <w:p w14:paraId="426872E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20.290</w:t>
            </w:r>
          </w:p>
        </w:tc>
        <w:tc>
          <w:tcPr>
            <w:tcW w:w="1134" w:type="dxa"/>
            <w:noWrap/>
            <w:hideMark/>
          </w:tcPr>
          <w:p w14:paraId="3C0DB67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3.421</w:t>
            </w:r>
          </w:p>
        </w:tc>
        <w:tc>
          <w:tcPr>
            <w:tcW w:w="708" w:type="dxa"/>
            <w:noWrap/>
            <w:hideMark/>
          </w:tcPr>
          <w:p w14:paraId="751E51F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0.685</w:t>
            </w:r>
          </w:p>
        </w:tc>
        <w:tc>
          <w:tcPr>
            <w:tcW w:w="709" w:type="dxa"/>
            <w:noWrap/>
            <w:hideMark/>
          </w:tcPr>
          <w:p w14:paraId="273C57C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1.067</w:t>
            </w:r>
          </w:p>
        </w:tc>
        <w:tc>
          <w:tcPr>
            <w:tcW w:w="712" w:type="dxa"/>
            <w:noWrap/>
            <w:hideMark/>
          </w:tcPr>
          <w:p w14:paraId="5100A40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noWrap/>
            <w:hideMark/>
          </w:tcPr>
          <w:p w14:paraId="20A214A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1C34125A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noWrap/>
            <w:hideMark/>
          </w:tcPr>
          <w:p w14:paraId="556BAAB2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1776" w:type="dxa"/>
            <w:noWrap/>
            <w:hideMark/>
          </w:tcPr>
          <w:p w14:paraId="1E80410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Work-related problems</w:t>
            </w:r>
          </w:p>
        </w:tc>
        <w:tc>
          <w:tcPr>
            <w:tcW w:w="3130" w:type="dxa"/>
            <w:noWrap/>
            <w:hideMark/>
          </w:tcPr>
          <w:p w14:paraId="394ADB7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Insufficient financial support by government</w:t>
            </w:r>
          </w:p>
        </w:tc>
        <w:tc>
          <w:tcPr>
            <w:tcW w:w="786" w:type="dxa"/>
            <w:noWrap/>
            <w:hideMark/>
          </w:tcPr>
          <w:p w14:paraId="07D25A1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noWrap/>
            <w:hideMark/>
          </w:tcPr>
          <w:p w14:paraId="2BD719D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noWrap/>
            <w:hideMark/>
          </w:tcPr>
          <w:p w14:paraId="7607461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0.227</w:t>
            </w:r>
          </w:p>
        </w:tc>
        <w:tc>
          <w:tcPr>
            <w:tcW w:w="703" w:type="dxa"/>
            <w:noWrap/>
            <w:hideMark/>
          </w:tcPr>
          <w:p w14:paraId="1019ADC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1281" w:type="dxa"/>
            <w:noWrap/>
            <w:hideMark/>
          </w:tcPr>
          <w:p w14:paraId="442CDD8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noWrap/>
            <w:hideMark/>
          </w:tcPr>
          <w:p w14:paraId="083C226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18.214</w:t>
            </w:r>
          </w:p>
        </w:tc>
        <w:tc>
          <w:tcPr>
            <w:tcW w:w="1134" w:type="dxa"/>
            <w:noWrap/>
            <w:hideMark/>
          </w:tcPr>
          <w:p w14:paraId="0601458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6.118</w:t>
            </w:r>
          </w:p>
        </w:tc>
        <w:tc>
          <w:tcPr>
            <w:tcW w:w="708" w:type="dxa"/>
            <w:noWrap/>
            <w:hideMark/>
          </w:tcPr>
          <w:p w14:paraId="79D6148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0.520</w:t>
            </w:r>
          </w:p>
        </w:tc>
        <w:tc>
          <w:tcPr>
            <w:tcW w:w="709" w:type="dxa"/>
            <w:noWrap/>
            <w:hideMark/>
          </w:tcPr>
          <w:p w14:paraId="24DE64D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0.981</w:t>
            </w:r>
          </w:p>
        </w:tc>
        <w:tc>
          <w:tcPr>
            <w:tcW w:w="712" w:type="dxa"/>
            <w:noWrap/>
            <w:hideMark/>
          </w:tcPr>
          <w:p w14:paraId="02D0932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noWrap/>
            <w:hideMark/>
          </w:tcPr>
          <w:p w14:paraId="16AA3EB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4B110A8F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noWrap/>
            <w:hideMark/>
          </w:tcPr>
          <w:p w14:paraId="14B0CF74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1776" w:type="dxa"/>
            <w:noWrap/>
            <w:hideMark/>
          </w:tcPr>
          <w:p w14:paraId="5E1356ED" w14:textId="004A3CB9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Difficult housing condition</w:t>
            </w:r>
          </w:p>
        </w:tc>
        <w:tc>
          <w:tcPr>
            <w:tcW w:w="3130" w:type="dxa"/>
            <w:noWrap/>
            <w:hideMark/>
          </w:tcPr>
          <w:p w14:paraId="26FAAE5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Restricted housing conditions</w:t>
            </w:r>
          </w:p>
        </w:tc>
        <w:tc>
          <w:tcPr>
            <w:tcW w:w="786" w:type="dxa"/>
            <w:noWrap/>
            <w:hideMark/>
          </w:tcPr>
          <w:p w14:paraId="7A00380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noWrap/>
            <w:hideMark/>
          </w:tcPr>
          <w:p w14:paraId="7572ED6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noWrap/>
            <w:hideMark/>
          </w:tcPr>
          <w:p w14:paraId="550AD93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0.223</w:t>
            </w:r>
          </w:p>
        </w:tc>
        <w:tc>
          <w:tcPr>
            <w:tcW w:w="703" w:type="dxa"/>
            <w:noWrap/>
            <w:hideMark/>
          </w:tcPr>
          <w:p w14:paraId="1C3D025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1281" w:type="dxa"/>
            <w:noWrap/>
            <w:hideMark/>
          </w:tcPr>
          <w:p w14:paraId="6B9026F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noWrap/>
            <w:hideMark/>
          </w:tcPr>
          <w:p w14:paraId="1432A2C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18.630</w:t>
            </w:r>
          </w:p>
        </w:tc>
        <w:tc>
          <w:tcPr>
            <w:tcW w:w="1134" w:type="dxa"/>
            <w:noWrap/>
            <w:hideMark/>
          </w:tcPr>
          <w:p w14:paraId="759B5AD2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2.279</w:t>
            </w:r>
          </w:p>
        </w:tc>
        <w:tc>
          <w:tcPr>
            <w:tcW w:w="708" w:type="dxa"/>
            <w:noWrap/>
            <w:hideMark/>
          </w:tcPr>
          <w:p w14:paraId="63F822C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0.638</w:t>
            </w:r>
          </w:p>
        </w:tc>
        <w:tc>
          <w:tcPr>
            <w:tcW w:w="709" w:type="dxa"/>
            <w:noWrap/>
            <w:hideMark/>
          </w:tcPr>
          <w:p w14:paraId="415AE2C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0.964</w:t>
            </w:r>
          </w:p>
        </w:tc>
        <w:tc>
          <w:tcPr>
            <w:tcW w:w="712" w:type="dxa"/>
            <w:noWrap/>
            <w:hideMark/>
          </w:tcPr>
          <w:p w14:paraId="56BA551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noWrap/>
            <w:hideMark/>
          </w:tcPr>
          <w:p w14:paraId="455E3B2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350F91E2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noWrap/>
            <w:hideMark/>
          </w:tcPr>
          <w:p w14:paraId="67CEE84A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1776" w:type="dxa"/>
            <w:noWrap/>
            <w:hideMark/>
          </w:tcPr>
          <w:p w14:paraId="07B23EA5" w14:textId="0BDAE89A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Resilience (</w:t>
            </w:r>
            <w:r w:rsidR="00C06F0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T1</w:t>
            </w: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3130" w:type="dxa"/>
            <w:noWrap/>
            <w:hideMark/>
          </w:tcPr>
          <w:p w14:paraId="5C19F8A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 have confidence in myself</w:t>
            </w:r>
          </w:p>
        </w:tc>
        <w:tc>
          <w:tcPr>
            <w:tcW w:w="786" w:type="dxa"/>
            <w:noWrap/>
            <w:hideMark/>
          </w:tcPr>
          <w:p w14:paraId="6B65587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noWrap/>
            <w:hideMark/>
          </w:tcPr>
          <w:p w14:paraId="2A009F3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noWrap/>
            <w:hideMark/>
          </w:tcPr>
          <w:p w14:paraId="74E982F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0.204</w:t>
            </w:r>
          </w:p>
        </w:tc>
        <w:tc>
          <w:tcPr>
            <w:tcW w:w="703" w:type="dxa"/>
            <w:noWrap/>
            <w:hideMark/>
          </w:tcPr>
          <w:p w14:paraId="3D51D9C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1281" w:type="dxa"/>
            <w:noWrap/>
            <w:hideMark/>
          </w:tcPr>
          <w:p w14:paraId="081B988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noWrap/>
            <w:hideMark/>
          </w:tcPr>
          <w:p w14:paraId="25B8587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17.126</w:t>
            </w:r>
          </w:p>
        </w:tc>
        <w:tc>
          <w:tcPr>
            <w:tcW w:w="1134" w:type="dxa"/>
            <w:noWrap/>
            <w:hideMark/>
          </w:tcPr>
          <w:p w14:paraId="2C261DF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3.396</w:t>
            </w:r>
          </w:p>
        </w:tc>
        <w:tc>
          <w:tcPr>
            <w:tcW w:w="708" w:type="dxa"/>
            <w:noWrap/>
            <w:hideMark/>
          </w:tcPr>
          <w:p w14:paraId="4D57DBE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2.852</w:t>
            </w:r>
          </w:p>
        </w:tc>
        <w:tc>
          <w:tcPr>
            <w:tcW w:w="709" w:type="dxa"/>
            <w:noWrap/>
            <w:hideMark/>
          </w:tcPr>
          <w:p w14:paraId="3E9B101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0.920</w:t>
            </w:r>
          </w:p>
        </w:tc>
        <w:tc>
          <w:tcPr>
            <w:tcW w:w="712" w:type="dxa"/>
            <w:noWrap/>
            <w:hideMark/>
          </w:tcPr>
          <w:p w14:paraId="5DC53BE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noWrap/>
            <w:hideMark/>
          </w:tcPr>
          <w:p w14:paraId="7297652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583A45B1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noWrap/>
            <w:hideMark/>
          </w:tcPr>
          <w:p w14:paraId="315C5E59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1776" w:type="dxa"/>
            <w:noWrap/>
            <w:hideMark/>
          </w:tcPr>
          <w:p w14:paraId="3F9C4E9B" w14:textId="42228F24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Resilience (</w:t>
            </w:r>
            <w:r w:rsidR="00C06F0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T1</w:t>
            </w: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3130" w:type="dxa"/>
            <w:noWrap/>
            <w:hideMark/>
          </w:tcPr>
          <w:p w14:paraId="6A8054B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 believe in myself</w:t>
            </w:r>
          </w:p>
        </w:tc>
        <w:tc>
          <w:tcPr>
            <w:tcW w:w="786" w:type="dxa"/>
            <w:noWrap/>
            <w:hideMark/>
          </w:tcPr>
          <w:p w14:paraId="583EEA7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noWrap/>
            <w:hideMark/>
          </w:tcPr>
          <w:p w14:paraId="00B5A5F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noWrap/>
            <w:hideMark/>
          </w:tcPr>
          <w:p w14:paraId="53AD645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0.196</w:t>
            </w:r>
          </w:p>
        </w:tc>
        <w:tc>
          <w:tcPr>
            <w:tcW w:w="703" w:type="dxa"/>
            <w:noWrap/>
            <w:hideMark/>
          </w:tcPr>
          <w:p w14:paraId="3DEFA63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1281" w:type="dxa"/>
            <w:noWrap/>
            <w:hideMark/>
          </w:tcPr>
          <w:p w14:paraId="2DC76E6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noWrap/>
            <w:hideMark/>
          </w:tcPr>
          <w:p w14:paraId="56E365F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17.918</w:t>
            </w:r>
          </w:p>
        </w:tc>
        <w:tc>
          <w:tcPr>
            <w:tcW w:w="1134" w:type="dxa"/>
            <w:noWrap/>
            <w:hideMark/>
          </w:tcPr>
          <w:p w14:paraId="6CCCB5C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2.933</w:t>
            </w:r>
          </w:p>
        </w:tc>
        <w:tc>
          <w:tcPr>
            <w:tcW w:w="708" w:type="dxa"/>
            <w:noWrap/>
            <w:hideMark/>
          </w:tcPr>
          <w:p w14:paraId="0466CB2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2.850</w:t>
            </w:r>
          </w:p>
        </w:tc>
        <w:tc>
          <w:tcPr>
            <w:tcW w:w="709" w:type="dxa"/>
            <w:noWrap/>
            <w:hideMark/>
          </w:tcPr>
          <w:p w14:paraId="768D00D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0.969</w:t>
            </w:r>
          </w:p>
        </w:tc>
        <w:tc>
          <w:tcPr>
            <w:tcW w:w="712" w:type="dxa"/>
            <w:noWrap/>
            <w:hideMark/>
          </w:tcPr>
          <w:p w14:paraId="1A67331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noWrap/>
            <w:hideMark/>
          </w:tcPr>
          <w:p w14:paraId="041FEFA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704E8490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noWrap/>
            <w:hideMark/>
          </w:tcPr>
          <w:p w14:paraId="4E907795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1776" w:type="dxa"/>
            <w:noWrap/>
            <w:hideMark/>
          </w:tcPr>
          <w:p w14:paraId="174878A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Work-related problems</w:t>
            </w:r>
          </w:p>
        </w:tc>
        <w:tc>
          <w:tcPr>
            <w:tcW w:w="3130" w:type="dxa"/>
            <w:noWrap/>
            <w:hideMark/>
          </w:tcPr>
          <w:p w14:paraId="524888B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Increased workload</w:t>
            </w:r>
          </w:p>
        </w:tc>
        <w:tc>
          <w:tcPr>
            <w:tcW w:w="786" w:type="dxa"/>
            <w:noWrap/>
            <w:hideMark/>
          </w:tcPr>
          <w:p w14:paraId="43B282B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noWrap/>
            <w:hideMark/>
          </w:tcPr>
          <w:p w14:paraId="324E82D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noWrap/>
            <w:hideMark/>
          </w:tcPr>
          <w:p w14:paraId="08FD9D4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0.195</w:t>
            </w:r>
          </w:p>
        </w:tc>
        <w:tc>
          <w:tcPr>
            <w:tcW w:w="703" w:type="dxa"/>
            <w:noWrap/>
            <w:hideMark/>
          </w:tcPr>
          <w:p w14:paraId="0487E20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1281" w:type="dxa"/>
            <w:noWrap/>
            <w:hideMark/>
          </w:tcPr>
          <w:p w14:paraId="6BF7A8B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noWrap/>
            <w:hideMark/>
          </w:tcPr>
          <w:p w14:paraId="17117EA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21.041</w:t>
            </w:r>
          </w:p>
        </w:tc>
        <w:tc>
          <w:tcPr>
            <w:tcW w:w="1134" w:type="dxa"/>
            <w:noWrap/>
            <w:hideMark/>
          </w:tcPr>
          <w:p w14:paraId="1535A43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2.681</w:t>
            </w:r>
          </w:p>
        </w:tc>
        <w:tc>
          <w:tcPr>
            <w:tcW w:w="708" w:type="dxa"/>
            <w:noWrap/>
            <w:hideMark/>
          </w:tcPr>
          <w:p w14:paraId="45E9A50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0.892</w:t>
            </w:r>
          </w:p>
        </w:tc>
        <w:tc>
          <w:tcPr>
            <w:tcW w:w="709" w:type="dxa"/>
            <w:noWrap/>
            <w:hideMark/>
          </w:tcPr>
          <w:p w14:paraId="2F6BD4B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1.123</w:t>
            </w:r>
          </w:p>
        </w:tc>
        <w:tc>
          <w:tcPr>
            <w:tcW w:w="712" w:type="dxa"/>
            <w:noWrap/>
            <w:hideMark/>
          </w:tcPr>
          <w:p w14:paraId="56CCDAB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noWrap/>
            <w:hideMark/>
          </w:tcPr>
          <w:p w14:paraId="0BEF244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3D0E3382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bottom w:val="single" w:sz="4" w:space="0" w:color="auto"/>
            </w:tcBorders>
            <w:noWrap/>
            <w:hideMark/>
          </w:tcPr>
          <w:p w14:paraId="0F4075F0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1776" w:type="dxa"/>
            <w:tcBorders>
              <w:bottom w:val="single" w:sz="4" w:space="0" w:color="auto"/>
            </w:tcBorders>
            <w:noWrap/>
            <w:hideMark/>
          </w:tcPr>
          <w:p w14:paraId="36F921C6" w14:textId="4715FD6A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Resilience (</w:t>
            </w:r>
            <w:r w:rsidR="00C06F0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T1</w:t>
            </w: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3130" w:type="dxa"/>
            <w:tcBorders>
              <w:bottom w:val="single" w:sz="4" w:space="0" w:color="auto"/>
            </w:tcBorders>
            <w:noWrap/>
            <w:hideMark/>
          </w:tcPr>
          <w:p w14:paraId="0E917B8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 am resilient</w:t>
            </w:r>
          </w:p>
        </w:tc>
        <w:tc>
          <w:tcPr>
            <w:tcW w:w="786" w:type="dxa"/>
            <w:tcBorders>
              <w:bottom w:val="single" w:sz="4" w:space="0" w:color="auto"/>
            </w:tcBorders>
            <w:noWrap/>
            <w:hideMark/>
          </w:tcPr>
          <w:p w14:paraId="7E3BBDC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noWrap/>
            <w:hideMark/>
          </w:tcPr>
          <w:p w14:paraId="54EC8B2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bottom w:val="single" w:sz="4" w:space="0" w:color="auto"/>
            </w:tcBorders>
            <w:noWrap/>
            <w:hideMark/>
          </w:tcPr>
          <w:p w14:paraId="11A34DC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0.175</w:t>
            </w:r>
          </w:p>
        </w:tc>
        <w:tc>
          <w:tcPr>
            <w:tcW w:w="703" w:type="dxa"/>
            <w:tcBorders>
              <w:bottom w:val="single" w:sz="4" w:space="0" w:color="auto"/>
            </w:tcBorders>
            <w:noWrap/>
            <w:hideMark/>
          </w:tcPr>
          <w:p w14:paraId="40EBB9B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1281" w:type="dxa"/>
            <w:tcBorders>
              <w:bottom w:val="single" w:sz="4" w:space="0" w:color="auto"/>
            </w:tcBorders>
            <w:noWrap/>
            <w:hideMark/>
          </w:tcPr>
          <w:p w14:paraId="2E41577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hideMark/>
          </w:tcPr>
          <w:p w14:paraId="1BC50E8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18.169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hideMark/>
          </w:tcPr>
          <w:p w14:paraId="71CA2D0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3.192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noWrap/>
            <w:hideMark/>
          </w:tcPr>
          <w:p w14:paraId="742E27E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2.726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hideMark/>
          </w:tcPr>
          <w:p w14:paraId="29BEACE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0.956</w:t>
            </w:r>
          </w:p>
        </w:tc>
        <w:tc>
          <w:tcPr>
            <w:tcW w:w="712" w:type="dxa"/>
            <w:tcBorders>
              <w:bottom w:val="single" w:sz="4" w:space="0" w:color="auto"/>
            </w:tcBorders>
            <w:noWrap/>
            <w:hideMark/>
          </w:tcPr>
          <w:p w14:paraId="12FBF2D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bottom w:val="single" w:sz="4" w:space="0" w:color="auto"/>
            </w:tcBorders>
            <w:noWrap/>
            <w:hideMark/>
          </w:tcPr>
          <w:p w14:paraId="66A0ACB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1C58C7C4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single" w:sz="4" w:space="0" w:color="auto"/>
              <w:bottom w:val="nil"/>
            </w:tcBorders>
            <w:noWrap/>
            <w:hideMark/>
          </w:tcPr>
          <w:p w14:paraId="64DACBF4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1776" w:type="dxa"/>
            <w:tcBorders>
              <w:top w:val="single" w:sz="4" w:space="0" w:color="auto"/>
              <w:bottom w:val="nil"/>
            </w:tcBorders>
            <w:noWrap/>
            <w:hideMark/>
          </w:tcPr>
          <w:p w14:paraId="38CF45A7" w14:textId="12E918F3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Work-related problems</w:t>
            </w:r>
          </w:p>
        </w:tc>
        <w:tc>
          <w:tcPr>
            <w:tcW w:w="313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02AFF4B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Working in close contact with people who could be infected</w:t>
            </w:r>
          </w:p>
        </w:tc>
        <w:tc>
          <w:tcPr>
            <w:tcW w:w="786" w:type="dxa"/>
            <w:tcBorders>
              <w:top w:val="single" w:sz="4" w:space="0" w:color="auto"/>
              <w:bottom w:val="nil"/>
            </w:tcBorders>
            <w:noWrap/>
            <w:hideMark/>
          </w:tcPr>
          <w:p w14:paraId="334C745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single" w:sz="4" w:space="0" w:color="auto"/>
              <w:bottom w:val="nil"/>
            </w:tcBorders>
            <w:noWrap/>
            <w:hideMark/>
          </w:tcPr>
          <w:p w14:paraId="1717EF3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single" w:sz="4" w:space="0" w:color="auto"/>
              <w:bottom w:val="nil"/>
            </w:tcBorders>
            <w:noWrap/>
            <w:hideMark/>
          </w:tcPr>
          <w:p w14:paraId="0C4212D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0.172</w:t>
            </w:r>
          </w:p>
        </w:tc>
        <w:tc>
          <w:tcPr>
            <w:tcW w:w="703" w:type="dxa"/>
            <w:tcBorders>
              <w:top w:val="single" w:sz="4" w:space="0" w:color="auto"/>
              <w:bottom w:val="nil"/>
            </w:tcBorders>
            <w:noWrap/>
            <w:hideMark/>
          </w:tcPr>
          <w:p w14:paraId="5DDA6CF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1281" w:type="dxa"/>
            <w:tcBorders>
              <w:top w:val="single" w:sz="4" w:space="0" w:color="auto"/>
              <w:bottom w:val="nil"/>
            </w:tcBorders>
            <w:noWrap/>
            <w:hideMark/>
          </w:tcPr>
          <w:p w14:paraId="1F943BC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noWrap/>
            <w:hideMark/>
          </w:tcPr>
          <w:p w14:paraId="14C5B2D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19.318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noWrap/>
            <w:hideMark/>
          </w:tcPr>
          <w:p w14:paraId="7F6A6D0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1.559</w:t>
            </w:r>
          </w:p>
        </w:tc>
        <w:tc>
          <w:tcPr>
            <w:tcW w:w="708" w:type="dxa"/>
            <w:tcBorders>
              <w:top w:val="single" w:sz="4" w:space="0" w:color="auto"/>
              <w:bottom w:val="nil"/>
            </w:tcBorders>
            <w:noWrap/>
            <w:hideMark/>
          </w:tcPr>
          <w:p w14:paraId="30E62CC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0.755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noWrap/>
            <w:hideMark/>
          </w:tcPr>
          <w:p w14:paraId="0950391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1.043</w:t>
            </w:r>
          </w:p>
        </w:tc>
        <w:tc>
          <w:tcPr>
            <w:tcW w:w="712" w:type="dxa"/>
            <w:tcBorders>
              <w:top w:val="single" w:sz="4" w:space="0" w:color="auto"/>
              <w:bottom w:val="nil"/>
            </w:tcBorders>
            <w:noWrap/>
            <w:hideMark/>
          </w:tcPr>
          <w:p w14:paraId="65AAF1A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single" w:sz="4" w:space="0" w:color="auto"/>
              <w:bottom w:val="nil"/>
            </w:tcBorders>
            <w:noWrap/>
            <w:hideMark/>
          </w:tcPr>
          <w:p w14:paraId="6A06A79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6F032A1C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14F4779B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lastRenderedPageBreak/>
              <w:t>22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019D412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Restricted activity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08D8AEA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Restricted everyday activity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7BB1662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5FA8ECE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6E9620F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0.165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107C11B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02BFFC0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1A34B05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17.737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725E2052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4.003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200AE06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1.332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5C4F979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0.990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7476B92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09AA8D8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393228E8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6773605E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5044DB14" w14:textId="587C0A39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Restricted </w:t>
            </w:r>
            <w:r w:rsidR="00C06F0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personal</w:t>
            </w: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contact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7C955B7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Unable to visit loved ones in a critical health condition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08E1DB5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5BA851A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635049B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0.164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1A29664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41454F0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1AF5202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16.344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48DF278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1.394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33FC11B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0.831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6840E27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1.156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1C3BC2A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3BA80E1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3D872DF1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545812DD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51D8862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Previous diagnosis mental disorder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7AA0104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Never had mental disorder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699EAE1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0789B14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4861B89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0.162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67F4737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27FE95E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6CCA0B3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17.454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1E1E568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2.013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0CEAC04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24DF3CF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233262B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21203</w:t>
            </w: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5F00D20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77.26</w:t>
            </w:r>
          </w:p>
        </w:tc>
      </w:tr>
      <w:tr w:rsidR="001E3434" w:rsidRPr="00B621BA" w14:paraId="19A66987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05FA3BA3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6BCEA1D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Work-related problems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7122EBA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Not being able to work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63B8256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2A7F233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6A764C5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0.144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575CA11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28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179DD61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1D2BE4B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16.455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37F0F8B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2.351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3282A14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0.461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58730DD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0.938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50E6EF8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467F387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05C0EE67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202B2547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3241E85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Crisis management and communication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257B196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Media coverage of the coronavirus pandemic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7E89C54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066123B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57A4A3F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0.142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6232E4D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5581E91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73D8012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17.389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40B1214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3.726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6656F1E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1.345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308B9CA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1.074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7704F20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13C4F392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7A3D018C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55868809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251D97F7" w14:textId="0822F1A3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Resilience (</w:t>
            </w:r>
            <w:r w:rsidR="00C06F0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T1</w:t>
            </w: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7B5B984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 appreciate myself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03EDA27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4E7DFAB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5207BEE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0.130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0E348DC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29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112EB7B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484A034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16.379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5A6D806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1.919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35E4E58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2.715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29468FF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0.996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130EA0E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333E5B3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2238F99A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11715225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28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436919B4" w14:textId="77F9D9E5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Resilience (</w:t>
            </w:r>
            <w:r w:rsidR="00C06F0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T1</w:t>
            </w: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320BD41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 can easily adjust in a difficult situation.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0AD3B3E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76A92D9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5347963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0.129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7C5A55A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3095D9A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7FCC267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16.772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55EDCAE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2.444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1E8CCD3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2.789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1AA988A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0.921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74EC480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279535A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0DD834F8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7ECC54EB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29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7FE2C29D" w14:textId="0D404A12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Resilience (</w:t>
            </w:r>
            <w:r w:rsidR="00C06F0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T1</w:t>
            </w: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3950FBF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 can cope well with unexpected problems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72E01BF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1A9D7A4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2669657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0.125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346748D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32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7963726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77286F4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15.770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654291F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1.940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45E5DAF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2.688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1E0D03D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0.938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745993C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2B87A52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7520F408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3A74D979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2FC7C67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Socio-demographics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1E1545A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Age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311D042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4134739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1443C05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0.122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063600C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54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60C896D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0A500AC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12.101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3BB9549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1.803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4FF02EA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44.358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4C3B97A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15.322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25360F0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25EC4BB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46934ECE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0C3EC73A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31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5F6DBA5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0F924CE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Other pandemic-specific burden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7A9D4E0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7FC8268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3C7B192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0.117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597FEC3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1B95E30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603376B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18.918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315DDE9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1.188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793007D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0.468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42AA830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0.988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2272549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172376D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70C93AB2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1C4304DD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32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521E457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Restricted activity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6E5B9C0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Restricted physical activity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4B7DA26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2DCCAFA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207C3A4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0.104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58D51CC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45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02BE97E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64D5371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13.212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62AED7C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1.188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6898D22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1.309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49C2C20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1.099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4F99CE7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5A93BD12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021A930F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72DDB2BA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33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3E1E715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PCS: Joyful Activities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30EF2CD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 have been doing something that I enjoy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6297EED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79B2E44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5EEB814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0.103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0BCA8D5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35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749CACE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39A0F3A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14.716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6EB0254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1.329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76923BC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1.955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630C233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0.847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63B02B2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787380A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0DD93554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50884F96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34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1861FC9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Burden of infection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0225230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Infection of loved ones with the coronavirus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65BE618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53B0F7B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471B759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0.101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037A89A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48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0EFFB22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0263080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12.635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2C38617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0.956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09FFF96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0.858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3C100032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1.123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4CE449D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6CF1A87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08837AD3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60DF854C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35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7A098DC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Fear of infection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5B90C49D" w14:textId="2CD2998F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Fear of infecting others with the coronavirus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5BD3933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5EC3E9E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1CF0B72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0.098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59AF3F8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38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3324777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1907887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14.240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510A0EB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2.376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09E3A77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1.354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7D9CA5B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1.130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7D8F739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0352549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7933F54E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370BA7F4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36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5537080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Crisis management and communication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3B3CFC7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Poor information from the government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2DAF4DD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3949B8F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5C4A051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0.090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1EB14A8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31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1283C48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64163E9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16.013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446BE36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1.075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79FF90E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1.157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5C66C762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1.042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6DFBCFF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70654C7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1C2F26BE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59569D75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37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6AE36F89" w14:textId="4CB4B553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Resilience (</w:t>
            </w:r>
            <w:r w:rsidR="00C06F0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T1</w:t>
            </w: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323AD96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 can easily pick up where I left off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16B2F6F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6ABA5F6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0AEB49F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0.088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7F8238A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33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41C3BB3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0CF27D3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15.132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4DBA2BA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1.113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7A287D0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2.719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7E506E1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0.926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6E9B992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624F6DA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3BFF17CC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57EE16E5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38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63F14128" w14:textId="5F86F3B5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Current situation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395D7FF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Amount reduction of household income due to pandemic (Euro)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5301DCF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09862A0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7B07EB0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0.087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79D0F94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49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60F83BC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2E19846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12.621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23F83D3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1.311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0551B88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223.514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2B21FB4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990.486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51B2790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46DA33B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704FDAEC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4440D3E9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39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060E739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Current service use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7374B7C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None of those services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5FBA296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03D40B0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78B6AEA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0.082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13572A9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39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1209A85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178AED8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14.209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47C69C5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1.185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2969C3E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598E25A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3D47473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21654</w:t>
            </w: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7284EB9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78.91</w:t>
            </w:r>
          </w:p>
        </w:tc>
      </w:tr>
      <w:tr w:rsidR="001E3434" w:rsidRPr="00B621BA" w14:paraId="47008308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428E775C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40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6E85E65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Crisis management and communication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21E2F40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Poor crisis management of the government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1AB932D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4DDF808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1253680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0.082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24CAC75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41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124DEC3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526B8F6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13.863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0369870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1.497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026E409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1.312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5AB0659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1.111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3C35A34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70C4BFD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0E2D41F3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79AFA158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41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61CDAC3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Current situation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2A53E47D" w14:textId="48E64903" w:rsidR="00590A02" w:rsidRPr="00B621BA" w:rsidRDefault="00B85724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eeks spent more time at home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6F715F9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6B6CBE9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45D9144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0.081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33ECBFA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62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1C80BF1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1230686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9.876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6622A32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2.011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59D986D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13.640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09172CD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15.159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591F1CA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199BEF0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5756C5C4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7947C46A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42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51471F1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Restricted activity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3081076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Restricted leisure activity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6104F36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15FA5DC2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40EB9CD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0.077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29EBC06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53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5440743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47B79BE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12.249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69E3D32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0.879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6428D69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1.644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0DBD1AA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1.055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2AB42A32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5CC39C7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5A086D56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36EDDB0D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43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5DF95C4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Work-related problems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425733B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Reduced working hours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2666E3D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543FA77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290768F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0.075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1C52166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37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14317AD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4942E17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14.265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25CFD3F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1.336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310386B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0.473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6F5502F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0.925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2B5F6C5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06CBF87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14D79747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1057503D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44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00ADFF64" w14:textId="61AD501A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Resilience (</w:t>
            </w:r>
            <w:r w:rsidR="00C06F0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T1</w:t>
            </w: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2E2B60E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 can handle a lot at same time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5130E232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5B62759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6B44EBE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0.075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4E1BE26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42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1EC9544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2CB2C68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13.503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61767B8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2.375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196F135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2.618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5545A3C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1.013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6BA90BD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4F373AC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066DAF19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2DD3393D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45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1B47A6B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Work-related problems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26D36DE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Other work-related burden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182B41C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4E88595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5FD8792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0.072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0EADCF5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3CF869E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2104150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17.585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34A7209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1.152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0A99BDB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0.131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470FB0D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0.549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3FFF9A5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4BD0057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320A1C52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38E30CE7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lastRenderedPageBreak/>
              <w:t>46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7972C3F2" w14:textId="2174F779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Restricted activity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42D4067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Other burden due to restricted public life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5B07C35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53DDB37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7B3B251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0.071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270BA28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34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0467CCF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1D2F267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14.740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34E2FA3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0.716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02A70F0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0.211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5DF7D4E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0.686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07AFBAE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7BA2DD2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464FB2C3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48ED4DD4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47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52CFA843" w14:textId="22E96A7F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Restricted </w:t>
            </w:r>
            <w:r w:rsidR="00C06F0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personal</w:t>
            </w: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contact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037701E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Unable to attend the funeral of loved ones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07910CE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62A7E74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5E60A34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0.071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3C659B4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50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21022E7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6BBD258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12.484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5255A2E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1.605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3A566EE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0.496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20E858C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0.978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0CA17B4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2A02BE6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14C67071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7A89BCE7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48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1120D07F" w14:textId="038F0851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Work-related problems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32EB653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Working from home (</w:t>
            </w:r>
            <w:proofErr w:type="gramStart"/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home office</w:t>
            </w:r>
            <w:proofErr w:type="gramEnd"/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0B97AB7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549A4AC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3E32830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0.069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32D8ED12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43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470BA35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2486AF6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13.398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5E03D7F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0.833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5481C90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0.713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1209A2E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1.012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16BC3D5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4E89BA8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5AEB5F37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1BD461E4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49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3DBC1C3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Restricted access to resources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7492CF7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Insufficient capacity of health system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3F2D89C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510C76A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662FF3A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0.065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58A410F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58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292C64E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27286F4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10.995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5540C8F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1.266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316A4F9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1.122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567D60D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1.130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22F8653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2E50557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5FF04D5E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12B0A889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50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1E3E444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Lockdown stringency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55CED7B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Stringency of pandemic measures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7B37A6C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210726A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2A63557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0.065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3FD1E2C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87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71F51F5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63C037E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7.609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602D76F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2.204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4B3946E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60.360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6F620B12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11.463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1F4F94B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4B0A29B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3EC91458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20D4E5D8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51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2282490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Socio-demographics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7B37E51B" w14:textId="434D77B0" w:rsidR="00590A02" w:rsidRPr="00B621BA" w:rsidRDefault="00F06D56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orking hours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2A5D480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57A0FAE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55C638E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0.064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3081A63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73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78D39EC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697FBEC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8.707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64C64A2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3.115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2616C78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29.647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52F1635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16.534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117C6CD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6D67B64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487034A0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431E3754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52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793D76A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Restricted activity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45FE6034" w14:textId="1E8A9114" w:rsidR="00590A02" w:rsidRPr="00B621BA" w:rsidRDefault="00F06D56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R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estricted private travel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4ABD7BE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62469AD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49B0039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0.061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0086F35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65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5431A2D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0F40532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9.513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31C367B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1.396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306FDD0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1.689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4E7F632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1.106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080BDAE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49D9ED4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1ECC2AD0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139FBFAF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53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7289631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Burden of infection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1BAAF38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My own infection with the coronavirus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084E105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35D4875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3559940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0.060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4890FF4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46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7D9E10B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33F553F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12.748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65A2156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0.675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161BC38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0.559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42289A8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0.916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2ABC5B3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1704661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1B631B07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19932D7B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54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3E4478D6" w14:textId="006207C2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Difficult housing conditions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63DC899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Violent assaults at home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1E96B27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1648F51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07F045B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0.060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27AFFBD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55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255E1A7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2629FE2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11.884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3407FD7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0.832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31940CF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0.089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17C1F27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0.424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067F8272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64BC004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2F8D973D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4410ABB7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55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4E9872F5" w14:textId="0ED5F3D0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Burden of infection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497EF4EC" w14:textId="3AFC6F61" w:rsidR="00590A02" w:rsidRPr="00B621BA" w:rsidRDefault="00F06D56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eing rejected because of infection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2686EC5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21264B1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551C21C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0.060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33498AE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44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2762295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7BD9BB2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13.303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6AED0C3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0.866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22F9DC5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0.342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6685D68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0.765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378407B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5F287E9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7674EA07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65EFC8F6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56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3AFD825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Restricted access to resources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2A7E6946" w14:textId="005177AE" w:rsidR="00590A02" w:rsidRPr="00B621BA" w:rsidRDefault="00F06D56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R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estricted access to regular health care/medication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4E996D3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6EFF6EB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5847EC0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0.060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5A36983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57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7B796CD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7C5224B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11.503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76565C0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0.578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6A14C47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0.836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39C2004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1.022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629208C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1767715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010747B8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7E43084C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57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6CA2524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Socio-demographics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2A3A7130" w14:textId="6672C59E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Sex: </w:t>
            </w:r>
            <w:r w:rsidR="00F06D56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M</w:t>
            </w: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ale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1F1515B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06EF71D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2AEFF75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0.058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52F0861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56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7055171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0B64AFE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11.528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30BD91E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1.307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73941CD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14236BF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2DF12F4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8598</w:t>
            </w: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18AEB29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31.33</w:t>
            </w:r>
          </w:p>
        </w:tc>
      </w:tr>
      <w:tr w:rsidR="001E3434" w:rsidRPr="00B621BA" w14:paraId="1CCAF121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0F571C0A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58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1BDB55F9" w14:textId="658C3304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Burden of infection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487DE21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Death of a loved one due to the coronavirus infection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2058AB5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04B23CA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44CE1C9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0.058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322C076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59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5E25C56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6A11D97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10.574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49D102D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0.830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72671D6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0.634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78DF680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1.093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2DA5F71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5305B3A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422804BC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30914D71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59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5154A258" w14:textId="01CA957B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Restricted </w:t>
            </w:r>
            <w:r w:rsidR="00C06F0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personal</w:t>
            </w: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contact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36E4EFF2" w14:textId="0C4892F0" w:rsidR="00590A02" w:rsidRPr="00B621BA" w:rsidRDefault="00F06D56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O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ther burden due to restricted social contact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07D5F8E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36BB3FB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4887277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0.054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0402DD7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36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7CF7367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32F2107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14.643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0B6F2C0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0.457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42F7FCB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0.141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3EA747A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0.563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3274DAF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47FFFA0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24DACBA2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144A757E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60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078A2A6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Restricted access to resources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5A89A422" w14:textId="59C986F7" w:rsidR="00590A02" w:rsidRPr="00B621BA" w:rsidRDefault="00F06D56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R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estricted access to goods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6D6A89B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2B31F16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3606874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0.050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3380BBF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69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6CB787E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57E6C52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9.162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4B2711C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0.637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34E3107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0.484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05FB45A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0.806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13ACCA4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66D8C3C2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4B02850C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78C2DDBD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61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66C19E55" w14:textId="2DE2BD62" w:rsidR="00590A02" w:rsidRPr="00B621BA" w:rsidRDefault="00CD3C2E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Positive consequences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2CE41AB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Time to recover from normal daily stress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45E0BCC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59B7459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66F63C4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0.045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0F742C8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86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76DC95E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0770740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7.624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001EE1D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1.271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3BC9E32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1.363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4B1BE29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1.162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07D00B5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53504F6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4D89AAE5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3AB6EF68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62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170B3EA7" w14:textId="77776814" w:rsidR="00590A02" w:rsidRPr="00B621BA" w:rsidRDefault="00CD3C2E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Positive consequences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256F464A" w14:textId="58184DBD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More quality time with loved ones</w:t>
            </w:r>
            <w:r w:rsidR="00A6294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,</w:t>
            </w: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friends</w:t>
            </w:r>
            <w:r w:rsidR="00A6294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,</w:t>
            </w: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or pet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38E85282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43B225F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246714F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0.045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219B8C2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82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675CF19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73ACE88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7.838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4B613F2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1.059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6CBFEF4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1.971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1A4ADD7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1.039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451F0F72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53A073D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48A04E2C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356DE337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63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53B28E85" w14:textId="42296F80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Resilience (</w:t>
            </w:r>
            <w:r w:rsidR="00C06F0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T1</w:t>
            </w: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0412607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 am able to persevere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500C123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7A22D4E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254E08A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0.044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3DAF59D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63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0B177A0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1EB068D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9.857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70B27F8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0.795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0AD266B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2.983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44BA13E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0.861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319B487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2D3796C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541695C3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48E3CDD1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64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665BB0FA" w14:textId="58370AAA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Burden of infection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66A14FC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Having infected others with the coronavirus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557F0AF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05D3A47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2359CFD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0.043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4788083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60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48AFB89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184847F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10.315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27FD14B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0.874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331159D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0.612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3BB1973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0.984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2703766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4AE1D0D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0292E131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017C2DC4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65</w:t>
            </w:r>
          </w:p>
        </w:tc>
        <w:tc>
          <w:tcPr>
            <w:tcW w:w="1776" w:type="dxa"/>
            <w:tcBorders>
              <w:top w:val="nil"/>
              <w:bottom w:val="nil"/>
            </w:tcBorders>
            <w:hideMark/>
          </w:tcPr>
          <w:p w14:paraId="13F4561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PCS: Prevention Adherence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1F97E92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Informing myself about the current state of the pandemic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21D7797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625C47C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09396DB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0.042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7B323F3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66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51AF52D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4E097DF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9.501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5D3306C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1.117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099734F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2.327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08D8B91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0.833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7D40448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25928F5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08EB8331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57D5D8AF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66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41E6A12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ACE questionnaire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47C0E4AE" w14:textId="274F8E05" w:rsidR="00590A02" w:rsidRPr="00B621BA" w:rsidRDefault="00F06D56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E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motional neglect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4E11B1B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17DA9BE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389BED7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0.041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50F2EF4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52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12D2AEA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3783A63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12.413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508C92D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0.544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3BEA8D3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3039210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1AB5929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5212</w:t>
            </w: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42C489E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18.99</w:t>
            </w:r>
          </w:p>
        </w:tc>
      </w:tr>
      <w:tr w:rsidR="001E3434" w:rsidRPr="00B621BA" w14:paraId="633A9D17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4E14B695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67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0BAD4C6C" w14:textId="44D85860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Difficult housing condition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125979F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Other burden at home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0DA9C5F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451B58A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4525286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0.039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3D8AFB0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47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17CD746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3FF6FE4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12.741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01862E2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0.657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13A677A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0.108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7447F19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0.495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070C299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78A4BED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4306579F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5AA96AC6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68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30720B97" w14:textId="6CC48DEB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Restricted activity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22337BA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Restricted religious or spiritual activities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2C1B2FF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2A0C44C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33B7D15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0.038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2DE7269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72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17C1225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67500EA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8.859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054EA70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0.708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3569D41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0.521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37FB34F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0.932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3B2B350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039D425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1780B3DA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655C570F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69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2284D4A9" w14:textId="58B941B9" w:rsidR="00590A02" w:rsidRPr="00B621BA" w:rsidRDefault="00CD3C2E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Positive consequences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5CDF14A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More time for enjoyable activities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75296DB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5163E8A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00E0B48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0.038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477A1D1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91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32BB063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4BE9A7B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7.176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5DD42BD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0.902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2FA2A37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1.348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0D659CD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1.157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0E3FB09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3C655BD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087316A1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3F8071E2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lastRenderedPageBreak/>
              <w:t>70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3D9DD414" w14:textId="57E0B8DF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Work-related problems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6ADDC91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Restricted work travel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5978A902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04F8A55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51EBDED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0.036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60D1791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81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5F20032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6A26FE02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7.937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74EB8E0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0.510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0BB5AE8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0.486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53F5BCE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0.905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155D8CF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40F4BFE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347C6802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4237CED1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71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720607D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Traumatic experience (PCL-5) during pandemic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6C676366" w14:textId="21B5868D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Involved actual or threatened death</w:t>
            </w:r>
            <w:r w:rsidR="00C2186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,</w:t>
            </w: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serious injury</w:t>
            </w:r>
            <w:r w:rsidR="00C2186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,</w:t>
            </w: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or sexual violence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555D24F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7160A4C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239F0A5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0.036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275D6D2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51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4630283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4083735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12.448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0DEB99C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0.365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22775FB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589F524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73238DF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1615</w:t>
            </w: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3609E3F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5.88</w:t>
            </w:r>
          </w:p>
        </w:tc>
      </w:tr>
      <w:tr w:rsidR="001E3434" w:rsidRPr="00B621BA" w14:paraId="36CFE6EC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23AEDB50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72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0620439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Fear of infection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1ECD9BD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Fear of infecting others with the coronavirus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50DFA852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2F49343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2666224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0.036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373E3CB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40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69ABE51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027F739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14.181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6E81A34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0.249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7E626CB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0.158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20F235D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0.593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07089FA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70E25B2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54112B4E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60DABA08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73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421FBDF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Current service use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56C88121" w14:textId="4BF79608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Online courses (e.g. stress management)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650EB03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7F8C31E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4062928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0.035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209B2BD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80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7BECB94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438DD10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8.025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3298145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1.034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0F50320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129D19A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2FED077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1358</w:t>
            </w: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334408C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4.95</w:t>
            </w:r>
          </w:p>
        </w:tc>
      </w:tr>
      <w:tr w:rsidR="001E3434" w:rsidRPr="00B621BA" w14:paraId="298AE1DF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31B742F4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74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5E90488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PCS: Healthy Lifestyle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603B649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 have been relaxing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618EF73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44AF6E5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192A077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0.035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7C6DD2C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79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1C3BCEA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3D736C2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8.067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1009EB3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1.798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67907F6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1.109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2D7492F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1.037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6C380EC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3D9C202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0A5D80E6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5007F018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75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5B92988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Current situation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21F1EAF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Perceived risk for severe symptoms of coronavirus disease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58CF54C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24F5253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6BA1D2F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0.033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3A2871E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61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3CA7838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016D207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10.173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52825F7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0.738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6E9494C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551D292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5ABFBAB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6719</w:t>
            </w: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086AF59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24.48</w:t>
            </w:r>
          </w:p>
        </w:tc>
      </w:tr>
      <w:tr w:rsidR="001E3434" w:rsidRPr="00B621BA" w14:paraId="3AB01852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4026AA82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76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2668047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Living situation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7F80D8E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Number of close friends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0D0EA15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055044B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736936E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0.031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266D64D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93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4DC242E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308C831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6.879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198EAD0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1.591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1191AA6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4.958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1C442E9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4.528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7EBBBDD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036E549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25C27F57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10A1D81C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77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2BEC673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Current situation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27416A6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Hours per day outside home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139C943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78EED9C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7E263C7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0.029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1BEA03C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127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7BA0012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4459D5F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4.125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45715A3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1.274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289DC2E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4.635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474AB4C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4.211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18059A6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2A01E53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39E58A9C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319BEDB8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78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45FB7FC3" w14:textId="6F3109F2" w:rsidR="00590A02" w:rsidRPr="00B621BA" w:rsidRDefault="00CD3C2E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Positive consequences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5C61467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Learning of new skills to solve problems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1AD908E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1337D00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5F33656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0.028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51C6966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99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4A84FA22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6A7CC8D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5.933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5031957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1.092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193F6992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1.508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30C1C52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1.116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14B45A9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6603C69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5875A234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360345A9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79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369426B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Socio-demographics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6C9DBE13" w14:textId="458BD992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Reduced monthly household income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7A91D45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478AF32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389FF7C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0.028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6BF0DBB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71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1228E5B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4600DA1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9.050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29BCA5C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0.798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4530F7A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029956C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4FA3B27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7766</w:t>
            </w: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5603523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28.30</w:t>
            </w:r>
          </w:p>
        </w:tc>
      </w:tr>
      <w:tr w:rsidR="001E3434" w:rsidRPr="00B621BA" w14:paraId="5898B3FD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33DC94C2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80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3043B796" w14:textId="044DF469" w:rsidR="00590A02" w:rsidRPr="00B621BA" w:rsidRDefault="00CD3C2E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Positive consequences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30E6B88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Cohesion in society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1E42E8D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07EC58D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1119729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0.028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184F05E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97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2AA2DF2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4557289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6.337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3BBD11C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1.257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5F5EFE5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1.590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5A5038A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0.996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529A51D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0542393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1A600051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753DCAAC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81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5E95198D" w14:textId="276B2B03" w:rsidR="00590A02" w:rsidRPr="00B621BA" w:rsidRDefault="00CD3C2E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Positive consequences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190213D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Learning new communication technologies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7FBEC10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53FFA7F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11DBB62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0.027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34E6CC1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110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15300F0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6FBD71B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5.210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51C10C3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1.648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75FF835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1.708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665F3C4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1.153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6E988AA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6D0CAD4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56942BCC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6FF8EB94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82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3B7289E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Problems with childcare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3420FD3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Loss of childcare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709F1DD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2347B7E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11674F8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0.025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43626E0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77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322475D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3BC9646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8.116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381E0FE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0.087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7454B8C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0.303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71419C6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0.794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7D1A343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71514A1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06052349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0D610A0D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83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5ECB5F8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Country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3B1B95F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Poland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2C5587E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684BEBA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439C691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0.025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6278881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92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450AF54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506FE9A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6.971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70645F9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0.339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55B5456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263571B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6B59454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4388</w:t>
            </w: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5AC300D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15.99</w:t>
            </w:r>
          </w:p>
        </w:tc>
      </w:tr>
      <w:tr w:rsidR="001E3434" w:rsidRPr="00B621BA" w14:paraId="448F26A6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0E276ACF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84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19393F0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PCS: Healthy Lifestyle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44338905" w14:textId="7C6BB971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 have been exercising or taking a walk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081C555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4203B4B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23399C5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0.023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742F7BB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138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5CAADC1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21CA8E3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3.715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72BE935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0.838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1428709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1.803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6E750D6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0.970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1B90F90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23AD25C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5195C562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42CA8299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85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6E010EA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Helpful services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399D270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None of those services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5CEE9D6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4918F67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5DB43E1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0.023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66BE28A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85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28299E8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5FB2718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7.777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5BBB6BB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0.730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4020337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2E63D40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46C9919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9633</w:t>
            </w: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3DE33C8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35.10</w:t>
            </w:r>
          </w:p>
        </w:tc>
      </w:tr>
      <w:tr w:rsidR="001E3434" w:rsidRPr="00B621BA" w14:paraId="65BE5704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79C21F3C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86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27352A7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ACE questionnaire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3DAA35C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Sexual abuse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45DCD48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43D2075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6B70C60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0.023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606A25E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83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633CF8A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351B90B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7.832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7D8C380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0.361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074DC26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4D26BD4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623950C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2428</w:t>
            </w: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4BDC83E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8.85</w:t>
            </w:r>
          </w:p>
        </w:tc>
      </w:tr>
      <w:tr w:rsidR="001E3434" w:rsidRPr="00B621BA" w14:paraId="417E0BB0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521D2392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87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42EA803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Problems with childcare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39449DB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Difficulties with combining work with childcare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186314A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2C1C13B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4C2D7DD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0.023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0842897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74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7B9F54B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2A81F82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8.606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571AAE6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0.578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35A0F63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0.383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7B12652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0.874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0BC0A7A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78ED450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0FECA337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1B933961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88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7A0CFAED" w14:textId="0E1447F0" w:rsidR="00590A02" w:rsidRPr="00B621BA" w:rsidRDefault="00CD3C2E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Positive consequences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5F035B3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Appreciation of own health or health of loved ones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1ED0513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38C754F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52142A6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0.022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6AAA951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94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2D277D7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5F05D2D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6.627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7D7759C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0.917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66BCEE6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2.252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7913CD9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0.910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07C3460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6962D75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03956797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043E30B4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89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60DF13F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PCS: Daily Structure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690D31B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 have been structuring my day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3A38E43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3396F3C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4114150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0.022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3A779CA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125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19C1E78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3EDCABC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4.200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32B66A1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0.839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1B11308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1.765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7D7E7C2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0.957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786E0CA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30E95CA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0E51DDE9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15B3C04F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90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2BE54FD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Current service use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1735E832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Other service currently used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0A1972E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0D59A5E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433DE87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0.022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390C898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90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3105E26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49CA7C4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7.390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780D9B5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0.545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3D0DF8C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5C0DDAE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1A93F6B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5293</w:t>
            </w: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396C645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19.29</w:t>
            </w:r>
          </w:p>
        </w:tc>
      </w:tr>
      <w:tr w:rsidR="001E3434" w:rsidRPr="00B621BA" w14:paraId="676EF055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75BADCA1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91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1CAEF40B" w14:textId="37FBC32D" w:rsidR="00590A02" w:rsidRPr="00B621BA" w:rsidRDefault="00CD3C2E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Positive consequences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7ED4FEA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Working from home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4C3ADA8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08DF844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01E279F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0.021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686D372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131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40EA48E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76FCE14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4.078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5E5B1C3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0.615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68561F1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1.256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4AF4205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1.211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1289285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32DD1B5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6F14820A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2606E644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92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71BC7C1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PCS: Healthy Lifestyle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66F08F4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 have been paying attention to a healthy diet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35B6C2B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3F58810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4159E8B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0.021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314291A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124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61DA51D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0F836CD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4.218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3FF360F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0.463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76DC2DB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1.906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77D37A1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0.928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070064E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352BDEF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2AFC4132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00CDA635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93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6C6DFA5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PCS: Joyful Activities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522AF46A" w14:textId="26AC458E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 have been spending a good time with loved ones</w:t>
            </w:r>
            <w:r w:rsidR="00FA14A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,</w:t>
            </w: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friends</w:t>
            </w:r>
            <w:r w:rsidR="00FA14A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,</w:t>
            </w: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or my pet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54EF6D1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0038B20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1A12392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0.021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4827E7C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106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3DF4D97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754720B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5.397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44BEE3B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0.962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6A320DF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1.878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1D4F731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0.958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0BFED41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4A1BE3B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57FECCAE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2A5DE0D9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lastRenderedPageBreak/>
              <w:t>94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6E87BBD2" w14:textId="28CA489B" w:rsidR="00590A02" w:rsidRPr="00B621BA" w:rsidRDefault="00CD3C2E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Positive consequences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683D6312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Time to rethink priorities in life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160E861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463A6D4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4A7E351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0.020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66C7DBC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119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1C47E12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0C963A7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4.547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7A4CB24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0.713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6B60349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1.727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64CE8D2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1.110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6309D43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0B1FA4B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201FBD2E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64FF24FF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95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2B3B392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Current situation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1A0C8A4D" w14:textId="39F51940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Recover</w:t>
            </w:r>
            <w:r w:rsidR="00FA14A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e</w:t>
            </w: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d from mental disorder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6E226C7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39A8B9F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18F25E2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0.020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2512742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84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4FFDE2C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59F2403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7.822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3D95655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0.411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275E077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5D51049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0829328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3875</w:t>
            </w: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2F85191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14.12</w:t>
            </w:r>
          </w:p>
        </w:tc>
      </w:tr>
      <w:tr w:rsidR="001E3434" w:rsidRPr="00B621BA" w14:paraId="2B264C09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7CA947ED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96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0539547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Living situation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036A65B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Number of people living together 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23CD33C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12488E1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0480140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0.020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408CF3D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118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7A73216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2DD60D6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4.554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07CD8BF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1.148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737FC1F2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1.519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07404FB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1.798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493FABA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2AA8DCA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1336A438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773FCCC8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97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65A01AD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Current service use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4A33035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Personal psychotherapy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221350B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5A0CFE0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3F79780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0.020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31FE949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70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0E9620F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307C917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9.113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35E4FF8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0.428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2D2BEFE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09A04A0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65452D8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1842</w:t>
            </w: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29F0BAA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6.71</w:t>
            </w:r>
          </w:p>
        </w:tc>
      </w:tr>
      <w:tr w:rsidR="001E3434" w:rsidRPr="00B621BA" w14:paraId="14B3FAFC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3246A740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98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5B8B10D9" w14:textId="64631A8A" w:rsidR="00590A02" w:rsidRPr="00B621BA" w:rsidRDefault="00CD3C2E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Positive consequences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0112436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New job opportunity or more work orders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34B18A5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1A14C1A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295558A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0.020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4A35E27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133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103E5D8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439758F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3.977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203DC44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0.391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7CA037A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0.759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2984DE2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1.045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694B9D8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14E79E6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3913B010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57B03FCE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99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1F8CACC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ACE questionnaire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72CC700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Psychological abuse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27F2CFC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2919DC4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6024B1F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0.020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7ACB20B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68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5DB33F8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409A2F9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9.164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762050C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0.481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50C7C07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1A2FEE9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3BE13B1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4711</w:t>
            </w: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4AA50DE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17.17</w:t>
            </w:r>
          </w:p>
        </w:tc>
      </w:tr>
      <w:tr w:rsidR="001E3434" w:rsidRPr="00B621BA" w14:paraId="10495D1A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4356186D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58F3D36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PCS: Daily Structure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1D0307E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 have been paying attention to maintain my daily routine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18528302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30789AA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1DD1B19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0.020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1097AFA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126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263B38F2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49045F2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4.152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47C225D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0.888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7E32936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1.874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754EB322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0.932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673B06F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5E8786C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6194203D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698570C1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101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3F4392C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PCS: Joyful Activities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1E639186" w14:textId="7772B639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 have been doing something useful</w:t>
            </w:r>
            <w:r w:rsidR="00344AD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,</w:t>
            </w: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e.g. tidying up or cleaning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6CD28D5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6485C76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7B40AC0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0.020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7B14D6B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108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697F326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4FBE861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5.223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5B2B224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1.287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20CEFCA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1.829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3FBF33A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0.908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252CCB0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4276C5E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0FF85DC4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0AA5A9C4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102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106E835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Country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7AB28BB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Portugal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2EA6817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44C061B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2371233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0.019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465FB86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113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6131808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431CE80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4.975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46FF243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0.191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451D6EF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1536751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65369CC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1077</w:t>
            </w: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7B29DC6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3.92</w:t>
            </w:r>
          </w:p>
        </w:tc>
      </w:tr>
      <w:tr w:rsidR="001E3434" w:rsidRPr="00B621BA" w14:paraId="7AB203E3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4631EAAA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103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04045A0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PCS: Joyful Activities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35FE38A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Spending a good time with loved ones/ friends through digital media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74CF1E8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48D3EB8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0500627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0.018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7ACDDAF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134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4657673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221E94B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3.931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0A3B5EF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0.861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22B6C53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1.798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58B9354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0.903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543EFF7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0FDBB4C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620B465B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1A4C0903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104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7202812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Current situation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6521461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Severity of coronavirus infection of known person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488B2F62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1EA5979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51B4952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0.018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17C9EBB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103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386434A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7743CEF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5.570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7F67C8B2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0.852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4B8B555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0.499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3B54D99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1.010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412D706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073D9F0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1DC9B621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6596F755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105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6B9B75C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Country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4601734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Germany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40B183D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751B259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2D7E204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0.018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5AA9C29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75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3D9C44C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2F063E5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8.559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1D913E4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0.634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680E307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0366DBF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1C11612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4406</w:t>
            </w: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61CA025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16.06</w:t>
            </w:r>
          </w:p>
        </w:tc>
      </w:tr>
      <w:tr w:rsidR="001E3434" w:rsidRPr="00B621BA" w14:paraId="3EAD07C0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5E5CCBA1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106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28FCCFC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Traumatic experience (PCL-5) during pandemic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05BCF665" w14:textId="66D130BC" w:rsidR="00590A02" w:rsidRPr="00B621BA" w:rsidRDefault="00F06D56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H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appened to a close family member or friend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3D452B0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2190771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3E34CAF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0.018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0A5B9FB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67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780A8FC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483AF23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9.326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186B7D9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0.339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6EBE515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1642582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0A3BE3C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1107</w:t>
            </w: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369CF69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4.03</w:t>
            </w:r>
          </w:p>
        </w:tc>
      </w:tr>
      <w:tr w:rsidR="001E3434" w:rsidRPr="00B621BA" w14:paraId="6A90DC90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0F0F251F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107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530FDDF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Country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22C3466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Netherlands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387129C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685B6B0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162632A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0.017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527115B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89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575AF56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57856E2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7.471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34DF79B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0.307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7C4CB65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25FB500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3539766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3347</w:t>
            </w: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78803C2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12.20</w:t>
            </w:r>
          </w:p>
        </w:tc>
      </w:tr>
      <w:tr w:rsidR="001E3434" w:rsidRPr="00B621BA" w14:paraId="2C1308E4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526A8143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108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5AEDD85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PCS: Healthy Lifestyle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71910B6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 have been paying attention to good sleeping habits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6470003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37C4C04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12123C0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0.016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60952A7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98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558AD5D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4A3BA02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5.959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6C7BF7B2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0.645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6ADA475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1.825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52EFF98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0.960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5B445B9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687A04B2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6365143B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7148DFB4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109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13BAE42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PCS: Healthy Lifestyle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03D00F2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 have been paying attention to take enough breaks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5FE11FB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5A8B325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2917BCB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0.016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0EAF119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141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6D42C3A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Undecided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3558591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3.407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195EEAE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0.760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69674D9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1.516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3B180B8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0.984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247FB91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52ECD99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6FB40868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37C5FE1D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110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41B280D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Helpful services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78059DE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Personal psychotherapy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0A88ADE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3883FC8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3A7C058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0.016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42EC421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115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7CB03B7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0FE6B05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4.854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20076DD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0.817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580DBD7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2229D7A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3A4299E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9685</w:t>
            </w: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2816046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35.29</w:t>
            </w:r>
          </w:p>
        </w:tc>
      </w:tr>
      <w:tr w:rsidR="001E3434" w:rsidRPr="00B621BA" w14:paraId="30612F01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68B37CEF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111</w:t>
            </w:r>
          </w:p>
        </w:tc>
        <w:tc>
          <w:tcPr>
            <w:tcW w:w="1776" w:type="dxa"/>
            <w:tcBorders>
              <w:top w:val="nil"/>
              <w:bottom w:val="nil"/>
            </w:tcBorders>
            <w:hideMark/>
          </w:tcPr>
          <w:p w14:paraId="48CCC01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PCS: Prevention Adherence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71F2992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Following the recommendations to limit spread of coronavirus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02E9989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568F168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4A60B5D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0.015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7B2D577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109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15825AD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44E28F8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5.213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42A980E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0.439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7BC289E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2.649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71319CB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0.658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1756EA7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7C6E593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0AE5339D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1B5510CF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112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297287B4" w14:textId="56CCA4B1" w:rsidR="00590A02" w:rsidRPr="00B621BA" w:rsidRDefault="00CD3C2E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Positive consequences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29CCC83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Less working hours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3029352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37E7FC5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59C88F2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0.015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7E28236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145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64E22F2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Undecided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5436FE9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3.243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5CD205D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0.515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003766F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0.673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68760BB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1.024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13AC3A3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5142CDF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4E1A8BCF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15F9B334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113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275C88F7" w14:textId="68EAD48A" w:rsidR="00590A02" w:rsidRPr="00B621BA" w:rsidRDefault="00CD3C2E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Positive consequences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23FF329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(Potentially) increased income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1045846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55F6502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656E642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0.015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5705008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123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75F275D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719F8C6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4.267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10DB0AD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0.757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3E3B9A7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0.519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0FA1C88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0.938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4C97DD0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79084A6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2A6E2DAB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6B7267ED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114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1F09E63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ACE questionnaire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59D25E7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Household dysfunction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767DFC4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5A44FB5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236B7C6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0.015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6D8FFA3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78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477F13C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7126A69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8.070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72D2AF6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0.059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179FB84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656DDFC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432F8B0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1061</w:t>
            </w: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11F6217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3.87</w:t>
            </w:r>
          </w:p>
        </w:tc>
      </w:tr>
      <w:tr w:rsidR="001E3434" w:rsidRPr="00B621BA" w14:paraId="069AAD5D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5FDABA62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115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652D237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Traumatic experience (PCL-5) during pandemic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0FB621E3" w14:textId="0CD65402" w:rsidR="00590A02" w:rsidRPr="00B621BA" w:rsidRDefault="00F06D56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D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irect experience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593EC7E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5887928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640C316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0.015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42D14F9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76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72E7D6C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4328937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8.474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06AD6AF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0.469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45EC299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10046CB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14CC2AD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1139</w:t>
            </w: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7794129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4.15</w:t>
            </w:r>
          </w:p>
        </w:tc>
      </w:tr>
      <w:tr w:rsidR="001E3434" w:rsidRPr="00B621BA" w14:paraId="28562F67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76F96F5F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116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5A327E41" w14:textId="60172A09" w:rsidR="00590A02" w:rsidRPr="00B621BA" w:rsidRDefault="00CD3C2E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Positive consequences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5E226F6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Appreciation of quality of healthcare in my country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6A19DDC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7D5DD6B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1402DF8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0.015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4D462EF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136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188462F2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29D48DA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3.850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5A4AC17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0.628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00ECD9D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1.996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196E886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1.052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40742CE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43EAF8C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7B12F33C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0D653EBD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117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0024949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Current situation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1665BDC7" w14:textId="74972A6E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More time at home</w:t>
            </w:r>
            <w:r w:rsidR="002607B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:</w:t>
            </w: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No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582E290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7DE7C58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3F930C3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0.014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0747766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120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5B96865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38AC9C8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4.498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50FE00F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0.408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3B77213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644180D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3FF86D6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7840</w:t>
            </w: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388901B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28.57</w:t>
            </w:r>
          </w:p>
        </w:tc>
      </w:tr>
      <w:tr w:rsidR="001E3434" w:rsidRPr="00B621BA" w14:paraId="44577815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210A4261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lastRenderedPageBreak/>
              <w:t>118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21A1473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Country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43353FB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Croatia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6CD99D8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737C31C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7E8EB04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0.014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430D7FE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64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77F1120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764E0842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9.852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2A9FCB4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0.131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4F465402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5811BC2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3B6CCFF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3187</w:t>
            </w: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5872BA0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11.61</w:t>
            </w:r>
          </w:p>
        </w:tc>
      </w:tr>
      <w:tr w:rsidR="001E3434" w:rsidRPr="00B621BA" w14:paraId="12530E80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6AA699CA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119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1466C44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Traumatic experience (PCL-5) before pandemic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4583E4B4" w14:textId="01F37D74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Involved actual or threatened death</w:t>
            </w:r>
            <w:r w:rsidR="00344AD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, </w:t>
            </w: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serious injury</w:t>
            </w:r>
            <w:r w:rsidR="00344AD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,</w:t>
            </w: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or sexual violence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6FE9A73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71C1541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20C4695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0.014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2A0A579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105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69CE468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297424E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5.490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67B94BF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0.542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4AA3776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7C297BB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5E7D1E7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6081</w:t>
            </w: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01075BA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22.16</w:t>
            </w:r>
          </w:p>
        </w:tc>
      </w:tr>
      <w:tr w:rsidR="001E3434" w:rsidRPr="00B621BA" w14:paraId="47D0C6FF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17600445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120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599079C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Socio-demographics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169CE462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Retired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1BF242F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3800D76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13535432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0.013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7ED1BF3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104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4FA215B2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182730C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5.565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3287C18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0.126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1D17189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1A17A24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17B8C7C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3565</w:t>
            </w: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26D4ABD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12.99</w:t>
            </w:r>
          </w:p>
        </w:tc>
      </w:tr>
      <w:tr w:rsidR="001E3434" w:rsidRPr="00B621BA" w14:paraId="322BF942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2F6EFC74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121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4FD7C37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Traumatic experience (PCL-5) before pandemic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2373419E" w14:textId="5986E2A4" w:rsidR="00590A02" w:rsidRPr="00B621BA" w:rsidRDefault="00F06D56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D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irect experience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17A90E8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4B9E6F5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1822157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0.013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6E9EBDF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101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5AEB767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162D82B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5.898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6AFB554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0.289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47037F9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6C4305B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623E53D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4460</w:t>
            </w: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0C22E80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16.25</w:t>
            </w:r>
          </w:p>
        </w:tc>
      </w:tr>
      <w:tr w:rsidR="001E3434" w:rsidRPr="00B621BA" w14:paraId="1A564873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5C0632F7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122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74DE0D5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Socio-demographics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05B293C2" w14:textId="2DDA61EC" w:rsidR="00590A02" w:rsidRPr="00B621BA" w:rsidRDefault="00F06D56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urrent financial support by government: 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ot answered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2EDB222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27BA70F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368B6C3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0.013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1DC29F2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107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4E6108C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7B9A205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5.336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62D895D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0.672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29F8E492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4C6586D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6DF38D3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7568</w:t>
            </w: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337E963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27.58</w:t>
            </w:r>
          </w:p>
        </w:tc>
      </w:tr>
      <w:tr w:rsidR="001E3434" w:rsidRPr="00B621BA" w14:paraId="396777F6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7B2636A5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123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040B541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Helpful services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41A61C2C" w14:textId="7163585E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Online courses (e.g.</w:t>
            </w:r>
            <w:r w:rsidR="002607B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,</w:t>
            </w: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stress management)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1C939CB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65EF5B4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2A8D0A2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0.011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7FCC75A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148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61CB6E6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Undecided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545819B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3.144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52E09F8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0.561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0E551AD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71F4972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4F57B19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4084</w:t>
            </w: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7244185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14.88</w:t>
            </w:r>
          </w:p>
        </w:tc>
      </w:tr>
      <w:tr w:rsidR="001E3434" w:rsidRPr="00B621BA" w14:paraId="4A62C7FB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5171D9A1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124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17B6D75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Socio-demographics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5C702D59" w14:textId="41955BF4" w:rsidR="00590A02" w:rsidRPr="00B621BA" w:rsidRDefault="00F06D56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ork status: </w:t>
            </w:r>
            <w:r w:rsidR="00C80E5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F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ull-time employment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56889C2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51DA6DF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43B862C2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0.011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13B18CC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114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1D71D7F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33776212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4.974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05FA14A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0.521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65F5E78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25C143F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0258837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13706</w:t>
            </w: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18B7487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49.94</w:t>
            </w:r>
          </w:p>
        </w:tc>
      </w:tr>
      <w:tr w:rsidR="001E3434" w:rsidRPr="00B621BA" w14:paraId="42081D0D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4A9ECA1D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125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48BCA3E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Socio-demographics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07E7FDC8" w14:textId="76B5B2B6" w:rsidR="00590A02" w:rsidRPr="00B621BA" w:rsidRDefault="00F06D56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ork status: </w:t>
            </w:r>
            <w:r w:rsidR="00C80E5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art-time 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69FF8B9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0B9BFB7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7A0A367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0.011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74D7EB8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111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1A72E5A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44E1AC4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5.039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209C2EB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0.978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22B8D80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2845660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0969002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4233</w:t>
            </w: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1C38971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15.42</w:t>
            </w:r>
          </w:p>
        </w:tc>
      </w:tr>
      <w:tr w:rsidR="001E3434" w:rsidRPr="00B621BA" w14:paraId="6FA2CAAE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4C4F4633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126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1845018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Socio-demographics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2A573F5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Employment area: Not working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70262DD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03B9A29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03A057A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0.010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394F436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121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30D8FCC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0F65AFD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4.382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4B178D4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0.258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6193527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6BCF036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7FC3844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5881</w:t>
            </w: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0AB57DA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21.43</w:t>
            </w:r>
          </w:p>
        </w:tc>
      </w:tr>
      <w:tr w:rsidR="001E3434" w:rsidRPr="00B621BA" w14:paraId="59CB2734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534672F1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127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50B4599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Current service use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31DE187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Online psychotherapy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305CD3C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7434AD7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23EF8EF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0.010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384C606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88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651A9AD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48B2307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7.578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76FB598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0.163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23A7086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59FB433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174DA9D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709</w:t>
            </w: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197933F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2.58</w:t>
            </w:r>
          </w:p>
        </w:tc>
      </w:tr>
      <w:tr w:rsidR="001E3434" w:rsidRPr="00B621BA" w14:paraId="25D6F530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61ABD0A1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128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176F890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Helpful services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2CE9AC6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Online psychotherapy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1B8724B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2A973BC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06DDBC02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0.010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0382435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132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375F07D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53BBF69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4.006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6CF060B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0.568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5CBA2B9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6D27DA42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2CED06F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4384</w:t>
            </w: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1C312EA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15.97</w:t>
            </w:r>
          </w:p>
        </w:tc>
      </w:tr>
      <w:tr w:rsidR="001E3434" w:rsidRPr="00B621BA" w14:paraId="719B6239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42890156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129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1D05245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ACE questionnaire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69503795" w14:textId="174EE0F5" w:rsidR="00590A02" w:rsidRPr="00B621BA" w:rsidRDefault="00F06D56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hysical abuse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4571336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22CD11C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30304E6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0.009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483C54A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102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4D87797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614B569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5.646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2245DDF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0.733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6D5FF60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156F8E4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73B29C0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2817</w:t>
            </w: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2617942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10.26</w:t>
            </w:r>
          </w:p>
        </w:tc>
      </w:tr>
      <w:tr w:rsidR="001E3434" w:rsidRPr="00B621BA" w14:paraId="00B45EFE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71141E8A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130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2BE47B7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Socio-demographics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776123EC" w14:textId="4EBF7098" w:rsidR="00590A02" w:rsidRPr="00B621BA" w:rsidRDefault="00F06D56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ncome: 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V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ery low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64AC0E9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37B7B80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1E1AC45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0.009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03EB56D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137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766F14A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1E790EE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3.831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253CCC72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0.876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287BEAD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34EBE64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58EE454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1989</w:t>
            </w: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47E39412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7.25</w:t>
            </w:r>
          </w:p>
        </w:tc>
      </w:tr>
      <w:tr w:rsidR="001E3434" w:rsidRPr="00B621BA" w14:paraId="29F5F1C1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22ACF1B2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131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5FC0EEB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Socio-demographics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0792B88A" w14:textId="7AA920D5" w:rsidR="00590A02" w:rsidRPr="00B621BA" w:rsidRDefault="00F06D56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ork status: Vocational training or study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22BE3E0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775E7FB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7F565BE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0.009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2F10B79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130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2F60BDE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2D6225C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4.088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29501B7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0.470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013B35D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578E6CF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0DF778CF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3737</w:t>
            </w: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69E24ECD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13.62</w:t>
            </w:r>
          </w:p>
        </w:tc>
      </w:tr>
      <w:tr w:rsidR="001E3434" w:rsidRPr="00B621BA" w14:paraId="20D2758E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5B484670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132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7EC321E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Current service use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1EF8BEB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proofErr w:type="gramStart"/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Online coaching</w:t>
            </w:r>
            <w:proofErr w:type="gramEnd"/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47B928A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2559750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73EB1F4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0.009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1E1CA8B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117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4C80280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6B8B6D7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4.555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5EF2D2B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0.154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248B36D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0BC28C1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4185804F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410</w:t>
            </w: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39983FC0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1.49</w:t>
            </w:r>
          </w:p>
        </w:tc>
      </w:tr>
      <w:tr w:rsidR="001E3434" w:rsidRPr="00B621BA" w14:paraId="2C3A12C9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44F48308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133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7353977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Time point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68E63D4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T3 (versus T1)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63C94AE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3C4C04D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4B61B1E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0.008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7DF2949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188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5E3ACB4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10964B9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1.076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70DE10E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0.316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123A76B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67E8D80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6AB4F31D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5639</w:t>
            </w: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3ADF8690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20.55</w:t>
            </w:r>
          </w:p>
        </w:tc>
      </w:tr>
      <w:tr w:rsidR="001E3434" w:rsidRPr="00B621BA" w14:paraId="574EBDA4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4AEF8601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134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61F4BE2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Current service use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0530170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Telephone consultation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20EFD26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2B67FDC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4F80A4B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0.008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153D163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95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638A2C3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46CF644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6.466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1D47661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0.045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5723655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03F3287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22648572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862</w:t>
            </w: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056037F1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3.14</w:t>
            </w:r>
          </w:p>
        </w:tc>
      </w:tr>
      <w:tr w:rsidR="001E3434" w:rsidRPr="00B621BA" w14:paraId="5D58A581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02CE130D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135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36BD7E5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Socio-demographics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1EA588CF" w14:textId="3227F4A3" w:rsidR="00590A02" w:rsidRPr="00B621BA" w:rsidRDefault="00F06D56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umber of children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4F7E419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num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39A645B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3ACE83B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0.008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1F9F8FF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157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4763E9E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Undecided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5F11FD1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2.832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50274CF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0.688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0EBFC7D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1.135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6E625A7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1.203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4E35A5DA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7B288A90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</w:tr>
      <w:tr w:rsidR="001E3434" w:rsidRPr="00B621BA" w14:paraId="6272ACA9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2CD234FC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136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1747695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Time point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29A0CE2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T2 (versus T1)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191173B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4D908972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3CF5B81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0.008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39A38CB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175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5259295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4193833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1.676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531D869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0.417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2EC0E56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392DBA7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2A5778D1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6716</w:t>
            </w: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78C2C0FD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24.47</w:t>
            </w:r>
          </w:p>
        </w:tc>
      </w:tr>
      <w:tr w:rsidR="001E3434" w:rsidRPr="00B621BA" w14:paraId="7DC6CD04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6456A7E2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137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6B7376C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Socio-demographics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47A146F3" w14:textId="7C7E2024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Employment area: Services (e.g. hairdresser</w:t>
            </w:r>
            <w:r w:rsidR="0059676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,</w:t>
            </w: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waitress)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112BC63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575F57E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7FBC671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0.008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79CD1C8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164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4CCC421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Undecided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530FEDC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2.272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2521D67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0.093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1E2C7D2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2BC9FB5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7EBB041A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1786</w:t>
            </w: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679943B1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6.51</w:t>
            </w:r>
          </w:p>
        </w:tc>
      </w:tr>
      <w:tr w:rsidR="001E3434" w:rsidRPr="00B621BA" w14:paraId="3929DFB7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4EB40BFC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138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6C3CB45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Socio-demographics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6FE02A40" w14:textId="6A1F86DB" w:rsidR="00590A02" w:rsidRPr="00B621BA" w:rsidRDefault="00F06D56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urrent financial support by government: Yes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05C1CAC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768CA23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0C38BA42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0.008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774E1D2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116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0AC1AE0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433DE70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4.626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38D5095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0.578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5FD4ADA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7D17492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015DE9FC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1676</w:t>
            </w: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0AE61E6D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6.11</w:t>
            </w:r>
          </w:p>
        </w:tc>
      </w:tr>
      <w:tr w:rsidR="001E3434" w:rsidRPr="00B621BA" w14:paraId="66385779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16784397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139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1EC5BA6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Current situation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228C738F" w14:textId="55AC4540" w:rsidR="00590A02" w:rsidRPr="00B621BA" w:rsidRDefault="00F06D56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andemic news consumption: 30-60 min/day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0139F7A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27DDF50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090D7B4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0.008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653E926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165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2C82EEB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360DBA1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2.234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47A9516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0.475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45A5EEE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09CC17F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75C07A6E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6751</w:t>
            </w: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7425B908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24.60</w:t>
            </w:r>
          </w:p>
        </w:tc>
      </w:tr>
      <w:tr w:rsidR="001E3434" w:rsidRPr="00B621BA" w14:paraId="5292FF7C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1A80A8A2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140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54D2030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Current situation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17CA0107" w14:textId="36D70B04" w:rsidR="00590A02" w:rsidRPr="00B621BA" w:rsidRDefault="00F06D56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andemic news consumption: 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one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3B961DD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0903B912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6EDF939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0.008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122E26E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156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0F9843E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Undecided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5F723E7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2.883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3CD3995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0.182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1CADD82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544AF3B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5A748440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2340</w:t>
            </w: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4302841C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8.53</w:t>
            </w:r>
          </w:p>
        </w:tc>
      </w:tr>
      <w:tr w:rsidR="001E3434" w:rsidRPr="00B621BA" w14:paraId="6493061E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6C6025AA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141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3F91E0F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Living situation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5A71626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Relationship status: Single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4AD8624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6A402B3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3AC6D7D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0.007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79540EE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140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28CD8B8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706F074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3.529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6E76CF9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0.217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5F07831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3E3CE71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417A401C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7774</w:t>
            </w: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09FA5B73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28.33</w:t>
            </w:r>
          </w:p>
        </w:tc>
      </w:tr>
      <w:tr w:rsidR="001E3434" w:rsidRPr="00B621BA" w14:paraId="4445B65B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775EA7B4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142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0554996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Current service use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198EE05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Personal coaching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19401E4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4BD5582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52A31D3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0.007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56A4B36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112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078349E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52B670A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5.010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3C0C21F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0.143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3880BBA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3DABE03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05C58310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623</w:t>
            </w: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0541B191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2.27</w:t>
            </w:r>
          </w:p>
        </w:tc>
      </w:tr>
      <w:tr w:rsidR="001E3434" w:rsidRPr="00B621BA" w14:paraId="476B082C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4171A11E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143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3F3ED07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Current situation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67D14E62" w14:textId="7625CBDA" w:rsidR="00590A02" w:rsidRPr="00B621BA" w:rsidRDefault="00F06D56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andemic news consumption: 2-3 hours/day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63B8F2E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494C221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08C4F52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0.007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06FE558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122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6623ECE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0B43C04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4.309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4134D27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0.180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227A00A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3D7905E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66E53275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887</w:t>
            </w: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01CD98C9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3.23</w:t>
            </w:r>
          </w:p>
        </w:tc>
      </w:tr>
      <w:tr w:rsidR="001E3434" w:rsidRPr="00B621BA" w14:paraId="31AB60B1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70255FD1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lastRenderedPageBreak/>
              <w:t>144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64D9D1F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Socio-demographics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13596A2B" w14:textId="626F937D" w:rsidR="00590A02" w:rsidRPr="00B621BA" w:rsidRDefault="00F06D56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ork status: Other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684AC13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16E46E9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5474905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0.007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16D25DD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128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1F6764E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5C96397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4.117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0A289F9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0.322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537F579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57513A9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624185CD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1827</w:t>
            </w: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06B6E63D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6.66</w:t>
            </w:r>
          </w:p>
        </w:tc>
      </w:tr>
      <w:tr w:rsidR="001E3434" w:rsidRPr="00B621BA" w14:paraId="7083CE6F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16A9386D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145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74E6641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Living situation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4599E26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Living together with other people: Yes   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3B8F579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051F40D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1B06AEC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0.006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6A6ADC4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152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2090A80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Undecided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688A8BB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3.022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261E419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0.186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71C74FD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064DD87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737661CF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19164</w:t>
            </w: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1F9349D2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69.83</w:t>
            </w:r>
          </w:p>
        </w:tc>
      </w:tr>
      <w:tr w:rsidR="001E3434" w:rsidRPr="00B621BA" w14:paraId="6BE2D2BD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0B936DAA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146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31E2D79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Socio-demographics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66769F77" w14:textId="0E92E1EC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Employment area: Education (e.g. teacher</w:t>
            </w:r>
            <w:r w:rsidR="0059676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,</w:t>
            </w: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lecturer)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6FD0749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2B16A9D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1F7D774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0.006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2B562CD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159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240347F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Undecided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2CEBAA7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2.736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67F8514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0.542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3C520E4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32FA36D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4417DFA1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3647</w:t>
            </w: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62EAFC6D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13.29</w:t>
            </w:r>
          </w:p>
        </w:tc>
      </w:tr>
      <w:tr w:rsidR="001E3434" w:rsidRPr="00B621BA" w14:paraId="32B518D8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77BB8123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147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6F560BE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Current situation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5312B3CB" w14:textId="7E4FF814" w:rsidR="00590A02" w:rsidRPr="00B621BA" w:rsidRDefault="00F06D56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andemic news consumption: &gt;=3 hours/day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0F8852B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7BDA9D8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0CDB57A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0.006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55BF9B3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32B30B4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19C4DC1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5.902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303C3FC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0.062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1266FAC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13AF5D1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4993090E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791</w:t>
            </w: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28CF45CA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2.88</w:t>
            </w:r>
          </w:p>
        </w:tc>
      </w:tr>
      <w:tr w:rsidR="001E3434" w:rsidRPr="00B621BA" w14:paraId="6AA0E2E6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6886F4BA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148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1C6770B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Living situation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475CF573" w14:textId="3F907073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Relationship status: </w:t>
            </w:r>
            <w:r w:rsidR="000C662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T</w:t>
            </w: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emporary relationship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5441211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619FEAF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4F05DD9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0.006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2F13F91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160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2C471F5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Undecided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3F8A842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2.713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3FFDB34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0.034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02D45B9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27CAF97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30D20263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861</w:t>
            </w: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03B24F82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3.14</w:t>
            </w:r>
          </w:p>
        </w:tc>
      </w:tr>
      <w:tr w:rsidR="001E3434" w:rsidRPr="00B621BA" w14:paraId="2171FA6E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392D85FE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149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227A457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Helpful services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47C7475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Personal coaching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4309748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5CC9472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30BB554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0.006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1DC40BF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147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050AF36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Undecided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1028312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3.164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70F349C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0.666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4061A37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7CC80B9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21710B54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6519</w:t>
            </w: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08CC51FD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23.75</w:t>
            </w:r>
          </w:p>
        </w:tc>
      </w:tr>
      <w:tr w:rsidR="001E3434" w:rsidRPr="00B621BA" w14:paraId="335E9155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2CA1052F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150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3850B0E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Living situation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0A9F0C5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Living with parents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12A96CE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08C49B9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79919B0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0.006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61F4B3E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155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03A6A1D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Undecided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2A9AEDA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2.897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149AE20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0.437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14DDE44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1F8B91C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486416D2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4312</w:t>
            </w: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42CC517A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15.71</w:t>
            </w:r>
          </w:p>
        </w:tc>
      </w:tr>
      <w:tr w:rsidR="001E3434" w:rsidRPr="00B621BA" w14:paraId="200B6CF2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4DFA45D1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151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155537E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Socio-demographics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014E2549" w14:textId="0EDDE604" w:rsidR="00590A02" w:rsidRPr="00B621BA" w:rsidRDefault="00F06D56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D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aily physical contact at work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2DF913D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477C2E4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0207233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0.006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66DF65A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161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234B7BA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Undecided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21D2B6A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2.538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2BB6762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0.420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11E0245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5EDFEE5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4FC717F5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17588</w:t>
            </w: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23EEED1E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64.09</w:t>
            </w:r>
          </w:p>
        </w:tc>
      </w:tr>
      <w:tr w:rsidR="001E3434" w:rsidRPr="00B621BA" w14:paraId="560A314F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715F399B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152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6D31EA4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Country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2EF50F6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Georgia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0A5C3D5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0FA99CB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78EE63E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0.006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6C7BC16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96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62B76BA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31A9BA6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6.371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576138B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0.259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47C8C36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7BFC3B5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167DC0BE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1173</w:t>
            </w: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7157F2CA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4.27</w:t>
            </w:r>
          </w:p>
        </w:tc>
      </w:tr>
      <w:tr w:rsidR="001E3434" w:rsidRPr="00B621BA" w14:paraId="13BDADD1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60127C56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153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4038EAE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Country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629761F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Greece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64967C0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7C21DC7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3A13574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0.005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1307686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142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1E3D00B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25509F3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3.344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20F969D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0.122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1B5EE51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2287070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3125A4C9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1082</w:t>
            </w: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0C2F758F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3.94</w:t>
            </w:r>
          </w:p>
        </w:tc>
      </w:tr>
      <w:tr w:rsidR="001E3434" w:rsidRPr="00B621BA" w14:paraId="50615B86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6EC1ED9C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154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20C56CD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Living situation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50ED2EA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Living with partner and children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362284A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6547839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038FDC9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0.005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410DA70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162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43CD972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Undecided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412C845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2.408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63DCE66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0.309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2C7FC22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3C47351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12CDA488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6649</w:t>
            </w: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762DA6B5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24.23</w:t>
            </w:r>
          </w:p>
        </w:tc>
      </w:tr>
      <w:tr w:rsidR="001E3434" w:rsidRPr="00B621BA" w14:paraId="2A070667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42010191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155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3BA5E20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Current situation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65DC2165" w14:textId="02B07E7D" w:rsidR="00590A02" w:rsidRPr="00B621BA" w:rsidRDefault="00F06D56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andemic news consumption: 1-2 hours/day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48FA022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3A31393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0D6C721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0.005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1461629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144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770F7E2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2867E62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3.247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34F5385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0.415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3E802B9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5615179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023716F6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2361</w:t>
            </w: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16788EB2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8.60</w:t>
            </w:r>
          </w:p>
        </w:tc>
      </w:tr>
      <w:tr w:rsidR="001E3434" w:rsidRPr="00B621BA" w14:paraId="4769FD2C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6A8D6FB0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156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4F029DB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Socio-demographics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326922BD" w14:textId="6F839CD4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Employment area: Health care (e.g. nurse</w:t>
            </w:r>
            <w:r w:rsidR="0059676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,</w:t>
            </w: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care assistant</w:t>
            </w:r>
            <w:r w:rsidR="0059676B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,</w:t>
            </w: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front-line health worker)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06667B6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2499415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266B6F8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0.005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02A37E1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173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55291A9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24EDCB5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1.723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519F2AE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0.086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623D359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613D7D4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0EFBF911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3658</w:t>
            </w: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738EC6B5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13.33</w:t>
            </w:r>
          </w:p>
        </w:tc>
      </w:tr>
      <w:tr w:rsidR="001E3434" w:rsidRPr="00B621BA" w14:paraId="562DD1A1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48225EB8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157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69989B9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Socio-demographics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1E9625DC" w14:textId="0B7B3AA9" w:rsidR="00590A02" w:rsidRPr="00B621BA" w:rsidRDefault="00F06D56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H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ousehold income: medium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0137244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3B77192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630C957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0.005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74CF6A5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186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542FA9E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4396E1F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1.119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0E674D5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0.298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2C0E0A0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31A43E3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04F44F67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9954</w:t>
            </w: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2B96E076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36.27</w:t>
            </w:r>
          </w:p>
        </w:tc>
      </w:tr>
      <w:tr w:rsidR="001E3434" w:rsidRPr="00B621BA" w14:paraId="4E8F5071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36CFE142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158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60017DA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Socio-demographics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343EB0AF" w14:textId="608ED385" w:rsidR="00590A02" w:rsidRPr="00B621BA" w:rsidRDefault="00F06D56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H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ighest education: completed vocational studies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640CFFD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61BED16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7073A25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0.005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1F2812F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139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5F6B5C8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34C96AA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3.547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2E0C762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0.225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2F1EBEC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498A43C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5857989D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4005</w:t>
            </w: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33869F05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14.59</w:t>
            </w:r>
          </w:p>
        </w:tc>
      </w:tr>
      <w:tr w:rsidR="001E3434" w:rsidRPr="00B621BA" w14:paraId="180C4D3E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6B0DDFC8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159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0E4EE89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Helpful services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043E39F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Online self-help group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62432A7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45C0569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7EC5DBE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0.005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0791337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181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686FFEE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2B93816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1.361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54D7DB7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0.245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780BC4B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768681C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212EE09B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2237</w:t>
            </w: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1E6B5E45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8.15</w:t>
            </w:r>
          </w:p>
        </w:tc>
      </w:tr>
      <w:tr w:rsidR="001E3434" w:rsidRPr="00B621BA" w14:paraId="5CD8A70B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2AFC04A3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160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214AB52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Living situation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4A13C3F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Living with children only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7352138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2EC312D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0CB7310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0.005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6AE1A33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149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6D3FCA4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Undecided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4340CAE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3.131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27B5058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0.235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66A16D9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59F7505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7FD202CD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2110</w:t>
            </w: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36C27393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7.69</w:t>
            </w:r>
          </w:p>
        </w:tc>
      </w:tr>
      <w:tr w:rsidR="001E3434" w:rsidRPr="00B621BA" w14:paraId="2A213433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7E8D2643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161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0801CD4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Socio-demographics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482DF1A4" w14:textId="7270402A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Work status: </w:t>
            </w:r>
            <w:r w:rsidR="00F06D56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S</w:t>
            </w: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eeking work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259C054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6D8379C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67E4240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0.004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3647253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154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626C894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Undecided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78DC174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2.918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2E75E37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0.317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7BA55DC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120B383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53787450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1513</w:t>
            </w: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4F131533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5.51</w:t>
            </w:r>
          </w:p>
        </w:tc>
      </w:tr>
      <w:tr w:rsidR="001E3434" w:rsidRPr="00B621BA" w14:paraId="0F640DC3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56DC46DE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162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5B97914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Socio-demographics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60AD60CE" w14:textId="791C954D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Community: </w:t>
            </w:r>
            <w:r w:rsidR="00F06D56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R</w:t>
            </w: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ural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76679D0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7FFFAF0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0EEA235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0.004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475B8AD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172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1DE93A3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176AEBA2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1.776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7BDE5A4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0.242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1C3B1B82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229B147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326D8CC0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3858</w:t>
            </w: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2FBD61F7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14.06</w:t>
            </w:r>
          </w:p>
        </w:tc>
      </w:tr>
      <w:tr w:rsidR="001E3434" w:rsidRPr="00B621BA" w14:paraId="6097A2CE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0C709AD4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163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56F0783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Traumatic experience (PCL-5) before pandemic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62403DC7" w14:textId="02B5C1C9" w:rsidR="00590A02" w:rsidRPr="00B621BA" w:rsidRDefault="00F06D56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H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appened to a close family member or friend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558EE1C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6579152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712DE61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0.004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08E0E78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146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371F2AE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Undecided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41BD488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3.230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1594BC9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0.774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06129F6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137A0A0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4BDED587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3001</w:t>
            </w: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3EB27DFA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10.94</w:t>
            </w:r>
          </w:p>
        </w:tc>
      </w:tr>
      <w:tr w:rsidR="001E3434" w:rsidRPr="00B621BA" w14:paraId="5D860615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344DA183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164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2139EEE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Socio-demographics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468F560F" w14:textId="22EF199E" w:rsidR="00590A02" w:rsidRPr="00B621BA" w:rsidRDefault="00F06D56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H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ighest education: 10-13 years of schooling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03E5492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0E333C0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5E918AA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0.004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108089B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174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2E30576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0F94B73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1.720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5744D14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0.923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061D820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3511722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7955EDF4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6213</w:t>
            </w: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7096A006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22.64</w:t>
            </w:r>
          </w:p>
        </w:tc>
      </w:tr>
      <w:tr w:rsidR="001E3434" w:rsidRPr="00B621BA" w14:paraId="1DE5705E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79A42FDD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165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2ACD222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Current service use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1AA314B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Online self-help group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7D5FA52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5950754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7EAF2A9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0.004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21018C8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135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53787D7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507326E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3.929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6CA988B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0.044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3EEE07C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4CAC50F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09AA7251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339</w:t>
            </w: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6AF04073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1.24</w:t>
            </w:r>
          </w:p>
        </w:tc>
      </w:tr>
      <w:tr w:rsidR="001E3434" w:rsidRPr="00B621BA" w14:paraId="501BCA60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061491E8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166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5E2E16E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Socio-demographics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29313013" w14:textId="43E7CAC1" w:rsidR="00590A02" w:rsidRPr="00B621BA" w:rsidRDefault="00F06D56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H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ousehold income: low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5F0E1D6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3B8B8DE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73CEBBD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0.004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5D081AE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179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1AFD62B2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05BFF86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1.430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30A9EBB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0.292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01C503A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7E2A09A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2DC0A89B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5211</w:t>
            </w: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53110C90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18.99</w:t>
            </w:r>
          </w:p>
        </w:tc>
      </w:tr>
      <w:tr w:rsidR="001E3434" w:rsidRPr="00B621BA" w14:paraId="707C993B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552FAB73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167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20D14E2B" w14:textId="5B0A6024" w:rsidR="00590A02" w:rsidRPr="00B621BA" w:rsidRDefault="00F06D56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urrent situation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18B096F9" w14:textId="5470A52A" w:rsidR="00590A02" w:rsidRPr="00B621BA" w:rsidRDefault="00F06D56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ersonal </w:t>
            </w:r>
            <w:r w:rsidR="0063570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contact with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loved ones or friends: less than once/week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499C8FA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163F87D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1E4AB68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0.003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3348D26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184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0BBB805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3337972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1.207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76AE44D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0.311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169433F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4E9968C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6E56B93E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6429</w:t>
            </w: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100D7CE2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23.43</w:t>
            </w:r>
          </w:p>
        </w:tc>
      </w:tr>
      <w:tr w:rsidR="001E3434" w:rsidRPr="00B621BA" w14:paraId="27AC41BD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770F4FEF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168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217A8C6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Living situation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7569C3CD" w14:textId="0484EFE3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Having children: </w:t>
            </w:r>
            <w:r w:rsidR="000C662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Y</w:t>
            </w: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es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758994F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3A25C87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568932C2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0.003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686D240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163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3E0BFB6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Undecided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6CB9917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2.281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260E484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0.327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0CF8126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23E7CDB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0ECCCC51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15721</w:t>
            </w: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61C6EE2E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57.29</w:t>
            </w:r>
          </w:p>
        </w:tc>
      </w:tr>
      <w:tr w:rsidR="001E3434" w:rsidRPr="00B621BA" w14:paraId="61A2F534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1662C023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169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6571B55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Socio-demographics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56468E0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Parents born in another country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6BC401C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5984271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3DDBD55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0.003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3594A22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158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221E994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Undecided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0AEBE99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2.827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176D8F7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0.624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6126806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1D17FE8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3C8B589B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7454</w:t>
            </w: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48D2FF8F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27.16</w:t>
            </w:r>
          </w:p>
        </w:tc>
      </w:tr>
      <w:tr w:rsidR="001E3434" w:rsidRPr="00B621BA" w14:paraId="0FC45438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43A5A714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lastRenderedPageBreak/>
              <w:t>170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45078647" w14:textId="22AF7C48" w:rsidR="00590A02" w:rsidRPr="00B621BA" w:rsidRDefault="00C06F03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urrent situation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4CB72DBB" w14:textId="689A97D9" w:rsidR="00590A02" w:rsidRPr="00B621BA" w:rsidRDefault="00F06D56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ersonal </w:t>
            </w:r>
            <w:r w:rsidR="0063570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contact with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loved ones or friends: 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o contact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2A6233E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146DFE0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5AB66B7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0.003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2344AA4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150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1C45A35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Undecided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3698EF6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3.099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2424A98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0.450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2D8907A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7CF7301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31FCB274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2309</w:t>
            </w: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4656ECB9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8.41</w:t>
            </w:r>
          </w:p>
        </w:tc>
      </w:tr>
      <w:tr w:rsidR="001E3434" w:rsidRPr="00B621BA" w14:paraId="2E6BF5F0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79DFA81B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171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144103C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Helpful services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1D39C4F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Personal self-help group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4C4677B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466ACF7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0AA4EB7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0.003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73EAA7D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176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0C3510D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6AD3AAC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1.661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554C31C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0.292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671E2E8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0BEADFD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4C99C778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3444</w:t>
            </w: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42861F4F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12.55</w:t>
            </w:r>
          </w:p>
        </w:tc>
      </w:tr>
      <w:tr w:rsidR="001E3434" w:rsidRPr="00B621BA" w14:paraId="0CF19A06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7EC6C2AA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172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2A26E2B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Living situation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30D4D3D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Having close friends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6FD0740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2B008AA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4ED445F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0.003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408C128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151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58AEC48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43B6CEA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3.065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5721D0E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0.366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4758F72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3B0E71F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34366EDD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24593</w:t>
            </w: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2747EA3B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89.61</w:t>
            </w:r>
          </w:p>
        </w:tc>
      </w:tr>
      <w:tr w:rsidR="001E3434" w:rsidRPr="00B621BA" w14:paraId="67587080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2BAEA1B0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173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657D97A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Current service use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1E30D7A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Personal self-help group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52CD517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29BC415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3623760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0.003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0973D91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143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3C5B119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Undecided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0CBE41A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3.258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79E9197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0.025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7E83428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0C9CDDF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78FCE063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254</w:t>
            </w: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18393FFC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0.93</w:t>
            </w:r>
          </w:p>
        </w:tc>
      </w:tr>
      <w:tr w:rsidR="001E3434" w:rsidRPr="00B621BA" w14:paraId="0C84D941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46E0C30E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174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37A7C0C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Living situation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399BAA8C" w14:textId="2390C03A" w:rsidR="00590A02" w:rsidRPr="00B621BA" w:rsidRDefault="00F06D56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L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iving with partner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23EA9A4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7A2E1C7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5607E12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0.002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07560EE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190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0B869D6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4651E21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0.919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4E5C875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0.483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4EC10AC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5EC6EC3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1060490E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6936</w:t>
            </w: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58DF6079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25.27</w:t>
            </w:r>
          </w:p>
        </w:tc>
      </w:tr>
      <w:tr w:rsidR="001E3434" w:rsidRPr="00B621BA" w14:paraId="6BF32DBB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5F8F372D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175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1444ABC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Country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297E3FB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Austria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6B5E39B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18D85E0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3F9CB9E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0.002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7A9531C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170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48A29A9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21119F3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1.829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3C15232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0.210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11F318F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361093B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3500B0B9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1617</w:t>
            </w: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768874BB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5.89</w:t>
            </w:r>
          </w:p>
        </w:tc>
      </w:tr>
      <w:tr w:rsidR="001E3434" w:rsidRPr="00B621BA" w14:paraId="0F66D759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6B2E4C40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176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6A30340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Helpful services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5649B9D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Telephone consultation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656BC5F2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7295C86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7735078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0.002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486FB60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153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00A692C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Undecided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115A395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2.972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4D56459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0.359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01B7F9A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09F0296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5D71D3D9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3695</w:t>
            </w: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72D924D4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13.46</w:t>
            </w:r>
          </w:p>
        </w:tc>
      </w:tr>
      <w:tr w:rsidR="001E3434" w:rsidRPr="00B621BA" w14:paraId="58C41EEA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77602E65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177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3FE0DA5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Current situation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3024388F" w14:textId="6985E2E2" w:rsidR="00590A02" w:rsidRPr="00B621BA" w:rsidRDefault="00F06D56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S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everity of infection: 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M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oderate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789A855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5AFA27B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49D2212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0.002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1D4E72D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168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6598793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2570493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1.886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5FB6A3D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0.077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7CB7700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245193F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68A7037C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689</w:t>
            </w: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6A3D9D30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2.51</w:t>
            </w:r>
          </w:p>
        </w:tc>
      </w:tr>
      <w:tr w:rsidR="001E3434" w:rsidRPr="00B621BA" w14:paraId="12F5FF9A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76E2E719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178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79C8A01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Socio-demographics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20B295DB" w14:textId="3F146521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Work status: </w:t>
            </w:r>
            <w:r w:rsidR="00F06D56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F</w:t>
            </w: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reelancer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7E2BC40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700B453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7B6B035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0.002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536C92B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167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0744B26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717BBC1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2.020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32EB35B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0.202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047971D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421151A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2D770409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1064</w:t>
            </w: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49E28ADC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3.88</w:t>
            </w:r>
          </w:p>
        </w:tc>
      </w:tr>
      <w:tr w:rsidR="001E3434" w:rsidRPr="00B621BA" w14:paraId="5BDE1D34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025B7D15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179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0ADA42B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Current situation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723DD67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More time at home? - Yes. because of quarantine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4958C93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6E2B3C2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0BB0B9A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0.002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15D0238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193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6CF09BC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659627E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0.823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4C8551F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0.018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31A7099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7026AB0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167D3ECF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660</w:t>
            </w: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5DDF5574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2.40</w:t>
            </w:r>
          </w:p>
        </w:tc>
      </w:tr>
      <w:tr w:rsidR="001E3434" w:rsidRPr="00B621BA" w14:paraId="7E0FB93E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73133A77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180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43B6DA9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Country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58EDD51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Lithuania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37157AB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4E11E61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1FB50D3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0.002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7FC909C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129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5E8877A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3463E8D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4.091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77E7398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0.865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7C977C5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5A8AC0C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181310D4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1054</w:t>
            </w: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2E7949C4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3.84</w:t>
            </w:r>
          </w:p>
        </w:tc>
      </w:tr>
      <w:tr w:rsidR="001E3434" w:rsidRPr="00B621BA" w14:paraId="53148C21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3C4285F2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181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5F1969A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Helpful services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6CF73C9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proofErr w:type="gramStart"/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Online Coaching</w:t>
            </w:r>
            <w:proofErr w:type="gramEnd"/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63DBDED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0500DFA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0D910C0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0.001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1087DDF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178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4759EEC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602ABAD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1.440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624E7C7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0.324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780970B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1D36F38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6028649E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3321</w:t>
            </w: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08A8E98D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12.10</w:t>
            </w:r>
          </w:p>
        </w:tc>
      </w:tr>
      <w:tr w:rsidR="001E3434" w:rsidRPr="00B621BA" w14:paraId="30FC88F5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5650B9E2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182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71F8028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Current situation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528585FA" w14:textId="075DA344" w:rsidR="00590A02" w:rsidRPr="00B621BA" w:rsidRDefault="00F06D56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ersonal </w:t>
            </w:r>
            <w:r w:rsidR="0063570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contact with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loved ones or friends: 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O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nce/week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6771A3C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0DA41E7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6C30D48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0.001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2855319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204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675BD70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49540BD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0.557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3857261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0.315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025C811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31D22A0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66A3F982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3946</w:t>
            </w: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3BA7D754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14.38</w:t>
            </w:r>
          </w:p>
        </w:tc>
      </w:tr>
      <w:tr w:rsidR="001E3434" w:rsidRPr="00B621BA" w14:paraId="16ACBA11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631EF7DE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183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3617E9D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Current situation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4E7205E3" w14:textId="6F7231E0" w:rsidR="00590A02" w:rsidRPr="00B621BA" w:rsidRDefault="00F06D56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V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irtual </w:t>
            </w:r>
            <w:r w:rsidR="0063570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contact with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loved ones: 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L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ess than once/week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0758C53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73916F3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2D658F3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0.001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2C33136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3E7C56F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432242C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0.678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1469042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0.163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1BD1B5B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5735345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2F2638BD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2952</w:t>
            </w: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685B6E8B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10.76</w:t>
            </w:r>
          </w:p>
        </w:tc>
      </w:tr>
      <w:tr w:rsidR="001E3434" w:rsidRPr="00B621BA" w14:paraId="482733EF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7B6AE368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184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4EA306B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Traumatic experience (PCL-5) before pandemic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5F447C28" w14:textId="3EC5CF6A" w:rsidR="00590A02" w:rsidRPr="00B621BA" w:rsidRDefault="00F06D56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E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xposed as part of job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615BEBC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1E717562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01B0F1A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0.001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7C32ED8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199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48CF42C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52421BC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0.688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4D302CF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0.387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4C3A7FE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7B49E89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5D6D6FC7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675</w:t>
            </w: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4A660DAB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2.46</w:t>
            </w:r>
          </w:p>
        </w:tc>
      </w:tr>
      <w:tr w:rsidR="001E3434" w:rsidRPr="00B621BA" w14:paraId="4B7D1239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2300375C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185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5A588E9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Socio-demographics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12637D0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Work status: Self-employed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0DC0D35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3978308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52EAA44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0.001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0EAD0D9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183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1FEF0C8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30BFA8F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1.248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43C238D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0.056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0D0A740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6512230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03D6D8BB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1632</w:t>
            </w: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644523D8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5.95</w:t>
            </w:r>
          </w:p>
        </w:tc>
      </w:tr>
      <w:tr w:rsidR="001E3434" w:rsidRPr="00B621BA" w14:paraId="0E40F899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1830FF1C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186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2AB785F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Living situation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5D9A9EA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Living with colleagues/fellow students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0FC4812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009B4F8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61475EF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0.001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0A11F60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201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6E19465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5AAD180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0.659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3D7EBD7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2.696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4236AB8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465E860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334962CF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216080FC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3.39</w:t>
            </w:r>
          </w:p>
        </w:tc>
      </w:tr>
      <w:tr w:rsidR="001E3434" w:rsidRPr="00B621BA" w14:paraId="19D91AC6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6D8DD022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187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74769E4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Socio-demographics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05A35321" w14:textId="7C6F9CAF" w:rsidR="00590A02" w:rsidRPr="00B621BA" w:rsidRDefault="00F06D56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H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ighest education: &lt; 10 years of schooling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65B8CF2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7DF03E3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0490D56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0.001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4356794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208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6778460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0C2275B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0.329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210A05A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0.030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1886D4C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079D56E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3A1B540D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637</w:t>
            </w: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45744DCA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2.32</w:t>
            </w:r>
          </w:p>
        </w:tc>
      </w:tr>
      <w:tr w:rsidR="001E3434" w:rsidRPr="00B621BA" w14:paraId="3646FAA1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38E4CFFC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188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3D0BB6E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Country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0574E39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Italy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704C9EC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4674209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70133B1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0.001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2CCDB87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182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6B2A9D8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5CEAE86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1.261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3AE2FB5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0.308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30D1AB8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76AE08D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0D974103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451</w:t>
            </w: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7EA5B613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1.64</w:t>
            </w:r>
          </w:p>
        </w:tc>
      </w:tr>
      <w:tr w:rsidR="001E3434" w:rsidRPr="00B621BA" w14:paraId="260EBF79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5C09B28D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189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7B13B0A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Socio-demographics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3D6DB47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Refugee status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34B0139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61EB643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1E7050D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0.001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55DA578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185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345C561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55609DB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1.206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768EF64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0.139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658BE81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4353F84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0769670F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968</w:t>
            </w: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71A3700E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3.53</w:t>
            </w:r>
          </w:p>
        </w:tc>
      </w:tr>
      <w:tr w:rsidR="001E3434" w:rsidRPr="00B621BA" w14:paraId="1FAA846E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1ED45E80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190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543A0A4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Nationality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51A9EF7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Finland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7F5534C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02D669C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76A47C4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0.001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1F41E96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243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3EA4B56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4FD093E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-0.327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0FC6CA1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0.004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58432DD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2442836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26B6AD6D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136</w:t>
            </w: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4928073D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0.50</w:t>
            </w:r>
          </w:p>
        </w:tc>
      </w:tr>
      <w:tr w:rsidR="001E3434" w:rsidRPr="00B621BA" w14:paraId="7287DD38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6BA73E8F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191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0A17E28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Socio-demographics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515ACC3B" w14:textId="755CA32C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Employment area: Public security (e.g. police</w:t>
            </w:r>
            <w:r w:rsidR="00215CA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,</w:t>
            </w: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fire department)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2359D63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487AD8B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2BD89FD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0.000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3078361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166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0EC02BC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7D5B80A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2.205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3A64467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0.024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33F0000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193CBF6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4A872C6E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1099</w:t>
            </w: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3EC04E47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4.00</w:t>
            </w:r>
          </w:p>
        </w:tc>
      </w:tr>
      <w:tr w:rsidR="001E3434" w:rsidRPr="00B621BA" w14:paraId="2D7A0B94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613EAEF8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192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3CCB433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Traumatic experience (PCL-5) during pandemic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5CDEC775" w14:textId="45245DB4" w:rsidR="00590A02" w:rsidRPr="00B621BA" w:rsidRDefault="00F06D56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E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xposed as part of job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6996C6F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585BEE6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59D6159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0.000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050683A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171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65F5F3B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2794717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1.800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04D22AA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0.009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0DBB915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6FC3079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2808633D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284</w:t>
            </w: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64D3D407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1.03</w:t>
            </w:r>
          </w:p>
        </w:tc>
      </w:tr>
      <w:tr w:rsidR="001E3434" w:rsidRPr="00B621BA" w14:paraId="7E23935E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3E1AE9FC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193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298F2B6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Current situation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74802956" w14:textId="6615809D" w:rsidR="00590A02" w:rsidRPr="00B621BA" w:rsidRDefault="00F06D56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nfection treated in hospital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73BEC72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78EBB16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0502D01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0.000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57F4961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177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5D2F6EA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7FB535F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1.625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65E4262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0.001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7C97EBA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6B381E7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62F58914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101</w:t>
            </w: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0098B9FB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0.37</w:t>
            </w:r>
          </w:p>
        </w:tc>
      </w:tr>
      <w:tr w:rsidR="001E3434" w:rsidRPr="00B621BA" w14:paraId="61D26034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35D97E67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194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73D3012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Nationality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00E0C0F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Other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49577E6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3C98F18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5276077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0.000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1508D75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191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0F3900A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18DB431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0.857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2EAA82B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0.005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5E65250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694B78F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0F6D086F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130</w:t>
            </w: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64E9363B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0.47</w:t>
            </w:r>
          </w:p>
        </w:tc>
      </w:tr>
      <w:tr w:rsidR="001E3434" w:rsidRPr="00B621BA" w14:paraId="35F95556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5EC1A4DF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195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45DEF42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Current situation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154845CC" w14:textId="6E8775CE" w:rsidR="00590A02" w:rsidRPr="00B621BA" w:rsidRDefault="00F06D56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S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everity of infection: </w:t>
            </w:r>
            <w:r w:rsidR="000C6623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S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evere (vs. No infection)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10AA523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7121D1A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397548F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0.000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637DF0D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169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718D6DA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59B3873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1.859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5756243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0.002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1EB81B6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1800654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623A68B3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123</w:t>
            </w: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75CF8A4B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0.45</w:t>
            </w:r>
          </w:p>
        </w:tc>
      </w:tr>
      <w:tr w:rsidR="001E3434" w:rsidRPr="00B621BA" w14:paraId="3624C602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394B81E9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lastRenderedPageBreak/>
              <w:t>196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20C38DE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Current situation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0928A57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More time at home? - Yes. because of infection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7760EDC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5C8E7E1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618875B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0.000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4B182E1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213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79AD0EE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7F22B3D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0.188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715A818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0.017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3828991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08871C32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42516D26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561</w:t>
            </w: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48D5337B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2.04</w:t>
            </w:r>
          </w:p>
        </w:tc>
      </w:tr>
      <w:tr w:rsidR="001E3434" w:rsidRPr="00B621BA" w14:paraId="7A1FAA5F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3BCD09C7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197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43FCE2F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Socio-demographics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579C2F7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Sex: Other (vs. Female)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1DD5CD3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2E2F4AF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675AD8B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0.000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2338C42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189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53CA575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1486C8B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1.007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11CF730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0.002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5E7C4C6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618CC19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6FECCA4C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110</w:t>
            </w: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6A19C822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0.40</w:t>
            </w:r>
          </w:p>
        </w:tc>
      </w:tr>
      <w:tr w:rsidR="001E3434" w:rsidRPr="00B621BA" w14:paraId="713AF7D8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2BD7FF8A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198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187322E2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Nationality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140DF21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Thailand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760D732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7D08C49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5469B72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0.000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76A35FB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205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749B59C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06CF012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0.523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4E6D00E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0.000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46C76FE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6C1E068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56EC652B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35</w:t>
            </w: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45F20873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0.13</w:t>
            </w:r>
          </w:p>
        </w:tc>
      </w:tr>
      <w:tr w:rsidR="001E3434" w:rsidRPr="00B621BA" w14:paraId="0255145C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7E431206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199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6E177A6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Current situation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15C0600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Infection of someone known personally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1030711E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2D70427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46B1F23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0.000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33A724C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241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2E3A50C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0E3A2A3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-0.219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6871D80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0.001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7279FEF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4D36B22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465C6D96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37</w:t>
            </w: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62E4E5E9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0.13</w:t>
            </w:r>
          </w:p>
        </w:tc>
      </w:tr>
      <w:tr w:rsidR="001E3434" w:rsidRPr="00B621BA" w14:paraId="4515983E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tcMar>
              <w:right w:w="0" w:type="dxa"/>
            </w:tcMar>
            <w:hideMark/>
          </w:tcPr>
          <w:p w14:paraId="14FAB270" w14:textId="157DEC9A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200</w:t>
            </w:r>
            <w:r w:rsidR="00EE2C3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234,</w:t>
            </w:r>
            <w:r w:rsidR="00EE2C3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236,</w:t>
            </w:r>
            <w:r w:rsidR="001E3434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237(d)</w:t>
            </w:r>
          </w:p>
        </w:tc>
        <w:tc>
          <w:tcPr>
            <w:tcW w:w="1776" w:type="dxa"/>
            <w:tcBorders>
              <w:top w:val="nil"/>
            </w:tcBorders>
            <w:noWrap/>
          </w:tcPr>
          <w:p w14:paraId="709C423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Nationality</w:t>
            </w:r>
          </w:p>
        </w:tc>
        <w:tc>
          <w:tcPr>
            <w:tcW w:w="3130" w:type="dxa"/>
            <w:tcBorders>
              <w:top w:val="nil"/>
            </w:tcBorders>
            <w:noWrap/>
          </w:tcPr>
          <w:p w14:paraId="35A41191" w14:textId="70162621" w:rsidR="00590A02" w:rsidRPr="00F06D56" w:rsidRDefault="002A25B0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Country</w:t>
            </w:r>
            <w:r w:rsidR="00590A02" w:rsidRPr="00F06D56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</w:t>
            </w:r>
            <w:r w:rsidR="00590A02" w:rsidRPr="00F06D56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ationalities</w:t>
            </w:r>
          </w:p>
        </w:tc>
        <w:tc>
          <w:tcPr>
            <w:tcW w:w="786" w:type="dxa"/>
            <w:tcBorders>
              <w:top w:val="nil"/>
            </w:tcBorders>
            <w:noWrap/>
          </w:tcPr>
          <w:p w14:paraId="7242B15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</w:tcBorders>
            <w:noWrap/>
          </w:tcPr>
          <w:p w14:paraId="0399D29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141" w:type="dxa"/>
            <w:tcBorders>
              <w:top w:val="nil"/>
            </w:tcBorders>
            <w:noWrap/>
          </w:tcPr>
          <w:p w14:paraId="3F2F994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0.000</w:t>
            </w:r>
          </w:p>
        </w:tc>
        <w:tc>
          <w:tcPr>
            <w:tcW w:w="703" w:type="dxa"/>
            <w:tcBorders>
              <w:top w:val="nil"/>
            </w:tcBorders>
            <w:noWrap/>
          </w:tcPr>
          <w:p w14:paraId="2018372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195-</w:t>
            </w:r>
          </w:p>
          <w:p w14:paraId="5C07838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245</w:t>
            </w:r>
          </w:p>
        </w:tc>
        <w:tc>
          <w:tcPr>
            <w:tcW w:w="1281" w:type="dxa"/>
            <w:tcBorders>
              <w:top w:val="nil"/>
            </w:tcBorders>
            <w:noWrap/>
          </w:tcPr>
          <w:p w14:paraId="274E38D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Unimportant</w:t>
            </w:r>
          </w:p>
        </w:tc>
        <w:tc>
          <w:tcPr>
            <w:tcW w:w="851" w:type="dxa"/>
            <w:tcBorders>
              <w:top w:val="nil"/>
            </w:tcBorders>
            <w:noWrap/>
          </w:tcPr>
          <w:p w14:paraId="7EE6BB82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0.000-1.375</w:t>
            </w:r>
          </w:p>
        </w:tc>
        <w:tc>
          <w:tcPr>
            <w:tcW w:w="1134" w:type="dxa"/>
            <w:tcBorders>
              <w:top w:val="nil"/>
            </w:tcBorders>
            <w:noWrap/>
          </w:tcPr>
          <w:p w14:paraId="74B467A7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BFBFBF" w:themeColor="background1" w:themeShade="BF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tcBorders>
              <w:top w:val="nil"/>
            </w:tcBorders>
            <w:noWrap/>
          </w:tcPr>
          <w:p w14:paraId="47F9749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BFBFBF" w:themeColor="background1" w:themeShade="BF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nil"/>
            </w:tcBorders>
            <w:noWrap/>
          </w:tcPr>
          <w:p w14:paraId="47F9C51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BFBFBF" w:themeColor="background1" w:themeShade="BF"/>
                <w:sz w:val="18"/>
                <w:szCs w:val="18"/>
                <w:lang w:eastAsia="en-US"/>
              </w:rPr>
            </w:pPr>
          </w:p>
        </w:tc>
        <w:tc>
          <w:tcPr>
            <w:tcW w:w="712" w:type="dxa"/>
            <w:tcBorders>
              <w:top w:val="nil"/>
            </w:tcBorders>
            <w:noWrap/>
          </w:tcPr>
          <w:p w14:paraId="540B5BE6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1-57</w:t>
            </w:r>
          </w:p>
        </w:tc>
        <w:tc>
          <w:tcPr>
            <w:tcW w:w="678" w:type="dxa"/>
            <w:tcBorders>
              <w:top w:val="nil"/>
            </w:tcBorders>
            <w:noWrap/>
          </w:tcPr>
          <w:p w14:paraId="52D15E25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0.001-0.21</w:t>
            </w:r>
          </w:p>
        </w:tc>
      </w:tr>
      <w:tr w:rsidR="001E3434" w:rsidRPr="00B621BA" w14:paraId="32EBCDB0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687E6474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235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53E09F7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Current situation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6B536715" w14:textId="0A756C57" w:rsidR="00590A02" w:rsidRPr="00B621BA" w:rsidRDefault="00F06D56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P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ersonal </w:t>
            </w:r>
            <w:r w:rsidR="0063570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contact with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loved ones or friends: 1-2 /week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79A6875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04A1FD7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5585FD1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0.000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104A8DE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202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1731D1A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6D43954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0.605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54C2C0C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0.275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4E6B43A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040E3216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2FA42B1E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5665</w:t>
            </w: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4816EF6C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20.64</w:t>
            </w:r>
          </w:p>
        </w:tc>
      </w:tr>
      <w:tr w:rsidR="001E3434" w:rsidRPr="00B621BA" w14:paraId="4B84EDC1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1B3EAF68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238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4EDBF3C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Current situation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6724390A" w14:textId="4F085435" w:rsidR="00590A02" w:rsidRPr="00B621BA" w:rsidRDefault="002A25B0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V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irtual </w:t>
            </w:r>
            <w:r w:rsidR="0063570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contact with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loved ones or friends: 1-2 /week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73AD185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528C788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71F9D89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0.000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18F7267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214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5C8BAF1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75CA16D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0.172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64DA58F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0.351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2794047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747C82C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67B0F60F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5291</w:t>
            </w: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0ADC9676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19.28</w:t>
            </w:r>
          </w:p>
        </w:tc>
      </w:tr>
      <w:tr w:rsidR="001E3434" w:rsidRPr="00B621BA" w14:paraId="499A9699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45A1EA7E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239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6FADB46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Current situation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75EE719C" w14:textId="66C143BA" w:rsidR="00590A02" w:rsidRPr="00B621BA" w:rsidRDefault="002A25B0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S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everity of infection: mild (vs. No infection)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578975A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4F73EEA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2D98164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0.000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3E9A5FF4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222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435FF12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52B3330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0.032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3FB9161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0.230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3A9150F0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73DAE63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2FBDF24B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801</w:t>
            </w: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2504F0E7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2.92</w:t>
            </w:r>
          </w:p>
        </w:tc>
      </w:tr>
      <w:tr w:rsidR="001E3434" w:rsidRPr="00B621BA" w14:paraId="11C13042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4A904CC4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1CDDC53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Current situation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02E453F6" w14:textId="1B8EFFCF" w:rsidR="00590A02" w:rsidRPr="00B621BA" w:rsidRDefault="002A25B0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V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irtual </w:t>
            </w:r>
            <w:r w:rsidR="0063570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contact with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loved ones or friends: 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o contact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0C75AA9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191DE20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2A753DD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0.000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6ED13B4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215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6BDAF0E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4958F708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0.159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7509C665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0.993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130CFE6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7487F2C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1E7AB6AF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883</w:t>
            </w: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64BF1623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3.22</w:t>
            </w:r>
          </w:p>
        </w:tc>
      </w:tr>
      <w:tr w:rsidR="001E3434" w:rsidRPr="00B621BA" w14:paraId="34D728B4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3B650AE6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241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2E5FF8D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Socio-demographics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32DB11E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Community: Living in a suburb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194B6A3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7D35C35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1295111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-0.001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7BBD89A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187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3157A86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0AE39F3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1.108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596055E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0.179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5FCD477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613C001D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55DD4ED9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2698</w:t>
            </w: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2626AD68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9.83</w:t>
            </w:r>
          </w:p>
        </w:tc>
      </w:tr>
      <w:tr w:rsidR="001E3434" w:rsidRPr="00B621BA" w14:paraId="6B010958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3D414487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242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0BEEBF4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Living situation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612D6853" w14:textId="7FFBC66C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Relationship status: </w:t>
            </w:r>
            <w:r w:rsidR="002A25B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S</w:t>
            </w: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table living separately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26082E51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22E59E1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+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5DED8DF9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-0.001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7D6C7234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207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4466328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1FADEFD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0.394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6ED7C44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0.561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6692C810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2812050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565790A5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2846</w:t>
            </w: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7854DF22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10.37</w:t>
            </w:r>
          </w:p>
        </w:tc>
      </w:tr>
      <w:tr w:rsidR="001E3434" w:rsidRPr="00B621BA" w14:paraId="3A91C60E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nil"/>
            </w:tcBorders>
            <w:noWrap/>
            <w:hideMark/>
          </w:tcPr>
          <w:p w14:paraId="21D067B0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243</w:t>
            </w:r>
          </w:p>
        </w:tc>
        <w:tc>
          <w:tcPr>
            <w:tcW w:w="1776" w:type="dxa"/>
            <w:tcBorders>
              <w:top w:val="nil"/>
              <w:bottom w:val="nil"/>
            </w:tcBorders>
            <w:noWrap/>
            <w:hideMark/>
          </w:tcPr>
          <w:p w14:paraId="5326820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Socio-demographics</w:t>
            </w:r>
          </w:p>
        </w:tc>
        <w:tc>
          <w:tcPr>
            <w:tcW w:w="3130" w:type="dxa"/>
            <w:tcBorders>
              <w:top w:val="nil"/>
              <w:bottom w:val="nil"/>
            </w:tcBorders>
            <w:noWrap/>
            <w:hideMark/>
          </w:tcPr>
          <w:p w14:paraId="075673FA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Employment area: Maintenance. repair. construction (</w:t>
            </w:r>
            <w:proofErr w:type="gramStart"/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e.g..</w:t>
            </w:r>
            <w:proofErr w:type="gramEnd"/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cleaner. craftsmen)</w:t>
            </w:r>
          </w:p>
        </w:tc>
        <w:tc>
          <w:tcPr>
            <w:tcW w:w="786" w:type="dxa"/>
            <w:tcBorders>
              <w:top w:val="nil"/>
              <w:bottom w:val="nil"/>
            </w:tcBorders>
            <w:noWrap/>
            <w:hideMark/>
          </w:tcPr>
          <w:p w14:paraId="1AABEADB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  <w:bottom w:val="nil"/>
            </w:tcBorders>
            <w:noWrap/>
            <w:hideMark/>
          </w:tcPr>
          <w:p w14:paraId="505D8D6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  <w:bottom w:val="nil"/>
            </w:tcBorders>
            <w:noWrap/>
            <w:hideMark/>
          </w:tcPr>
          <w:p w14:paraId="30068AF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-0.001</w:t>
            </w:r>
          </w:p>
        </w:tc>
        <w:tc>
          <w:tcPr>
            <w:tcW w:w="703" w:type="dxa"/>
            <w:tcBorders>
              <w:top w:val="nil"/>
              <w:bottom w:val="nil"/>
            </w:tcBorders>
            <w:noWrap/>
            <w:hideMark/>
          </w:tcPr>
          <w:p w14:paraId="060D60A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192</w:t>
            </w:r>
          </w:p>
        </w:tc>
        <w:tc>
          <w:tcPr>
            <w:tcW w:w="1281" w:type="dxa"/>
            <w:tcBorders>
              <w:top w:val="nil"/>
              <w:bottom w:val="nil"/>
            </w:tcBorders>
            <w:noWrap/>
            <w:hideMark/>
          </w:tcPr>
          <w:p w14:paraId="4A41880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Unimportant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  <w:hideMark/>
          </w:tcPr>
          <w:p w14:paraId="4F0BAE69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0.837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0E2ECB6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0.112</w:t>
            </w:r>
          </w:p>
        </w:tc>
        <w:tc>
          <w:tcPr>
            <w:tcW w:w="708" w:type="dxa"/>
            <w:tcBorders>
              <w:top w:val="nil"/>
              <w:bottom w:val="nil"/>
            </w:tcBorders>
            <w:noWrap/>
            <w:hideMark/>
          </w:tcPr>
          <w:p w14:paraId="343D5541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bottom w:val="nil"/>
            </w:tcBorders>
            <w:noWrap/>
            <w:hideMark/>
          </w:tcPr>
          <w:p w14:paraId="2FFC729C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  <w:bottom w:val="nil"/>
            </w:tcBorders>
            <w:noWrap/>
            <w:hideMark/>
          </w:tcPr>
          <w:p w14:paraId="02C595E7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866</w:t>
            </w:r>
          </w:p>
        </w:tc>
        <w:tc>
          <w:tcPr>
            <w:tcW w:w="678" w:type="dxa"/>
            <w:tcBorders>
              <w:top w:val="nil"/>
              <w:bottom w:val="nil"/>
            </w:tcBorders>
            <w:noWrap/>
            <w:hideMark/>
          </w:tcPr>
          <w:p w14:paraId="7114807A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3.16</w:t>
            </w:r>
          </w:p>
        </w:tc>
      </w:tr>
      <w:tr w:rsidR="001E3434" w:rsidRPr="00B621BA" w14:paraId="74822A1C" w14:textId="77777777" w:rsidTr="00A836C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</w:tcBorders>
            <w:noWrap/>
            <w:hideMark/>
          </w:tcPr>
          <w:p w14:paraId="0567C9B3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1776" w:type="dxa"/>
            <w:tcBorders>
              <w:top w:val="nil"/>
            </w:tcBorders>
            <w:noWrap/>
            <w:hideMark/>
          </w:tcPr>
          <w:p w14:paraId="79B19DDB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Socio-demographics</w:t>
            </w:r>
          </w:p>
        </w:tc>
        <w:tc>
          <w:tcPr>
            <w:tcW w:w="3130" w:type="dxa"/>
            <w:tcBorders>
              <w:top w:val="nil"/>
            </w:tcBorders>
            <w:noWrap/>
            <w:hideMark/>
          </w:tcPr>
          <w:p w14:paraId="2E01E5DA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Community: Living in a small city</w:t>
            </w:r>
          </w:p>
        </w:tc>
        <w:tc>
          <w:tcPr>
            <w:tcW w:w="786" w:type="dxa"/>
            <w:tcBorders>
              <w:top w:val="nil"/>
            </w:tcBorders>
            <w:noWrap/>
            <w:hideMark/>
          </w:tcPr>
          <w:p w14:paraId="19DBA973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</w:tcBorders>
            <w:noWrap/>
            <w:hideMark/>
          </w:tcPr>
          <w:p w14:paraId="1B005EA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</w:tcBorders>
            <w:noWrap/>
            <w:hideMark/>
          </w:tcPr>
          <w:p w14:paraId="783CA14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-0.002</w:t>
            </w:r>
          </w:p>
        </w:tc>
        <w:tc>
          <w:tcPr>
            <w:tcW w:w="703" w:type="dxa"/>
            <w:tcBorders>
              <w:top w:val="nil"/>
            </w:tcBorders>
            <w:noWrap/>
            <w:hideMark/>
          </w:tcPr>
          <w:p w14:paraId="49052FB6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194</w:t>
            </w:r>
          </w:p>
        </w:tc>
        <w:tc>
          <w:tcPr>
            <w:tcW w:w="1281" w:type="dxa"/>
            <w:tcBorders>
              <w:top w:val="nil"/>
            </w:tcBorders>
            <w:noWrap/>
            <w:hideMark/>
          </w:tcPr>
          <w:p w14:paraId="6704350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Unimportant</w:t>
            </w:r>
          </w:p>
        </w:tc>
        <w:tc>
          <w:tcPr>
            <w:tcW w:w="851" w:type="dxa"/>
            <w:tcBorders>
              <w:top w:val="nil"/>
            </w:tcBorders>
            <w:noWrap/>
            <w:hideMark/>
          </w:tcPr>
          <w:p w14:paraId="27742F0E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0.814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2F3E052D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0.446</w:t>
            </w:r>
          </w:p>
        </w:tc>
        <w:tc>
          <w:tcPr>
            <w:tcW w:w="708" w:type="dxa"/>
            <w:tcBorders>
              <w:top w:val="nil"/>
            </w:tcBorders>
            <w:noWrap/>
            <w:hideMark/>
          </w:tcPr>
          <w:p w14:paraId="7959680F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noWrap/>
            <w:hideMark/>
          </w:tcPr>
          <w:p w14:paraId="75FA0A0C" w14:textId="77777777" w:rsidR="00590A02" w:rsidRPr="00B621BA" w:rsidRDefault="00590A02" w:rsidP="00597406">
            <w:pPr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</w:tcBorders>
            <w:noWrap/>
            <w:hideMark/>
          </w:tcPr>
          <w:p w14:paraId="14605F48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6733</w:t>
            </w:r>
          </w:p>
        </w:tc>
        <w:tc>
          <w:tcPr>
            <w:tcW w:w="678" w:type="dxa"/>
            <w:tcBorders>
              <w:top w:val="nil"/>
            </w:tcBorders>
            <w:noWrap/>
            <w:hideMark/>
          </w:tcPr>
          <w:p w14:paraId="5033F671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24.53</w:t>
            </w:r>
          </w:p>
        </w:tc>
      </w:tr>
      <w:tr w:rsidR="001E3434" w:rsidRPr="00B621BA" w14:paraId="723D1115" w14:textId="77777777" w:rsidTr="00A83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2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09664F0" w14:textId="77777777" w:rsidR="00590A02" w:rsidRPr="00B621BA" w:rsidRDefault="00590A02" w:rsidP="00597406">
            <w:pPr>
              <w:spacing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245</w:t>
            </w:r>
          </w:p>
        </w:tc>
        <w:tc>
          <w:tcPr>
            <w:tcW w:w="177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4AB334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Current situation</w:t>
            </w:r>
          </w:p>
        </w:tc>
        <w:tc>
          <w:tcPr>
            <w:tcW w:w="313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6DA76A5" w14:textId="372774DD" w:rsidR="00590A02" w:rsidRPr="00B621BA" w:rsidRDefault="002A25B0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V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irtual </w:t>
            </w:r>
            <w:r w:rsidR="00635705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contact with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loved ones or friends: 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O</w:t>
            </w:r>
            <w:r w:rsidR="00590A02"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nce /week</w:t>
            </w:r>
          </w:p>
        </w:tc>
        <w:tc>
          <w:tcPr>
            <w:tcW w:w="78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606619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binary</w:t>
            </w:r>
          </w:p>
        </w:tc>
        <w:tc>
          <w:tcPr>
            <w:tcW w:w="991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DDAF343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141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3B3328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-0.003</w:t>
            </w:r>
          </w:p>
        </w:tc>
        <w:tc>
          <w:tcPr>
            <w:tcW w:w="703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CA608B5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242</w:t>
            </w:r>
          </w:p>
        </w:tc>
        <w:tc>
          <w:tcPr>
            <w:tcW w:w="1281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8A8F34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Unimportant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489B772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-0.308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24F6348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0.246</w:t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AA0BD4F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38B7F27" w14:textId="77777777" w:rsidR="00590A02" w:rsidRPr="00B621BA" w:rsidRDefault="00590A02" w:rsidP="00597406">
            <w:pPr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12" w:type="dxa"/>
            <w:tcBorders>
              <w:top w:val="nil"/>
              <w:bottom w:val="single" w:sz="4" w:space="0" w:color="auto"/>
            </w:tcBorders>
            <w:noWrap/>
            <w:hideMark/>
          </w:tcPr>
          <w:p w14:paraId="0999D3E3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2725</w:t>
            </w:r>
          </w:p>
        </w:tc>
        <w:tc>
          <w:tcPr>
            <w:tcW w:w="678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D626156" w14:textId="77777777" w:rsidR="00590A02" w:rsidRPr="00B621BA" w:rsidRDefault="00590A02" w:rsidP="00E91936">
            <w:pPr>
              <w:spacing w:line="24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B621B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9.93</w:t>
            </w:r>
          </w:p>
        </w:tc>
      </w:tr>
    </w:tbl>
    <w:p w14:paraId="32B61415" w14:textId="77777777" w:rsidR="002A403E" w:rsidRPr="002A403E" w:rsidRDefault="002A403E" w:rsidP="002A403E">
      <w:pPr>
        <w:ind w:firstLine="0"/>
        <w:rPr>
          <w:b/>
          <w:bCs/>
          <w:sz w:val="12"/>
          <w:szCs w:val="12"/>
          <w:lang w:val="en-GB"/>
        </w:rPr>
      </w:pPr>
    </w:p>
    <w:p w14:paraId="52D23514" w14:textId="0059607B" w:rsidR="00C921A6" w:rsidRPr="00EC723E" w:rsidRDefault="002A403E" w:rsidP="000E354D">
      <w:pPr>
        <w:ind w:left="142" w:firstLine="0"/>
        <w:rPr>
          <w:lang w:val="en-GB"/>
        </w:rPr>
      </w:pPr>
      <w:r w:rsidRPr="002A403E">
        <w:rPr>
          <w:i/>
          <w:iCs/>
          <w:lang w:val="en-GB"/>
        </w:rPr>
        <w:t>Note.</w:t>
      </w:r>
      <w:r>
        <w:rPr>
          <w:b/>
          <w:bCs/>
          <w:lang w:val="en-GB"/>
        </w:rPr>
        <w:t xml:space="preserve"> </w:t>
      </w:r>
      <w:r w:rsidR="00C640C1" w:rsidRPr="00C640C1">
        <w:rPr>
          <w:vertAlign w:val="superscript"/>
        </w:rPr>
        <w:t>(a)</w:t>
      </w:r>
      <w:r w:rsidR="00C640C1">
        <w:t xml:space="preserve"> Domain: Questionnaire domain; name of subscale is given when item is part of a validated questionnaire. </w:t>
      </w:r>
      <w:r w:rsidR="00C640C1" w:rsidRPr="00C640C1">
        <w:rPr>
          <w:vertAlign w:val="superscript"/>
        </w:rPr>
        <w:t>(b)</w:t>
      </w:r>
      <w:r w:rsidR="00C640C1">
        <w:t xml:space="preserve"> Direction of association (regression within mixed-effects model) with levels of adjustment disorder (AjD) symptoms: + = positive association; − = negative association. The effect can be in the opposite direction in some splits of the data or at lower nodes within a tree. (c) </w:t>
      </w:r>
      <w:proofErr w:type="gramStart"/>
      <w:r w:rsidR="00C640C1">
        <w:t>Friedman’s</w:t>
      </w:r>
      <w:proofErr w:type="gramEnd"/>
      <w:r w:rsidR="00C640C1">
        <w:t xml:space="preserve"> H; transformed to range 0–100 for better readability. (d) Rank 200–234 and 236–237 not shown: individual nationalities with partly small case numbers, all with importance values of 0.0. PCS: Pandemic Coping Scale (Lotzin et al., 2022c). ACE questionnaire: Adverse Childhood Experiences Questionnaire (Felitti et al., 1998). PCL-5: Criterion A items of the PTSD Checklist for DSM-5 (Weathers et al., 2013).</w:t>
      </w:r>
    </w:p>
    <w:sectPr w:rsidR="00C921A6" w:rsidRPr="00EC723E" w:rsidSect="000E354D">
      <w:head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9B5FA" w14:textId="77777777" w:rsidR="00F453D7" w:rsidRDefault="00F453D7">
      <w:pPr>
        <w:spacing w:line="240" w:lineRule="auto"/>
      </w:pPr>
      <w:r>
        <w:separator/>
      </w:r>
    </w:p>
  </w:endnote>
  <w:endnote w:type="continuationSeparator" w:id="0">
    <w:p w14:paraId="187766F8" w14:textId="77777777" w:rsidR="00F453D7" w:rsidRDefault="00F453D7">
      <w:pPr>
        <w:spacing w:line="240" w:lineRule="auto"/>
      </w:pPr>
      <w:r>
        <w:continuationSeparator/>
      </w:r>
    </w:p>
  </w:endnote>
  <w:endnote w:type="continuationNotice" w:id="1">
    <w:p w14:paraId="5923B152" w14:textId="77777777" w:rsidR="00F453D7" w:rsidRDefault="00F453D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B0604020202020204"/>
    <w:charset w:val="00"/>
    <w:family w:val="roman"/>
    <w:pitch w:val="default"/>
  </w:font>
  <w:font w:name="Droid Sans Fallback">
    <w:panose1 w:val="020B0604020202020204"/>
    <w:charset w:val="00"/>
    <w:family w:val="roman"/>
    <w:pitch w:val="default"/>
  </w:font>
  <w:font w:name="FreeSans">
    <w:panose1 w:val="020B0604020202020204"/>
    <w:charset w:val="00"/>
    <w:family w:val="roman"/>
    <w:pitch w:val="default"/>
  </w:font>
  <w:font w:name="FBPVT L+ Linotype Univers">
    <w:panose1 w:val="020B0604020202020204"/>
    <w:charset w:val="00"/>
    <w:family w:val="roman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01E34" w14:textId="77777777" w:rsidR="00F453D7" w:rsidRDefault="00F453D7">
      <w:pPr>
        <w:spacing w:line="240" w:lineRule="auto"/>
      </w:pPr>
      <w:r>
        <w:separator/>
      </w:r>
    </w:p>
  </w:footnote>
  <w:footnote w:type="continuationSeparator" w:id="0">
    <w:p w14:paraId="1034FEBA" w14:textId="77777777" w:rsidR="00F453D7" w:rsidRDefault="00F453D7">
      <w:pPr>
        <w:spacing w:line="240" w:lineRule="auto"/>
      </w:pPr>
      <w:r>
        <w:continuationSeparator/>
      </w:r>
    </w:p>
  </w:footnote>
  <w:footnote w:type="continuationNotice" w:id="1">
    <w:p w14:paraId="58B41F0F" w14:textId="77777777" w:rsidR="00F453D7" w:rsidRDefault="00F453D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EAC60" w14:textId="32DB0F9D" w:rsidR="00AF7D78" w:rsidRPr="00141603" w:rsidRDefault="00AF7D78" w:rsidP="000E354D">
    <w:pPr>
      <w:pStyle w:val="Kopfzeile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406FFE"/>
    <w:multiLevelType w:val="hybridMultilevel"/>
    <w:tmpl w:val="600E72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3F2EBF"/>
    <w:multiLevelType w:val="hybridMultilevel"/>
    <w:tmpl w:val="C958ED8E"/>
    <w:lvl w:ilvl="0" w:tplc="B1988C4C">
      <w:numFmt w:val="bullet"/>
      <w:lvlText w:val="•"/>
      <w:lvlJc w:val="left"/>
      <w:pPr>
        <w:ind w:left="716" w:hanging="432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0E435B65"/>
    <w:multiLevelType w:val="multilevel"/>
    <w:tmpl w:val="D702F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FD537A"/>
    <w:multiLevelType w:val="multilevel"/>
    <w:tmpl w:val="566A7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7A3C2C"/>
    <w:multiLevelType w:val="hybridMultilevel"/>
    <w:tmpl w:val="D7F2DA76"/>
    <w:lvl w:ilvl="0" w:tplc="8DBAABF8">
      <w:numFmt w:val="bullet"/>
      <w:lvlText w:val=""/>
      <w:lvlJc w:val="left"/>
      <w:pPr>
        <w:ind w:left="644" w:hanging="360"/>
      </w:pPr>
      <w:rPr>
        <w:rFonts w:ascii="Wingdings" w:eastAsiaTheme="minorHAnsi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1927304C"/>
    <w:multiLevelType w:val="hybridMultilevel"/>
    <w:tmpl w:val="3B300980"/>
    <w:lvl w:ilvl="0" w:tplc="0407000F">
      <w:start w:val="1"/>
      <w:numFmt w:val="decimal"/>
      <w:lvlText w:val="%1."/>
      <w:lvlJc w:val="left"/>
      <w:pPr>
        <w:ind w:left="1004" w:hanging="360"/>
      </w:pPr>
    </w:lvl>
    <w:lvl w:ilvl="1" w:tplc="04070019" w:tentative="1">
      <w:start w:val="1"/>
      <w:numFmt w:val="lowerLetter"/>
      <w:lvlText w:val="%2."/>
      <w:lvlJc w:val="left"/>
      <w:pPr>
        <w:ind w:left="1724" w:hanging="360"/>
      </w:pPr>
    </w:lvl>
    <w:lvl w:ilvl="2" w:tplc="0407001B" w:tentative="1">
      <w:start w:val="1"/>
      <w:numFmt w:val="lowerRoman"/>
      <w:lvlText w:val="%3."/>
      <w:lvlJc w:val="right"/>
      <w:pPr>
        <w:ind w:left="2444" w:hanging="180"/>
      </w:pPr>
    </w:lvl>
    <w:lvl w:ilvl="3" w:tplc="0407000F" w:tentative="1">
      <w:start w:val="1"/>
      <w:numFmt w:val="decimal"/>
      <w:lvlText w:val="%4."/>
      <w:lvlJc w:val="left"/>
      <w:pPr>
        <w:ind w:left="3164" w:hanging="360"/>
      </w:pPr>
    </w:lvl>
    <w:lvl w:ilvl="4" w:tplc="04070019" w:tentative="1">
      <w:start w:val="1"/>
      <w:numFmt w:val="lowerLetter"/>
      <w:lvlText w:val="%5."/>
      <w:lvlJc w:val="left"/>
      <w:pPr>
        <w:ind w:left="3884" w:hanging="360"/>
      </w:pPr>
    </w:lvl>
    <w:lvl w:ilvl="5" w:tplc="0407001B" w:tentative="1">
      <w:start w:val="1"/>
      <w:numFmt w:val="lowerRoman"/>
      <w:lvlText w:val="%6."/>
      <w:lvlJc w:val="right"/>
      <w:pPr>
        <w:ind w:left="4604" w:hanging="180"/>
      </w:pPr>
    </w:lvl>
    <w:lvl w:ilvl="6" w:tplc="0407000F" w:tentative="1">
      <w:start w:val="1"/>
      <w:numFmt w:val="decimal"/>
      <w:lvlText w:val="%7."/>
      <w:lvlJc w:val="left"/>
      <w:pPr>
        <w:ind w:left="5324" w:hanging="360"/>
      </w:pPr>
    </w:lvl>
    <w:lvl w:ilvl="7" w:tplc="04070019" w:tentative="1">
      <w:start w:val="1"/>
      <w:numFmt w:val="lowerLetter"/>
      <w:lvlText w:val="%8."/>
      <w:lvlJc w:val="left"/>
      <w:pPr>
        <w:ind w:left="6044" w:hanging="360"/>
      </w:pPr>
    </w:lvl>
    <w:lvl w:ilvl="8" w:tplc="0407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19D95853"/>
    <w:multiLevelType w:val="multilevel"/>
    <w:tmpl w:val="4CCC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AA1814"/>
    <w:multiLevelType w:val="hybridMultilevel"/>
    <w:tmpl w:val="D276ADC6"/>
    <w:lvl w:ilvl="0" w:tplc="EAE4E8E8">
      <w:start w:val="3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4715B3"/>
    <w:multiLevelType w:val="multilevel"/>
    <w:tmpl w:val="717C1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562C36"/>
    <w:multiLevelType w:val="multilevel"/>
    <w:tmpl w:val="B6C09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berschrift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berschrift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berschrift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berschrift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berschrift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berschrift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berschrift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395D6126"/>
    <w:multiLevelType w:val="hybridMultilevel"/>
    <w:tmpl w:val="D32E0DF2"/>
    <w:lvl w:ilvl="0" w:tplc="740EB03E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700C38"/>
    <w:multiLevelType w:val="hybridMultilevel"/>
    <w:tmpl w:val="95D203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F4A387A"/>
    <w:multiLevelType w:val="hybridMultilevel"/>
    <w:tmpl w:val="DD280BC0"/>
    <w:lvl w:ilvl="0" w:tplc="0407000F">
      <w:start w:val="1"/>
      <w:numFmt w:val="decimal"/>
      <w:lvlText w:val="%1."/>
      <w:lvlJc w:val="left"/>
      <w:pPr>
        <w:ind w:left="1429" w:hanging="360"/>
      </w:pPr>
    </w:lvl>
    <w:lvl w:ilvl="1" w:tplc="04070019" w:tentative="1">
      <w:start w:val="1"/>
      <w:numFmt w:val="lowerLetter"/>
      <w:lvlText w:val="%2."/>
      <w:lvlJc w:val="left"/>
      <w:pPr>
        <w:ind w:left="2149" w:hanging="360"/>
      </w:pPr>
    </w:lvl>
    <w:lvl w:ilvl="2" w:tplc="0407001B" w:tentative="1">
      <w:start w:val="1"/>
      <w:numFmt w:val="lowerRoman"/>
      <w:lvlText w:val="%3."/>
      <w:lvlJc w:val="right"/>
      <w:pPr>
        <w:ind w:left="2869" w:hanging="180"/>
      </w:pPr>
    </w:lvl>
    <w:lvl w:ilvl="3" w:tplc="0407000F" w:tentative="1">
      <w:start w:val="1"/>
      <w:numFmt w:val="decimal"/>
      <w:lvlText w:val="%4."/>
      <w:lvlJc w:val="left"/>
      <w:pPr>
        <w:ind w:left="3589" w:hanging="360"/>
      </w:pPr>
    </w:lvl>
    <w:lvl w:ilvl="4" w:tplc="04070019" w:tentative="1">
      <w:start w:val="1"/>
      <w:numFmt w:val="lowerLetter"/>
      <w:lvlText w:val="%5."/>
      <w:lvlJc w:val="left"/>
      <w:pPr>
        <w:ind w:left="4309" w:hanging="360"/>
      </w:pPr>
    </w:lvl>
    <w:lvl w:ilvl="5" w:tplc="0407001B" w:tentative="1">
      <w:start w:val="1"/>
      <w:numFmt w:val="lowerRoman"/>
      <w:lvlText w:val="%6."/>
      <w:lvlJc w:val="right"/>
      <w:pPr>
        <w:ind w:left="5029" w:hanging="180"/>
      </w:pPr>
    </w:lvl>
    <w:lvl w:ilvl="6" w:tplc="0407000F" w:tentative="1">
      <w:start w:val="1"/>
      <w:numFmt w:val="decimal"/>
      <w:lvlText w:val="%7."/>
      <w:lvlJc w:val="left"/>
      <w:pPr>
        <w:ind w:left="5749" w:hanging="360"/>
      </w:pPr>
    </w:lvl>
    <w:lvl w:ilvl="7" w:tplc="04070019" w:tentative="1">
      <w:start w:val="1"/>
      <w:numFmt w:val="lowerLetter"/>
      <w:lvlText w:val="%8."/>
      <w:lvlJc w:val="left"/>
      <w:pPr>
        <w:ind w:left="6469" w:hanging="360"/>
      </w:pPr>
    </w:lvl>
    <w:lvl w:ilvl="8" w:tplc="04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FD20F40"/>
    <w:multiLevelType w:val="hybridMultilevel"/>
    <w:tmpl w:val="9350FE4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6B4BFC"/>
    <w:multiLevelType w:val="hybridMultilevel"/>
    <w:tmpl w:val="6F7EBA68"/>
    <w:lvl w:ilvl="0" w:tplc="0407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51D806F5"/>
    <w:multiLevelType w:val="hybridMultilevel"/>
    <w:tmpl w:val="6A78D7C2"/>
    <w:lvl w:ilvl="0" w:tplc="B1988C4C">
      <w:numFmt w:val="bullet"/>
      <w:lvlText w:val="•"/>
      <w:lvlJc w:val="left"/>
      <w:pPr>
        <w:ind w:left="716" w:hanging="432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638B0467"/>
    <w:multiLevelType w:val="hybridMultilevel"/>
    <w:tmpl w:val="E1AAB702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41483A"/>
    <w:multiLevelType w:val="multilevel"/>
    <w:tmpl w:val="3D46F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6F93762"/>
    <w:multiLevelType w:val="hybridMultilevel"/>
    <w:tmpl w:val="1EBC934E"/>
    <w:lvl w:ilvl="0" w:tplc="C3587B00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2D3188"/>
    <w:multiLevelType w:val="multilevel"/>
    <w:tmpl w:val="BE207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1836F2F"/>
    <w:multiLevelType w:val="hybridMultilevel"/>
    <w:tmpl w:val="768E93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5F21D6"/>
    <w:multiLevelType w:val="hybridMultilevel"/>
    <w:tmpl w:val="747AC630"/>
    <w:lvl w:ilvl="0" w:tplc="B1988C4C">
      <w:numFmt w:val="bullet"/>
      <w:lvlText w:val="•"/>
      <w:lvlJc w:val="left"/>
      <w:pPr>
        <w:ind w:left="1000" w:hanging="432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7FD849B6"/>
    <w:multiLevelType w:val="multilevel"/>
    <w:tmpl w:val="38B621B4"/>
    <w:lvl w:ilvl="0">
      <w:start w:val="1"/>
      <w:numFmt w:val="decimal"/>
      <w:pStyle w:val="EU-numbers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43627946">
    <w:abstractNumId w:val="23"/>
  </w:num>
  <w:num w:numId="2" w16cid:durableId="1833135879">
    <w:abstractNumId w:val="10"/>
  </w:num>
  <w:num w:numId="3" w16cid:durableId="962032761">
    <w:abstractNumId w:val="14"/>
  </w:num>
  <w:num w:numId="4" w16cid:durableId="1818953538">
    <w:abstractNumId w:val="13"/>
  </w:num>
  <w:num w:numId="5" w16cid:durableId="198511552">
    <w:abstractNumId w:val="9"/>
  </w:num>
  <w:num w:numId="6" w16cid:durableId="259412064">
    <w:abstractNumId w:val="18"/>
  </w:num>
  <w:num w:numId="7" w16cid:durableId="1405445516">
    <w:abstractNumId w:val="19"/>
  </w:num>
  <w:num w:numId="8" w16cid:durableId="1541281931">
    <w:abstractNumId w:val="17"/>
  </w:num>
  <w:num w:numId="9" w16cid:durableId="318536334">
    <w:abstractNumId w:val="1"/>
  </w:num>
  <w:num w:numId="10" w16cid:durableId="46728689">
    <w:abstractNumId w:val="12"/>
  </w:num>
  <w:num w:numId="11" w16cid:durableId="948660278">
    <w:abstractNumId w:val="11"/>
  </w:num>
  <w:num w:numId="12" w16cid:durableId="606815908">
    <w:abstractNumId w:val="21"/>
  </w:num>
  <w:num w:numId="13" w16cid:durableId="1510173573">
    <w:abstractNumId w:val="8"/>
  </w:num>
  <w:num w:numId="14" w16cid:durableId="946306148">
    <w:abstractNumId w:val="5"/>
  </w:num>
  <w:num w:numId="15" w16cid:durableId="316807357">
    <w:abstractNumId w:val="2"/>
  </w:num>
  <w:num w:numId="16" w16cid:durableId="715861264">
    <w:abstractNumId w:val="22"/>
  </w:num>
  <w:num w:numId="17" w16cid:durableId="284435160">
    <w:abstractNumId w:val="16"/>
  </w:num>
  <w:num w:numId="18" w16cid:durableId="1896351734">
    <w:abstractNumId w:val="20"/>
  </w:num>
  <w:num w:numId="19" w16cid:durableId="2113889656">
    <w:abstractNumId w:val="6"/>
  </w:num>
  <w:num w:numId="20" w16cid:durableId="14960831">
    <w:abstractNumId w:val="15"/>
  </w:num>
  <w:num w:numId="21" w16cid:durableId="69739412">
    <w:abstractNumId w:val="7"/>
  </w:num>
  <w:num w:numId="22" w16cid:durableId="625426562">
    <w:abstractNumId w:val="3"/>
  </w:num>
  <w:num w:numId="23" w16cid:durableId="1126585094">
    <w:abstractNumId w:val="4"/>
  </w:num>
  <w:num w:numId="24" w16cid:durableId="972709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6"/>
  <w:removePersonalInformation/>
  <w:removeDateAndTime/>
  <w:hideSpellingErrors/>
  <w:hideGrammaticalErrors/>
  <w:proofState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M0MDE1MTE1NbYwtbBU0lEKTi0uzszPAykwMqoFAGcPhQAtAAAA"/>
  </w:docVars>
  <w:rsids>
    <w:rsidRoot w:val="00E74393"/>
    <w:rsid w:val="0000056D"/>
    <w:rsid w:val="00001470"/>
    <w:rsid w:val="00001E52"/>
    <w:rsid w:val="00001ED4"/>
    <w:rsid w:val="000023DD"/>
    <w:rsid w:val="00002560"/>
    <w:rsid w:val="00002681"/>
    <w:rsid w:val="000037E3"/>
    <w:rsid w:val="00004EAE"/>
    <w:rsid w:val="00004F18"/>
    <w:rsid w:val="000051C7"/>
    <w:rsid w:val="00005A5E"/>
    <w:rsid w:val="00007262"/>
    <w:rsid w:val="000076B6"/>
    <w:rsid w:val="0000792B"/>
    <w:rsid w:val="000079AD"/>
    <w:rsid w:val="000079E7"/>
    <w:rsid w:val="000106BD"/>
    <w:rsid w:val="00010748"/>
    <w:rsid w:val="000109BC"/>
    <w:rsid w:val="00011585"/>
    <w:rsid w:val="000115A3"/>
    <w:rsid w:val="00011FCC"/>
    <w:rsid w:val="00012631"/>
    <w:rsid w:val="0001284C"/>
    <w:rsid w:val="0001287E"/>
    <w:rsid w:val="0001299E"/>
    <w:rsid w:val="00012DFE"/>
    <w:rsid w:val="000131D3"/>
    <w:rsid w:val="00014579"/>
    <w:rsid w:val="0001467C"/>
    <w:rsid w:val="0001501B"/>
    <w:rsid w:val="000151BD"/>
    <w:rsid w:val="000152A2"/>
    <w:rsid w:val="00016744"/>
    <w:rsid w:val="00017A84"/>
    <w:rsid w:val="00020AD7"/>
    <w:rsid w:val="00021DF4"/>
    <w:rsid w:val="0002281D"/>
    <w:rsid w:val="00023D77"/>
    <w:rsid w:val="00024608"/>
    <w:rsid w:val="00024638"/>
    <w:rsid w:val="00024AC8"/>
    <w:rsid w:val="00025049"/>
    <w:rsid w:val="00025354"/>
    <w:rsid w:val="00025399"/>
    <w:rsid w:val="00025AD3"/>
    <w:rsid w:val="00025BD2"/>
    <w:rsid w:val="0002688C"/>
    <w:rsid w:val="0003000D"/>
    <w:rsid w:val="00030375"/>
    <w:rsid w:val="0003037C"/>
    <w:rsid w:val="0003053E"/>
    <w:rsid w:val="00031472"/>
    <w:rsid w:val="000318AF"/>
    <w:rsid w:val="00031CCB"/>
    <w:rsid w:val="0003256F"/>
    <w:rsid w:val="00032BCF"/>
    <w:rsid w:val="00032FB8"/>
    <w:rsid w:val="00033E2D"/>
    <w:rsid w:val="00035320"/>
    <w:rsid w:val="000359D2"/>
    <w:rsid w:val="00036A2F"/>
    <w:rsid w:val="00036BCD"/>
    <w:rsid w:val="00036CDA"/>
    <w:rsid w:val="00036EDC"/>
    <w:rsid w:val="00037044"/>
    <w:rsid w:val="00037E8F"/>
    <w:rsid w:val="00040BB0"/>
    <w:rsid w:val="00040D0F"/>
    <w:rsid w:val="00040DB4"/>
    <w:rsid w:val="00041094"/>
    <w:rsid w:val="00041102"/>
    <w:rsid w:val="000419E0"/>
    <w:rsid w:val="00041E90"/>
    <w:rsid w:val="00042054"/>
    <w:rsid w:val="00042F79"/>
    <w:rsid w:val="00043247"/>
    <w:rsid w:val="000433ED"/>
    <w:rsid w:val="000447D4"/>
    <w:rsid w:val="0004480C"/>
    <w:rsid w:val="00044CAC"/>
    <w:rsid w:val="00044EFE"/>
    <w:rsid w:val="00045006"/>
    <w:rsid w:val="000453D2"/>
    <w:rsid w:val="00045635"/>
    <w:rsid w:val="000464B1"/>
    <w:rsid w:val="00046963"/>
    <w:rsid w:val="00046F2C"/>
    <w:rsid w:val="00050BB7"/>
    <w:rsid w:val="00051586"/>
    <w:rsid w:val="00051949"/>
    <w:rsid w:val="000525E2"/>
    <w:rsid w:val="00052B52"/>
    <w:rsid w:val="00054045"/>
    <w:rsid w:val="0005423A"/>
    <w:rsid w:val="00055E03"/>
    <w:rsid w:val="000567A8"/>
    <w:rsid w:val="00057491"/>
    <w:rsid w:val="0006088B"/>
    <w:rsid w:val="0006146F"/>
    <w:rsid w:val="00061B4D"/>
    <w:rsid w:val="00062ECF"/>
    <w:rsid w:val="0006331D"/>
    <w:rsid w:val="00063356"/>
    <w:rsid w:val="00063D5B"/>
    <w:rsid w:val="00067EB7"/>
    <w:rsid w:val="00070247"/>
    <w:rsid w:val="0007188E"/>
    <w:rsid w:val="00073225"/>
    <w:rsid w:val="000747C4"/>
    <w:rsid w:val="00074E1E"/>
    <w:rsid w:val="000755E5"/>
    <w:rsid w:val="0007562B"/>
    <w:rsid w:val="00075756"/>
    <w:rsid w:val="000762E5"/>
    <w:rsid w:val="00076678"/>
    <w:rsid w:val="00076BBF"/>
    <w:rsid w:val="00076BED"/>
    <w:rsid w:val="00077008"/>
    <w:rsid w:val="0007774E"/>
    <w:rsid w:val="00080A87"/>
    <w:rsid w:val="00081B20"/>
    <w:rsid w:val="00081DE0"/>
    <w:rsid w:val="00083F09"/>
    <w:rsid w:val="00084869"/>
    <w:rsid w:val="00085227"/>
    <w:rsid w:val="00085490"/>
    <w:rsid w:val="00085578"/>
    <w:rsid w:val="0008560D"/>
    <w:rsid w:val="0008644F"/>
    <w:rsid w:val="0008647D"/>
    <w:rsid w:val="000865A9"/>
    <w:rsid w:val="00086D73"/>
    <w:rsid w:val="00086FAD"/>
    <w:rsid w:val="00086FD3"/>
    <w:rsid w:val="000870EB"/>
    <w:rsid w:val="000872E7"/>
    <w:rsid w:val="00087672"/>
    <w:rsid w:val="00090364"/>
    <w:rsid w:val="0009082A"/>
    <w:rsid w:val="0009163A"/>
    <w:rsid w:val="00092C2C"/>
    <w:rsid w:val="00092D13"/>
    <w:rsid w:val="000932A9"/>
    <w:rsid w:val="0009378C"/>
    <w:rsid w:val="00095312"/>
    <w:rsid w:val="000954FC"/>
    <w:rsid w:val="00097F1F"/>
    <w:rsid w:val="000A0357"/>
    <w:rsid w:val="000A0C7F"/>
    <w:rsid w:val="000A14ED"/>
    <w:rsid w:val="000A1DC9"/>
    <w:rsid w:val="000A1DE6"/>
    <w:rsid w:val="000A27F5"/>
    <w:rsid w:val="000A2B67"/>
    <w:rsid w:val="000A3575"/>
    <w:rsid w:val="000A3D45"/>
    <w:rsid w:val="000A482C"/>
    <w:rsid w:val="000A52D1"/>
    <w:rsid w:val="000A52F6"/>
    <w:rsid w:val="000A59BA"/>
    <w:rsid w:val="000A61D6"/>
    <w:rsid w:val="000A6771"/>
    <w:rsid w:val="000A7C7F"/>
    <w:rsid w:val="000B085D"/>
    <w:rsid w:val="000B0FE9"/>
    <w:rsid w:val="000B19C4"/>
    <w:rsid w:val="000B200A"/>
    <w:rsid w:val="000B2A7A"/>
    <w:rsid w:val="000B2B54"/>
    <w:rsid w:val="000B36E5"/>
    <w:rsid w:val="000B5F2E"/>
    <w:rsid w:val="000B6CAC"/>
    <w:rsid w:val="000B70BA"/>
    <w:rsid w:val="000B727F"/>
    <w:rsid w:val="000B74B9"/>
    <w:rsid w:val="000B7815"/>
    <w:rsid w:val="000B7B2E"/>
    <w:rsid w:val="000C0AAF"/>
    <w:rsid w:val="000C1135"/>
    <w:rsid w:val="000C1CAE"/>
    <w:rsid w:val="000C3F8E"/>
    <w:rsid w:val="000C49A0"/>
    <w:rsid w:val="000C570D"/>
    <w:rsid w:val="000C595A"/>
    <w:rsid w:val="000C6623"/>
    <w:rsid w:val="000C6E0B"/>
    <w:rsid w:val="000C7FCF"/>
    <w:rsid w:val="000D1AC4"/>
    <w:rsid w:val="000D1CB2"/>
    <w:rsid w:val="000D53A3"/>
    <w:rsid w:val="000D5AE8"/>
    <w:rsid w:val="000D7DDA"/>
    <w:rsid w:val="000D7F2B"/>
    <w:rsid w:val="000E1311"/>
    <w:rsid w:val="000E1C18"/>
    <w:rsid w:val="000E1DEE"/>
    <w:rsid w:val="000E354D"/>
    <w:rsid w:val="000E49B1"/>
    <w:rsid w:val="000E5046"/>
    <w:rsid w:val="000E5F65"/>
    <w:rsid w:val="000E5FCA"/>
    <w:rsid w:val="000E6080"/>
    <w:rsid w:val="000E6925"/>
    <w:rsid w:val="000E7417"/>
    <w:rsid w:val="000E7713"/>
    <w:rsid w:val="000F210D"/>
    <w:rsid w:val="000F33D4"/>
    <w:rsid w:val="000F5048"/>
    <w:rsid w:val="000F5523"/>
    <w:rsid w:val="000F572E"/>
    <w:rsid w:val="000F5C11"/>
    <w:rsid w:val="000F625E"/>
    <w:rsid w:val="000F659A"/>
    <w:rsid w:val="000F6C28"/>
    <w:rsid w:val="000F6C77"/>
    <w:rsid w:val="000F707D"/>
    <w:rsid w:val="000F74F6"/>
    <w:rsid w:val="000F7D30"/>
    <w:rsid w:val="001002A4"/>
    <w:rsid w:val="00101362"/>
    <w:rsid w:val="00101797"/>
    <w:rsid w:val="00101805"/>
    <w:rsid w:val="00101B94"/>
    <w:rsid w:val="00101F21"/>
    <w:rsid w:val="00103E97"/>
    <w:rsid w:val="00104003"/>
    <w:rsid w:val="0010555F"/>
    <w:rsid w:val="001060EF"/>
    <w:rsid w:val="001062DF"/>
    <w:rsid w:val="00106AF1"/>
    <w:rsid w:val="00106C14"/>
    <w:rsid w:val="0010735D"/>
    <w:rsid w:val="0010787B"/>
    <w:rsid w:val="00107907"/>
    <w:rsid w:val="00107AB7"/>
    <w:rsid w:val="00107C4E"/>
    <w:rsid w:val="001106E8"/>
    <w:rsid w:val="00110F1D"/>
    <w:rsid w:val="0011159E"/>
    <w:rsid w:val="00112140"/>
    <w:rsid w:val="00112613"/>
    <w:rsid w:val="001126CA"/>
    <w:rsid w:val="0011377B"/>
    <w:rsid w:val="00113FB6"/>
    <w:rsid w:val="001154F9"/>
    <w:rsid w:val="0011564E"/>
    <w:rsid w:val="00116979"/>
    <w:rsid w:val="00116AC8"/>
    <w:rsid w:val="00116CC0"/>
    <w:rsid w:val="00116F0B"/>
    <w:rsid w:val="0012032B"/>
    <w:rsid w:val="001207A8"/>
    <w:rsid w:val="001214C1"/>
    <w:rsid w:val="00121752"/>
    <w:rsid w:val="00121B29"/>
    <w:rsid w:val="001224E0"/>
    <w:rsid w:val="0012259B"/>
    <w:rsid w:val="00123309"/>
    <w:rsid w:val="00123559"/>
    <w:rsid w:val="001239F7"/>
    <w:rsid w:val="00123D8E"/>
    <w:rsid w:val="00124C88"/>
    <w:rsid w:val="00124F8F"/>
    <w:rsid w:val="0012698E"/>
    <w:rsid w:val="00127528"/>
    <w:rsid w:val="001276D8"/>
    <w:rsid w:val="00130BCA"/>
    <w:rsid w:val="00132AB4"/>
    <w:rsid w:val="00132B11"/>
    <w:rsid w:val="00133FF2"/>
    <w:rsid w:val="00134166"/>
    <w:rsid w:val="0013454C"/>
    <w:rsid w:val="001353EF"/>
    <w:rsid w:val="00135890"/>
    <w:rsid w:val="00135B56"/>
    <w:rsid w:val="0013652B"/>
    <w:rsid w:val="00136DEF"/>
    <w:rsid w:val="00136ECB"/>
    <w:rsid w:val="00137656"/>
    <w:rsid w:val="00137A30"/>
    <w:rsid w:val="00141603"/>
    <w:rsid w:val="0014285A"/>
    <w:rsid w:val="00142A09"/>
    <w:rsid w:val="00142C59"/>
    <w:rsid w:val="001433D5"/>
    <w:rsid w:val="001435BA"/>
    <w:rsid w:val="0014372A"/>
    <w:rsid w:val="00143835"/>
    <w:rsid w:val="00143E65"/>
    <w:rsid w:val="001447B1"/>
    <w:rsid w:val="00144B0F"/>
    <w:rsid w:val="00145476"/>
    <w:rsid w:val="00145D1B"/>
    <w:rsid w:val="0014639F"/>
    <w:rsid w:val="00146A8E"/>
    <w:rsid w:val="00147B17"/>
    <w:rsid w:val="0015027F"/>
    <w:rsid w:val="00150D94"/>
    <w:rsid w:val="00151754"/>
    <w:rsid w:val="00153DC6"/>
    <w:rsid w:val="001544FD"/>
    <w:rsid w:val="00154C40"/>
    <w:rsid w:val="0015522D"/>
    <w:rsid w:val="001555A8"/>
    <w:rsid w:val="001555FB"/>
    <w:rsid w:val="00155A1A"/>
    <w:rsid w:val="00155B85"/>
    <w:rsid w:val="00156049"/>
    <w:rsid w:val="00156A6C"/>
    <w:rsid w:val="00157A41"/>
    <w:rsid w:val="00157FAD"/>
    <w:rsid w:val="00160741"/>
    <w:rsid w:val="00160B2F"/>
    <w:rsid w:val="00160B73"/>
    <w:rsid w:val="00161747"/>
    <w:rsid w:val="0016220A"/>
    <w:rsid w:val="0016231F"/>
    <w:rsid w:val="00163173"/>
    <w:rsid w:val="001633EE"/>
    <w:rsid w:val="00163717"/>
    <w:rsid w:val="00163DCF"/>
    <w:rsid w:val="00164E7E"/>
    <w:rsid w:val="00165867"/>
    <w:rsid w:val="00165AE8"/>
    <w:rsid w:val="00170548"/>
    <w:rsid w:val="001706E7"/>
    <w:rsid w:val="00170CBD"/>
    <w:rsid w:val="001714D3"/>
    <w:rsid w:val="00171B41"/>
    <w:rsid w:val="001722B4"/>
    <w:rsid w:val="00172D76"/>
    <w:rsid w:val="00173F7E"/>
    <w:rsid w:val="00174153"/>
    <w:rsid w:val="00175BAC"/>
    <w:rsid w:val="00175C64"/>
    <w:rsid w:val="00176D9C"/>
    <w:rsid w:val="00176EE8"/>
    <w:rsid w:val="00180582"/>
    <w:rsid w:val="00180860"/>
    <w:rsid w:val="0018121B"/>
    <w:rsid w:val="0018169B"/>
    <w:rsid w:val="001817E5"/>
    <w:rsid w:val="00181E7A"/>
    <w:rsid w:val="00182729"/>
    <w:rsid w:val="0018276E"/>
    <w:rsid w:val="00184436"/>
    <w:rsid w:val="001854EE"/>
    <w:rsid w:val="001857D2"/>
    <w:rsid w:val="00185A05"/>
    <w:rsid w:val="00185A21"/>
    <w:rsid w:val="00185B28"/>
    <w:rsid w:val="00185B43"/>
    <w:rsid w:val="00186D4D"/>
    <w:rsid w:val="001871E9"/>
    <w:rsid w:val="00187F16"/>
    <w:rsid w:val="0019060D"/>
    <w:rsid w:val="00190E01"/>
    <w:rsid w:val="00191134"/>
    <w:rsid w:val="0019121F"/>
    <w:rsid w:val="00191268"/>
    <w:rsid w:val="001915B1"/>
    <w:rsid w:val="001918A0"/>
    <w:rsid w:val="00192C4A"/>
    <w:rsid w:val="00193370"/>
    <w:rsid w:val="001937DF"/>
    <w:rsid w:val="001943A4"/>
    <w:rsid w:val="001944E3"/>
    <w:rsid w:val="0019475A"/>
    <w:rsid w:val="00194E99"/>
    <w:rsid w:val="00195358"/>
    <w:rsid w:val="00196E3A"/>
    <w:rsid w:val="00196E8C"/>
    <w:rsid w:val="00197FE0"/>
    <w:rsid w:val="001A07EC"/>
    <w:rsid w:val="001A0CFC"/>
    <w:rsid w:val="001A1300"/>
    <w:rsid w:val="001A1705"/>
    <w:rsid w:val="001A2205"/>
    <w:rsid w:val="001A25FC"/>
    <w:rsid w:val="001A3833"/>
    <w:rsid w:val="001A4814"/>
    <w:rsid w:val="001A4AFB"/>
    <w:rsid w:val="001A570C"/>
    <w:rsid w:val="001A5894"/>
    <w:rsid w:val="001A58FB"/>
    <w:rsid w:val="001A597F"/>
    <w:rsid w:val="001A6808"/>
    <w:rsid w:val="001A6CF4"/>
    <w:rsid w:val="001A6DCD"/>
    <w:rsid w:val="001A6F80"/>
    <w:rsid w:val="001B02E5"/>
    <w:rsid w:val="001B0A03"/>
    <w:rsid w:val="001B0E95"/>
    <w:rsid w:val="001B1890"/>
    <w:rsid w:val="001B2813"/>
    <w:rsid w:val="001B2CD0"/>
    <w:rsid w:val="001B2E6F"/>
    <w:rsid w:val="001B3356"/>
    <w:rsid w:val="001B437E"/>
    <w:rsid w:val="001B54E6"/>
    <w:rsid w:val="001B5972"/>
    <w:rsid w:val="001B5AC6"/>
    <w:rsid w:val="001B5C4D"/>
    <w:rsid w:val="001B65FE"/>
    <w:rsid w:val="001B7847"/>
    <w:rsid w:val="001B784A"/>
    <w:rsid w:val="001B7D21"/>
    <w:rsid w:val="001B7FBC"/>
    <w:rsid w:val="001C0612"/>
    <w:rsid w:val="001C10B3"/>
    <w:rsid w:val="001C1B96"/>
    <w:rsid w:val="001C245A"/>
    <w:rsid w:val="001C29B2"/>
    <w:rsid w:val="001C2FB7"/>
    <w:rsid w:val="001C305F"/>
    <w:rsid w:val="001C3644"/>
    <w:rsid w:val="001C3A78"/>
    <w:rsid w:val="001C5068"/>
    <w:rsid w:val="001C528A"/>
    <w:rsid w:val="001C559F"/>
    <w:rsid w:val="001C5B0F"/>
    <w:rsid w:val="001C6FBC"/>
    <w:rsid w:val="001C779A"/>
    <w:rsid w:val="001D089B"/>
    <w:rsid w:val="001D1608"/>
    <w:rsid w:val="001D3FA9"/>
    <w:rsid w:val="001D40B4"/>
    <w:rsid w:val="001D4CD0"/>
    <w:rsid w:val="001D545C"/>
    <w:rsid w:val="001D5A28"/>
    <w:rsid w:val="001D7D4B"/>
    <w:rsid w:val="001D7FB5"/>
    <w:rsid w:val="001E096C"/>
    <w:rsid w:val="001E11D3"/>
    <w:rsid w:val="001E19BC"/>
    <w:rsid w:val="001E1C4C"/>
    <w:rsid w:val="001E1F02"/>
    <w:rsid w:val="001E3434"/>
    <w:rsid w:val="001E40FB"/>
    <w:rsid w:val="001E4D9D"/>
    <w:rsid w:val="001E54E7"/>
    <w:rsid w:val="001E60DE"/>
    <w:rsid w:val="001E62FC"/>
    <w:rsid w:val="001E6511"/>
    <w:rsid w:val="001E7100"/>
    <w:rsid w:val="001F01B0"/>
    <w:rsid w:val="001F116A"/>
    <w:rsid w:val="001F1666"/>
    <w:rsid w:val="001F1D6D"/>
    <w:rsid w:val="001F36A4"/>
    <w:rsid w:val="001F3E16"/>
    <w:rsid w:val="001F471F"/>
    <w:rsid w:val="001F47BE"/>
    <w:rsid w:val="001F57A6"/>
    <w:rsid w:val="001F5B82"/>
    <w:rsid w:val="001F7567"/>
    <w:rsid w:val="001F762B"/>
    <w:rsid w:val="002002D9"/>
    <w:rsid w:val="00201068"/>
    <w:rsid w:val="002011B4"/>
    <w:rsid w:val="00202B6D"/>
    <w:rsid w:val="00203942"/>
    <w:rsid w:val="002043B0"/>
    <w:rsid w:val="00204FE8"/>
    <w:rsid w:val="0020591E"/>
    <w:rsid w:val="0020600B"/>
    <w:rsid w:val="0020710B"/>
    <w:rsid w:val="00207953"/>
    <w:rsid w:val="00210433"/>
    <w:rsid w:val="0021078F"/>
    <w:rsid w:val="00210EF7"/>
    <w:rsid w:val="002111F9"/>
    <w:rsid w:val="002114AD"/>
    <w:rsid w:val="002114CD"/>
    <w:rsid w:val="00213AC1"/>
    <w:rsid w:val="002141BE"/>
    <w:rsid w:val="0021439D"/>
    <w:rsid w:val="00215844"/>
    <w:rsid w:val="00215BA2"/>
    <w:rsid w:val="00215CA1"/>
    <w:rsid w:val="00216320"/>
    <w:rsid w:val="0021648B"/>
    <w:rsid w:val="00217363"/>
    <w:rsid w:val="00217895"/>
    <w:rsid w:val="00220363"/>
    <w:rsid w:val="0022123E"/>
    <w:rsid w:val="002213BF"/>
    <w:rsid w:val="002218B5"/>
    <w:rsid w:val="00221AD5"/>
    <w:rsid w:val="00221FAD"/>
    <w:rsid w:val="00222D66"/>
    <w:rsid w:val="002234F4"/>
    <w:rsid w:val="00223F99"/>
    <w:rsid w:val="00224175"/>
    <w:rsid w:val="00224527"/>
    <w:rsid w:val="002246D5"/>
    <w:rsid w:val="00224798"/>
    <w:rsid w:val="00225D0C"/>
    <w:rsid w:val="002277E6"/>
    <w:rsid w:val="00227CDA"/>
    <w:rsid w:val="00230138"/>
    <w:rsid w:val="002307E8"/>
    <w:rsid w:val="00231A98"/>
    <w:rsid w:val="00231B71"/>
    <w:rsid w:val="002328A0"/>
    <w:rsid w:val="002335EE"/>
    <w:rsid w:val="00233B1C"/>
    <w:rsid w:val="0023418A"/>
    <w:rsid w:val="00234B20"/>
    <w:rsid w:val="00234BCC"/>
    <w:rsid w:val="00234E60"/>
    <w:rsid w:val="0023562A"/>
    <w:rsid w:val="00235686"/>
    <w:rsid w:val="00235C78"/>
    <w:rsid w:val="00235E74"/>
    <w:rsid w:val="00236642"/>
    <w:rsid w:val="00237396"/>
    <w:rsid w:val="00237419"/>
    <w:rsid w:val="00237C6D"/>
    <w:rsid w:val="00240648"/>
    <w:rsid w:val="002406EC"/>
    <w:rsid w:val="002410B5"/>
    <w:rsid w:val="00241F72"/>
    <w:rsid w:val="002422DB"/>
    <w:rsid w:val="00242E24"/>
    <w:rsid w:val="00242FF1"/>
    <w:rsid w:val="002433AE"/>
    <w:rsid w:val="00243401"/>
    <w:rsid w:val="00243A46"/>
    <w:rsid w:val="002440C5"/>
    <w:rsid w:val="00244601"/>
    <w:rsid w:val="0024522C"/>
    <w:rsid w:val="00245A97"/>
    <w:rsid w:val="00245FB3"/>
    <w:rsid w:val="00246BAB"/>
    <w:rsid w:val="00247A86"/>
    <w:rsid w:val="0025086B"/>
    <w:rsid w:val="0025112D"/>
    <w:rsid w:val="00251BC4"/>
    <w:rsid w:val="00251E5A"/>
    <w:rsid w:val="0025281F"/>
    <w:rsid w:val="00252957"/>
    <w:rsid w:val="00253008"/>
    <w:rsid w:val="0025392C"/>
    <w:rsid w:val="00253B74"/>
    <w:rsid w:val="002543C0"/>
    <w:rsid w:val="0025618B"/>
    <w:rsid w:val="00257194"/>
    <w:rsid w:val="00260479"/>
    <w:rsid w:val="002607B2"/>
    <w:rsid w:val="00260B6C"/>
    <w:rsid w:val="00261099"/>
    <w:rsid w:val="0026192A"/>
    <w:rsid w:val="00262765"/>
    <w:rsid w:val="00262D17"/>
    <w:rsid w:val="002647E9"/>
    <w:rsid w:val="00265F0F"/>
    <w:rsid w:val="00265FF2"/>
    <w:rsid w:val="0026615E"/>
    <w:rsid w:val="00266864"/>
    <w:rsid w:val="0026791D"/>
    <w:rsid w:val="00270323"/>
    <w:rsid w:val="00270709"/>
    <w:rsid w:val="00270928"/>
    <w:rsid w:val="00271014"/>
    <w:rsid w:val="00272192"/>
    <w:rsid w:val="00272B21"/>
    <w:rsid w:val="00272C6C"/>
    <w:rsid w:val="002739D7"/>
    <w:rsid w:val="00273D8A"/>
    <w:rsid w:val="00273ECD"/>
    <w:rsid w:val="00273F0A"/>
    <w:rsid w:val="00275BAD"/>
    <w:rsid w:val="0027602C"/>
    <w:rsid w:val="00276286"/>
    <w:rsid w:val="002767AC"/>
    <w:rsid w:val="00276B0B"/>
    <w:rsid w:val="00280945"/>
    <w:rsid w:val="00280CD5"/>
    <w:rsid w:val="0028180A"/>
    <w:rsid w:val="0028254A"/>
    <w:rsid w:val="00282CE9"/>
    <w:rsid w:val="00282DCA"/>
    <w:rsid w:val="002842AF"/>
    <w:rsid w:val="00284414"/>
    <w:rsid w:val="00284EE0"/>
    <w:rsid w:val="00287449"/>
    <w:rsid w:val="00287A6B"/>
    <w:rsid w:val="00287B07"/>
    <w:rsid w:val="00287FED"/>
    <w:rsid w:val="00290B76"/>
    <w:rsid w:val="00290CED"/>
    <w:rsid w:val="0029181F"/>
    <w:rsid w:val="002921AA"/>
    <w:rsid w:val="0029236C"/>
    <w:rsid w:val="002924D3"/>
    <w:rsid w:val="002926E9"/>
    <w:rsid w:val="002927B7"/>
    <w:rsid w:val="00292A2C"/>
    <w:rsid w:val="00292C0F"/>
    <w:rsid w:val="00292F0F"/>
    <w:rsid w:val="00294AB9"/>
    <w:rsid w:val="00295216"/>
    <w:rsid w:val="00296BC8"/>
    <w:rsid w:val="00296C10"/>
    <w:rsid w:val="00296DC1"/>
    <w:rsid w:val="00297230"/>
    <w:rsid w:val="0029726E"/>
    <w:rsid w:val="002978B2"/>
    <w:rsid w:val="00297967"/>
    <w:rsid w:val="002A02B7"/>
    <w:rsid w:val="002A07D1"/>
    <w:rsid w:val="002A0EA1"/>
    <w:rsid w:val="002A25B0"/>
    <w:rsid w:val="002A29C4"/>
    <w:rsid w:val="002A3A3E"/>
    <w:rsid w:val="002A3BC6"/>
    <w:rsid w:val="002A403E"/>
    <w:rsid w:val="002A4C17"/>
    <w:rsid w:val="002A5D97"/>
    <w:rsid w:val="002A6943"/>
    <w:rsid w:val="002A7369"/>
    <w:rsid w:val="002B0664"/>
    <w:rsid w:val="002B07FC"/>
    <w:rsid w:val="002B109B"/>
    <w:rsid w:val="002B25CC"/>
    <w:rsid w:val="002B3226"/>
    <w:rsid w:val="002B344E"/>
    <w:rsid w:val="002B5444"/>
    <w:rsid w:val="002B5EED"/>
    <w:rsid w:val="002B683D"/>
    <w:rsid w:val="002B6EF1"/>
    <w:rsid w:val="002B739A"/>
    <w:rsid w:val="002B7533"/>
    <w:rsid w:val="002B78B0"/>
    <w:rsid w:val="002B7F5E"/>
    <w:rsid w:val="002C0031"/>
    <w:rsid w:val="002C0120"/>
    <w:rsid w:val="002C0595"/>
    <w:rsid w:val="002C09DB"/>
    <w:rsid w:val="002C0CB4"/>
    <w:rsid w:val="002C14C0"/>
    <w:rsid w:val="002C26C9"/>
    <w:rsid w:val="002C2E7F"/>
    <w:rsid w:val="002C3250"/>
    <w:rsid w:val="002C4BA1"/>
    <w:rsid w:val="002C500E"/>
    <w:rsid w:val="002C61B6"/>
    <w:rsid w:val="002C696F"/>
    <w:rsid w:val="002C69C5"/>
    <w:rsid w:val="002C781A"/>
    <w:rsid w:val="002C79BB"/>
    <w:rsid w:val="002C7AAD"/>
    <w:rsid w:val="002C7D1A"/>
    <w:rsid w:val="002C7F26"/>
    <w:rsid w:val="002D00D0"/>
    <w:rsid w:val="002D0A43"/>
    <w:rsid w:val="002D0C52"/>
    <w:rsid w:val="002D2D1D"/>
    <w:rsid w:val="002D2DE2"/>
    <w:rsid w:val="002D3210"/>
    <w:rsid w:val="002D39C2"/>
    <w:rsid w:val="002D3C67"/>
    <w:rsid w:val="002D4216"/>
    <w:rsid w:val="002D4B8F"/>
    <w:rsid w:val="002D620B"/>
    <w:rsid w:val="002D65E0"/>
    <w:rsid w:val="002E049F"/>
    <w:rsid w:val="002E2211"/>
    <w:rsid w:val="002E2F4D"/>
    <w:rsid w:val="002E3380"/>
    <w:rsid w:val="002E3B17"/>
    <w:rsid w:val="002E3B91"/>
    <w:rsid w:val="002E4B12"/>
    <w:rsid w:val="002E4F9D"/>
    <w:rsid w:val="002E52F0"/>
    <w:rsid w:val="002E5883"/>
    <w:rsid w:val="002E5E9E"/>
    <w:rsid w:val="002E672D"/>
    <w:rsid w:val="002E7941"/>
    <w:rsid w:val="002F0B86"/>
    <w:rsid w:val="002F11B5"/>
    <w:rsid w:val="002F2935"/>
    <w:rsid w:val="002F2DE6"/>
    <w:rsid w:val="002F3E52"/>
    <w:rsid w:val="002F440F"/>
    <w:rsid w:val="002F4E1E"/>
    <w:rsid w:val="002F54B1"/>
    <w:rsid w:val="002F597D"/>
    <w:rsid w:val="002F5BA1"/>
    <w:rsid w:val="002F6126"/>
    <w:rsid w:val="002F6B94"/>
    <w:rsid w:val="002F71A0"/>
    <w:rsid w:val="002F720C"/>
    <w:rsid w:val="002F736F"/>
    <w:rsid w:val="002F79F0"/>
    <w:rsid w:val="0030071E"/>
    <w:rsid w:val="00300FB8"/>
    <w:rsid w:val="00301489"/>
    <w:rsid w:val="00301BEA"/>
    <w:rsid w:val="0030228D"/>
    <w:rsid w:val="00303152"/>
    <w:rsid w:val="00303AB5"/>
    <w:rsid w:val="003044CF"/>
    <w:rsid w:val="00304749"/>
    <w:rsid w:val="003050B5"/>
    <w:rsid w:val="00305B63"/>
    <w:rsid w:val="003063AA"/>
    <w:rsid w:val="003066A3"/>
    <w:rsid w:val="00306B87"/>
    <w:rsid w:val="0031099C"/>
    <w:rsid w:val="003110F0"/>
    <w:rsid w:val="0031182E"/>
    <w:rsid w:val="00311DC0"/>
    <w:rsid w:val="003122F9"/>
    <w:rsid w:val="00312470"/>
    <w:rsid w:val="003125BF"/>
    <w:rsid w:val="00312842"/>
    <w:rsid w:val="00312D7F"/>
    <w:rsid w:val="003131D8"/>
    <w:rsid w:val="0031379F"/>
    <w:rsid w:val="003138A7"/>
    <w:rsid w:val="0031489E"/>
    <w:rsid w:val="003148AF"/>
    <w:rsid w:val="00314BD6"/>
    <w:rsid w:val="00314D8D"/>
    <w:rsid w:val="003165F4"/>
    <w:rsid w:val="00320861"/>
    <w:rsid w:val="00321931"/>
    <w:rsid w:val="00321D92"/>
    <w:rsid w:val="00323A3D"/>
    <w:rsid w:val="003245BE"/>
    <w:rsid w:val="003255D4"/>
    <w:rsid w:val="00325B1E"/>
    <w:rsid w:val="00325B93"/>
    <w:rsid w:val="003273CC"/>
    <w:rsid w:val="003274AB"/>
    <w:rsid w:val="00327F78"/>
    <w:rsid w:val="00330103"/>
    <w:rsid w:val="00330C37"/>
    <w:rsid w:val="00331981"/>
    <w:rsid w:val="00332324"/>
    <w:rsid w:val="00332476"/>
    <w:rsid w:val="0033285D"/>
    <w:rsid w:val="0033289C"/>
    <w:rsid w:val="00332C3E"/>
    <w:rsid w:val="00334431"/>
    <w:rsid w:val="00335096"/>
    <w:rsid w:val="00335B4C"/>
    <w:rsid w:val="00336A02"/>
    <w:rsid w:val="00336C68"/>
    <w:rsid w:val="00336D3B"/>
    <w:rsid w:val="0033711E"/>
    <w:rsid w:val="00340F0D"/>
    <w:rsid w:val="0034102C"/>
    <w:rsid w:val="00341301"/>
    <w:rsid w:val="00341E15"/>
    <w:rsid w:val="00342782"/>
    <w:rsid w:val="003430DB"/>
    <w:rsid w:val="00343477"/>
    <w:rsid w:val="00344456"/>
    <w:rsid w:val="00344AD8"/>
    <w:rsid w:val="00344C06"/>
    <w:rsid w:val="003471E5"/>
    <w:rsid w:val="00347708"/>
    <w:rsid w:val="0035006B"/>
    <w:rsid w:val="0035075C"/>
    <w:rsid w:val="00350E1C"/>
    <w:rsid w:val="00351581"/>
    <w:rsid w:val="003522DB"/>
    <w:rsid w:val="00352AE3"/>
    <w:rsid w:val="003536AC"/>
    <w:rsid w:val="00353BB1"/>
    <w:rsid w:val="00353EC3"/>
    <w:rsid w:val="00354268"/>
    <w:rsid w:val="003542D5"/>
    <w:rsid w:val="00354A1D"/>
    <w:rsid w:val="00354DC4"/>
    <w:rsid w:val="00354F8A"/>
    <w:rsid w:val="0035522F"/>
    <w:rsid w:val="00356259"/>
    <w:rsid w:val="00356A59"/>
    <w:rsid w:val="00356FA2"/>
    <w:rsid w:val="00357460"/>
    <w:rsid w:val="0035780F"/>
    <w:rsid w:val="00357BFB"/>
    <w:rsid w:val="00357C04"/>
    <w:rsid w:val="00360EBF"/>
    <w:rsid w:val="00361592"/>
    <w:rsid w:val="00361EF3"/>
    <w:rsid w:val="00365CAF"/>
    <w:rsid w:val="003668DF"/>
    <w:rsid w:val="00367390"/>
    <w:rsid w:val="003701BF"/>
    <w:rsid w:val="003705DE"/>
    <w:rsid w:val="003708B6"/>
    <w:rsid w:val="00370EBB"/>
    <w:rsid w:val="003713D3"/>
    <w:rsid w:val="00371447"/>
    <w:rsid w:val="00371513"/>
    <w:rsid w:val="00371D27"/>
    <w:rsid w:val="00371EA0"/>
    <w:rsid w:val="00372068"/>
    <w:rsid w:val="0037262E"/>
    <w:rsid w:val="00372D2C"/>
    <w:rsid w:val="003730B4"/>
    <w:rsid w:val="00373130"/>
    <w:rsid w:val="00373306"/>
    <w:rsid w:val="003737BB"/>
    <w:rsid w:val="00373E62"/>
    <w:rsid w:val="00375942"/>
    <w:rsid w:val="00375B05"/>
    <w:rsid w:val="00375F57"/>
    <w:rsid w:val="0037672C"/>
    <w:rsid w:val="00376ACB"/>
    <w:rsid w:val="003779B5"/>
    <w:rsid w:val="00377B5F"/>
    <w:rsid w:val="00380052"/>
    <w:rsid w:val="003803FD"/>
    <w:rsid w:val="00380677"/>
    <w:rsid w:val="00381F4C"/>
    <w:rsid w:val="003828E4"/>
    <w:rsid w:val="00382C9B"/>
    <w:rsid w:val="0038321E"/>
    <w:rsid w:val="00383DC0"/>
    <w:rsid w:val="0038464C"/>
    <w:rsid w:val="003856C8"/>
    <w:rsid w:val="00385758"/>
    <w:rsid w:val="00385943"/>
    <w:rsid w:val="003861FA"/>
    <w:rsid w:val="0038726C"/>
    <w:rsid w:val="00387528"/>
    <w:rsid w:val="003878CE"/>
    <w:rsid w:val="00387A1E"/>
    <w:rsid w:val="0039020C"/>
    <w:rsid w:val="00390BCD"/>
    <w:rsid w:val="0039105B"/>
    <w:rsid w:val="00391933"/>
    <w:rsid w:val="003922C3"/>
    <w:rsid w:val="00392BEA"/>
    <w:rsid w:val="00392ED6"/>
    <w:rsid w:val="00393776"/>
    <w:rsid w:val="00393ED6"/>
    <w:rsid w:val="00394373"/>
    <w:rsid w:val="0039481E"/>
    <w:rsid w:val="00394D7D"/>
    <w:rsid w:val="003A133F"/>
    <w:rsid w:val="003A1852"/>
    <w:rsid w:val="003A1993"/>
    <w:rsid w:val="003A1A41"/>
    <w:rsid w:val="003A1BCE"/>
    <w:rsid w:val="003A2EB7"/>
    <w:rsid w:val="003A373C"/>
    <w:rsid w:val="003A3B99"/>
    <w:rsid w:val="003A4D2E"/>
    <w:rsid w:val="003A5CDC"/>
    <w:rsid w:val="003A5D47"/>
    <w:rsid w:val="003A6978"/>
    <w:rsid w:val="003A7EA3"/>
    <w:rsid w:val="003B03B6"/>
    <w:rsid w:val="003B06CA"/>
    <w:rsid w:val="003B075C"/>
    <w:rsid w:val="003B164E"/>
    <w:rsid w:val="003B24D2"/>
    <w:rsid w:val="003B6AEC"/>
    <w:rsid w:val="003B72D4"/>
    <w:rsid w:val="003C1FB9"/>
    <w:rsid w:val="003C27A7"/>
    <w:rsid w:val="003C2D0B"/>
    <w:rsid w:val="003C2E6B"/>
    <w:rsid w:val="003C405A"/>
    <w:rsid w:val="003C40BE"/>
    <w:rsid w:val="003C4150"/>
    <w:rsid w:val="003C6082"/>
    <w:rsid w:val="003C6303"/>
    <w:rsid w:val="003C6F1F"/>
    <w:rsid w:val="003C6F43"/>
    <w:rsid w:val="003D0104"/>
    <w:rsid w:val="003D0228"/>
    <w:rsid w:val="003D04E7"/>
    <w:rsid w:val="003D0876"/>
    <w:rsid w:val="003D0D10"/>
    <w:rsid w:val="003D20F8"/>
    <w:rsid w:val="003D4165"/>
    <w:rsid w:val="003D4A05"/>
    <w:rsid w:val="003D4A7A"/>
    <w:rsid w:val="003D62EA"/>
    <w:rsid w:val="003D6E19"/>
    <w:rsid w:val="003D710E"/>
    <w:rsid w:val="003D74F7"/>
    <w:rsid w:val="003D7CE7"/>
    <w:rsid w:val="003D7D71"/>
    <w:rsid w:val="003E02EA"/>
    <w:rsid w:val="003E031C"/>
    <w:rsid w:val="003E0AF5"/>
    <w:rsid w:val="003E0E32"/>
    <w:rsid w:val="003E239E"/>
    <w:rsid w:val="003E3519"/>
    <w:rsid w:val="003E3C5B"/>
    <w:rsid w:val="003E43B0"/>
    <w:rsid w:val="003E4CF8"/>
    <w:rsid w:val="003E4DA4"/>
    <w:rsid w:val="003E5252"/>
    <w:rsid w:val="003E70AE"/>
    <w:rsid w:val="003E7C63"/>
    <w:rsid w:val="003F022A"/>
    <w:rsid w:val="003F1131"/>
    <w:rsid w:val="003F1407"/>
    <w:rsid w:val="003F158D"/>
    <w:rsid w:val="003F1841"/>
    <w:rsid w:val="003F19F2"/>
    <w:rsid w:val="003F221C"/>
    <w:rsid w:val="003F2817"/>
    <w:rsid w:val="003F29BC"/>
    <w:rsid w:val="003F2E84"/>
    <w:rsid w:val="003F3241"/>
    <w:rsid w:val="003F4918"/>
    <w:rsid w:val="003F541A"/>
    <w:rsid w:val="003F55F9"/>
    <w:rsid w:val="003F58FF"/>
    <w:rsid w:val="003F6445"/>
    <w:rsid w:val="003F7424"/>
    <w:rsid w:val="003F7600"/>
    <w:rsid w:val="003F7651"/>
    <w:rsid w:val="003F7FE4"/>
    <w:rsid w:val="004008B6"/>
    <w:rsid w:val="00400CCC"/>
    <w:rsid w:val="00401363"/>
    <w:rsid w:val="00401BCF"/>
    <w:rsid w:val="004031FD"/>
    <w:rsid w:val="00403796"/>
    <w:rsid w:val="004044AE"/>
    <w:rsid w:val="0040497C"/>
    <w:rsid w:val="004054DC"/>
    <w:rsid w:val="00407EE1"/>
    <w:rsid w:val="00410C89"/>
    <w:rsid w:val="0041137B"/>
    <w:rsid w:val="004124C2"/>
    <w:rsid w:val="0041259E"/>
    <w:rsid w:val="0041273D"/>
    <w:rsid w:val="00413712"/>
    <w:rsid w:val="004139B5"/>
    <w:rsid w:val="00413F27"/>
    <w:rsid w:val="004150D2"/>
    <w:rsid w:val="004154B4"/>
    <w:rsid w:val="004157C3"/>
    <w:rsid w:val="00415E92"/>
    <w:rsid w:val="00416A78"/>
    <w:rsid w:val="00416EAC"/>
    <w:rsid w:val="00417FE8"/>
    <w:rsid w:val="00420171"/>
    <w:rsid w:val="00420892"/>
    <w:rsid w:val="00422075"/>
    <w:rsid w:val="00422497"/>
    <w:rsid w:val="00422ADB"/>
    <w:rsid w:val="00422AF9"/>
    <w:rsid w:val="00422DB1"/>
    <w:rsid w:val="00423A1A"/>
    <w:rsid w:val="004257CF"/>
    <w:rsid w:val="00425A8C"/>
    <w:rsid w:val="00425A9B"/>
    <w:rsid w:val="004260F6"/>
    <w:rsid w:val="00426758"/>
    <w:rsid w:val="00426A31"/>
    <w:rsid w:val="00426DB8"/>
    <w:rsid w:val="00426EBC"/>
    <w:rsid w:val="004301DF"/>
    <w:rsid w:val="0043044F"/>
    <w:rsid w:val="00431644"/>
    <w:rsid w:val="00433186"/>
    <w:rsid w:val="00433698"/>
    <w:rsid w:val="004338D7"/>
    <w:rsid w:val="0043412C"/>
    <w:rsid w:val="00434C0B"/>
    <w:rsid w:val="004359CF"/>
    <w:rsid w:val="00435F81"/>
    <w:rsid w:val="00436E40"/>
    <w:rsid w:val="004400A2"/>
    <w:rsid w:val="00440979"/>
    <w:rsid w:val="00440CEC"/>
    <w:rsid w:val="00441002"/>
    <w:rsid w:val="00441D03"/>
    <w:rsid w:val="0044206B"/>
    <w:rsid w:val="00442283"/>
    <w:rsid w:val="00442C10"/>
    <w:rsid w:val="00443EDD"/>
    <w:rsid w:val="00444456"/>
    <w:rsid w:val="0044489E"/>
    <w:rsid w:val="004449CF"/>
    <w:rsid w:val="00444EA8"/>
    <w:rsid w:val="0044505D"/>
    <w:rsid w:val="00445284"/>
    <w:rsid w:val="00446549"/>
    <w:rsid w:val="00450161"/>
    <w:rsid w:val="00450C56"/>
    <w:rsid w:val="00451299"/>
    <w:rsid w:val="00452684"/>
    <w:rsid w:val="00453396"/>
    <w:rsid w:val="0045398D"/>
    <w:rsid w:val="00453A68"/>
    <w:rsid w:val="00454B6C"/>
    <w:rsid w:val="004551DD"/>
    <w:rsid w:val="004560D0"/>
    <w:rsid w:val="00456674"/>
    <w:rsid w:val="00456AE1"/>
    <w:rsid w:val="00456E72"/>
    <w:rsid w:val="00457C57"/>
    <w:rsid w:val="00460940"/>
    <w:rsid w:val="00460A6D"/>
    <w:rsid w:val="00461F64"/>
    <w:rsid w:val="004623CF"/>
    <w:rsid w:val="004638C9"/>
    <w:rsid w:val="0046403C"/>
    <w:rsid w:val="004640D6"/>
    <w:rsid w:val="0046423B"/>
    <w:rsid w:val="004642C3"/>
    <w:rsid w:val="00464704"/>
    <w:rsid w:val="0046624C"/>
    <w:rsid w:val="00466796"/>
    <w:rsid w:val="00466C34"/>
    <w:rsid w:val="00467573"/>
    <w:rsid w:val="00467848"/>
    <w:rsid w:val="004704B3"/>
    <w:rsid w:val="00471022"/>
    <w:rsid w:val="0047102F"/>
    <w:rsid w:val="00471299"/>
    <w:rsid w:val="004726CA"/>
    <w:rsid w:val="00473249"/>
    <w:rsid w:val="00473C5D"/>
    <w:rsid w:val="00474523"/>
    <w:rsid w:val="00474E05"/>
    <w:rsid w:val="00474F13"/>
    <w:rsid w:val="004760A0"/>
    <w:rsid w:val="00476578"/>
    <w:rsid w:val="00476B63"/>
    <w:rsid w:val="00477026"/>
    <w:rsid w:val="004775DD"/>
    <w:rsid w:val="00477921"/>
    <w:rsid w:val="00480028"/>
    <w:rsid w:val="004811BE"/>
    <w:rsid w:val="00481A71"/>
    <w:rsid w:val="00482222"/>
    <w:rsid w:val="0048304D"/>
    <w:rsid w:val="0048373C"/>
    <w:rsid w:val="00483FE1"/>
    <w:rsid w:val="004840FE"/>
    <w:rsid w:val="00485162"/>
    <w:rsid w:val="00485198"/>
    <w:rsid w:val="0048641C"/>
    <w:rsid w:val="004865CD"/>
    <w:rsid w:val="00486AE2"/>
    <w:rsid w:val="00487799"/>
    <w:rsid w:val="00490996"/>
    <w:rsid w:val="00491E19"/>
    <w:rsid w:val="00491FEA"/>
    <w:rsid w:val="00492324"/>
    <w:rsid w:val="00492E69"/>
    <w:rsid w:val="0049417A"/>
    <w:rsid w:val="00494E30"/>
    <w:rsid w:val="004951A0"/>
    <w:rsid w:val="00495606"/>
    <w:rsid w:val="00495773"/>
    <w:rsid w:val="00496981"/>
    <w:rsid w:val="004A036D"/>
    <w:rsid w:val="004A0604"/>
    <w:rsid w:val="004A0CDA"/>
    <w:rsid w:val="004A1C6E"/>
    <w:rsid w:val="004A2346"/>
    <w:rsid w:val="004A26F9"/>
    <w:rsid w:val="004A576C"/>
    <w:rsid w:val="004A5E3B"/>
    <w:rsid w:val="004A63CC"/>
    <w:rsid w:val="004A6CD4"/>
    <w:rsid w:val="004A7B2D"/>
    <w:rsid w:val="004B0914"/>
    <w:rsid w:val="004B0FAD"/>
    <w:rsid w:val="004B2C92"/>
    <w:rsid w:val="004B33C0"/>
    <w:rsid w:val="004B46A5"/>
    <w:rsid w:val="004B4DC1"/>
    <w:rsid w:val="004B5F27"/>
    <w:rsid w:val="004B62F7"/>
    <w:rsid w:val="004B6C6A"/>
    <w:rsid w:val="004B790B"/>
    <w:rsid w:val="004C1E99"/>
    <w:rsid w:val="004C2794"/>
    <w:rsid w:val="004C2CB9"/>
    <w:rsid w:val="004C31E1"/>
    <w:rsid w:val="004C78E8"/>
    <w:rsid w:val="004D0F5F"/>
    <w:rsid w:val="004D13EF"/>
    <w:rsid w:val="004D162C"/>
    <w:rsid w:val="004D2837"/>
    <w:rsid w:val="004D28D0"/>
    <w:rsid w:val="004D2BDA"/>
    <w:rsid w:val="004D2CDC"/>
    <w:rsid w:val="004D66FB"/>
    <w:rsid w:val="004D6865"/>
    <w:rsid w:val="004D6E7B"/>
    <w:rsid w:val="004D7A4F"/>
    <w:rsid w:val="004D7D75"/>
    <w:rsid w:val="004E0B94"/>
    <w:rsid w:val="004E28BC"/>
    <w:rsid w:val="004E2AB9"/>
    <w:rsid w:val="004E2EF0"/>
    <w:rsid w:val="004E3500"/>
    <w:rsid w:val="004E3608"/>
    <w:rsid w:val="004E3F39"/>
    <w:rsid w:val="004E4658"/>
    <w:rsid w:val="004E48D3"/>
    <w:rsid w:val="004E54C1"/>
    <w:rsid w:val="004E55D9"/>
    <w:rsid w:val="004E680D"/>
    <w:rsid w:val="004E6A7D"/>
    <w:rsid w:val="004E709E"/>
    <w:rsid w:val="004E70CA"/>
    <w:rsid w:val="004E79B8"/>
    <w:rsid w:val="004E79D8"/>
    <w:rsid w:val="004E7E55"/>
    <w:rsid w:val="004F04C3"/>
    <w:rsid w:val="004F0C18"/>
    <w:rsid w:val="004F13C1"/>
    <w:rsid w:val="004F2E72"/>
    <w:rsid w:val="004F3948"/>
    <w:rsid w:val="004F3A5F"/>
    <w:rsid w:val="004F44D7"/>
    <w:rsid w:val="004F4777"/>
    <w:rsid w:val="004F4A6A"/>
    <w:rsid w:val="004F4C1D"/>
    <w:rsid w:val="004F4F7B"/>
    <w:rsid w:val="004F58F2"/>
    <w:rsid w:val="004F5A40"/>
    <w:rsid w:val="004F5BAA"/>
    <w:rsid w:val="004F5CC2"/>
    <w:rsid w:val="00500AF0"/>
    <w:rsid w:val="00502569"/>
    <w:rsid w:val="00502754"/>
    <w:rsid w:val="00503FB9"/>
    <w:rsid w:val="00504054"/>
    <w:rsid w:val="00505461"/>
    <w:rsid w:val="005076E9"/>
    <w:rsid w:val="00507901"/>
    <w:rsid w:val="00507B8C"/>
    <w:rsid w:val="00510A41"/>
    <w:rsid w:val="00512B93"/>
    <w:rsid w:val="00513858"/>
    <w:rsid w:val="00513D37"/>
    <w:rsid w:val="00513FFD"/>
    <w:rsid w:val="0051422C"/>
    <w:rsid w:val="00514637"/>
    <w:rsid w:val="0051485B"/>
    <w:rsid w:val="00514CDA"/>
    <w:rsid w:val="00514DD4"/>
    <w:rsid w:val="0051503F"/>
    <w:rsid w:val="005155EB"/>
    <w:rsid w:val="00515620"/>
    <w:rsid w:val="0051579E"/>
    <w:rsid w:val="00515EDD"/>
    <w:rsid w:val="00516363"/>
    <w:rsid w:val="005168B6"/>
    <w:rsid w:val="005168EA"/>
    <w:rsid w:val="0051759A"/>
    <w:rsid w:val="00521DA0"/>
    <w:rsid w:val="005220E9"/>
    <w:rsid w:val="00522421"/>
    <w:rsid w:val="005224EF"/>
    <w:rsid w:val="005227DE"/>
    <w:rsid w:val="005231BC"/>
    <w:rsid w:val="0052360D"/>
    <w:rsid w:val="0052382C"/>
    <w:rsid w:val="00523930"/>
    <w:rsid w:val="00523FCA"/>
    <w:rsid w:val="005240AC"/>
    <w:rsid w:val="005243C3"/>
    <w:rsid w:val="00524C4E"/>
    <w:rsid w:val="00525782"/>
    <w:rsid w:val="005269D3"/>
    <w:rsid w:val="00527FB7"/>
    <w:rsid w:val="005305A4"/>
    <w:rsid w:val="00531645"/>
    <w:rsid w:val="005325CC"/>
    <w:rsid w:val="00532797"/>
    <w:rsid w:val="00532E54"/>
    <w:rsid w:val="00533AF5"/>
    <w:rsid w:val="00533F53"/>
    <w:rsid w:val="00535067"/>
    <w:rsid w:val="0053507E"/>
    <w:rsid w:val="0053537B"/>
    <w:rsid w:val="00535C08"/>
    <w:rsid w:val="00536C58"/>
    <w:rsid w:val="00537884"/>
    <w:rsid w:val="005378CF"/>
    <w:rsid w:val="00537A07"/>
    <w:rsid w:val="00537AD1"/>
    <w:rsid w:val="0054016E"/>
    <w:rsid w:val="0054032B"/>
    <w:rsid w:val="0054052C"/>
    <w:rsid w:val="00540553"/>
    <w:rsid w:val="00540A47"/>
    <w:rsid w:val="00540D96"/>
    <w:rsid w:val="00541093"/>
    <w:rsid w:val="005410FB"/>
    <w:rsid w:val="005412DA"/>
    <w:rsid w:val="00541463"/>
    <w:rsid w:val="005426E5"/>
    <w:rsid w:val="00542D74"/>
    <w:rsid w:val="00542F8F"/>
    <w:rsid w:val="0054356E"/>
    <w:rsid w:val="0054427E"/>
    <w:rsid w:val="005450FE"/>
    <w:rsid w:val="005458C9"/>
    <w:rsid w:val="00545DB7"/>
    <w:rsid w:val="005460DF"/>
    <w:rsid w:val="005465F6"/>
    <w:rsid w:val="00547677"/>
    <w:rsid w:val="005501E1"/>
    <w:rsid w:val="00550454"/>
    <w:rsid w:val="00552484"/>
    <w:rsid w:val="00553A4E"/>
    <w:rsid w:val="00553C5C"/>
    <w:rsid w:val="0055447E"/>
    <w:rsid w:val="00554994"/>
    <w:rsid w:val="0055560B"/>
    <w:rsid w:val="0055613C"/>
    <w:rsid w:val="005566CA"/>
    <w:rsid w:val="00556E49"/>
    <w:rsid w:val="00557423"/>
    <w:rsid w:val="0056054B"/>
    <w:rsid w:val="00561785"/>
    <w:rsid w:val="00562C38"/>
    <w:rsid w:val="00563085"/>
    <w:rsid w:val="00564A19"/>
    <w:rsid w:val="00564E8F"/>
    <w:rsid w:val="00565489"/>
    <w:rsid w:val="0056577B"/>
    <w:rsid w:val="00566116"/>
    <w:rsid w:val="00566281"/>
    <w:rsid w:val="0056741B"/>
    <w:rsid w:val="005676F5"/>
    <w:rsid w:val="005708C1"/>
    <w:rsid w:val="00570D00"/>
    <w:rsid w:val="00570FC7"/>
    <w:rsid w:val="005712B3"/>
    <w:rsid w:val="00572170"/>
    <w:rsid w:val="0057228D"/>
    <w:rsid w:val="005733F7"/>
    <w:rsid w:val="005734AC"/>
    <w:rsid w:val="005737A6"/>
    <w:rsid w:val="005746F0"/>
    <w:rsid w:val="0057564D"/>
    <w:rsid w:val="00575CF1"/>
    <w:rsid w:val="00575D79"/>
    <w:rsid w:val="005770B3"/>
    <w:rsid w:val="00577472"/>
    <w:rsid w:val="0057780C"/>
    <w:rsid w:val="00577F0F"/>
    <w:rsid w:val="00580043"/>
    <w:rsid w:val="005808A1"/>
    <w:rsid w:val="005811FF"/>
    <w:rsid w:val="00581E78"/>
    <w:rsid w:val="00582F02"/>
    <w:rsid w:val="0058304D"/>
    <w:rsid w:val="00583530"/>
    <w:rsid w:val="00583A25"/>
    <w:rsid w:val="00583ADB"/>
    <w:rsid w:val="00584473"/>
    <w:rsid w:val="00584530"/>
    <w:rsid w:val="00584F1C"/>
    <w:rsid w:val="00585746"/>
    <w:rsid w:val="00585EE4"/>
    <w:rsid w:val="00585FB1"/>
    <w:rsid w:val="005864BF"/>
    <w:rsid w:val="00586547"/>
    <w:rsid w:val="005867FD"/>
    <w:rsid w:val="00587391"/>
    <w:rsid w:val="005876E8"/>
    <w:rsid w:val="00590A02"/>
    <w:rsid w:val="00590BC7"/>
    <w:rsid w:val="00590D0F"/>
    <w:rsid w:val="005910E3"/>
    <w:rsid w:val="00591694"/>
    <w:rsid w:val="00592B0D"/>
    <w:rsid w:val="00593600"/>
    <w:rsid w:val="0059367F"/>
    <w:rsid w:val="00594025"/>
    <w:rsid w:val="00595379"/>
    <w:rsid w:val="00595CED"/>
    <w:rsid w:val="00595CFD"/>
    <w:rsid w:val="00595F73"/>
    <w:rsid w:val="00596523"/>
    <w:rsid w:val="005965D2"/>
    <w:rsid w:val="0059676B"/>
    <w:rsid w:val="00596AC3"/>
    <w:rsid w:val="00596EC2"/>
    <w:rsid w:val="00597406"/>
    <w:rsid w:val="00597A7C"/>
    <w:rsid w:val="00597D56"/>
    <w:rsid w:val="005A03F3"/>
    <w:rsid w:val="005A0644"/>
    <w:rsid w:val="005A1EE9"/>
    <w:rsid w:val="005A21AD"/>
    <w:rsid w:val="005A2A4E"/>
    <w:rsid w:val="005A2C44"/>
    <w:rsid w:val="005A3427"/>
    <w:rsid w:val="005A3EED"/>
    <w:rsid w:val="005A4001"/>
    <w:rsid w:val="005A43C0"/>
    <w:rsid w:val="005A55DA"/>
    <w:rsid w:val="005A56B4"/>
    <w:rsid w:val="005A5C88"/>
    <w:rsid w:val="005A7101"/>
    <w:rsid w:val="005A7961"/>
    <w:rsid w:val="005B02EB"/>
    <w:rsid w:val="005B0A2B"/>
    <w:rsid w:val="005B0E0E"/>
    <w:rsid w:val="005B1756"/>
    <w:rsid w:val="005B2472"/>
    <w:rsid w:val="005B2633"/>
    <w:rsid w:val="005B57F2"/>
    <w:rsid w:val="005B5843"/>
    <w:rsid w:val="005B5A69"/>
    <w:rsid w:val="005B6153"/>
    <w:rsid w:val="005B616B"/>
    <w:rsid w:val="005B6831"/>
    <w:rsid w:val="005B7E25"/>
    <w:rsid w:val="005C0776"/>
    <w:rsid w:val="005C0B57"/>
    <w:rsid w:val="005C1EE4"/>
    <w:rsid w:val="005C23C2"/>
    <w:rsid w:val="005C2C37"/>
    <w:rsid w:val="005C2EA9"/>
    <w:rsid w:val="005C32CE"/>
    <w:rsid w:val="005C366D"/>
    <w:rsid w:val="005C4D1B"/>
    <w:rsid w:val="005C4D3F"/>
    <w:rsid w:val="005C6236"/>
    <w:rsid w:val="005C68D2"/>
    <w:rsid w:val="005C737F"/>
    <w:rsid w:val="005C758C"/>
    <w:rsid w:val="005C774F"/>
    <w:rsid w:val="005C78E0"/>
    <w:rsid w:val="005C7C1F"/>
    <w:rsid w:val="005C7E36"/>
    <w:rsid w:val="005D1D8E"/>
    <w:rsid w:val="005D332D"/>
    <w:rsid w:val="005D4821"/>
    <w:rsid w:val="005D5424"/>
    <w:rsid w:val="005D723E"/>
    <w:rsid w:val="005E0C5A"/>
    <w:rsid w:val="005E194D"/>
    <w:rsid w:val="005E24C4"/>
    <w:rsid w:val="005E2E5E"/>
    <w:rsid w:val="005E33DB"/>
    <w:rsid w:val="005E3A9D"/>
    <w:rsid w:val="005E3B7C"/>
    <w:rsid w:val="005E4BCD"/>
    <w:rsid w:val="005E5432"/>
    <w:rsid w:val="005E5A57"/>
    <w:rsid w:val="005E5B76"/>
    <w:rsid w:val="005E5BFA"/>
    <w:rsid w:val="005E5E1D"/>
    <w:rsid w:val="005E5F9C"/>
    <w:rsid w:val="005E7576"/>
    <w:rsid w:val="005E75FE"/>
    <w:rsid w:val="005F0138"/>
    <w:rsid w:val="005F0C8D"/>
    <w:rsid w:val="005F159D"/>
    <w:rsid w:val="005F1CE9"/>
    <w:rsid w:val="005F206A"/>
    <w:rsid w:val="005F2830"/>
    <w:rsid w:val="005F4C2D"/>
    <w:rsid w:val="005F4E5E"/>
    <w:rsid w:val="005F53BC"/>
    <w:rsid w:val="005F558C"/>
    <w:rsid w:val="005F5F5C"/>
    <w:rsid w:val="005F6142"/>
    <w:rsid w:val="005F6396"/>
    <w:rsid w:val="005F640F"/>
    <w:rsid w:val="006003A7"/>
    <w:rsid w:val="00600508"/>
    <w:rsid w:val="006009E0"/>
    <w:rsid w:val="00600E21"/>
    <w:rsid w:val="006011CD"/>
    <w:rsid w:val="006016DA"/>
    <w:rsid w:val="00601C5A"/>
    <w:rsid w:val="0060286E"/>
    <w:rsid w:val="00602B2C"/>
    <w:rsid w:val="00603010"/>
    <w:rsid w:val="00603D69"/>
    <w:rsid w:val="00603E70"/>
    <w:rsid w:val="00603FED"/>
    <w:rsid w:val="0060466C"/>
    <w:rsid w:val="0060716C"/>
    <w:rsid w:val="006078D9"/>
    <w:rsid w:val="00610D79"/>
    <w:rsid w:val="006112BF"/>
    <w:rsid w:val="00611EE1"/>
    <w:rsid w:val="00612AB7"/>
    <w:rsid w:val="00613602"/>
    <w:rsid w:val="00613EE5"/>
    <w:rsid w:val="00614931"/>
    <w:rsid w:val="0061511B"/>
    <w:rsid w:val="00615774"/>
    <w:rsid w:val="00615E39"/>
    <w:rsid w:val="006173A1"/>
    <w:rsid w:val="006176E0"/>
    <w:rsid w:val="00617A8C"/>
    <w:rsid w:val="0062008F"/>
    <w:rsid w:val="00620ADC"/>
    <w:rsid w:val="0062180C"/>
    <w:rsid w:val="00621865"/>
    <w:rsid w:val="00622642"/>
    <w:rsid w:val="006227FF"/>
    <w:rsid w:val="00623709"/>
    <w:rsid w:val="006258E2"/>
    <w:rsid w:val="00625CE8"/>
    <w:rsid w:val="00626287"/>
    <w:rsid w:val="006272F5"/>
    <w:rsid w:val="00627E51"/>
    <w:rsid w:val="0063046A"/>
    <w:rsid w:val="00630A61"/>
    <w:rsid w:val="00631D80"/>
    <w:rsid w:val="0063234F"/>
    <w:rsid w:val="006323C5"/>
    <w:rsid w:val="00632427"/>
    <w:rsid w:val="0063284B"/>
    <w:rsid w:val="00633749"/>
    <w:rsid w:val="006349C4"/>
    <w:rsid w:val="00635705"/>
    <w:rsid w:val="00635A9E"/>
    <w:rsid w:val="00637080"/>
    <w:rsid w:val="00640352"/>
    <w:rsid w:val="006406E8"/>
    <w:rsid w:val="00640FD9"/>
    <w:rsid w:val="006413E0"/>
    <w:rsid w:val="0064189A"/>
    <w:rsid w:val="006419A4"/>
    <w:rsid w:val="00643064"/>
    <w:rsid w:val="0064455C"/>
    <w:rsid w:val="00644B50"/>
    <w:rsid w:val="00644F55"/>
    <w:rsid w:val="00644F79"/>
    <w:rsid w:val="006455ED"/>
    <w:rsid w:val="006457E9"/>
    <w:rsid w:val="00645B7E"/>
    <w:rsid w:val="00645FDF"/>
    <w:rsid w:val="00646321"/>
    <w:rsid w:val="0064660C"/>
    <w:rsid w:val="00650433"/>
    <w:rsid w:val="0065086A"/>
    <w:rsid w:val="00650CD1"/>
    <w:rsid w:val="00650D0A"/>
    <w:rsid w:val="006510E3"/>
    <w:rsid w:val="00651EEB"/>
    <w:rsid w:val="00652A6A"/>
    <w:rsid w:val="00652E40"/>
    <w:rsid w:val="00653582"/>
    <w:rsid w:val="0065398E"/>
    <w:rsid w:val="006550B1"/>
    <w:rsid w:val="0065512B"/>
    <w:rsid w:val="006552C8"/>
    <w:rsid w:val="00655353"/>
    <w:rsid w:val="00655B18"/>
    <w:rsid w:val="00655D61"/>
    <w:rsid w:val="00655FC2"/>
    <w:rsid w:val="006569B0"/>
    <w:rsid w:val="00656FE1"/>
    <w:rsid w:val="00657234"/>
    <w:rsid w:val="00661C47"/>
    <w:rsid w:val="006625F3"/>
    <w:rsid w:val="00662BF2"/>
    <w:rsid w:val="00663036"/>
    <w:rsid w:val="00663130"/>
    <w:rsid w:val="00663474"/>
    <w:rsid w:val="00664F8E"/>
    <w:rsid w:val="006665B8"/>
    <w:rsid w:val="006665F3"/>
    <w:rsid w:val="006669E6"/>
    <w:rsid w:val="00666DE1"/>
    <w:rsid w:val="00670544"/>
    <w:rsid w:val="006708D0"/>
    <w:rsid w:val="00670C9A"/>
    <w:rsid w:val="006724E1"/>
    <w:rsid w:val="006732F3"/>
    <w:rsid w:val="00673EB4"/>
    <w:rsid w:val="00673FB5"/>
    <w:rsid w:val="006744A3"/>
    <w:rsid w:val="0067450D"/>
    <w:rsid w:val="00674957"/>
    <w:rsid w:val="00674A80"/>
    <w:rsid w:val="00675403"/>
    <w:rsid w:val="00675CCE"/>
    <w:rsid w:val="00675D07"/>
    <w:rsid w:val="00675D7B"/>
    <w:rsid w:val="0067720A"/>
    <w:rsid w:val="00677ABD"/>
    <w:rsid w:val="006800D1"/>
    <w:rsid w:val="0068058A"/>
    <w:rsid w:val="006816FD"/>
    <w:rsid w:val="00681E19"/>
    <w:rsid w:val="00681ECD"/>
    <w:rsid w:val="00682139"/>
    <w:rsid w:val="006822A2"/>
    <w:rsid w:val="00683147"/>
    <w:rsid w:val="00683A34"/>
    <w:rsid w:val="00683EF3"/>
    <w:rsid w:val="006842F8"/>
    <w:rsid w:val="00684CC2"/>
    <w:rsid w:val="00684FA5"/>
    <w:rsid w:val="0068553B"/>
    <w:rsid w:val="006857C0"/>
    <w:rsid w:val="00685FEC"/>
    <w:rsid w:val="00686DDC"/>
    <w:rsid w:val="00686F68"/>
    <w:rsid w:val="0068713E"/>
    <w:rsid w:val="00687760"/>
    <w:rsid w:val="0068784A"/>
    <w:rsid w:val="00687EA6"/>
    <w:rsid w:val="0069022C"/>
    <w:rsid w:val="006902F6"/>
    <w:rsid w:val="00690837"/>
    <w:rsid w:val="00690AC2"/>
    <w:rsid w:val="00690CD8"/>
    <w:rsid w:val="006910F7"/>
    <w:rsid w:val="00691764"/>
    <w:rsid w:val="006922D5"/>
    <w:rsid w:val="00692818"/>
    <w:rsid w:val="006932F0"/>
    <w:rsid w:val="006935B0"/>
    <w:rsid w:val="0069393F"/>
    <w:rsid w:val="00693ABA"/>
    <w:rsid w:val="00694C9E"/>
    <w:rsid w:val="006950B7"/>
    <w:rsid w:val="00695154"/>
    <w:rsid w:val="0069576D"/>
    <w:rsid w:val="00695C64"/>
    <w:rsid w:val="00696D73"/>
    <w:rsid w:val="00697C36"/>
    <w:rsid w:val="00697D05"/>
    <w:rsid w:val="006A0264"/>
    <w:rsid w:val="006A071D"/>
    <w:rsid w:val="006A09D8"/>
    <w:rsid w:val="006A0FBF"/>
    <w:rsid w:val="006A159B"/>
    <w:rsid w:val="006A1899"/>
    <w:rsid w:val="006A1CC2"/>
    <w:rsid w:val="006A223C"/>
    <w:rsid w:val="006A23BD"/>
    <w:rsid w:val="006A26AC"/>
    <w:rsid w:val="006A28A1"/>
    <w:rsid w:val="006A3631"/>
    <w:rsid w:val="006A4054"/>
    <w:rsid w:val="006A43E2"/>
    <w:rsid w:val="006A4902"/>
    <w:rsid w:val="006A4B40"/>
    <w:rsid w:val="006A510D"/>
    <w:rsid w:val="006A526B"/>
    <w:rsid w:val="006A67F7"/>
    <w:rsid w:val="006A6E8E"/>
    <w:rsid w:val="006A7132"/>
    <w:rsid w:val="006A7313"/>
    <w:rsid w:val="006A7EE2"/>
    <w:rsid w:val="006B06B8"/>
    <w:rsid w:val="006B0D94"/>
    <w:rsid w:val="006B1552"/>
    <w:rsid w:val="006B158B"/>
    <w:rsid w:val="006B1C1F"/>
    <w:rsid w:val="006B274D"/>
    <w:rsid w:val="006B281F"/>
    <w:rsid w:val="006B2C17"/>
    <w:rsid w:val="006B355C"/>
    <w:rsid w:val="006B3871"/>
    <w:rsid w:val="006B4EE9"/>
    <w:rsid w:val="006B5402"/>
    <w:rsid w:val="006B5436"/>
    <w:rsid w:val="006B5C2B"/>
    <w:rsid w:val="006B6C2D"/>
    <w:rsid w:val="006B6E2C"/>
    <w:rsid w:val="006B6F4B"/>
    <w:rsid w:val="006B7298"/>
    <w:rsid w:val="006B7ECD"/>
    <w:rsid w:val="006C0316"/>
    <w:rsid w:val="006C0973"/>
    <w:rsid w:val="006C0F8D"/>
    <w:rsid w:val="006C1CFD"/>
    <w:rsid w:val="006C336E"/>
    <w:rsid w:val="006C34D8"/>
    <w:rsid w:val="006C3917"/>
    <w:rsid w:val="006C3A63"/>
    <w:rsid w:val="006C4C8E"/>
    <w:rsid w:val="006C516C"/>
    <w:rsid w:val="006C5C9E"/>
    <w:rsid w:val="006C5FBA"/>
    <w:rsid w:val="006C689F"/>
    <w:rsid w:val="006C6B2B"/>
    <w:rsid w:val="006C7473"/>
    <w:rsid w:val="006C7588"/>
    <w:rsid w:val="006C7B55"/>
    <w:rsid w:val="006C7CD0"/>
    <w:rsid w:val="006D1DFF"/>
    <w:rsid w:val="006D21C5"/>
    <w:rsid w:val="006D2A85"/>
    <w:rsid w:val="006D2F9A"/>
    <w:rsid w:val="006D327A"/>
    <w:rsid w:val="006D371D"/>
    <w:rsid w:val="006D397A"/>
    <w:rsid w:val="006D3AA3"/>
    <w:rsid w:val="006D4267"/>
    <w:rsid w:val="006D4A50"/>
    <w:rsid w:val="006D53A7"/>
    <w:rsid w:val="006D552A"/>
    <w:rsid w:val="006D5E32"/>
    <w:rsid w:val="006D76B2"/>
    <w:rsid w:val="006E0DAA"/>
    <w:rsid w:val="006E0FF8"/>
    <w:rsid w:val="006E12C2"/>
    <w:rsid w:val="006E1AAD"/>
    <w:rsid w:val="006E25D2"/>
    <w:rsid w:val="006E29EC"/>
    <w:rsid w:val="006E2CFE"/>
    <w:rsid w:val="006E2E97"/>
    <w:rsid w:val="006E3125"/>
    <w:rsid w:val="006E3B96"/>
    <w:rsid w:val="006E3D16"/>
    <w:rsid w:val="006E3DFD"/>
    <w:rsid w:val="006E405F"/>
    <w:rsid w:val="006E40D5"/>
    <w:rsid w:val="006E45EC"/>
    <w:rsid w:val="006E494B"/>
    <w:rsid w:val="006E599E"/>
    <w:rsid w:val="006E6138"/>
    <w:rsid w:val="006E6755"/>
    <w:rsid w:val="006E78AF"/>
    <w:rsid w:val="006E7ABE"/>
    <w:rsid w:val="006E7F25"/>
    <w:rsid w:val="006F07C8"/>
    <w:rsid w:val="006F1213"/>
    <w:rsid w:val="006F1907"/>
    <w:rsid w:val="006F1955"/>
    <w:rsid w:val="006F2E8A"/>
    <w:rsid w:val="006F41BE"/>
    <w:rsid w:val="006F4670"/>
    <w:rsid w:val="006F60A9"/>
    <w:rsid w:val="006F797D"/>
    <w:rsid w:val="006F7D87"/>
    <w:rsid w:val="00700C18"/>
    <w:rsid w:val="00701858"/>
    <w:rsid w:val="007018B4"/>
    <w:rsid w:val="00701AA5"/>
    <w:rsid w:val="00701B42"/>
    <w:rsid w:val="00701BD2"/>
    <w:rsid w:val="00701C42"/>
    <w:rsid w:val="00702AE2"/>
    <w:rsid w:val="007047F5"/>
    <w:rsid w:val="00704BAF"/>
    <w:rsid w:val="00704E49"/>
    <w:rsid w:val="00705361"/>
    <w:rsid w:val="00705910"/>
    <w:rsid w:val="00706662"/>
    <w:rsid w:val="00707C0C"/>
    <w:rsid w:val="00707E34"/>
    <w:rsid w:val="00710281"/>
    <w:rsid w:val="007107E3"/>
    <w:rsid w:val="00712568"/>
    <w:rsid w:val="00712700"/>
    <w:rsid w:val="00721587"/>
    <w:rsid w:val="00723601"/>
    <w:rsid w:val="007259BA"/>
    <w:rsid w:val="00725A54"/>
    <w:rsid w:val="00725E07"/>
    <w:rsid w:val="00727ECE"/>
    <w:rsid w:val="00727ED5"/>
    <w:rsid w:val="007309F3"/>
    <w:rsid w:val="00730A59"/>
    <w:rsid w:val="00730AE7"/>
    <w:rsid w:val="00730B0B"/>
    <w:rsid w:val="00730BF5"/>
    <w:rsid w:val="00731230"/>
    <w:rsid w:val="00731D2A"/>
    <w:rsid w:val="00732461"/>
    <w:rsid w:val="00732983"/>
    <w:rsid w:val="00732B56"/>
    <w:rsid w:val="00734D7F"/>
    <w:rsid w:val="00734DDA"/>
    <w:rsid w:val="00735591"/>
    <w:rsid w:val="00735A2C"/>
    <w:rsid w:val="0073629B"/>
    <w:rsid w:val="0073661F"/>
    <w:rsid w:val="007367B4"/>
    <w:rsid w:val="007372E9"/>
    <w:rsid w:val="0073756B"/>
    <w:rsid w:val="00740008"/>
    <w:rsid w:val="00740735"/>
    <w:rsid w:val="00740D65"/>
    <w:rsid w:val="00740F25"/>
    <w:rsid w:val="00740FD2"/>
    <w:rsid w:val="00741461"/>
    <w:rsid w:val="007415F5"/>
    <w:rsid w:val="00741DB9"/>
    <w:rsid w:val="00741F4B"/>
    <w:rsid w:val="00742BBE"/>
    <w:rsid w:val="00744C1D"/>
    <w:rsid w:val="00744DD2"/>
    <w:rsid w:val="00745AB2"/>
    <w:rsid w:val="00746649"/>
    <w:rsid w:val="00747058"/>
    <w:rsid w:val="0074767D"/>
    <w:rsid w:val="007478D3"/>
    <w:rsid w:val="00747B01"/>
    <w:rsid w:val="00747F07"/>
    <w:rsid w:val="00750B18"/>
    <w:rsid w:val="00750BE5"/>
    <w:rsid w:val="00751555"/>
    <w:rsid w:val="007515DA"/>
    <w:rsid w:val="007516B6"/>
    <w:rsid w:val="00751954"/>
    <w:rsid w:val="00752133"/>
    <w:rsid w:val="007530F1"/>
    <w:rsid w:val="00753188"/>
    <w:rsid w:val="007539F6"/>
    <w:rsid w:val="007547F7"/>
    <w:rsid w:val="00755389"/>
    <w:rsid w:val="0075590D"/>
    <w:rsid w:val="00756481"/>
    <w:rsid w:val="007564CD"/>
    <w:rsid w:val="0075688A"/>
    <w:rsid w:val="0075722D"/>
    <w:rsid w:val="0075724C"/>
    <w:rsid w:val="007578AD"/>
    <w:rsid w:val="00760686"/>
    <w:rsid w:val="007611C4"/>
    <w:rsid w:val="00761F62"/>
    <w:rsid w:val="007622C1"/>
    <w:rsid w:val="007626D4"/>
    <w:rsid w:val="00763875"/>
    <w:rsid w:val="00763C6B"/>
    <w:rsid w:val="00764CC0"/>
    <w:rsid w:val="00764E53"/>
    <w:rsid w:val="00765C10"/>
    <w:rsid w:val="00765CC9"/>
    <w:rsid w:val="007668A6"/>
    <w:rsid w:val="00766E28"/>
    <w:rsid w:val="00770960"/>
    <w:rsid w:val="00770E89"/>
    <w:rsid w:val="00771B70"/>
    <w:rsid w:val="00771FA7"/>
    <w:rsid w:val="00772356"/>
    <w:rsid w:val="007728A8"/>
    <w:rsid w:val="00772A2C"/>
    <w:rsid w:val="00772E6A"/>
    <w:rsid w:val="0077337A"/>
    <w:rsid w:val="00773616"/>
    <w:rsid w:val="00774446"/>
    <w:rsid w:val="00774895"/>
    <w:rsid w:val="0077632D"/>
    <w:rsid w:val="00776423"/>
    <w:rsid w:val="00777319"/>
    <w:rsid w:val="00780113"/>
    <w:rsid w:val="0078020B"/>
    <w:rsid w:val="00780545"/>
    <w:rsid w:val="00781305"/>
    <w:rsid w:val="00783139"/>
    <w:rsid w:val="007837C1"/>
    <w:rsid w:val="007839A2"/>
    <w:rsid w:val="00783C47"/>
    <w:rsid w:val="00784720"/>
    <w:rsid w:val="007856E9"/>
    <w:rsid w:val="0078608C"/>
    <w:rsid w:val="007864D0"/>
    <w:rsid w:val="0078651C"/>
    <w:rsid w:val="0078764D"/>
    <w:rsid w:val="00787976"/>
    <w:rsid w:val="007879EB"/>
    <w:rsid w:val="00787A82"/>
    <w:rsid w:val="00787DDC"/>
    <w:rsid w:val="007902FE"/>
    <w:rsid w:val="00790DA1"/>
    <w:rsid w:val="00790F5D"/>
    <w:rsid w:val="007916CE"/>
    <w:rsid w:val="00791FD2"/>
    <w:rsid w:val="00793202"/>
    <w:rsid w:val="007938C4"/>
    <w:rsid w:val="00793B60"/>
    <w:rsid w:val="00794AE0"/>
    <w:rsid w:val="00794C22"/>
    <w:rsid w:val="00794EEA"/>
    <w:rsid w:val="00795003"/>
    <w:rsid w:val="007951A5"/>
    <w:rsid w:val="00796BF9"/>
    <w:rsid w:val="00796CF5"/>
    <w:rsid w:val="00796E42"/>
    <w:rsid w:val="00796F70"/>
    <w:rsid w:val="00797505"/>
    <w:rsid w:val="007A1C47"/>
    <w:rsid w:val="007A201E"/>
    <w:rsid w:val="007A3681"/>
    <w:rsid w:val="007A3A86"/>
    <w:rsid w:val="007A4700"/>
    <w:rsid w:val="007A51FF"/>
    <w:rsid w:val="007A546C"/>
    <w:rsid w:val="007A5A5E"/>
    <w:rsid w:val="007A5C8D"/>
    <w:rsid w:val="007A62F8"/>
    <w:rsid w:val="007A69B3"/>
    <w:rsid w:val="007A6A7C"/>
    <w:rsid w:val="007A7279"/>
    <w:rsid w:val="007A7B7E"/>
    <w:rsid w:val="007A7FAA"/>
    <w:rsid w:val="007B1977"/>
    <w:rsid w:val="007B20D7"/>
    <w:rsid w:val="007B2AF8"/>
    <w:rsid w:val="007B3294"/>
    <w:rsid w:val="007B4420"/>
    <w:rsid w:val="007B6425"/>
    <w:rsid w:val="007B655E"/>
    <w:rsid w:val="007C01F5"/>
    <w:rsid w:val="007C06EC"/>
    <w:rsid w:val="007C0714"/>
    <w:rsid w:val="007C1D4E"/>
    <w:rsid w:val="007C22E0"/>
    <w:rsid w:val="007C2AA5"/>
    <w:rsid w:val="007C2FBC"/>
    <w:rsid w:val="007C3B20"/>
    <w:rsid w:val="007C3C41"/>
    <w:rsid w:val="007C49FA"/>
    <w:rsid w:val="007C4D38"/>
    <w:rsid w:val="007C51E4"/>
    <w:rsid w:val="007C5575"/>
    <w:rsid w:val="007C5C1E"/>
    <w:rsid w:val="007C614E"/>
    <w:rsid w:val="007D0177"/>
    <w:rsid w:val="007D09D7"/>
    <w:rsid w:val="007D0BF2"/>
    <w:rsid w:val="007D0FFD"/>
    <w:rsid w:val="007D1B7C"/>
    <w:rsid w:val="007D2624"/>
    <w:rsid w:val="007D2A3F"/>
    <w:rsid w:val="007D3CE0"/>
    <w:rsid w:val="007D40F3"/>
    <w:rsid w:val="007D4405"/>
    <w:rsid w:val="007D4A84"/>
    <w:rsid w:val="007D5EBB"/>
    <w:rsid w:val="007D6A28"/>
    <w:rsid w:val="007D6C7A"/>
    <w:rsid w:val="007D6D5D"/>
    <w:rsid w:val="007D75CC"/>
    <w:rsid w:val="007D7E6F"/>
    <w:rsid w:val="007E0287"/>
    <w:rsid w:val="007E05C7"/>
    <w:rsid w:val="007E0D6D"/>
    <w:rsid w:val="007E0DCD"/>
    <w:rsid w:val="007E201D"/>
    <w:rsid w:val="007E228A"/>
    <w:rsid w:val="007E3128"/>
    <w:rsid w:val="007E322C"/>
    <w:rsid w:val="007E3ACF"/>
    <w:rsid w:val="007E3CA9"/>
    <w:rsid w:val="007E47D5"/>
    <w:rsid w:val="007E4DBF"/>
    <w:rsid w:val="007E5216"/>
    <w:rsid w:val="007E55F2"/>
    <w:rsid w:val="007E5997"/>
    <w:rsid w:val="007E6C7E"/>
    <w:rsid w:val="007E7823"/>
    <w:rsid w:val="007E78D2"/>
    <w:rsid w:val="007E7C35"/>
    <w:rsid w:val="007F0821"/>
    <w:rsid w:val="007F0F15"/>
    <w:rsid w:val="007F218A"/>
    <w:rsid w:val="007F2B94"/>
    <w:rsid w:val="007F36A5"/>
    <w:rsid w:val="007F3F50"/>
    <w:rsid w:val="007F406C"/>
    <w:rsid w:val="007F45BA"/>
    <w:rsid w:val="007F46AC"/>
    <w:rsid w:val="007F4848"/>
    <w:rsid w:val="007F4892"/>
    <w:rsid w:val="007F5D3C"/>
    <w:rsid w:val="007F67EB"/>
    <w:rsid w:val="007F7681"/>
    <w:rsid w:val="007F7DDD"/>
    <w:rsid w:val="008002D1"/>
    <w:rsid w:val="00800EA4"/>
    <w:rsid w:val="0080196B"/>
    <w:rsid w:val="0080242A"/>
    <w:rsid w:val="00802A26"/>
    <w:rsid w:val="0080461C"/>
    <w:rsid w:val="00804B41"/>
    <w:rsid w:val="00805182"/>
    <w:rsid w:val="008063A8"/>
    <w:rsid w:val="00806D6B"/>
    <w:rsid w:val="00806E35"/>
    <w:rsid w:val="0080701A"/>
    <w:rsid w:val="00810ECD"/>
    <w:rsid w:val="008110BC"/>
    <w:rsid w:val="00811107"/>
    <w:rsid w:val="00811651"/>
    <w:rsid w:val="00811AE4"/>
    <w:rsid w:val="00812E12"/>
    <w:rsid w:val="00813021"/>
    <w:rsid w:val="00813465"/>
    <w:rsid w:val="00813523"/>
    <w:rsid w:val="00813862"/>
    <w:rsid w:val="00815545"/>
    <w:rsid w:val="008160EF"/>
    <w:rsid w:val="008163CC"/>
    <w:rsid w:val="00816CDC"/>
    <w:rsid w:val="00816DBB"/>
    <w:rsid w:val="00817284"/>
    <w:rsid w:val="00817443"/>
    <w:rsid w:val="00817841"/>
    <w:rsid w:val="00821389"/>
    <w:rsid w:val="008221F0"/>
    <w:rsid w:val="0082456A"/>
    <w:rsid w:val="00824B98"/>
    <w:rsid w:val="00825127"/>
    <w:rsid w:val="00825C42"/>
    <w:rsid w:val="00826D53"/>
    <w:rsid w:val="00826E60"/>
    <w:rsid w:val="00827CD6"/>
    <w:rsid w:val="00827DD9"/>
    <w:rsid w:val="008301E3"/>
    <w:rsid w:val="0083076A"/>
    <w:rsid w:val="0083081E"/>
    <w:rsid w:val="00830D2F"/>
    <w:rsid w:val="008314A9"/>
    <w:rsid w:val="008326BC"/>
    <w:rsid w:val="008327A9"/>
    <w:rsid w:val="008328EE"/>
    <w:rsid w:val="0083324F"/>
    <w:rsid w:val="00834910"/>
    <w:rsid w:val="00834970"/>
    <w:rsid w:val="00835597"/>
    <w:rsid w:val="008356FC"/>
    <w:rsid w:val="00835955"/>
    <w:rsid w:val="00835D3F"/>
    <w:rsid w:val="00837189"/>
    <w:rsid w:val="008379ED"/>
    <w:rsid w:val="008400F8"/>
    <w:rsid w:val="00841631"/>
    <w:rsid w:val="008417B0"/>
    <w:rsid w:val="00841C14"/>
    <w:rsid w:val="0084326C"/>
    <w:rsid w:val="008442EF"/>
    <w:rsid w:val="008452BE"/>
    <w:rsid w:val="0084585C"/>
    <w:rsid w:val="00846A6E"/>
    <w:rsid w:val="0085053A"/>
    <w:rsid w:val="00852198"/>
    <w:rsid w:val="008523BA"/>
    <w:rsid w:val="00852A27"/>
    <w:rsid w:val="00852E19"/>
    <w:rsid w:val="00853106"/>
    <w:rsid w:val="00853C55"/>
    <w:rsid w:val="0085423A"/>
    <w:rsid w:val="00855886"/>
    <w:rsid w:val="00855C1C"/>
    <w:rsid w:val="0085655A"/>
    <w:rsid w:val="0085689E"/>
    <w:rsid w:val="00856B4C"/>
    <w:rsid w:val="00856B77"/>
    <w:rsid w:val="008607A1"/>
    <w:rsid w:val="00860DAF"/>
    <w:rsid w:val="00861040"/>
    <w:rsid w:val="00861979"/>
    <w:rsid w:val="008639E6"/>
    <w:rsid w:val="00863C84"/>
    <w:rsid w:val="00865152"/>
    <w:rsid w:val="00865546"/>
    <w:rsid w:val="008657A3"/>
    <w:rsid w:val="00865C82"/>
    <w:rsid w:val="00865EEC"/>
    <w:rsid w:val="0086732B"/>
    <w:rsid w:val="00872F10"/>
    <w:rsid w:val="00872FA8"/>
    <w:rsid w:val="00873E1D"/>
    <w:rsid w:val="00874262"/>
    <w:rsid w:val="00875878"/>
    <w:rsid w:val="0087587C"/>
    <w:rsid w:val="008759D8"/>
    <w:rsid w:val="0087655A"/>
    <w:rsid w:val="008768B4"/>
    <w:rsid w:val="00876AAE"/>
    <w:rsid w:val="00876C63"/>
    <w:rsid w:val="00877469"/>
    <w:rsid w:val="008775BE"/>
    <w:rsid w:val="00880948"/>
    <w:rsid w:val="008817DA"/>
    <w:rsid w:val="00882024"/>
    <w:rsid w:val="00882B07"/>
    <w:rsid w:val="00882B98"/>
    <w:rsid w:val="008833A6"/>
    <w:rsid w:val="00883457"/>
    <w:rsid w:val="008834A4"/>
    <w:rsid w:val="00883E66"/>
    <w:rsid w:val="00884854"/>
    <w:rsid w:val="00885992"/>
    <w:rsid w:val="0089000B"/>
    <w:rsid w:val="00890531"/>
    <w:rsid w:val="00891191"/>
    <w:rsid w:val="00891E72"/>
    <w:rsid w:val="00891E8F"/>
    <w:rsid w:val="00891F90"/>
    <w:rsid w:val="0089293F"/>
    <w:rsid w:val="008932AB"/>
    <w:rsid w:val="0089356C"/>
    <w:rsid w:val="00893925"/>
    <w:rsid w:val="00893E0E"/>
    <w:rsid w:val="00894E4F"/>
    <w:rsid w:val="00895606"/>
    <w:rsid w:val="00897028"/>
    <w:rsid w:val="00897B04"/>
    <w:rsid w:val="008A06F7"/>
    <w:rsid w:val="008A11B3"/>
    <w:rsid w:val="008A1A64"/>
    <w:rsid w:val="008A2C0D"/>
    <w:rsid w:val="008A37CB"/>
    <w:rsid w:val="008A479A"/>
    <w:rsid w:val="008A4A07"/>
    <w:rsid w:val="008A4E6F"/>
    <w:rsid w:val="008A4E9E"/>
    <w:rsid w:val="008A5427"/>
    <w:rsid w:val="008A566B"/>
    <w:rsid w:val="008A5ACE"/>
    <w:rsid w:val="008A69AB"/>
    <w:rsid w:val="008A7D7A"/>
    <w:rsid w:val="008B0401"/>
    <w:rsid w:val="008B2D3C"/>
    <w:rsid w:val="008B3F72"/>
    <w:rsid w:val="008B56E0"/>
    <w:rsid w:val="008B5749"/>
    <w:rsid w:val="008B69A1"/>
    <w:rsid w:val="008B6A6D"/>
    <w:rsid w:val="008B6B0D"/>
    <w:rsid w:val="008B6BB1"/>
    <w:rsid w:val="008B72AE"/>
    <w:rsid w:val="008C0BA4"/>
    <w:rsid w:val="008C1136"/>
    <w:rsid w:val="008C1AAC"/>
    <w:rsid w:val="008C1D79"/>
    <w:rsid w:val="008C1FE1"/>
    <w:rsid w:val="008C2B47"/>
    <w:rsid w:val="008C37D6"/>
    <w:rsid w:val="008C4502"/>
    <w:rsid w:val="008C51FE"/>
    <w:rsid w:val="008C6E69"/>
    <w:rsid w:val="008C7080"/>
    <w:rsid w:val="008D08BC"/>
    <w:rsid w:val="008D15E6"/>
    <w:rsid w:val="008D2478"/>
    <w:rsid w:val="008D32BE"/>
    <w:rsid w:val="008D4AFB"/>
    <w:rsid w:val="008D51CE"/>
    <w:rsid w:val="008D5F7B"/>
    <w:rsid w:val="008D6537"/>
    <w:rsid w:val="008D699A"/>
    <w:rsid w:val="008D6CEC"/>
    <w:rsid w:val="008D6DF7"/>
    <w:rsid w:val="008D748D"/>
    <w:rsid w:val="008D7B6C"/>
    <w:rsid w:val="008E289E"/>
    <w:rsid w:val="008E327E"/>
    <w:rsid w:val="008E32BB"/>
    <w:rsid w:val="008E3F4F"/>
    <w:rsid w:val="008E41EC"/>
    <w:rsid w:val="008E4502"/>
    <w:rsid w:val="008E4F7F"/>
    <w:rsid w:val="008E5F65"/>
    <w:rsid w:val="008E7359"/>
    <w:rsid w:val="008E7B4C"/>
    <w:rsid w:val="008F0007"/>
    <w:rsid w:val="008F0200"/>
    <w:rsid w:val="008F271C"/>
    <w:rsid w:val="008F289E"/>
    <w:rsid w:val="008F33AF"/>
    <w:rsid w:val="008F4D45"/>
    <w:rsid w:val="008F538E"/>
    <w:rsid w:val="008F549C"/>
    <w:rsid w:val="008F585C"/>
    <w:rsid w:val="008F63DF"/>
    <w:rsid w:val="0090149E"/>
    <w:rsid w:val="00901645"/>
    <w:rsid w:val="00901898"/>
    <w:rsid w:val="00901D64"/>
    <w:rsid w:val="00901F82"/>
    <w:rsid w:val="00904555"/>
    <w:rsid w:val="00905481"/>
    <w:rsid w:val="0090662C"/>
    <w:rsid w:val="009071F3"/>
    <w:rsid w:val="00907943"/>
    <w:rsid w:val="00907D20"/>
    <w:rsid w:val="00907F75"/>
    <w:rsid w:val="00911D0A"/>
    <w:rsid w:val="00911F91"/>
    <w:rsid w:val="00912372"/>
    <w:rsid w:val="00912604"/>
    <w:rsid w:val="009133E0"/>
    <w:rsid w:val="009136D2"/>
    <w:rsid w:val="0091483C"/>
    <w:rsid w:val="009151CC"/>
    <w:rsid w:val="009158C6"/>
    <w:rsid w:val="00916793"/>
    <w:rsid w:val="009167E0"/>
    <w:rsid w:val="00920AE7"/>
    <w:rsid w:val="00920D8C"/>
    <w:rsid w:val="00921400"/>
    <w:rsid w:val="00921555"/>
    <w:rsid w:val="00921759"/>
    <w:rsid w:val="009221AB"/>
    <w:rsid w:val="00922FD8"/>
    <w:rsid w:val="0092337D"/>
    <w:rsid w:val="009248BA"/>
    <w:rsid w:val="00924BC7"/>
    <w:rsid w:val="00925E91"/>
    <w:rsid w:val="00925F55"/>
    <w:rsid w:val="0092626A"/>
    <w:rsid w:val="0092633D"/>
    <w:rsid w:val="009267D7"/>
    <w:rsid w:val="0092683B"/>
    <w:rsid w:val="009269CB"/>
    <w:rsid w:val="00930C35"/>
    <w:rsid w:val="00931641"/>
    <w:rsid w:val="009317DD"/>
    <w:rsid w:val="0093196D"/>
    <w:rsid w:val="00931C0F"/>
    <w:rsid w:val="0093201B"/>
    <w:rsid w:val="009325C3"/>
    <w:rsid w:val="00932C25"/>
    <w:rsid w:val="00932E34"/>
    <w:rsid w:val="00933AC3"/>
    <w:rsid w:val="00933CFB"/>
    <w:rsid w:val="00935024"/>
    <w:rsid w:val="00935EC1"/>
    <w:rsid w:val="00936FCA"/>
    <w:rsid w:val="00936FDB"/>
    <w:rsid w:val="0094017F"/>
    <w:rsid w:val="00940712"/>
    <w:rsid w:val="009408F9"/>
    <w:rsid w:val="00941D9C"/>
    <w:rsid w:val="009425E0"/>
    <w:rsid w:val="00942FB8"/>
    <w:rsid w:val="0094428C"/>
    <w:rsid w:val="00944F53"/>
    <w:rsid w:val="009452F6"/>
    <w:rsid w:val="009458C4"/>
    <w:rsid w:val="00946171"/>
    <w:rsid w:val="00946A8A"/>
    <w:rsid w:val="00946AB5"/>
    <w:rsid w:val="00946D0C"/>
    <w:rsid w:val="0094705C"/>
    <w:rsid w:val="0094737B"/>
    <w:rsid w:val="0094739E"/>
    <w:rsid w:val="009502BD"/>
    <w:rsid w:val="00950A45"/>
    <w:rsid w:val="00951798"/>
    <w:rsid w:val="00952C98"/>
    <w:rsid w:val="009532BB"/>
    <w:rsid w:val="0095330D"/>
    <w:rsid w:val="009534F7"/>
    <w:rsid w:val="0095363B"/>
    <w:rsid w:val="00953724"/>
    <w:rsid w:val="00953D01"/>
    <w:rsid w:val="00954A77"/>
    <w:rsid w:val="00954D9C"/>
    <w:rsid w:val="009560DA"/>
    <w:rsid w:val="00956DB4"/>
    <w:rsid w:val="00957174"/>
    <w:rsid w:val="0095777A"/>
    <w:rsid w:val="00957D7E"/>
    <w:rsid w:val="00960BF4"/>
    <w:rsid w:val="009610D1"/>
    <w:rsid w:val="0096231B"/>
    <w:rsid w:val="00962BAC"/>
    <w:rsid w:val="009631F9"/>
    <w:rsid w:val="00963F37"/>
    <w:rsid w:val="0096446B"/>
    <w:rsid w:val="009644DD"/>
    <w:rsid w:val="00964663"/>
    <w:rsid w:val="00964F0C"/>
    <w:rsid w:val="00965BA4"/>
    <w:rsid w:val="00965BEA"/>
    <w:rsid w:val="00966C73"/>
    <w:rsid w:val="00966C97"/>
    <w:rsid w:val="00970A15"/>
    <w:rsid w:val="00970A9A"/>
    <w:rsid w:val="00970AEA"/>
    <w:rsid w:val="0097118A"/>
    <w:rsid w:val="0097136A"/>
    <w:rsid w:val="0097177D"/>
    <w:rsid w:val="00971D33"/>
    <w:rsid w:val="0097242E"/>
    <w:rsid w:val="009724F4"/>
    <w:rsid w:val="00972E94"/>
    <w:rsid w:val="009753F4"/>
    <w:rsid w:val="0097600A"/>
    <w:rsid w:val="0097659F"/>
    <w:rsid w:val="00977732"/>
    <w:rsid w:val="009779F4"/>
    <w:rsid w:val="00980217"/>
    <w:rsid w:val="0098041C"/>
    <w:rsid w:val="009804EE"/>
    <w:rsid w:val="00980804"/>
    <w:rsid w:val="00980D76"/>
    <w:rsid w:val="009825E1"/>
    <w:rsid w:val="0098568B"/>
    <w:rsid w:val="00985DAE"/>
    <w:rsid w:val="00986DEA"/>
    <w:rsid w:val="00987527"/>
    <w:rsid w:val="00990021"/>
    <w:rsid w:val="00990FB7"/>
    <w:rsid w:val="0099144B"/>
    <w:rsid w:val="00991879"/>
    <w:rsid w:val="009919CC"/>
    <w:rsid w:val="00991C9E"/>
    <w:rsid w:val="0099288C"/>
    <w:rsid w:val="00992C99"/>
    <w:rsid w:val="00992D07"/>
    <w:rsid w:val="00993932"/>
    <w:rsid w:val="009942C3"/>
    <w:rsid w:val="0099456E"/>
    <w:rsid w:val="00994597"/>
    <w:rsid w:val="009949B4"/>
    <w:rsid w:val="00995508"/>
    <w:rsid w:val="00995B0A"/>
    <w:rsid w:val="00996131"/>
    <w:rsid w:val="0099621D"/>
    <w:rsid w:val="00996485"/>
    <w:rsid w:val="009976DB"/>
    <w:rsid w:val="009A00C0"/>
    <w:rsid w:val="009A079B"/>
    <w:rsid w:val="009A0DF1"/>
    <w:rsid w:val="009A2CC8"/>
    <w:rsid w:val="009A314D"/>
    <w:rsid w:val="009A344F"/>
    <w:rsid w:val="009A3686"/>
    <w:rsid w:val="009A37E2"/>
    <w:rsid w:val="009A55D2"/>
    <w:rsid w:val="009A5F76"/>
    <w:rsid w:val="009A62AC"/>
    <w:rsid w:val="009A6C73"/>
    <w:rsid w:val="009A706F"/>
    <w:rsid w:val="009A72AE"/>
    <w:rsid w:val="009A74DE"/>
    <w:rsid w:val="009B2208"/>
    <w:rsid w:val="009B2ADB"/>
    <w:rsid w:val="009B38D9"/>
    <w:rsid w:val="009B3AD4"/>
    <w:rsid w:val="009B4299"/>
    <w:rsid w:val="009B4A4D"/>
    <w:rsid w:val="009B4DA4"/>
    <w:rsid w:val="009B4E9E"/>
    <w:rsid w:val="009B501C"/>
    <w:rsid w:val="009B5256"/>
    <w:rsid w:val="009B53A8"/>
    <w:rsid w:val="009B53B1"/>
    <w:rsid w:val="009B713C"/>
    <w:rsid w:val="009B73CE"/>
    <w:rsid w:val="009C007D"/>
    <w:rsid w:val="009C0D71"/>
    <w:rsid w:val="009C15F4"/>
    <w:rsid w:val="009C2633"/>
    <w:rsid w:val="009C2C12"/>
    <w:rsid w:val="009C3974"/>
    <w:rsid w:val="009C41FC"/>
    <w:rsid w:val="009C4226"/>
    <w:rsid w:val="009C48D3"/>
    <w:rsid w:val="009C4E2C"/>
    <w:rsid w:val="009C5C78"/>
    <w:rsid w:val="009C6360"/>
    <w:rsid w:val="009C642E"/>
    <w:rsid w:val="009C72AA"/>
    <w:rsid w:val="009C73E6"/>
    <w:rsid w:val="009D0906"/>
    <w:rsid w:val="009D096A"/>
    <w:rsid w:val="009D0FEA"/>
    <w:rsid w:val="009D1564"/>
    <w:rsid w:val="009D2515"/>
    <w:rsid w:val="009D3037"/>
    <w:rsid w:val="009D3C86"/>
    <w:rsid w:val="009D3F21"/>
    <w:rsid w:val="009D4183"/>
    <w:rsid w:val="009D419D"/>
    <w:rsid w:val="009D55AA"/>
    <w:rsid w:val="009D58A4"/>
    <w:rsid w:val="009D5C13"/>
    <w:rsid w:val="009D6ED3"/>
    <w:rsid w:val="009D7FF5"/>
    <w:rsid w:val="009E060C"/>
    <w:rsid w:val="009E1731"/>
    <w:rsid w:val="009E177E"/>
    <w:rsid w:val="009E1D92"/>
    <w:rsid w:val="009E246C"/>
    <w:rsid w:val="009E3003"/>
    <w:rsid w:val="009E371B"/>
    <w:rsid w:val="009E4742"/>
    <w:rsid w:val="009E5619"/>
    <w:rsid w:val="009E56AC"/>
    <w:rsid w:val="009E5CBA"/>
    <w:rsid w:val="009E6729"/>
    <w:rsid w:val="009E6EE5"/>
    <w:rsid w:val="009E7157"/>
    <w:rsid w:val="009E7FE8"/>
    <w:rsid w:val="009F07E3"/>
    <w:rsid w:val="009F26AC"/>
    <w:rsid w:val="009F303A"/>
    <w:rsid w:val="009F30D9"/>
    <w:rsid w:val="009F3788"/>
    <w:rsid w:val="009F3A48"/>
    <w:rsid w:val="009F3DA2"/>
    <w:rsid w:val="009F4391"/>
    <w:rsid w:val="009F46AF"/>
    <w:rsid w:val="009F4C8E"/>
    <w:rsid w:val="009F7027"/>
    <w:rsid w:val="009F7DEB"/>
    <w:rsid w:val="00A000C9"/>
    <w:rsid w:val="00A0086B"/>
    <w:rsid w:val="00A009B4"/>
    <w:rsid w:val="00A00A40"/>
    <w:rsid w:val="00A00A5C"/>
    <w:rsid w:val="00A0311B"/>
    <w:rsid w:val="00A03FC0"/>
    <w:rsid w:val="00A043B6"/>
    <w:rsid w:val="00A044E2"/>
    <w:rsid w:val="00A04FA3"/>
    <w:rsid w:val="00A05115"/>
    <w:rsid w:val="00A05B7D"/>
    <w:rsid w:val="00A062EB"/>
    <w:rsid w:val="00A06306"/>
    <w:rsid w:val="00A06E4E"/>
    <w:rsid w:val="00A06E8C"/>
    <w:rsid w:val="00A1190A"/>
    <w:rsid w:val="00A11C0D"/>
    <w:rsid w:val="00A12756"/>
    <w:rsid w:val="00A12ED4"/>
    <w:rsid w:val="00A13386"/>
    <w:rsid w:val="00A14340"/>
    <w:rsid w:val="00A150C9"/>
    <w:rsid w:val="00A156EF"/>
    <w:rsid w:val="00A15A26"/>
    <w:rsid w:val="00A17131"/>
    <w:rsid w:val="00A1772A"/>
    <w:rsid w:val="00A177AB"/>
    <w:rsid w:val="00A17B38"/>
    <w:rsid w:val="00A17B76"/>
    <w:rsid w:val="00A20B0B"/>
    <w:rsid w:val="00A20DFA"/>
    <w:rsid w:val="00A216AD"/>
    <w:rsid w:val="00A21BBE"/>
    <w:rsid w:val="00A21DD4"/>
    <w:rsid w:val="00A2286E"/>
    <w:rsid w:val="00A22ACF"/>
    <w:rsid w:val="00A22C49"/>
    <w:rsid w:val="00A23346"/>
    <w:rsid w:val="00A23F10"/>
    <w:rsid w:val="00A24D49"/>
    <w:rsid w:val="00A25E26"/>
    <w:rsid w:val="00A25E86"/>
    <w:rsid w:val="00A26816"/>
    <w:rsid w:val="00A2795F"/>
    <w:rsid w:val="00A27974"/>
    <w:rsid w:val="00A279E9"/>
    <w:rsid w:val="00A27C08"/>
    <w:rsid w:val="00A3167D"/>
    <w:rsid w:val="00A31C92"/>
    <w:rsid w:val="00A31F7C"/>
    <w:rsid w:val="00A32835"/>
    <w:rsid w:val="00A32A20"/>
    <w:rsid w:val="00A330C2"/>
    <w:rsid w:val="00A3317A"/>
    <w:rsid w:val="00A338F0"/>
    <w:rsid w:val="00A33A17"/>
    <w:rsid w:val="00A36069"/>
    <w:rsid w:val="00A37C6A"/>
    <w:rsid w:val="00A37E59"/>
    <w:rsid w:val="00A4012A"/>
    <w:rsid w:val="00A40359"/>
    <w:rsid w:val="00A40437"/>
    <w:rsid w:val="00A42D6B"/>
    <w:rsid w:val="00A4307B"/>
    <w:rsid w:val="00A4307E"/>
    <w:rsid w:val="00A43549"/>
    <w:rsid w:val="00A43A23"/>
    <w:rsid w:val="00A43EB5"/>
    <w:rsid w:val="00A43FD3"/>
    <w:rsid w:val="00A4493E"/>
    <w:rsid w:val="00A452F8"/>
    <w:rsid w:val="00A4565E"/>
    <w:rsid w:val="00A4686C"/>
    <w:rsid w:val="00A4709D"/>
    <w:rsid w:val="00A4714C"/>
    <w:rsid w:val="00A47465"/>
    <w:rsid w:val="00A476F7"/>
    <w:rsid w:val="00A47737"/>
    <w:rsid w:val="00A47E9E"/>
    <w:rsid w:val="00A5030F"/>
    <w:rsid w:val="00A514E7"/>
    <w:rsid w:val="00A519B0"/>
    <w:rsid w:val="00A524DA"/>
    <w:rsid w:val="00A525F6"/>
    <w:rsid w:val="00A53DC8"/>
    <w:rsid w:val="00A5553E"/>
    <w:rsid w:val="00A558CD"/>
    <w:rsid w:val="00A5627C"/>
    <w:rsid w:val="00A5676C"/>
    <w:rsid w:val="00A56AFC"/>
    <w:rsid w:val="00A56B18"/>
    <w:rsid w:val="00A56C81"/>
    <w:rsid w:val="00A6027E"/>
    <w:rsid w:val="00A60630"/>
    <w:rsid w:val="00A60733"/>
    <w:rsid w:val="00A60877"/>
    <w:rsid w:val="00A61B36"/>
    <w:rsid w:val="00A61EF8"/>
    <w:rsid w:val="00A62940"/>
    <w:rsid w:val="00A63085"/>
    <w:rsid w:val="00A6355C"/>
    <w:rsid w:val="00A6356E"/>
    <w:rsid w:val="00A638CD"/>
    <w:rsid w:val="00A641FE"/>
    <w:rsid w:val="00A6462F"/>
    <w:rsid w:val="00A652F2"/>
    <w:rsid w:val="00A65A93"/>
    <w:rsid w:val="00A6779D"/>
    <w:rsid w:val="00A70E32"/>
    <w:rsid w:val="00A7103A"/>
    <w:rsid w:val="00A71A74"/>
    <w:rsid w:val="00A71AC2"/>
    <w:rsid w:val="00A72C4E"/>
    <w:rsid w:val="00A73938"/>
    <w:rsid w:val="00A73A34"/>
    <w:rsid w:val="00A73C90"/>
    <w:rsid w:val="00A74044"/>
    <w:rsid w:val="00A7461E"/>
    <w:rsid w:val="00A7465E"/>
    <w:rsid w:val="00A74B76"/>
    <w:rsid w:val="00A75332"/>
    <w:rsid w:val="00A756ED"/>
    <w:rsid w:val="00A75CE8"/>
    <w:rsid w:val="00A75ECD"/>
    <w:rsid w:val="00A76B53"/>
    <w:rsid w:val="00A76DB6"/>
    <w:rsid w:val="00A7775A"/>
    <w:rsid w:val="00A77C8A"/>
    <w:rsid w:val="00A80387"/>
    <w:rsid w:val="00A81FB0"/>
    <w:rsid w:val="00A826E1"/>
    <w:rsid w:val="00A82BEC"/>
    <w:rsid w:val="00A82C23"/>
    <w:rsid w:val="00A82DB4"/>
    <w:rsid w:val="00A836C1"/>
    <w:rsid w:val="00A840B4"/>
    <w:rsid w:val="00A84867"/>
    <w:rsid w:val="00A84934"/>
    <w:rsid w:val="00A84997"/>
    <w:rsid w:val="00A851E5"/>
    <w:rsid w:val="00A85417"/>
    <w:rsid w:val="00A85936"/>
    <w:rsid w:val="00A85C08"/>
    <w:rsid w:val="00A85D73"/>
    <w:rsid w:val="00A86A15"/>
    <w:rsid w:val="00A86EF1"/>
    <w:rsid w:val="00A87703"/>
    <w:rsid w:val="00A87D45"/>
    <w:rsid w:val="00A87EB0"/>
    <w:rsid w:val="00A90789"/>
    <w:rsid w:val="00A92888"/>
    <w:rsid w:val="00A9291A"/>
    <w:rsid w:val="00A92D39"/>
    <w:rsid w:val="00A9332D"/>
    <w:rsid w:val="00A9377D"/>
    <w:rsid w:val="00A94249"/>
    <w:rsid w:val="00A94E4F"/>
    <w:rsid w:val="00A952D4"/>
    <w:rsid w:val="00A95C54"/>
    <w:rsid w:val="00A96724"/>
    <w:rsid w:val="00A977FA"/>
    <w:rsid w:val="00AA022D"/>
    <w:rsid w:val="00AA0C5C"/>
    <w:rsid w:val="00AA17E4"/>
    <w:rsid w:val="00AA205F"/>
    <w:rsid w:val="00AA32AB"/>
    <w:rsid w:val="00AA3608"/>
    <w:rsid w:val="00AA360E"/>
    <w:rsid w:val="00AA3BAF"/>
    <w:rsid w:val="00AA4CEB"/>
    <w:rsid w:val="00AA52B7"/>
    <w:rsid w:val="00AA6628"/>
    <w:rsid w:val="00AA6833"/>
    <w:rsid w:val="00AA68FD"/>
    <w:rsid w:val="00AA74CB"/>
    <w:rsid w:val="00AA7C15"/>
    <w:rsid w:val="00AB018F"/>
    <w:rsid w:val="00AB02A0"/>
    <w:rsid w:val="00AB0A90"/>
    <w:rsid w:val="00AB0AC1"/>
    <w:rsid w:val="00AB21EE"/>
    <w:rsid w:val="00AB2AA2"/>
    <w:rsid w:val="00AB3B22"/>
    <w:rsid w:val="00AB4D0C"/>
    <w:rsid w:val="00AB55BF"/>
    <w:rsid w:val="00AB5C4C"/>
    <w:rsid w:val="00AB5CB5"/>
    <w:rsid w:val="00AB67F2"/>
    <w:rsid w:val="00AB6BBE"/>
    <w:rsid w:val="00AB6D02"/>
    <w:rsid w:val="00AB7D69"/>
    <w:rsid w:val="00AC0FDF"/>
    <w:rsid w:val="00AC2620"/>
    <w:rsid w:val="00AC2840"/>
    <w:rsid w:val="00AC350B"/>
    <w:rsid w:val="00AC38FF"/>
    <w:rsid w:val="00AC406B"/>
    <w:rsid w:val="00AC41CF"/>
    <w:rsid w:val="00AC462E"/>
    <w:rsid w:val="00AC6607"/>
    <w:rsid w:val="00AC6669"/>
    <w:rsid w:val="00AD0180"/>
    <w:rsid w:val="00AD04EB"/>
    <w:rsid w:val="00AD0E2A"/>
    <w:rsid w:val="00AD1B3A"/>
    <w:rsid w:val="00AD211D"/>
    <w:rsid w:val="00AD2452"/>
    <w:rsid w:val="00AD2A40"/>
    <w:rsid w:val="00AD3B77"/>
    <w:rsid w:val="00AD50DD"/>
    <w:rsid w:val="00AD55A1"/>
    <w:rsid w:val="00AD5DAC"/>
    <w:rsid w:val="00AD5E52"/>
    <w:rsid w:val="00AD635C"/>
    <w:rsid w:val="00AD6C26"/>
    <w:rsid w:val="00AD6ECA"/>
    <w:rsid w:val="00AE1203"/>
    <w:rsid w:val="00AE1E00"/>
    <w:rsid w:val="00AE2B0E"/>
    <w:rsid w:val="00AE3B70"/>
    <w:rsid w:val="00AE450E"/>
    <w:rsid w:val="00AE4726"/>
    <w:rsid w:val="00AE60F5"/>
    <w:rsid w:val="00AE799E"/>
    <w:rsid w:val="00AE7D3B"/>
    <w:rsid w:val="00AF0342"/>
    <w:rsid w:val="00AF11A2"/>
    <w:rsid w:val="00AF1493"/>
    <w:rsid w:val="00AF1633"/>
    <w:rsid w:val="00AF174D"/>
    <w:rsid w:val="00AF1DF1"/>
    <w:rsid w:val="00AF2FC6"/>
    <w:rsid w:val="00AF3225"/>
    <w:rsid w:val="00AF3823"/>
    <w:rsid w:val="00AF38FB"/>
    <w:rsid w:val="00AF39A8"/>
    <w:rsid w:val="00AF3AD1"/>
    <w:rsid w:val="00AF42C2"/>
    <w:rsid w:val="00AF4517"/>
    <w:rsid w:val="00AF5391"/>
    <w:rsid w:val="00AF62B8"/>
    <w:rsid w:val="00AF6327"/>
    <w:rsid w:val="00AF647C"/>
    <w:rsid w:val="00AF70C0"/>
    <w:rsid w:val="00AF71F5"/>
    <w:rsid w:val="00AF7D78"/>
    <w:rsid w:val="00B0003D"/>
    <w:rsid w:val="00B005FB"/>
    <w:rsid w:val="00B01F34"/>
    <w:rsid w:val="00B02DC9"/>
    <w:rsid w:val="00B03AD1"/>
    <w:rsid w:val="00B04197"/>
    <w:rsid w:val="00B053DC"/>
    <w:rsid w:val="00B065FE"/>
    <w:rsid w:val="00B07F82"/>
    <w:rsid w:val="00B10756"/>
    <w:rsid w:val="00B11577"/>
    <w:rsid w:val="00B125C5"/>
    <w:rsid w:val="00B132B6"/>
    <w:rsid w:val="00B136EA"/>
    <w:rsid w:val="00B13856"/>
    <w:rsid w:val="00B1520C"/>
    <w:rsid w:val="00B15637"/>
    <w:rsid w:val="00B1581C"/>
    <w:rsid w:val="00B16B69"/>
    <w:rsid w:val="00B16DF2"/>
    <w:rsid w:val="00B17545"/>
    <w:rsid w:val="00B17E51"/>
    <w:rsid w:val="00B20108"/>
    <w:rsid w:val="00B20588"/>
    <w:rsid w:val="00B20A7D"/>
    <w:rsid w:val="00B2145D"/>
    <w:rsid w:val="00B222C1"/>
    <w:rsid w:val="00B2238B"/>
    <w:rsid w:val="00B22483"/>
    <w:rsid w:val="00B22ADD"/>
    <w:rsid w:val="00B22DC5"/>
    <w:rsid w:val="00B23403"/>
    <w:rsid w:val="00B23853"/>
    <w:rsid w:val="00B263DC"/>
    <w:rsid w:val="00B2673B"/>
    <w:rsid w:val="00B26E8B"/>
    <w:rsid w:val="00B27F63"/>
    <w:rsid w:val="00B30550"/>
    <w:rsid w:val="00B30568"/>
    <w:rsid w:val="00B3174C"/>
    <w:rsid w:val="00B31EA3"/>
    <w:rsid w:val="00B32035"/>
    <w:rsid w:val="00B33918"/>
    <w:rsid w:val="00B339A5"/>
    <w:rsid w:val="00B33B09"/>
    <w:rsid w:val="00B3484E"/>
    <w:rsid w:val="00B35531"/>
    <w:rsid w:val="00B35F58"/>
    <w:rsid w:val="00B366F4"/>
    <w:rsid w:val="00B376FF"/>
    <w:rsid w:val="00B379F2"/>
    <w:rsid w:val="00B37FA0"/>
    <w:rsid w:val="00B40920"/>
    <w:rsid w:val="00B419FB"/>
    <w:rsid w:val="00B43A8A"/>
    <w:rsid w:val="00B440D8"/>
    <w:rsid w:val="00B44275"/>
    <w:rsid w:val="00B448D1"/>
    <w:rsid w:val="00B45409"/>
    <w:rsid w:val="00B45B92"/>
    <w:rsid w:val="00B462BE"/>
    <w:rsid w:val="00B46F83"/>
    <w:rsid w:val="00B46FD8"/>
    <w:rsid w:val="00B46FEE"/>
    <w:rsid w:val="00B47797"/>
    <w:rsid w:val="00B5055C"/>
    <w:rsid w:val="00B511AD"/>
    <w:rsid w:val="00B515B6"/>
    <w:rsid w:val="00B51D48"/>
    <w:rsid w:val="00B52CAB"/>
    <w:rsid w:val="00B52EBE"/>
    <w:rsid w:val="00B52FC1"/>
    <w:rsid w:val="00B5334E"/>
    <w:rsid w:val="00B535E0"/>
    <w:rsid w:val="00B5547B"/>
    <w:rsid w:val="00B55864"/>
    <w:rsid w:val="00B55A92"/>
    <w:rsid w:val="00B560E2"/>
    <w:rsid w:val="00B566AD"/>
    <w:rsid w:val="00B578EE"/>
    <w:rsid w:val="00B57B4E"/>
    <w:rsid w:val="00B604B7"/>
    <w:rsid w:val="00B608BE"/>
    <w:rsid w:val="00B61B23"/>
    <w:rsid w:val="00B61CCD"/>
    <w:rsid w:val="00B61EEE"/>
    <w:rsid w:val="00B621BA"/>
    <w:rsid w:val="00B624E1"/>
    <w:rsid w:val="00B62517"/>
    <w:rsid w:val="00B634A2"/>
    <w:rsid w:val="00B63629"/>
    <w:rsid w:val="00B641DF"/>
    <w:rsid w:val="00B64321"/>
    <w:rsid w:val="00B649B6"/>
    <w:rsid w:val="00B64AB5"/>
    <w:rsid w:val="00B64F4B"/>
    <w:rsid w:val="00B650F3"/>
    <w:rsid w:val="00B65321"/>
    <w:rsid w:val="00B6557C"/>
    <w:rsid w:val="00B660AA"/>
    <w:rsid w:val="00B67346"/>
    <w:rsid w:val="00B6737B"/>
    <w:rsid w:val="00B70763"/>
    <w:rsid w:val="00B70888"/>
    <w:rsid w:val="00B70A52"/>
    <w:rsid w:val="00B71187"/>
    <w:rsid w:val="00B723DF"/>
    <w:rsid w:val="00B72EB1"/>
    <w:rsid w:val="00B7354A"/>
    <w:rsid w:val="00B755D9"/>
    <w:rsid w:val="00B75ADA"/>
    <w:rsid w:val="00B7618E"/>
    <w:rsid w:val="00B7645A"/>
    <w:rsid w:val="00B76D31"/>
    <w:rsid w:val="00B8070B"/>
    <w:rsid w:val="00B80884"/>
    <w:rsid w:val="00B81289"/>
    <w:rsid w:val="00B8172E"/>
    <w:rsid w:val="00B818C2"/>
    <w:rsid w:val="00B81DB5"/>
    <w:rsid w:val="00B82600"/>
    <w:rsid w:val="00B827FB"/>
    <w:rsid w:val="00B82C11"/>
    <w:rsid w:val="00B83091"/>
    <w:rsid w:val="00B83F23"/>
    <w:rsid w:val="00B84670"/>
    <w:rsid w:val="00B84917"/>
    <w:rsid w:val="00B84A69"/>
    <w:rsid w:val="00B84A76"/>
    <w:rsid w:val="00B84D1C"/>
    <w:rsid w:val="00B84F8E"/>
    <w:rsid w:val="00B852DB"/>
    <w:rsid w:val="00B85511"/>
    <w:rsid w:val="00B85724"/>
    <w:rsid w:val="00B85F38"/>
    <w:rsid w:val="00B874FC"/>
    <w:rsid w:val="00B87E96"/>
    <w:rsid w:val="00B90848"/>
    <w:rsid w:val="00B90FAB"/>
    <w:rsid w:val="00B91077"/>
    <w:rsid w:val="00B91339"/>
    <w:rsid w:val="00B91889"/>
    <w:rsid w:val="00B91E1E"/>
    <w:rsid w:val="00B92149"/>
    <w:rsid w:val="00B922D0"/>
    <w:rsid w:val="00B9381C"/>
    <w:rsid w:val="00B93D46"/>
    <w:rsid w:val="00B94888"/>
    <w:rsid w:val="00B94966"/>
    <w:rsid w:val="00B94CDC"/>
    <w:rsid w:val="00B94F33"/>
    <w:rsid w:val="00B960BD"/>
    <w:rsid w:val="00B9654D"/>
    <w:rsid w:val="00B966D4"/>
    <w:rsid w:val="00B967E4"/>
    <w:rsid w:val="00B9684B"/>
    <w:rsid w:val="00B9699C"/>
    <w:rsid w:val="00B96D13"/>
    <w:rsid w:val="00B971B2"/>
    <w:rsid w:val="00B978C7"/>
    <w:rsid w:val="00BA009A"/>
    <w:rsid w:val="00BA05BD"/>
    <w:rsid w:val="00BA1542"/>
    <w:rsid w:val="00BA18E0"/>
    <w:rsid w:val="00BA1C09"/>
    <w:rsid w:val="00BA1DDE"/>
    <w:rsid w:val="00BA2FC0"/>
    <w:rsid w:val="00BA30F6"/>
    <w:rsid w:val="00BA3252"/>
    <w:rsid w:val="00BA35FF"/>
    <w:rsid w:val="00BA36B0"/>
    <w:rsid w:val="00BA5104"/>
    <w:rsid w:val="00BA582A"/>
    <w:rsid w:val="00BA5CAC"/>
    <w:rsid w:val="00BA6915"/>
    <w:rsid w:val="00BA6A3D"/>
    <w:rsid w:val="00BA6CE2"/>
    <w:rsid w:val="00BA7200"/>
    <w:rsid w:val="00BB073F"/>
    <w:rsid w:val="00BB0EB0"/>
    <w:rsid w:val="00BB115D"/>
    <w:rsid w:val="00BB11A6"/>
    <w:rsid w:val="00BB1299"/>
    <w:rsid w:val="00BB1B57"/>
    <w:rsid w:val="00BB2E23"/>
    <w:rsid w:val="00BB470E"/>
    <w:rsid w:val="00BB47FB"/>
    <w:rsid w:val="00BB480E"/>
    <w:rsid w:val="00BB4FE2"/>
    <w:rsid w:val="00BB534C"/>
    <w:rsid w:val="00BB5CB6"/>
    <w:rsid w:val="00BB61D3"/>
    <w:rsid w:val="00BB6474"/>
    <w:rsid w:val="00BB6F40"/>
    <w:rsid w:val="00BB7150"/>
    <w:rsid w:val="00BB788A"/>
    <w:rsid w:val="00BB7A35"/>
    <w:rsid w:val="00BC0890"/>
    <w:rsid w:val="00BC0952"/>
    <w:rsid w:val="00BC0A27"/>
    <w:rsid w:val="00BC14AD"/>
    <w:rsid w:val="00BC1CE6"/>
    <w:rsid w:val="00BC3B31"/>
    <w:rsid w:val="00BC3D12"/>
    <w:rsid w:val="00BC4258"/>
    <w:rsid w:val="00BC48B6"/>
    <w:rsid w:val="00BC505C"/>
    <w:rsid w:val="00BC5441"/>
    <w:rsid w:val="00BC5F6F"/>
    <w:rsid w:val="00BC5F99"/>
    <w:rsid w:val="00BC76C4"/>
    <w:rsid w:val="00BD0B54"/>
    <w:rsid w:val="00BD1AFC"/>
    <w:rsid w:val="00BD1D37"/>
    <w:rsid w:val="00BD2790"/>
    <w:rsid w:val="00BD302A"/>
    <w:rsid w:val="00BD3077"/>
    <w:rsid w:val="00BD30D3"/>
    <w:rsid w:val="00BD315F"/>
    <w:rsid w:val="00BD3E57"/>
    <w:rsid w:val="00BD41BE"/>
    <w:rsid w:val="00BD4D77"/>
    <w:rsid w:val="00BD5574"/>
    <w:rsid w:val="00BD5B90"/>
    <w:rsid w:val="00BD62ED"/>
    <w:rsid w:val="00BD6AA3"/>
    <w:rsid w:val="00BD6C97"/>
    <w:rsid w:val="00BD706E"/>
    <w:rsid w:val="00BD7B95"/>
    <w:rsid w:val="00BD7EE6"/>
    <w:rsid w:val="00BE0DE5"/>
    <w:rsid w:val="00BE0EB7"/>
    <w:rsid w:val="00BE1297"/>
    <w:rsid w:val="00BE25CA"/>
    <w:rsid w:val="00BE2673"/>
    <w:rsid w:val="00BE2C57"/>
    <w:rsid w:val="00BE3023"/>
    <w:rsid w:val="00BE30BB"/>
    <w:rsid w:val="00BE4B1D"/>
    <w:rsid w:val="00BE506E"/>
    <w:rsid w:val="00BE54C8"/>
    <w:rsid w:val="00BE659F"/>
    <w:rsid w:val="00BE6E7F"/>
    <w:rsid w:val="00BE73AE"/>
    <w:rsid w:val="00BF144A"/>
    <w:rsid w:val="00BF148B"/>
    <w:rsid w:val="00BF1821"/>
    <w:rsid w:val="00BF2391"/>
    <w:rsid w:val="00BF379C"/>
    <w:rsid w:val="00BF3ABC"/>
    <w:rsid w:val="00BF46F0"/>
    <w:rsid w:val="00BF5715"/>
    <w:rsid w:val="00BF6682"/>
    <w:rsid w:val="00BF6BDE"/>
    <w:rsid w:val="00BF7053"/>
    <w:rsid w:val="00BF7296"/>
    <w:rsid w:val="00BF751A"/>
    <w:rsid w:val="00C00666"/>
    <w:rsid w:val="00C007B9"/>
    <w:rsid w:val="00C00BC9"/>
    <w:rsid w:val="00C01666"/>
    <w:rsid w:val="00C01757"/>
    <w:rsid w:val="00C01839"/>
    <w:rsid w:val="00C02182"/>
    <w:rsid w:val="00C02207"/>
    <w:rsid w:val="00C02E15"/>
    <w:rsid w:val="00C039E0"/>
    <w:rsid w:val="00C04CBA"/>
    <w:rsid w:val="00C04CFB"/>
    <w:rsid w:val="00C05447"/>
    <w:rsid w:val="00C05719"/>
    <w:rsid w:val="00C06D87"/>
    <w:rsid w:val="00C06F03"/>
    <w:rsid w:val="00C07582"/>
    <w:rsid w:val="00C07CA6"/>
    <w:rsid w:val="00C115C8"/>
    <w:rsid w:val="00C1212D"/>
    <w:rsid w:val="00C12EB1"/>
    <w:rsid w:val="00C130B0"/>
    <w:rsid w:val="00C13945"/>
    <w:rsid w:val="00C13A9C"/>
    <w:rsid w:val="00C13DA1"/>
    <w:rsid w:val="00C150FF"/>
    <w:rsid w:val="00C15878"/>
    <w:rsid w:val="00C1601B"/>
    <w:rsid w:val="00C169F1"/>
    <w:rsid w:val="00C16A0D"/>
    <w:rsid w:val="00C1788D"/>
    <w:rsid w:val="00C17B53"/>
    <w:rsid w:val="00C2100E"/>
    <w:rsid w:val="00C2186B"/>
    <w:rsid w:val="00C21C27"/>
    <w:rsid w:val="00C22F9B"/>
    <w:rsid w:val="00C23DD0"/>
    <w:rsid w:val="00C24079"/>
    <w:rsid w:val="00C24130"/>
    <w:rsid w:val="00C24135"/>
    <w:rsid w:val="00C247E5"/>
    <w:rsid w:val="00C24DBD"/>
    <w:rsid w:val="00C255CB"/>
    <w:rsid w:val="00C266E9"/>
    <w:rsid w:val="00C2696E"/>
    <w:rsid w:val="00C26974"/>
    <w:rsid w:val="00C27694"/>
    <w:rsid w:val="00C27DB7"/>
    <w:rsid w:val="00C31057"/>
    <w:rsid w:val="00C3137D"/>
    <w:rsid w:val="00C31BD6"/>
    <w:rsid w:val="00C31CB1"/>
    <w:rsid w:val="00C32C3E"/>
    <w:rsid w:val="00C335AC"/>
    <w:rsid w:val="00C3521D"/>
    <w:rsid w:val="00C3551B"/>
    <w:rsid w:val="00C3601E"/>
    <w:rsid w:val="00C36F39"/>
    <w:rsid w:val="00C40B59"/>
    <w:rsid w:val="00C40F29"/>
    <w:rsid w:val="00C41307"/>
    <w:rsid w:val="00C42666"/>
    <w:rsid w:val="00C4269C"/>
    <w:rsid w:val="00C42F80"/>
    <w:rsid w:val="00C442C6"/>
    <w:rsid w:val="00C4436C"/>
    <w:rsid w:val="00C444D7"/>
    <w:rsid w:val="00C448FA"/>
    <w:rsid w:val="00C45050"/>
    <w:rsid w:val="00C45700"/>
    <w:rsid w:val="00C457B2"/>
    <w:rsid w:val="00C46AFF"/>
    <w:rsid w:val="00C5052C"/>
    <w:rsid w:val="00C50557"/>
    <w:rsid w:val="00C508DF"/>
    <w:rsid w:val="00C51587"/>
    <w:rsid w:val="00C521AA"/>
    <w:rsid w:val="00C52384"/>
    <w:rsid w:val="00C52C02"/>
    <w:rsid w:val="00C53680"/>
    <w:rsid w:val="00C53ECD"/>
    <w:rsid w:val="00C54727"/>
    <w:rsid w:val="00C5489A"/>
    <w:rsid w:val="00C54AC6"/>
    <w:rsid w:val="00C55202"/>
    <w:rsid w:val="00C55693"/>
    <w:rsid w:val="00C55B9B"/>
    <w:rsid w:val="00C5685E"/>
    <w:rsid w:val="00C56893"/>
    <w:rsid w:val="00C56F90"/>
    <w:rsid w:val="00C60D04"/>
    <w:rsid w:val="00C61B26"/>
    <w:rsid w:val="00C62EC0"/>
    <w:rsid w:val="00C63F6C"/>
    <w:rsid w:val="00C640C1"/>
    <w:rsid w:val="00C64475"/>
    <w:rsid w:val="00C64D69"/>
    <w:rsid w:val="00C65D97"/>
    <w:rsid w:val="00C65E0D"/>
    <w:rsid w:val="00C6745A"/>
    <w:rsid w:val="00C679DB"/>
    <w:rsid w:val="00C67AD6"/>
    <w:rsid w:val="00C7016A"/>
    <w:rsid w:val="00C704A2"/>
    <w:rsid w:val="00C71369"/>
    <w:rsid w:val="00C714A2"/>
    <w:rsid w:val="00C71CE9"/>
    <w:rsid w:val="00C72372"/>
    <w:rsid w:val="00C729CC"/>
    <w:rsid w:val="00C7334B"/>
    <w:rsid w:val="00C741AE"/>
    <w:rsid w:val="00C74A18"/>
    <w:rsid w:val="00C76602"/>
    <w:rsid w:val="00C76A45"/>
    <w:rsid w:val="00C770C2"/>
    <w:rsid w:val="00C8021A"/>
    <w:rsid w:val="00C808EA"/>
    <w:rsid w:val="00C80E52"/>
    <w:rsid w:val="00C81AB3"/>
    <w:rsid w:val="00C830F0"/>
    <w:rsid w:val="00C83296"/>
    <w:rsid w:val="00C838A2"/>
    <w:rsid w:val="00C840F8"/>
    <w:rsid w:val="00C84981"/>
    <w:rsid w:val="00C86646"/>
    <w:rsid w:val="00C87438"/>
    <w:rsid w:val="00C87BB2"/>
    <w:rsid w:val="00C90AE4"/>
    <w:rsid w:val="00C90D7B"/>
    <w:rsid w:val="00C910BE"/>
    <w:rsid w:val="00C911CE"/>
    <w:rsid w:val="00C91ADA"/>
    <w:rsid w:val="00C9206F"/>
    <w:rsid w:val="00C921A6"/>
    <w:rsid w:val="00C92341"/>
    <w:rsid w:val="00C93A22"/>
    <w:rsid w:val="00C940D7"/>
    <w:rsid w:val="00C94484"/>
    <w:rsid w:val="00C94BDD"/>
    <w:rsid w:val="00C94E97"/>
    <w:rsid w:val="00C95A73"/>
    <w:rsid w:val="00C96A22"/>
    <w:rsid w:val="00C97ECF"/>
    <w:rsid w:val="00CA1548"/>
    <w:rsid w:val="00CA27B7"/>
    <w:rsid w:val="00CA27F0"/>
    <w:rsid w:val="00CA284E"/>
    <w:rsid w:val="00CA33E9"/>
    <w:rsid w:val="00CA3D6C"/>
    <w:rsid w:val="00CA3FA4"/>
    <w:rsid w:val="00CA403B"/>
    <w:rsid w:val="00CA4809"/>
    <w:rsid w:val="00CA49B7"/>
    <w:rsid w:val="00CA5294"/>
    <w:rsid w:val="00CA7440"/>
    <w:rsid w:val="00CB0007"/>
    <w:rsid w:val="00CB1C11"/>
    <w:rsid w:val="00CB1DC7"/>
    <w:rsid w:val="00CB2FEB"/>
    <w:rsid w:val="00CB5AC0"/>
    <w:rsid w:val="00CB5C43"/>
    <w:rsid w:val="00CB63FE"/>
    <w:rsid w:val="00CB65FD"/>
    <w:rsid w:val="00CB7F12"/>
    <w:rsid w:val="00CC024C"/>
    <w:rsid w:val="00CC02DB"/>
    <w:rsid w:val="00CC0BB3"/>
    <w:rsid w:val="00CC0D5C"/>
    <w:rsid w:val="00CC2282"/>
    <w:rsid w:val="00CC2311"/>
    <w:rsid w:val="00CC26DE"/>
    <w:rsid w:val="00CC2F46"/>
    <w:rsid w:val="00CC307E"/>
    <w:rsid w:val="00CC30BD"/>
    <w:rsid w:val="00CC4CC5"/>
    <w:rsid w:val="00CC53DE"/>
    <w:rsid w:val="00CC5589"/>
    <w:rsid w:val="00CC771D"/>
    <w:rsid w:val="00CC7B88"/>
    <w:rsid w:val="00CC7EF8"/>
    <w:rsid w:val="00CD085F"/>
    <w:rsid w:val="00CD218D"/>
    <w:rsid w:val="00CD255C"/>
    <w:rsid w:val="00CD319B"/>
    <w:rsid w:val="00CD31AB"/>
    <w:rsid w:val="00CD32E8"/>
    <w:rsid w:val="00CD38C9"/>
    <w:rsid w:val="00CD3C2E"/>
    <w:rsid w:val="00CD4247"/>
    <w:rsid w:val="00CD59C0"/>
    <w:rsid w:val="00CD5F3D"/>
    <w:rsid w:val="00CD70C9"/>
    <w:rsid w:val="00CD746A"/>
    <w:rsid w:val="00CD7856"/>
    <w:rsid w:val="00CE002D"/>
    <w:rsid w:val="00CE14C1"/>
    <w:rsid w:val="00CE1A86"/>
    <w:rsid w:val="00CE1F1A"/>
    <w:rsid w:val="00CE2A80"/>
    <w:rsid w:val="00CE33BF"/>
    <w:rsid w:val="00CE33FC"/>
    <w:rsid w:val="00CE38E0"/>
    <w:rsid w:val="00CE3D76"/>
    <w:rsid w:val="00CE3E17"/>
    <w:rsid w:val="00CE4AC3"/>
    <w:rsid w:val="00CE52E1"/>
    <w:rsid w:val="00CE633A"/>
    <w:rsid w:val="00CE687C"/>
    <w:rsid w:val="00CE7D13"/>
    <w:rsid w:val="00CF1D6D"/>
    <w:rsid w:val="00CF27E3"/>
    <w:rsid w:val="00CF300B"/>
    <w:rsid w:val="00CF3864"/>
    <w:rsid w:val="00CF3A4D"/>
    <w:rsid w:val="00CF4B84"/>
    <w:rsid w:val="00CF5224"/>
    <w:rsid w:val="00CF5F66"/>
    <w:rsid w:val="00CF66F0"/>
    <w:rsid w:val="00CF6718"/>
    <w:rsid w:val="00CF6A07"/>
    <w:rsid w:val="00CF6A2F"/>
    <w:rsid w:val="00CF6A76"/>
    <w:rsid w:val="00CF71F5"/>
    <w:rsid w:val="00CF7817"/>
    <w:rsid w:val="00CF7969"/>
    <w:rsid w:val="00D01677"/>
    <w:rsid w:val="00D0172A"/>
    <w:rsid w:val="00D0204E"/>
    <w:rsid w:val="00D0281B"/>
    <w:rsid w:val="00D02D93"/>
    <w:rsid w:val="00D0343E"/>
    <w:rsid w:val="00D04940"/>
    <w:rsid w:val="00D0604A"/>
    <w:rsid w:val="00D06739"/>
    <w:rsid w:val="00D1117B"/>
    <w:rsid w:val="00D120BB"/>
    <w:rsid w:val="00D12E82"/>
    <w:rsid w:val="00D13BF9"/>
    <w:rsid w:val="00D1435D"/>
    <w:rsid w:val="00D15657"/>
    <w:rsid w:val="00D15C98"/>
    <w:rsid w:val="00D16679"/>
    <w:rsid w:val="00D20677"/>
    <w:rsid w:val="00D208E7"/>
    <w:rsid w:val="00D20C6C"/>
    <w:rsid w:val="00D219F6"/>
    <w:rsid w:val="00D220EE"/>
    <w:rsid w:val="00D23B6D"/>
    <w:rsid w:val="00D25225"/>
    <w:rsid w:val="00D27997"/>
    <w:rsid w:val="00D3003B"/>
    <w:rsid w:val="00D30A43"/>
    <w:rsid w:val="00D31455"/>
    <w:rsid w:val="00D31983"/>
    <w:rsid w:val="00D32386"/>
    <w:rsid w:val="00D32787"/>
    <w:rsid w:val="00D32E1C"/>
    <w:rsid w:val="00D34196"/>
    <w:rsid w:val="00D34729"/>
    <w:rsid w:val="00D34EDB"/>
    <w:rsid w:val="00D34FEF"/>
    <w:rsid w:val="00D35CAC"/>
    <w:rsid w:val="00D3601C"/>
    <w:rsid w:val="00D36681"/>
    <w:rsid w:val="00D369EE"/>
    <w:rsid w:val="00D374D4"/>
    <w:rsid w:val="00D402F9"/>
    <w:rsid w:val="00D40AC8"/>
    <w:rsid w:val="00D40B29"/>
    <w:rsid w:val="00D411F0"/>
    <w:rsid w:val="00D41618"/>
    <w:rsid w:val="00D418B4"/>
    <w:rsid w:val="00D42D3A"/>
    <w:rsid w:val="00D43D40"/>
    <w:rsid w:val="00D4422B"/>
    <w:rsid w:val="00D45514"/>
    <w:rsid w:val="00D45678"/>
    <w:rsid w:val="00D463F2"/>
    <w:rsid w:val="00D465A4"/>
    <w:rsid w:val="00D47232"/>
    <w:rsid w:val="00D51473"/>
    <w:rsid w:val="00D51751"/>
    <w:rsid w:val="00D522B4"/>
    <w:rsid w:val="00D52D25"/>
    <w:rsid w:val="00D535BE"/>
    <w:rsid w:val="00D5363B"/>
    <w:rsid w:val="00D53643"/>
    <w:rsid w:val="00D536A3"/>
    <w:rsid w:val="00D536D8"/>
    <w:rsid w:val="00D53F3C"/>
    <w:rsid w:val="00D5402D"/>
    <w:rsid w:val="00D54748"/>
    <w:rsid w:val="00D5594A"/>
    <w:rsid w:val="00D56103"/>
    <w:rsid w:val="00D56263"/>
    <w:rsid w:val="00D5736E"/>
    <w:rsid w:val="00D5737D"/>
    <w:rsid w:val="00D57A59"/>
    <w:rsid w:val="00D57C35"/>
    <w:rsid w:val="00D6096A"/>
    <w:rsid w:val="00D60A0B"/>
    <w:rsid w:val="00D60FF5"/>
    <w:rsid w:val="00D6150A"/>
    <w:rsid w:val="00D61ADA"/>
    <w:rsid w:val="00D639B0"/>
    <w:rsid w:val="00D64CC4"/>
    <w:rsid w:val="00D651F0"/>
    <w:rsid w:val="00D658DC"/>
    <w:rsid w:val="00D66802"/>
    <w:rsid w:val="00D66816"/>
    <w:rsid w:val="00D66874"/>
    <w:rsid w:val="00D66CB0"/>
    <w:rsid w:val="00D71A3F"/>
    <w:rsid w:val="00D71D0B"/>
    <w:rsid w:val="00D72303"/>
    <w:rsid w:val="00D726BA"/>
    <w:rsid w:val="00D72FAF"/>
    <w:rsid w:val="00D73ABE"/>
    <w:rsid w:val="00D73C6A"/>
    <w:rsid w:val="00D740FB"/>
    <w:rsid w:val="00D74A85"/>
    <w:rsid w:val="00D7611D"/>
    <w:rsid w:val="00D7623A"/>
    <w:rsid w:val="00D76885"/>
    <w:rsid w:val="00D778E4"/>
    <w:rsid w:val="00D77EA6"/>
    <w:rsid w:val="00D801B6"/>
    <w:rsid w:val="00D81158"/>
    <w:rsid w:val="00D8190E"/>
    <w:rsid w:val="00D820E8"/>
    <w:rsid w:val="00D82105"/>
    <w:rsid w:val="00D825AF"/>
    <w:rsid w:val="00D82A7B"/>
    <w:rsid w:val="00D82ABF"/>
    <w:rsid w:val="00D8405C"/>
    <w:rsid w:val="00D84433"/>
    <w:rsid w:val="00D85753"/>
    <w:rsid w:val="00D85986"/>
    <w:rsid w:val="00D86B65"/>
    <w:rsid w:val="00D87484"/>
    <w:rsid w:val="00D9169F"/>
    <w:rsid w:val="00D92202"/>
    <w:rsid w:val="00D927B5"/>
    <w:rsid w:val="00D92964"/>
    <w:rsid w:val="00D92976"/>
    <w:rsid w:val="00D92AA5"/>
    <w:rsid w:val="00D93DCC"/>
    <w:rsid w:val="00D93FF3"/>
    <w:rsid w:val="00D94A41"/>
    <w:rsid w:val="00D96647"/>
    <w:rsid w:val="00D96A45"/>
    <w:rsid w:val="00D96DA9"/>
    <w:rsid w:val="00D96F6D"/>
    <w:rsid w:val="00D971EC"/>
    <w:rsid w:val="00DA0A45"/>
    <w:rsid w:val="00DA1077"/>
    <w:rsid w:val="00DA19B8"/>
    <w:rsid w:val="00DA2205"/>
    <w:rsid w:val="00DA342D"/>
    <w:rsid w:val="00DA38E7"/>
    <w:rsid w:val="00DA3BC0"/>
    <w:rsid w:val="00DA4555"/>
    <w:rsid w:val="00DA4A0B"/>
    <w:rsid w:val="00DA56A0"/>
    <w:rsid w:val="00DA59FE"/>
    <w:rsid w:val="00DA5C75"/>
    <w:rsid w:val="00DA5E68"/>
    <w:rsid w:val="00DA734B"/>
    <w:rsid w:val="00DB2784"/>
    <w:rsid w:val="00DB3936"/>
    <w:rsid w:val="00DB409B"/>
    <w:rsid w:val="00DB47E1"/>
    <w:rsid w:val="00DB68AF"/>
    <w:rsid w:val="00DB6B0E"/>
    <w:rsid w:val="00DB6D02"/>
    <w:rsid w:val="00DB7D83"/>
    <w:rsid w:val="00DC022F"/>
    <w:rsid w:val="00DC0D48"/>
    <w:rsid w:val="00DC18DB"/>
    <w:rsid w:val="00DC2A3E"/>
    <w:rsid w:val="00DC313A"/>
    <w:rsid w:val="00DC35A7"/>
    <w:rsid w:val="00DC458A"/>
    <w:rsid w:val="00DC4691"/>
    <w:rsid w:val="00DC4F71"/>
    <w:rsid w:val="00DC5561"/>
    <w:rsid w:val="00DC63B2"/>
    <w:rsid w:val="00DC6519"/>
    <w:rsid w:val="00DC7CE9"/>
    <w:rsid w:val="00DD054D"/>
    <w:rsid w:val="00DD081B"/>
    <w:rsid w:val="00DD08A6"/>
    <w:rsid w:val="00DD13AE"/>
    <w:rsid w:val="00DD1584"/>
    <w:rsid w:val="00DD16FA"/>
    <w:rsid w:val="00DD1BD5"/>
    <w:rsid w:val="00DD30F2"/>
    <w:rsid w:val="00DD32CE"/>
    <w:rsid w:val="00DD335A"/>
    <w:rsid w:val="00DD350F"/>
    <w:rsid w:val="00DD37CD"/>
    <w:rsid w:val="00DD3B6F"/>
    <w:rsid w:val="00DD455C"/>
    <w:rsid w:val="00DD5088"/>
    <w:rsid w:val="00DD53C8"/>
    <w:rsid w:val="00DD53E6"/>
    <w:rsid w:val="00DD63E6"/>
    <w:rsid w:val="00DD6A0B"/>
    <w:rsid w:val="00DD7AC1"/>
    <w:rsid w:val="00DE07A8"/>
    <w:rsid w:val="00DE0976"/>
    <w:rsid w:val="00DE1CEF"/>
    <w:rsid w:val="00DE298F"/>
    <w:rsid w:val="00DE3C6C"/>
    <w:rsid w:val="00DE3F50"/>
    <w:rsid w:val="00DE496F"/>
    <w:rsid w:val="00DE4E5A"/>
    <w:rsid w:val="00DE52E1"/>
    <w:rsid w:val="00DE5430"/>
    <w:rsid w:val="00DE5626"/>
    <w:rsid w:val="00DE6179"/>
    <w:rsid w:val="00DE69F4"/>
    <w:rsid w:val="00DE6A14"/>
    <w:rsid w:val="00DE71D9"/>
    <w:rsid w:val="00DE7409"/>
    <w:rsid w:val="00DE7487"/>
    <w:rsid w:val="00DF0B5D"/>
    <w:rsid w:val="00DF0D8D"/>
    <w:rsid w:val="00DF0E1C"/>
    <w:rsid w:val="00DF1888"/>
    <w:rsid w:val="00DF1F51"/>
    <w:rsid w:val="00DF28CF"/>
    <w:rsid w:val="00DF2E29"/>
    <w:rsid w:val="00DF3054"/>
    <w:rsid w:val="00DF33DB"/>
    <w:rsid w:val="00DF39C1"/>
    <w:rsid w:val="00DF42BE"/>
    <w:rsid w:val="00DF4C8B"/>
    <w:rsid w:val="00DF5C87"/>
    <w:rsid w:val="00DF5ED9"/>
    <w:rsid w:val="00DF64F2"/>
    <w:rsid w:val="00DF6C30"/>
    <w:rsid w:val="00DF79C6"/>
    <w:rsid w:val="00DF7D63"/>
    <w:rsid w:val="00DF7EBF"/>
    <w:rsid w:val="00E00B1E"/>
    <w:rsid w:val="00E00CC2"/>
    <w:rsid w:val="00E0136E"/>
    <w:rsid w:val="00E036E1"/>
    <w:rsid w:val="00E03A3A"/>
    <w:rsid w:val="00E0422D"/>
    <w:rsid w:val="00E0446D"/>
    <w:rsid w:val="00E0477A"/>
    <w:rsid w:val="00E05D93"/>
    <w:rsid w:val="00E05F94"/>
    <w:rsid w:val="00E0646A"/>
    <w:rsid w:val="00E07B78"/>
    <w:rsid w:val="00E1000E"/>
    <w:rsid w:val="00E1071C"/>
    <w:rsid w:val="00E10ADA"/>
    <w:rsid w:val="00E10ADF"/>
    <w:rsid w:val="00E111E8"/>
    <w:rsid w:val="00E12845"/>
    <w:rsid w:val="00E1316D"/>
    <w:rsid w:val="00E13FFD"/>
    <w:rsid w:val="00E14DDC"/>
    <w:rsid w:val="00E15197"/>
    <w:rsid w:val="00E16F0F"/>
    <w:rsid w:val="00E202CE"/>
    <w:rsid w:val="00E2035B"/>
    <w:rsid w:val="00E20579"/>
    <w:rsid w:val="00E20A20"/>
    <w:rsid w:val="00E20B21"/>
    <w:rsid w:val="00E20E6C"/>
    <w:rsid w:val="00E20EE4"/>
    <w:rsid w:val="00E2114B"/>
    <w:rsid w:val="00E21440"/>
    <w:rsid w:val="00E21618"/>
    <w:rsid w:val="00E21BD3"/>
    <w:rsid w:val="00E21FC3"/>
    <w:rsid w:val="00E221D1"/>
    <w:rsid w:val="00E235F2"/>
    <w:rsid w:val="00E24D4E"/>
    <w:rsid w:val="00E24E12"/>
    <w:rsid w:val="00E25112"/>
    <w:rsid w:val="00E2528B"/>
    <w:rsid w:val="00E25CCC"/>
    <w:rsid w:val="00E26498"/>
    <w:rsid w:val="00E26752"/>
    <w:rsid w:val="00E26FB4"/>
    <w:rsid w:val="00E2728F"/>
    <w:rsid w:val="00E27B2C"/>
    <w:rsid w:val="00E27B9B"/>
    <w:rsid w:val="00E30183"/>
    <w:rsid w:val="00E3083B"/>
    <w:rsid w:val="00E30F6D"/>
    <w:rsid w:val="00E31BFB"/>
    <w:rsid w:val="00E31DB1"/>
    <w:rsid w:val="00E31E41"/>
    <w:rsid w:val="00E3239E"/>
    <w:rsid w:val="00E3299A"/>
    <w:rsid w:val="00E32A36"/>
    <w:rsid w:val="00E32D8A"/>
    <w:rsid w:val="00E32F23"/>
    <w:rsid w:val="00E34AAA"/>
    <w:rsid w:val="00E34ADD"/>
    <w:rsid w:val="00E34FD8"/>
    <w:rsid w:val="00E356C9"/>
    <w:rsid w:val="00E35C7C"/>
    <w:rsid w:val="00E35FEA"/>
    <w:rsid w:val="00E36791"/>
    <w:rsid w:val="00E3723F"/>
    <w:rsid w:val="00E373FD"/>
    <w:rsid w:val="00E377AC"/>
    <w:rsid w:val="00E4176F"/>
    <w:rsid w:val="00E41836"/>
    <w:rsid w:val="00E41C92"/>
    <w:rsid w:val="00E42A9A"/>
    <w:rsid w:val="00E42CA8"/>
    <w:rsid w:val="00E42CF4"/>
    <w:rsid w:val="00E42D07"/>
    <w:rsid w:val="00E42F98"/>
    <w:rsid w:val="00E42FAF"/>
    <w:rsid w:val="00E4351F"/>
    <w:rsid w:val="00E43B1D"/>
    <w:rsid w:val="00E4436F"/>
    <w:rsid w:val="00E44513"/>
    <w:rsid w:val="00E455C5"/>
    <w:rsid w:val="00E46433"/>
    <w:rsid w:val="00E46795"/>
    <w:rsid w:val="00E47276"/>
    <w:rsid w:val="00E50429"/>
    <w:rsid w:val="00E508EE"/>
    <w:rsid w:val="00E515C2"/>
    <w:rsid w:val="00E51F00"/>
    <w:rsid w:val="00E52240"/>
    <w:rsid w:val="00E524F2"/>
    <w:rsid w:val="00E54CC4"/>
    <w:rsid w:val="00E560AA"/>
    <w:rsid w:val="00E56115"/>
    <w:rsid w:val="00E56202"/>
    <w:rsid w:val="00E569A5"/>
    <w:rsid w:val="00E60729"/>
    <w:rsid w:val="00E60779"/>
    <w:rsid w:val="00E60E6F"/>
    <w:rsid w:val="00E6142B"/>
    <w:rsid w:val="00E62224"/>
    <w:rsid w:val="00E623A3"/>
    <w:rsid w:val="00E62D31"/>
    <w:rsid w:val="00E64FEF"/>
    <w:rsid w:val="00E659F1"/>
    <w:rsid w:val="00E669E4"/>
    <w:rsid w:val="00E66E3C"/>
    <w:rsid w:val="00E66F7C"/>
    <w:rsid w:val="00E70958"/>
    <w:rsid w:val="00E70E02"/>
    <w:rsid w:val="00E71A70"/>
    <w:rsid w:val="00E729F7"/>
    <w:rsid w:val="00E731BD"/>
    <w:rsid w:val="00E73312"/>
    <w:rsid w:val="00E7335B"/>
    <w:rsid w:val="00E73DAB"/>
    <w:rsid w:val="00E742BB"/>
    <w:rsid w:val="00E74393"/>
    <w:rsid w:val="00E74782"/>
    <w:rsid w:val="00E74D1A"/>
    <w:rsid w:val="00E75642"/>
    <w:rsid w:val="00E7564A"/>
    <w:rsid w:val="00E75A30"/>
    <w:rsid w:val="00E75E56"/>
    <w:rsid w:val="00E768B7"/>
    <w:rsid w:val="00E76FD4"/>
    <w:rsid w:val="00E776F8"/>
    <w:rsid w:val="00E80179"/>
    <w:rsid w:val="00E816E5"/>
    <w:rsid w:val="00E8171D"/>
    <w:rsid w:val="00E820D6"/>
    <w:rsid w:val="00E82946"/>
    <w:rsid w:val="00E83107"/>
    <w:rsid w:val="00E83781"/>
    <w:rsid w:val="00E842BB"/>
    <w:rsid w:val="00E848A5"/>
    <w:rsid w:val="00E86122"/>
    <w:rsid w:val="00E86A06"/>
    <w:rsid w:val="00E87223"/>
    <w:rsid w:val="00E878C1"/>
    <w:rsid w:val="00E90741"/>
    <w:rsid w:val="00E918A4"/>
    <w:rsid w:val="00E91936"/>
    <w:rsid w:val="00E91BAF"/>
    <w:rsid w:val="00E92281"/>
    <w:rsid w:val="00E92395"/>
    <w:rsid w:val="00E92476"/>
    <w:rsid w:val="00E92C8B"/>
    <w:rsid w:val="00E930C7"/>
    <w:rsid w:val="00E9336A"/>
    <w:rsid w:val="00E934A0"/>
    <w:rsid w:val="00E940E1"/>
    <w:rsid w:val="00E94219"/>
    <w:rsid w:val="00E94742"/>
    <w:rsid w:val="00E9521D"/>
    <w:rsid w:val="00E953DC"/>
    <w:rsid w:val="00E9590A"/>
    <w:rsid w:val="00E96230"/>
    <w:rsid w:val="00E971CF"/>
    <w:rsid w:val="00E97C9F"/>
    <w:rsid w:val="00EA17F2"/>
    <w:rsid w:val="00EA1F2B"/>
    <w:rsid w:val="00EA2853"/>
    <w:rsid w:val="00EA3B6C"/>
    <w:rsid w:val="00EA4D61"/>
    <w:rsid w:val="00EA59AA"/>
    <w:rsid w:val="00EA606B"/>
    <w:rsid w:val="00EA7C01"/>
    <w:rsid w:val="00EB01AB"/>
    <w:rsid w:val="00EB0A25"/>
    <w:rsid w:val="00EB0FC6"/>
    <w:rsid w:val="00EB1006"/>
    <w:rsid w:val="00EB11EF"/>
    <w:rsid w:val="00EB1226"/>
    <w:rsid w:val="00EB17A7"/>
    <w:rsid w:val="00EB2FFF"/>
    <w:rsid w:val="00EB3E7F"/>
    <w:rsid w:val="00EB6ABA"/>
    <w:rsid w:val="00EB6F16"/>
    <w:rsid w:val="00EB74CB"/>
    <w:rsid w:val="00EC034E"/>
    <w:rsid w:val="00EC13CA"/>
    <w:rsid w:val="00EC3C7D"/>
    <w:rsid w:val="00EC4674"/>
    <w:rsid w:val="00EC59DE"/>
    <w:rsid w:val="00EC6791"/>
    <w:rsid w:val="00EC6A8F"/>
    <w:rsid w:val="00EC7094"/>
    <w:rsid w:val="00EC7192"/>
    <w:rsid w:val="00EC723E"/>
    <w:rsid w:val="00EC7711"/>
    <w:rsid w:val="00EC7A91"/>
    <w:rsid w:val="00EC7E61"/>
    <w:rsid w:val="00ED0BCB"/>
    <w:rsid w:val="00ED0DD3"/>
    <w:rsid w:val="00ED0FC3"/>
    <w:rsid w:val="00ED1158"/>
    <w:rsid w:val="00ED17B1"/>
    <w:rsid w:val="00ED1F09"/>
    <w:rsid w:val="00ED2A33"/>
    <w:rsid w:val="00ED36A2"/>
    <w:rsid w:val="00ED3821"/>
    <w:rsid w:val="00ED3BAE"/>
    <w:rsid w:val="00ED4DA1"/>
    <w:rsid w:val="00ED4F26"/>
    <w:rsid w:val="00ED54E7"/>
    <w:rsid w:val="00ED5B07"/>
    <w:rsid w:val="00ED6FE2"/>
    <w:rsid w:val="00ED7B87"/>
    <w:rsid w:val="00ED7FFD"/>
    <w:rsid w:val="00EE023F"/>
    <w:rsid w:val="00EE13E4"/>
    <w:rsid w:val="00EE162E"/>
    <w:rsid w:val="00EE267A"/>
    <w:rsid w:val="00EE2C38"/>
    <w:rsid w:val="00EE2E58"/>
    <w:rsid w:val="00EE36A2"/>
    <w:rsid w:val="00EE51CB"/>
    <w:rsid w:val="00EE5282"/>
    <w:rsid w:val="00EE5436"/>
    <w:rsid w:val="00EE655B"/>
    <w:rsid w:val="00EE7DA2"/>
    <w:rsid w:val="00EE7E3A"/>
    <w:rsid w:val="00EF215B"/>
    <w:rsid w:val="00EF262C"/>
    <w:rsid w:val="00EF269B"/>
    <w:rsid w:val="00EF285A"/>
    <w:rsid w:val="00EF39E0"/>
    <w:rsid w:val="00EF44AA"/>
    <w:rsid w:val="00EF4A83"/>
    <w:rsid w:val="00EF4B81"/>
    <w:rsid w:val="00EF5510"/>
    <w:rsid w:val="00EF6842"/>
    <w:rsid w:val="00EF71E6"/>
    <w:rsid w:val="00F00AF9"/>
    <w:rsid w:val="00F03754"/>
    <w:rsid w:val="00F040F4"/>
    <w:rsid w:val="00F05262"/>
    <w:rsid w:val="00F057DE"/>
    <w:rsid w:val="00F0611C"/>
    <w:rsid w:val="00F06651"/>
    <w:rsid w:val="00F067F9"/>
    <w:rsid w:val="00F06AB6"/>
    <w:rsid w:val="00F06C1E"/>
    <w:rsid w:val="00F06D56"/>
    <w:rsid w:val="00F07B66"/>
    <w:rsid w:val="00F10C25"/>
    <w:rsid w:val="00F10D0A"/>
    <w:rsid w:val="00F111AF"/>
    <w:rsid w:val="00F11EB5"/>
    <w:rsid w:val="00F12A91"/>
    <w:rsid w:val="00F12CEE"/>
    <w:rsid w:val="00F12EC3"/>
    <w:rsid w:val="00F13300"/>
    <w:rsid w:val="00F134A5"/>
    <w:rsid w:val="00F141DD"/>
    <w:rsid w:val="00F1547F"/>
    <w:rsid w:val="00F17618"/>
    <w:rsid w:val="00F2040F"/>
    <w:rsid w:val="00F20738"/>
    <w:rsid w:val="00F21526"/>
    <w:rsid w:val="00F21918"/>
    <w:rsid w:val="00F23364"/>
    <w:rsid w:val="00F23935"/>
    <w:rsid w:val="00F244D7"/>
    <w:rsid w:val="00F24C36"/>
    <w:rsid w:val="00F2531A"/>
    <w:rsid w:val="00F25A77"/>
    <w:rsid w:val="00F25C05"/>
    <w:rsid w:val="00F268AA"/>
    <w:rsid w:val="00F26977"/>
    <w:rsid w:val="00F26AF1"/>
    <w:rsid w:val="00F32419"/>
    <w:rsid w:val="00F32477"/>
    <w:rsid w:val="00F32A2A"/>
    <w:rsid w:val="00F32B99"/>
    <w:rsid w:val="00F343AF"/>
    <w:rsid w:val="00F34CAC"/>
    <w:rsid w:val="00F351BB"/>
    <w:rsid w:val="00F358E2"/>
    <w:rsid w:val="00F35954"/>
    <w:rsid w:val="00F35BD3"/>
    <w:rsid w:val="00F36013"/>
    <w:rsid w:val="00F36388"/>
    <w:rsid w:val="00F36A6C"/>
    <w:rsid w:val="00F36ED0"/>
    <w:rsid w:val="00F37A2B"/>
    <w:rsid w:val="00F403BE"/>
    <w:rsid w:val="00F4088B"/>
    <w:rsid w:val="00F4168F"/>
    <w:rsid w:val="00F41D91"/>
    <w:rsid w:val="00F4214A"/>
    <w:rsid w:val="00F43154"/>
    <w:rsid w:val="00F43E2C"/>
    <w:rsid w:val="00F453D7"/>
    <w:rsid w:val="00F45444"/>
    <w:rsid w:val="00F47978"/>
    <w:rsid w:val="00F501A1"/>
    <w:rsid w:val="00F5111B"/>
    <w:rsid w:val="00F51E19"/>
    <w:rsid w:val="00F53041"/>
    <w:rsid w:val="00F53DC1"/>
    <w:rsid w:val="00F5419D"/>
    <w:rsid w:val="00F54BDD"/>
    <w:rsid w:val="00F54DCD"/>
    <w:rsid w:val="00F55ADE"/>
    <w:rsid w:val="00F56020"/>
    <w:rsid w:val="00F562B5"/>
    <w:rsid w:val="00F56567"/>
    <w:rsid w:val="00F565C6"/>
    <w:rsid w:val="00F575CA"/>
    <w:rsid w:val="00F57CFC"/>
    <w:rsid w:val="00F57E5F"/>
    <w:rsid w:val="00F57ECB"/>
    <w:rsid w:val="00F63CA2"/>
    <w:rsid w:val="00F6401B"/>
    <w:rsid w:val="00F6450E"/>
    <w:rsid w:val="00F64794"/>
    <w:rsid w:val="00F64A04"/>
    <w:rsid w:val="00F64C9F"/>
    <w:rsid w:val="00F6541B"/>
    <w:rsid w:val="00F6584E"/>
    <w:rsid w:val="00F65D33"/>
    <w:rsid w:val="00F67014"/>
    <w:rsid w:val="00F67072"/>
    <w:rsid w:val="00F671DA"/>
    <w:rsid w:val="00F67C6F"/>
    <w:rsid w:val="00F70967"/>
    <w:rsid w:val="00F7188D"/>
    <w:rsid w:val="00F724C4"/>
    <w:rsid w:val="00F725AD"/>
    <w:rsid w:val="00F72E45"/>
    <w:rsid w:val="00F72E9D"/>
    <w:rsid w:val="00F7346D"/>
    <w:rsid w:val="00F7386A"/>
    <w:rsid w:val="00F7387D"/>
    <w:rsid w:val="00F73D52"/>
    <w:rsid w:val="00F743DD"/>
    <w:rsid w:val="00F755E4"/>
    <w:rsid w:val="00F767C7"/>
    <w:rsid w:val="00F76A3A"/>
    <w:rsid w:val="00F800EC"/>
    <w:rsid w:val="00F80816"/>
    <w:rsid w:val="00F80912"/>
    <w:rsid w:val="00F80D89"/>
    <w:rsid w:val="00F81098"/>
    <w:rsid w:val="00F839C1"/>
    <w:rsid w:val="00F83EAB"/>
    <w:rsid w:val="00F84110"/>
    <w:rsid w:val="00F84971"/>
    <w:rsid w:val="00F862D8"/>
    <w:rsid w:val="00F8674F"/>
    <w:rsid w:val="00F8718C"/>
    <w:rsid w:val="00F87235"/>
    <w:rsid w:val="00F87948"/>
    <w:rsid w:val="00F87A55"/>
    <w:rsid w:val="00F90295"/>
    <w:rsid w:val="00F91452"/>
    <w:rsid w:val="00F91B77"/>
    <w:rsid w:val="00F91D24"/>
    <w:rsid w:val="00F922A5"/>
    <w:rsid w:val="00F923E0"/>
    <w:rsid w:val="00F92667"/>
    <w:rsid w:val="00F9283A"/>
    <w:rsid w:val="00F92B51"/>
    <w:rsid w:val="00F93524"/>
    <w:rsid w:val="00F9353C"/>
    <w:rsid w:val="00F94A44"/>
    <w:rsid w:val="00F9523A"/>
    <w:rsid w:val="00F95B4D"/>
    <w:rsid w:val="00F95B51"/>
    <w:rsid w:val="00F973FE"/>
    <w:rsid w:val="00F97701"/>
    <w:rsid w:val="00F97D3B"/>
    <w:rsid w:val="00F97EF0"/>
    <w:rsid w:val="00FA0202"/>
    <w:rsid w:val="00FA020B"/>
    <w:rsid w:val="00FA0C33"/>
    <w:rsid w:val="00FA14AA"/>
    <w:rsid w:val="00FA1671"/>
    <w:rsid w:val="00FA1A1C"/>
    <w:rsid w:val="00FA22F6"/>
    <w:rsid w:val="00FA27FD"/>
    <w:rsid w:val="00FA2F00"/>
    <w:rsid w:val="00FA413D"/>
    <w:rsid w:val="00FA4DF1"/>
    <w:rsid w:val="00FA5B59"/>
    <w:rsid w:val="00FA628F"/>
    <w:rsid w:val="00FA707C"/>
    <w:rsid w:val="00FB19C7"/>
    <w:rsid w:val="00FB1C82"/>
    <w:rsid w:val="00FB1CA2"/>
    <w:rsid w:val="00FB36FF"/>
    <w:rsid w:val="00FB3985"/>
    <w:rsid w:val="00FB3C64"/>
    <w:rsid w:val="00FB491E"/>
    <w:rsid w:val="00FB4EBB"/>
    <w:rsid w:val="00FB5335"/>
    <w:rsid w:val="00FB55E7"/>
    <w:rsid w:val="00FB5A0E"/>
    <w:rsid w:val="00FB5E68"/>
    <w:rsid w:val="00FB6012"/>
    <w:rsid w:val="00FB649B"/>
    <w:rsid w:val="00FB6754"/>
    <w:rsid w:val="00FB6838"/>
    <w:rsid w:val="00FB7814"/>
    <w:rsid w:val="00FB7C9F"/>
    <w:rsid w:val="00FC00DB"/>
    <w:rsid w:val="00FC0438"/>
    <w:rsid w:val="00FC06C2"/>
    <w:rsid w:val="00FC0794"/>
    <w:rsid w:val="00FC27DA"/>
    <w:rsid w:val="00FC56BA"/>
    <w:rsid w:val="00FC6505"/>
    <w:rsid w:val="00FC7004"/>
    <w:rsid w:val="00FD159F"/>
    <w:rsid w:val="00FD2767"/>
    <w:rsid w:val="00FD31EC"/>
    <w:rsid w:val="00FD3393"/>
    <w:rsid w:val="00FD3ED5"/>
    <w:rsid w:val="00FD53F2"/>
    <w:rsid w:val="00FD60FD"/>
    <w:rsid w:val="00FD7023"/>
    <w:rsid w:val="00FD7D3D"/>
    <w:rsid w:val="00FE04B5"/>
    <w:rsid w:val="00FE0704"/>
    <w:rsid w:val="00FE078D"/>
    <w:rsid w:val="00FE0848"/>
    <w:rsid w:val="00FE0EF9"/>
    <w:rsid w:val="00FE25E8"/>
    <w:rsid w:val="00FE2653"/>
    <w:rsid w:val="00FE3C55"/>
    <w:rsid w:val="00FE4CBC"/>
    <w:rsid w:val="00FE5A20"/>
    <w:rsid w:val="00FE6777"/>
    <w:rsid w:val="00FE75BD"/>
    <w:rsid w:val="00FF095C"/>
    <w:rsid w:val="00FF0A98"/>
    <w:rsid w:val="00FF0AF7"/>
    <w:rsid w:val="00FF18DC"/>
    <w:rsid w:val="00FF2AF2"/>
    <w:rsid w:val="00FF34C6"/>
    <w:rsid w:val="00FF3CEC"/>
    <w:rsid w:val="00FF3E28"/>
    <w:rsid w:val="00FF4C2B"/>
    <w:rsid w:val="00FF4C5C"/>
    <w:rsid w:val="00FF4D4F"/>
    <w:rsid w:val="00FF6D0C"/>
    <w:rsid w:val="00FF6DF8"/>
    <w:rsid w:val="0700FEF3"/>
    <w:rsid w:val="08D52208"/>
    <w:rsid w:val="094FAC75"/>
    <w:rsid w:val="0B1C3D10"/>
    <w:rsid w:val="0F5A40BB"/>
    <w:rsid w:val="1809892B"/>
    <w:rsid w:val="198D684D"/>
    <w:rsid w:val="1FBA0555"/>
    <w:rsid w:val="25F660AE"/>
    <w:rsid w:val="2B89691C"/>
    <w:rsid w:val="2BD7DCAB"/>
    <w:rsid w:val="2C067AE0"/>
    <w:rsid w:val="332BBBA5"/>
    <w:rsid w:val="3CF30430"/>
    <w:rsid w:val="3D7812EB"/>
    <w:rsid w:val="3E95008C"/>
    <w:rsid w:val="3FA66C40"/>
    <w:rsid w:val="41F6DE99"/>
    <w:rsid w:val="460E0812"/>
    <w:rsid w:val="474ABDF5"/>
    <w:rsid w:val="4C51C471"/>
    <w:rsid w:val="52C4E25A"/>
    <w:rsid w:val="550B2825"/>
    <w:rsid w:val="5512B0BF"/>
    <w:rsid w:val="5A7579E8"/>
    <w:rsid w:val="5DD81C78"/>
    <w:rsid w:val="65395BE9"/>
    <w:rsid w:val="69819C1F"/>
    <w:rsid w:val="6B9B28E5"/>
    <w:rsid w:val="6BBE6FED"/>
    <w:rsid w:val="6E2B5E8E"/>
    <w:rsid w:val="74000C21"/>
    <w:rsid w:val="779F4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43C0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8169B"/>
    <w:pPr>
      <w:spacing w:line="480" w:lineRule="auto"/>
      <w:ind w:firstLine="323"/>
    </w:pPr>
    <w:rPr>
      <w:sz w:val="24"/>
      <w:szCs w:val="24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85254D"/>
    <w:pPr>
      <w:keepNext/>
      <w:keepLines/>
      <w:jc w:val="center"/>
      <w:outlineLvl w:val="0"/>
    </w:pPr>
    <w:rPr>
      <w:b/>
      <w:bCs/>
      <w:szCs w:val="32"/>
    </w:rPr>
  </w:style>
  <w:style w:type="paragraph" w:styleId="berschrift2">
    <w:name w:val="heading 2"/>
    <w:aliases w:val="Überschrift Schizo 2,Überschrift 2 Mast"/>
    <w:basedOn w:val="Standa1"/>
    <w:next w:val="Standa1"/>
    <w:link w:val="berschrift2Zchn"/>
    <w:uiPriority w:val="9"/>
    <w:semiHidden/>
    <w:unhideWhenUsed/>
    <w:qFormat/>
    <w:rsid w:val="00ED74D2"/>
    <w:pPr>
      <w:keepNext/>
      <w:numPr>
        <w:ilvl w:val="1"/>
        <w:numId w:val="2"/>
      </w:numPr>
      <w:spacing w:before="240" w:after="24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B2FAE"/>
    <w:pPr>
      <w:keepNext/>
      <w:keepLines/>
      <w:outlineLvl w:val="2"/>
    </w:pPr>
    <w:rPr>
      <w:rFonts w:eastAsia="MS Gothic"/>
      <w:bCs/>
      <w:lang w:eastAsia="ja-JP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6036C"/>
    <w:pPr>
      <w:keepNext/>
      <w:keepLines/>
      <w:numPr>
        <w:ilvl w:val="3"/>
        <w:numId w:val="2"/>
      </w:numPr>
      <w:spacing w:before="40"/>
      <w:outlineLvl w:val="3"/>
    </w:pPr>
    <w:rPr>
      <w:rFonts w:ascii="Calibri" w:hAnsi="Calibri"/>
      <w:i/>
      <w:iCs/>
      <w:color w:val="365F9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6036C"/>
    <w:pPr>
      <w:keepNext/>
      <w:keepLines/>
      <w:numPr>
        <w:ilvl w:val="4"/>
        <w:numId w:val="2"/>
      </w:numPr>
      <w:spacing w:before="40"/>
      <w:outlineLvl w:val="4"/>
    </w:pPr>
    <w:rPr>
      <w:rFonts w:ascii="Calibri" w:hAnsi="Calibri"/>
      <w:color w:val="365F91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6036C"/>
    <w:pPr>
      <w:keepNext/>
      <w:keepLines/>
      <w:numPr>
        <w:ilvl w:val="5"/>
        <w:numId w:val="2"/>
      </w:numPr>
      <w:spacing w:before="40"/>
      <w:outlineLvl w:val="5"/>
    </w:pPr>
    <w:rPr>
      <w:rFonts w:ascii="Calibri" w:hAnsi="Calibri"/>
      <w:color w:val="243F60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6036C"/>
    <w:pPr>
      <w:keepNext/>
      <w:keepLines/>
      <w:numPr>
        <w:ilvl w:val="6"/>
        <w:numId w:val="2"/>
      </w:numPr>
      <w:spacing w:before="40"/>
      <w:outlineLvl w:val="6"/>
    </w:pPr>
    <w:rPr>
      <w:rFonts w:ascii="Calibri" w:hAnsi="Calibri"/>
      <w:i/>
      <w:iCs/>
      <w:color w:val="243F6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6036C"/>
    <w:pPr>
      <w:keepNext/>
      <w:keepLines/>
      <w:numPr>
        <w:ilvl w:val="7"/>
        <w:numId w:val="2"/>
      </w:numPr>
      <w:spacing w:before="40"/>
      <w:outlineLvl w:val="7"/>
    </w:pPr>
    <w:rPr>
      <w:rFonts w:ascii="Calibri" w:hAnsi="Calibri"/>
      <w:color w:val="272727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6036C"/>
    <w:pPr>
      <w:keepNext/>
      <w:keepLines/>
      <w:numPr>
        <w:ilvl w:val="8"/>
        <w:numId w:val="2"/>
      </w:numPr>
      <w:spacing w:before="40"/>
      <w:outlineLvl w:val="8"/>
    </w:pPr>
    <w:rPr>
      <w:rFonts w:ascii="Calibri" w:hAnsi="Calibri"/>
      <w:i/>
      <w:iCs/>
      <w:color w:val="272727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NormalTable0">
    <w:name w:val="Normal Table0"/>
    <w:pPr>
      <w:spacing w:line="480" w:lineRule="auto"/>
      <w:ind w:firstLine="709"/>
    </w:pPr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0"/>
    <w:pPr>
      <w:spacing w:line="480" w:lineRule="auto"/>
      <w:ind w:firstLine="709"/>
    </w:pPr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erschrift1Zchn">
    <w:name w:val="Überschrift 1 Zchn"/>
    <w:link w:val="berschrift1"/>
    <w:uiPriority w:val="9"/>
    <w:rsid w:val="0085254D"/>
    <w:rPr>
      <w:rFonts w:ascii="Times" w:eastAsia="Times New Roman" w:hAnsi="Times" w:cs="Times New Roman"/>
      <w:b/>
      <w:bCs/>
      <w:sz w:val="24"/>
      <w:szCs w:val="32"/>
      <w:lang w:eastAsia="de-DE"/>
    </w:rPr>
  </w:style>
  <w:style w:type="paragraph" w:customStyle="1" w:styleId="Standa1">
    <w:name w:val="Standa1"/>
    <w:uiPriority w:val="99"/>
    <w:rsid w:val="00ED74D2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480" w:lineRule="auto"/>
      <w:ind w:firstLine="709"/>
      <w:jc w:val="both"/>
    </w:pPr>
    <w:rPr>
      <w:color w:val="000000"/>
      <w:sz w:val="24"/>
      <w:szCs w:val="24"/>
      <w:lang w:val="en-GB" w:eastAsia="de-DE"/>
    </w:rPr>
  </w:style>
  <w:style w:type="character" w:customStyle="1" w:styleId="berschrift2Zchn">
    <w:name w:val="Überschrift 2 Zchn"/>
    <w:aliases w:val="Überschrift Schizo 2 Zchn,Überschrift 2 Mast Zchn"/>
    <w:link w:val="berschrift2"/>
    <w:uiPriority w:val="9"/>
    <w:rsid w:val="00ED74D2"/>
    <w:rPr>
      <w:rFonts w:ascii="Cambria" w:eastAsia="Times New Roman" w:hAnsi="Cambria"/>
      <w:b/>
      <w:bCs/>
      <w:i/>
      <w:iCs/>
      <w:color w:val="000000"/>
      <w:sz w:val="28"/>
      <w:szCs w:val="28"/>
      <w:lang w:val="en-GB" w:eastAsia="de-DE"/>
    </w:rPr>
  </w:style>
  <w:style w:type="character" w:customStyle="1" w:styleId="berschrift3Zchn">
    <w:name w:val="Überschrift 3 Zchn"/>
    <w:link w:val="berschrift3"/>
    <w:uiPriority w:val="9"/>
    <w:rsid w:val="00BB2FAE"/>
    <w:rPr>
      <w:rFonts w:ascii="Times" w:eastAsia="MS Gothic" w:hAnsi="Times"/>
      <w:bCs/>
      <w:sz w:val="24"/>
      <w:szCs w:val="24"/>
      <w:lang w:val="en-US"/>
    </w:rPr>
  </w:style>
  <w:style w:type="character" w:customStyle="1" w:styleId="berschrift4Zchn">
    <w:name w:val="Überschrift 4 Zchn"/>
    <w:link w:val="berschrift4"/>
    <w:uiPriority w:val="9"/>
    <w:rsid w:val="00D6036C"/>
    <w:rPr>
      <w:rFonts w:ascii="Calibri" w:eastAsia="Times New Roman" w:hAnsi="Calibri" w:cs="Times New Roman"/>
      <w:i/>
      <w:iCs/>
      <w:color w:val="365F91"/>
      <w:sz w:val="24"/>
      <w:szCs w:val="24"/>
      <w:lang w:eastAsia="de-DE"/>
    </w:rPr>
  </w:style>
  <w:style w:type="character" w:customStyle="1" w:styleId="berschrift5Zchn">
    <w:name w:val="Überschrift 5 Zchn"/>
    <w:link w:val="berschrift5"/>
    <w:uiPriority w:val="9"/>
    <w:rsid w:val="00D6036C"/>
    <w:rPr>
      <w:rFonts w:ascii="Calibri" w:eastAsia="Times New Roman" w:hAnsi="Calibri" w:cs="Times New Roman"/>
      <w:color w:val="365F91"/>
      <w:sz w:val="24"/>
      <w:szCs w:val="24"/>
      <w:lang w:eastAsia="de-DE"/>
    </w:rPr>
  </w:style>
  <w:style w:type="character" w:customStyle="1" w:styleId="berschrift6Zchn">
    <w:name w:val="Überschrift 6 Zchn"/>
    <w:link w:val="berschrift6"/>
    <w:uiPriority w:val="9"/>
    <w:semiHidden/>
    <w:rsid w:val="00D6036C"/>
    <w:rPr>
      <w:rFonts w:ascii="Calibri" w:eastAsia="Times New Roman" w:hAnsi="Calibri" w:cs="Times New Roman"/>
      <w:color w:val="243F60"/>
      <w:sz w:val="24"/>
      <w:szCs w:val="24"/>
      <w:lang w:eastAsia="de-DE"/>
    </w:rPr>
  </w:style>
  <w:style w:type="character" w:customStyle="1" w:styleId="berschrift7Zchn">
    <w:name w:val="Überschrift 7 Zchn"/>
    <w:link w:val="berschrift7"/>
    <w:uiPriority w:val="9"/>
    <w:semiHidden/>
    <w:rsid w:val="00D6036C"/>
    <w:rPr>
      <w:rFonts w:ascii="Calibri" w:eastAsia="Times New Roman" w:hAnsi="Calibri" w:cs="Times New Roman"/>
      <w:i/>
      <w:iCs/>
      <w:color w:val="243F60"/>
      <w:sz w:val="24"/>
      <w:szCs w:val="24"/>
      <w:lang w:eastAsia="de-DE"/>
    </w:rPr>
  </w:style>
  <w:style w:type="character" w:customStyle="1" w:styleId="berschrift8Zchn">
    <w:name w:val="Überschrift 8 Zchn"/>
    <w:link w:val="berschrift8"/>
    <w:uiPriority w:val="9"/>
    <w:semiHidden/>
    <w:rsid w:val="00D6036C"/>
    <w:rPr>
      <w:rFonts w:ascii="Calibri" w:eastAsia="Times New Roman" w:hAnsi="Calibri" w:cs="Times New Roman"/>
      <w:color w:val="272727"/>
      <w:sz w:val="21"/>
      <w:szCs w:val="21"/>
      <w:lang w:eastAsia="de-DE"/>
    </w:rPr>
  </w:style>
  <w:style w:type="character" w:customStyle="1" w:styleId="berschrift9Zchn">
    <w:name w:val="Überschrift 9 Zchn"/>
    <w:link w:val="berschrift9"/>
    <w:uiPriority w:val="9"/>
    <w:semiHidden/>
    <w:rsid w:val="00D6036C"/>
    <w:rPr>
      <w:rFonts w:ascii="Calibri" w:eastAsia="Times New Roman" w:hAnsi="Calibri" w:cs="Times New Roman"/>
      <w:i/>
      <w:iCs/>
      <w:color w:val="272727"/>
      <w:sz w:val="21"/>
      <w:szCs w:val="21"/>
      <w:lang w:eastAsia="de-DE"/>
    </w:rPr>
  </w:style>
  <w:style w:type="paragraph" w:customStyle="1" w:styleId="B1">
    <w:name w:val="ÜB_1"/>
    <w:basedOn w:val="Standard"/>
    <w:rsid w:val="00AB346C"/>
    <w:rPr>
      <w:rFonts w:ascii="Arial" w:hAnsi="Arial" w:cs="Arial"/>
      <w:b/>
      <w:sz w:val="28"/>
      <w:szCs w:val="28"/>
    </w:rPr>
  </w:style>
  <w:style w:type="paragraph" w:styleId="Sprechblasentext">
    <w:name w:val="Balloon Text"/>
    <w:basedOn w:val="Standard"/>
    <w:link w:val="SprechblasentextZchn"/>
    <w:uiPriority w:val="99"/>
    <w:semiHidden/>
    <w:rsid w:val="00ED74D2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ED74D2"/>
    <w:rPr>
      <w:rFonts w:ascii="Lucida Grande" w:eastAsia="Calibri" w:hAnsi="Lucida Grande"/>
      <w:sz w:val="18"/>
      <w:szCs w:val="18"/>
      <w:lang w:eastAsia="de-DE"/>
    </w:rPr>
  </w:style>
  <w:style w:type="paragraph" w:customStyle="1" w:styleId="EU-numbers">
    <w:name w:val="EU-numbers"/>
    <w:basedOn w:val="Standard"/>
    <w:autoRedefine/>
    <w:rsid w:val="00154477"/>
    <w:pPr>
      <w:numPr>
        <w:numId w:val="1"/>
      </w:numPr>
      <w:spacing w:before="8" w:line="280" w:lineRule="exact"/>
    </w:pPr>
    <w:rPr>
      <w:rFonts w:ascii="Arial" w:hAnsi="Arial"/>
      <w:sz w:val="22"/>
      <w:szCs w:val="20"/>
    </w:rPr>
  </w:style>
  <w:style w:type="paragraph" w:customStyle="1" w:styleId="Standa">
    <w:name w:val="Standa"/>
    <w:uiPriority w:val="99"/>
    <w:rsid w:val="00ED74D2"/>
    <w:pPr>
      <w:spacing w:line="480" w:lineRule="auto"/>
      <w:ind w:firstLine="709"/>
    </w:pPr>
    <w:rPr>
      <w:rFonts w:eastAsia="Calibri"/>
      <w:sz w:val="24"/>
      <w:szCs w:val="24"/>
      <w:lang w:eastAsia="de-DE"/>
    </w:rPr>
  </w:style>
  <w:style w:type="character" w:customStyle="1" w:styleId="Absatz-Standardschrift">
    <w:name w:val="Absatz-Standardschrift"/>
    <w:uiPriority w:val="99"/>
    <w:semiHidden/>
    <w:rsid w:val="00ED74D2"/>
  </w:style>
  <w:style w:type="table" w:customStyle="1" w:styleId="NormaleTabe">
    <w:name w:val="Normale Tabe"/>
    <w:uiPriority w:val="99"/>
    <w:semiHidden/>
    <w:rsid w:val="00ED74D2"/>
    <w:pPr>
      <w:spacing w:line="480" w:lineRule="auto"/>
      <w:ind w:firstLine="709"/>
    </w:pPr>
    <w:rPr>
      <w:rFonts w:ascii="Calibri" w:eastAsia="Calibri" w:hAnsi="Calibri"/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2">
    <w:name w:val="Heading 2 Char2"/>
    <w:aliases w:val="Überschrift Schizo 2 Char2,Überschrift 2 Masterar Char"/>
    <w:uiPriority w:val="99"/>
    <w:semiHidden/>
    <w:rsid w:val="00ED74D2"/>
    <w:rPr>
      <w:rFonts w:ascii="Calibri" w:eastAsia="MS Gothic" w:hAnsi="Calibri" w:cs="Times New Roman"/>
      <w:b/>
      <w:bCs/>
      <w:i/>
      <w:iCs/>
      <w:sz w:val="28"/>
      <w:lang w:eastAsia="de-DE"/>
    </w:rPr>
  </w:style>
  <w:style w:type="paragraph" w:customStyle="1" w:styleId="berschri">
    <w:name w:val="Überschri"/>
    <w:basedOn w:val="Standa1"/>
    <w:next w:val="Standa1"/>
    <w:uiPriority w:val="99"/>
    <w:rsid w:val="00ED74D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customStyle="1" w:styleId="Absatz-Standardschrift1">
    <w:name w:val="Absatz-Standardschrift1"/>
    <w:uiPriority w:val="99"/>
    <w:semiHidden/>
    <w:rsid w:val="00ED74D2"/>
  </w:style>
  <w:style w:type="table" w:customStyle="1" w:styleId="NormaleTabe1">
    <w:name w:val="Normale Tabe1"/>
    <w:uiPriority w:val="99"/>
    <w:semiHidden/>
    <w:rsid w:val="00ED74D2"/>
    <w:pPr>
      <w:spacing w:line="480" w:lineRule="auto"/>
      <w:ind w:firstLine="709"/>
    </w:pPr>
    <w:rPr>
      <w:rFonts w:ascii="Calibri" w:eastAsia="Calibri" w:hAnsi="Calibri"/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uiPriority w:val="99"/>
    <w:rsid w:val="00ED74D2"/>
    <w:rPr>
      <w:rFonts w:ascii="Cambria" w:hAnsi="Cambria"/>
      <w:b/>
      <w:color w:val="000000"/>
      <w:kern w:val="32"/>
      <w:sz w:val="32"/>
      <w:lang w:val="en-GB"/>
    </w:rPr>
  </w:style>
  <w:style w:type="character" w:customStyle="1" w:styleId="Heading2Char1">
    <w:name w:val="Heading 2 Char1"/>
    <w:aliases w:val="Überschrift Schizo 2 Char1,Überschrift 2 Masterarbeit Char"/>
    <w:uiPriority w:val="99"/>
    <w:semiHidden/>
    <w:rsid w:val="00ED74D2"/>
    <w:rPr>
      <w:rFonts w:ascii="Cambria" w:hAnsi="Cambria"/>
      <w:b/>
      <w:i/>
      <w:color w:val="000000"/>
      <w:sz w:val="28"/>
      <w:lang w:val="en-GB"/>
    </w:rPr>
  </w:style>
  <w:style w:type="paragraph" w:customStyle="1" w:styleId="Textkrpe">
    <w:name w:val="Textkörpe"/>
    <w:basedOn w:val="Standa1"/>
    <w:uiPriority w:val="99"/>
    <w:rsid w:val="00ED74D2"/>
    <w:rPr>
      <w:rFonts w:eastAsia="Calibri"/>
      <w:sz w:val="20"/>
    </w:rPr>
  </w:style>
  <w:style w:type="character" w:customStyle="1" w:styleId="BodyTextChar">
    <w:name w:val="Body Text Char"/>
    <w:uiPriority w:val="99"/>
    <w:rsid w:val="00ED74D2"/>
    <w:rPr>
      <w:rFonts w:ascii="Times New Roman" w:hAnsi="Times New Roman"/>
      <w:color w:val="000000"/>
      <w:sz w:val="20"/>
      <w:lang w:val="en-GB" w:eastAsia="de-DE"/>
    </w:rPr>
  </w:style>
  <w:style w:type="paragraph" w:styleId="Kommentartext">
    <w:name w:val="annotation text"/>
    <w:link w:val="KommentartextZchn2"/>
    <w:uiPriority w:val="99"/>
    <w:unhideWhenUsed/>
  </w:style>
  <w:style w:type="character" w:customStyle="1" w:styleId="KommentartextZchn">
    <w:name w:val="Kommentartext Zchn"/>
    <w:uiPriority w:val="99"/>
    <w:rsid w:val="00ED74D2"/>
    <w:rPr>
      <w:rFonts w:eastAsia="Calibri"/>
      <w:szCs w:val="24"/>
      <w:lang w:eastAsia="de-DE"/>
    </w:rPr>
  </w:style>
  <w:style w:type="character" w:styleId="Kommentarzeichen">
    <w:name w:val="annotation reference"/>
    <w:uiPriority w:val="99"/>
    <w:semiHidden/>
    <w:unhideWhenUsed/>
    <w:rPr>
      <w:sz w:val="16"/>
      <w:szCs w:val="16"/>
    </w:rPr>
  </w:style>
  <w:style w:type="paragraph" w:customStyle="1" w:styleId="Sprechblasen">
    <w:name w:val="Sprechblasen"/>
    <w:basedOn w:val="Standa1"/>
    <w:uiPriority w:val="99"/>
    <w:semiHidden/>
    <w:rsid w:val="00ED74D2"/>
    <w:pPr>
      <w:spacing w:line="240" w:lineRule="auto"/>
    </w:pPr>
    <w:rPr>
      <w:rFonts w:ascii="Tahoma" w:eastAsia="Calibri" w:hAnsi="Tahoma"/>
      <w:sz w:val="16"/>
      <w:szCs w:val="16"/>
    </w:rPr>
  </w:style>
  <w:style w:type="character" w:customStyle="1" w:styleId="BalloonTextChar">
    <w:name w:val="Balloon Text Char"/>
    <w:uiPriority w:val="99"/>
    <w:semiHidden/>
    <w:rsid w:val="00ED74D2"/>
    <w:rPr>
      <w:rFonts w:ascii="Tahoma" w:hAnsi="Tahoma"/>
      <w:color w:val="000000"/>
      <w:sz w:val="16"/>
      <w:lang w:val="en-GB" w:eastAsia="de-DE"/>
    </w:rPr>
  </w:style>
  <w:style w:type="paragraph" w:customStyle="1" w:styleId="Kopfze">
    <w:name w:val="Kopfze"/>
    <w:basedOn w:val="Standa1"/>
    <w:uiPriority w:val="99"/>
    <w:rsid w:val="00ED74D2"/>
    <w:pPr>
      <w:tabs>
        <w:tab w:val="clear" w:pos="560"/>
        <w:tab w:val="clear" w:pos="1120"/>
        <w:tab w:val="clear" w:pos="1680"/>
        <w:tab w:val="clear" w:pos="2240"/>
        <w:tab w:val="clear" w:pos="2800"/>
        <w:tab w:val="clear" w:pos="3360"/>
        <w:tab w:val="clear" w:pos="3920"/>
        <w:tab w:val="clear" w:pos="4480"/>
        <w:tab w:val="clear" w:pos="5040"/>
        <w:tab w:val="clear" w:pos="5600"/>
        <w:tab w:val="clear" w:pos="6160"/>
        <w:tab w:val="clear" w:pos="6720"/>
        <w:tab w:val="center" w:pos="4536"/>
        <w:tab w:val="right" w:pos="9072"/>
      </w:tabs>
      <w:spacing w:line="240" w:lineRule="auto"/>
    </w:pPr>
    <w:rPr>
      <w:rFonts w:eastAsia="Calibri"/>
      <w:sz w:val="20"/>
    </w:rPr>
  </w:style>
  <w:style w:type="character" w:customStyle="1" w:styleId="HeaderChar">
    <w:name w:val="Header Char"/>
    <w:uiPriority w:val="99"/>
    <w:rsid w:val="00ED74D2"/>
    <w:rPr>
      <w:rFonts w:ascii="Times New Roman" w:hAnsi="Times New Roman"/>
      <w:color w:val="000000"/>
      <w:sz w:val="20"/>
      <w:lang w:val="en-GB" w:eastAsia="de-DE"/>
    </w:rPr>
  </w:style>
  <w:style w:type="paragraph" w:customStyle="1" w:styleId="Fuzei">
    <w:name w:val="Fußzei"/>
    <w:basedOn w:val="Standa1"/>
    <w:uiPriority w:val="99"/>
    <w:rsid w:val="00ED74D2"/>
    <w:pPr>
      <w:tabs>
        <w:tab w:val="clear" w:pos="560"/>
        <w:tab w:val="clear" w:pos="1120"/>
        <w:tab w:val="clear" w:pos="1680"/>
        <w:tab w:val="clear" w:pos="2240"/>
        <w:tab w:val="clear" w:pos="2800"/>
        <w:tab w:val="clear" w:pos="3360"/>
        <w:tab w:val="clear" w:pos="3920"/>
        <w:tab w:val="clear" w:pos="4480"/>
        <w:tab w:val="clear" w:pos="5040"/>
        <w:tab w:val="clear" w:pos="5600"/>
        <w:tab w:val="clear" w:pos="6160"/>
        <w:tab w:val="clear" w:pos="6720"/>
        <w:tab w:val="center" w:pos="4536"/>
        <w:tab w:val="right" w:pos="9072"/>
      </w:tabs>
      <w:spacing w:line="240" w:lineRule="auto"/>
    </w:pPr>
    <w:rPr>
      <w:rFonts w:eastAsia="Calibri"/>
      <w:sz w:val="20"/>
    </w:rPr>
  </w:style>
  <w:style w:type="character" w:customStyle="1" w:styleId="FooterChar">
    <w:name w:val="Footer Char"/>
    <w:uiPriority w:val="99"/>
    <w:rsid w:val="00ED74D2"/>
    <w:rPr>
      <w:rFonts w:ascii="Times New Roman" w:hAnsi="Times New Roman"/>
      <w:color w:val="000000"/>
      <w:sz w:val="20"/>
      <w:lang w:val="en-GB" w:eastAsia="de-DE"/>
    </w:rPr>
  </w:style>
  <w:style w:type="paragraph" w:customStyle="1" w:styleId="Listenabsatz1">
    <w:name w:val="Listenabsatz1"/>
    <w:basedOn w:val="Standa1"/>
    <w:uiPriority w:val="99"/>
    <w:rsid w:val="00ED74D2"/>
    <w:pPr>
      <w:ind w:left="720"/>
    </w:pPr>
  </w:style>
  <w:style w:type="character" w:customStyle="1" w:styleId="bookjournal">
    <w:name w:val="bookjournal"/>
    <w:uiPriority w:val="99"/>
    <w:rsid w:val="00ED74D2"/>
  </w:style>
  <w:style w:type="character" w:styleId="Hyperlink">
    <w:name w:val="Hyperlink"/>
    <w:uiPriority w:val="99"/>
    <w:rsid w:val="00ED74D2"/>
    <w:rPr>
      <w:rFonts w:cs="Times New Roman"/>
      <w:color w:val="0000FF"/>
      <w:u w:val="single"/>
    </w:rPr>
  </w:style>
  <w:style w:type="paragraph" w:styleId="Kommentarthema">
    <w:name w:val="annotation subject"/>
    <w:basedOn w:val="Kommentartext"/>
    <w:next w:val="Kommentartext"/>
    <w:link w:val="KommentarthemaZchn2"/>
    <w:uiPriority w:val="99"/>
    <w:semiHidden/>
    <w:unhideWhenUsed/>
    <w:rPr>
      <w:b/>
      <w:bCs/>
    </w:rPr>
  </w:style>
  <w:style w:type="character" w:customStyle="1" w:styleId="KommentarthemaZchn">
    <w:name w:val="Kommentarthema Zchn"/>
    <w:uiPriority w:val="99"/>
    <w:semiHidden/>
    <w:rsid w:val="00ED74D2"/>
    <w:rPr>
      <w:rFonts w:eastAsia="Calibri"/>
      <w:b/>
      <w:bCs/>
      <w:color w:val="000000"/>
      <w:szCs w:val="24"/>
      <w:lang w:val="en-GB" w:eastAsia="de-DE"/>
    </w:rPr>
  </w:style>
  <w:style w:type="paragraph" w:customStyle="1" w:styleId="Beschri">
    <w:name w:val="Beschri"/>
    <w:basedOn w:val="Standa1"/>
    <w:next w:val="Standa1"/>
    <w:uiPriority w:val="99"/>
    <w:rsid w:val="00ED74D2"/>
    <w:pPr>
      <w:spacing w:before="240" w:after="240"/>
    </w:pPr>
    <w:rPr>
      <w:b/>
    </w:rPr>
  </w:style>
  <w:style w:type="character" w:customStyle="1" w:styleId="Untertitel1">
    <w:name w:val="Untertitel1"/>
    <w:uiPriority w:val="99"/>
    <w:rsid w:val="00ED74D2"/>
  </w:style>
  <w:style w:type="paragraph" w:customStyle="1" w:styleId="authors">
    <w:name w:val="authors"/>
    <w:basedOn w:val="Standa1"/>
    <w:uiPriority w:val="99"/>
    <w:rsid w:val="00ED74D2"/>
    <w:pPr>
      <w:widowControl/>
      <w:tabs>
        <w:tab w:val="clear" w:pos="560"/>
        <w:tab w:val="clear" w:pos="1120"/>
        <w:tab w:val="clear" w:pos="1680"/>
        <w:tab w:val="clear" w:pos="2240"/>
        <w:tab w:val="clear" w:pos="2800"/>
        <w:tab w:val="clear" w:pos="3360"/>
        <w:tab w:val="clear" w:pos="3920"/>
        <w:tab w:val="clear" w:pos="4480"/>
        <w:tab w:val="clear" w:pos="5040"/>
        <w:tab w:val="clear" w:pos="5600"/>
        <w:tab w:val="clear" w:pos="6160"/>
        <w:tab w:val="clear" w:pos="6720"/>
      </w:tabs>
      <w:autoSpaceDE/>
      <w:autoSpaceDN/>
      <w:adjustRightInd/>
      <w:spacing w:before="100" w:beforeAutospacing="1" w:after="100" w:afterAutospacing="1" w:line="240" w:lineRule="auto"/>
      <w:jc w:val="left"/>
    </w:pPr>
    <w:rPr>
      <w:color w:val="auto"/>
      <w:lang w:val="de-DE"/>
    </w:rPr>
  </w:style>
  <w:style w:type="paragraph" w:customStyle="1" w:styleId="Sprechblasen1">
    <w:name w:val="Sprechblasen1"/>
    <w:basedOn w:val="Standa"/>
    <w:uiPriority w:val="99"/>
    <w:semiHidden/>
    <w:rsid w:val="00ED74D2"/>
    <w:rPr>
      <w:rFonts w:ascii="Lucida Grande" w:hAnsi="Lucida Grande"/>
      <w:sz w:val="18"/>
      <w:szCs w:val="18"/>
    </w:rPr>
  </w:style>
  <w:style w:type="character" w:customStyle="1" w:styleId="BalloonTextChar1">
    <w:name w:val="Balloon Text Char1"/>
    <w:uiPriority w:val="99"/>
    <w:semiHidden/>
    <w:rsid w:val="00ED74D2"/>
    <w:rPr>
      <w:rFonts w:ascii="Lucida Grande" w:hAnsi="Lucida Grande" w:cs="Times New Roman"/>
      <w:sz w:val="18"/>
      <w:lang w:eastAsia="de-DE"/>
    </w:rPr>
  </w:style>
  <w:style w:type="paragraph" w:customStyle="1" w:styleId="StandardWe">
    <w:name w:val="Standard (We"/>
    <w:basedOn w:val="Standa"/>
    <w:uiPriority w:val="99"/>
    <w:rsid w:val="00ED74D2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name">
    <w:name w:val="name"/>
    <w:uiPriority w:val="99"/>
    <w:rsid w:val="00ED74D2"/>
    <w:rPr>
      <w:rFonts w:cs="Times New Roman"/>
    </w:rPr>
  </w:style>
  <w:style w:type="character" w:customStyle="1" w:styleId="contrib-degrees">
    <w:name w:val="contrib-degrees"/>
    <w:uiPriority w:val="99"/>
    <w:rsid w:val="00ED74D2"/>
    <w:rPr>
      <w:rFonts w:cs="Times New Roman"/>
    </w:rPr>
  </w:style>
  <w:style w:type="character" w:customStyle="1" w:styleId="apple-converted-space">
    <w:name w:val="apple-converted-space"/>
    <w:rsid w:val="00ED74D2"/>
    <w:rPr>
      <w:rFonts w:cs="Times New Roman"/>
    </w:rPr>
  </w:style>
  <w:style w:type="paragraph" w:styleId="Kopfzeile">
    <w:name w:val="header"/>
    <w:basedOn w:val="Standard"/>
    <w:link w:val="KopfzeileZchn"/>
    <w:uiPriority w:val="99"/>
    <w:unhideWhenUsed/>
    <w:rsid w:val="00A828D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A828DF"/>
    <w:rPr>
      <w:rFonts w:eastAsia="Calibri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A828D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A828DF"/>
    <w:rPr>
      <w:rFonts w:eastAsia="Calibri"/>
      <w:sz w:val="24"/>
      <w:szCs w:val="24"/>
      <w:lang w:eastAsia="de-DE"/>
    </w:rPr>
  </w:style>
  <w:style w:type="table" w:customStyle="1" w:styleId="Sven">
    <w:name w:val="Sven"/>
    <w:basedOn w:val="TabelleRaster5"/>
    <w:uiPriority w:val="99"/>
    <w:rsid w:val="00C97486"/>
    <w:pPr>
      <w:widowControl w:val="0"/>
    </w:pPr>
    <w:rPr>
      <w:rFonts w:ascii="Cambria" w:eastAsia="Cambria" w:hAnsi="Cambria"/>
      <w:sz w:val="22"/>
      <w:szCs w:val="22"/>
      <w:lang w:val="de-DE" w:eastAsia="de-DE"/>
    </w:rPr>
    <w:tblPr/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pPr>
        <w:wordWrap/>
        <w:spacing w:line="240" w:lineRule="auto"/>
      </w:p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il"/>
          <w:tr2bl w:val="nil"/>
        </w:tcBorders>
        <w:shd w:val="clear" w:color="auto" w:fill="auto"/>
      </w:tcPr>
    </w:tblStylePr>
  </w:style>
  <w:style w:type="table" w:styleId="TabelleRaster5">
    <w:name w:val="Table Grid 5"/>
    <w:basedOn w:val="NormaleTabelle"/>
    <w:uiPriority w:val="99"/>
    <w:semiHidden/>
    <w:unhideWhenUsed/>
    <w:rsid w:val="00C97486"/>
    <w:pPr>
      <w:spacing w:line="36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</w:tcBorders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nwCell">
      <w:tblPr/>
      <w:tcPr>
        <w:tcBorders>
          <w:tl2br w:val="single" w:sz="6" w:space="0" w:color="000000"/>
        </w:tcBorders>
      </w:tcPr>
    </w:tblStylePr>
  </w:style>
  <w:style w:type="table" w:customStyle="1" w:styleId="Formatvorlage1">
    <w:name w:val="Formatvorlage1"/>
    <w:basedOn w:val="TabelleRaster5"/>
    <w:uiPriority w:val="99"/>
    <w:rsid w:val="00C97486"/>
    <w:pPr>
      <w:spacing w:before="60"/>
    </w:pPr>
    <w:rPr>
      <w:lang w:eastAsia="de-DE"/>
    </w:rPr>
    <w:tblPr/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il"/>
          <w:tr2bl w:val="none" w:sz="0" w:space="0" w:color="auto"/>
        </w:tcBorders>
        <w:shd w:val="clear" w:color="auto" w:fill="auto"/>
      </w:tcPr>
    </w:tblStylePr>
  </w:style>
  <w:style w:type="paragraph" w:styleId="Beschriftung">
    <w:name w:val="caption"/>
    <w:basedOn w:val="Standard"/>
    <w:next w:val="Standard"/>
    <w:qFormat/>
    <w:rsid w:val="00A062EB"/>
    <w:rPr>
      <w:szCs w:val="20"/>
      <w:lang w:eastAsia="en-US"/>
    </w:rPr>
  </w:style>
  <w:style w:type="paragraph" w:styleId="StandardWeb">
    <w:name w:val="Normal (Web)"/>
    <w:basedOn w:val="Standard"/>
    <w:uiPriority w:val="99"/>
    <w:unhideWhenUsed/>
    <w:rsid w:val="00AF3F62"/>
    <w:pPr>
      <w:spacing w:before="100" w:beforeAutospacing="1" w:after="100" w:afterAutospacing="1"/>
    </w:pPr>
  </w:style>
  <w:style w:type="character" w:customStyle="1" w:styleId="tagtrans">
    <w:name w:val="tag_trans"/>
    <w:basedOn w:val="Absatz-Standardschriftart"/>
    <w:rsid w:val="00E0715F"/>
  </w:style>
  <w:style w:type="paragraph" w:styleId="Listenabsatz">
    <w:name w:val="List Paragraph"/>
    <w:basedOn w:val="Standard"/>
    <w:uiPriority w:val="34"/>
    <w:qFormat/>
    <w:rsid w:val="0042032B"/>
    <w:pPr>
      <w:ind w:left="720"/>
      <w:contextualSpacing/>
    </w:pPr>
  </w:style>
  <w:style w:type="table" w:customStyle="1" w:styleId="Formatvorlage11">
    <w:name w:val="Formatvorlage11"/>
    <w:basedOn w:val="TabelleRaster5"/>
    <w:uiPriority w:val="99"/>
    <w:rsid w:val="006A43A8"/>
    <w:pPr>
      <w:spacing w:before="60"/>
    </w:pPr>
    <w:rPr>
      <w:lang w:eastAsia="de-DE"/>
    </w:rPr>
    <w:tblPr/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il"/>
          <w:tr2bl w:val="none" w:sz="0" w:space="0" w:color="auto"/>
        </w:tcBorders>
        <w:shd w:val="clear" w:color="auto" w:fill="auto"/>
      </w:tcPr>
    </w:tblStylePr>
  </w:style>
  <w:style w:type="character" w:customStyle="1" w:styleId="text-with-line-breaks">
    <w:name w:val="text-with-line-breaks"/>
    <w:basedOn w:val="Absatz-Standardschriftart"/>
    <w:rsid w:val="00F155CA"/>
  </w:style>
  <w:style w:type="paragraph" w:styleId="KeinLeerraum">
    <w:name w:val="No Spacing"/>
    <w:uiPriority w:val="1"/>
    <w:qFormat/>
    <w:rsid w:val="006A4D3B"/>
    <w:pPr>
      <w:spacing w:line="480" w:lineRule="auto"/>
      <w:ind w:firstLine="709"/>
      <w:jc w:val="both"/>
    </w:pPr>
    <w:rPr>
      <w:rFonts w:eastAsia="Calibri"/>
      <w:sz w:val="24"/>
      <w:szCs w:val="24"/>
      <w:lang w:eastAsia="de-DE"/>
    </w:rPr>
  </w:style>
  <w:style w:type="paragraph" w:customStyle="1" w:styleId="Bereichsberschrift">
    <w:name w:val="Bereichsüberschrift"/>
    <w:basedOn w:val="Standard"/>
    <w:uiPriority w:val="99"/>
    <w:rsid w:val="001700EE"/>
    <w:pPr>
      <w:autoSpaceDE w:val="0"/>
      <w:autoSpaceDN w:val="0"/>
      <w:spacing w:line="288" w:lineRule="auto"/>
      <w:jc w:val="center"/>
    </w:pPr>
    <w:rPr>
      <w:rFonts w:eastAsia="Cambria"/>
      <w:b/>
      <w:bCs/>
      <w:color w:val="000000"/>
      <w:position w:val="-4"/>
      <w:sz w:val="36"/>
      <w:szCs w:val="36"/>
      <w:lang w:eastAsia="en-US"/>
    </w:rPr>
  </w:style>
  <w:style w:type="paragraph" w:styleId="Literaturverzeichnis">
    <w:name w:val="Bibliography"/>
    <w:basedOn w:val="Standard"/>
    <w:next w:val="Standard"/>
    <w:uiPriority w:val="37"/>
    <w:unhideWhenUsed/>
    <w:rsid w:val="008D5368"/>
    <w:pPr>
      <w:ind w:left="720" w:hanging="720"/>
    </w:pPr>
  </w:style>
  <w:style w:type="character" w:styleId="Hervorhebung">
    <w:name w:val="Emphasis"/>
    <w:uiPriority w:val="20"/>
    <w:qFormat/>
    <w:rsid w:val="005159B0"/>
    <w:rPr>
      <w:i/>
      <w:iCs/>
    </w:rPr>
  </w:style>
  <w:style w:type="paragraph" w:customStyle="1" w:styleId="TextBody">
    <w:name w:val="Text Body"/>
    <w:basedOn w:val="Standard"/>
    <w:rsid w:val="00CF03AD"/>
    <w:pPr>
      <w:widowControl w:val="0"/>
      <w:suppressAutoHyphens/>
      <w:spacing w:after="140" w:line="288" w:lineRule="auto"/>
    </w:pPr>
    <w:rPr>
      <w:rFonts w:ascii="Liberation Serif" w:eastAsia="Droid Sans Fallback" w:hAnsi="Liberation Serif" w:cs="FreeSans"/>
      <w:lang w:bidi="hi-IN"/>
    </w:rPr>
  </w:style>
  <w:style w:type="character" w:customStyle="1" w:styleId="journaltitle">
    <w:name w:val="journaltitle"/>
    <w:basedOn w:val="Absatz-Standardschriftart"/>
    <w:rsid w:val="00564C88"/>
  </w:style>
  <w:style w:type="character" w:customStyle="1" w:styleId="xref">
    <w:name w:val="xref"/>
    <w:basedOn w:val="Absatz-Standardschriftart"/>
    <w:rsid w:val="00021DCC"/>
  </w:style>
  <w:style w:type="character" w:styleId="BesuchterLink">
    <w:name w:val="FollowedHyperlink"/>
    <w:uiPriority w:val="99"/>
    <w:semiHidden/>
    <w:unhideWhenUsed/>
    <w:rsid w:val="00C461EA"/>
    <w:rPr>
      <w:color w:val="800080"/>
      <w:u w:val="single"/>
    </w:rPr>
  </w:style>
  <w:style w:type="paragraph" w:customStyle="1" w:styleId="Default">
    <w:name w:val="Default"/>
    <w:rsid w:val="00502D14"/>
    <w:pPr>
      <w:autoSpaceDE w:val="0"/>
      <w:autoSpaceDN w:val="0"/>
      <w:adjustRightInd w:val="0"/>
      <w:spacing w:line="480" w:lineRule="auto"/>
      <w:ind w:firstLine="709"/>
    </w:pPr>
    <w:rPr>
      <w:rFonts w:ascii="Tahoma" w:hAnsi="Tahoma" w:cs="Tahoma"/>
      <w:color w:val="000000"/>
      <w:sz w:val="24"/>
      <w:szCs w:val="24"/>
    </w:rPr>
  </w:style>
  <w:style w:type="character" w:customStyle="1" w:styleId="A4">
    <w:name w:val="A4"/>
    <w:uiPriority w:val="99"/>
    <w:rsid w:val="00502D14"/>
    <w:rPr>
      <w:rFonts w:cs="FBPVT L+ Linotype Univers"/>
      <w:color w:val="000000"/>
      <w:sz w:val="20"/>
      <w:szCs w:val="20"/>
    </w:rPr>
  </w:style>
  <w:style w:type="paragraph" w:customStyle="1" w:styleId="Pa4">
    <w:name w:val="Pa4"/>
    <w:basedOn w:val="Standard"/>
    <w:next w:val="Standard"/>
    <w:uiPriority w:val="99"/>
    <w:rsid w:val="00C2125F"/>
    <w:pPr>
      <w:autoSpaceDE w:val="0"/>
      <w:autoSpaceDN w:val="0"/>
      <w:adjustRightInd w:val="0"/>
      <w:spacing w:line="241" w:lineRule="atLeast"/>
    </w:pPr>
    <w:rPr>
      <w:rFonts w:eastAsia="Cambria"/>
      <w:lang w:eastAsia="en-US"/>
    </w:rPr>
  </w:style>
  <w:style w:type="paragraph" w:customStyle="1" w:styleId="Pa5">
    <w:name w:val="Pa5"/>
    <w:basedOn w:val="Standard"/>
    <w:next w:val="Standard"/>
    <w:uiPriority w:val="99"/>
    <w:rsid w:val="00C2125F"/>
    <w:pPr>
      <w:autoSpaceDE w:val="0"/>
      <w:autoSpaceDN w:val="0"/>
      <w:adjustRightInd w:val="0"/>
      <w:spacing w:line="321" w:lineRule="atLeast"/>
    </w:pPr>
    <w:rPr>
      <w:rFonts w:eastAsia="Cambria"/>
      <w:lang w:eastAsia="en-US"/>
    </w:rPr>
  </w:style>
  <w:style w:type="character" w:customStyle="1" w:styleId="A8">
    <w:name w:val="A8"/>
    <w:uiPriority w:val="99"/>
    <w:rsid w:val="00C2125F"/>
    <w:rPr>
      <w:color w:val="000000"/>
      <w:sz w:val="14"/>
      <w:szCs w:val="14"/>
    </w:rPr>
  </w:style>
  <w:style w:type="paragraph" w:styleId="Liste4">
    <w:name w:val="List 4"/>
    <w:basedOn w:val="Standard"/>
    <w:uiPriority w:val="99"/>
    <w:unhideWhenUsed/>
    <w:rsid w:val="00922809"/>
    <w:pPr>
      <w:ind w:left="1132" w:hanging="283"/>
      <w:contextualSpacing/>
    </w:pPr>
  </w:style>
  <w:style w:type="paragraph" w:styleId="Textkrper-Zeileneinzug">
    <w:name w:val="Body Text Indent"/>
    <w:basedOn w:val="Standard"/>
    <w:link w:val="Textkrper-ZeileneinzugZchn"/>
    <w:uiPriority w:val="99"/>
    <w:unhideWhenUsed/>
    <w:rsid w:val="00922809"/>
    <w:pPr>
      <w:spacing w:after="120"/>
      <w:ind w:left="283"/>
    </w:pPr>
  </w:style>
  <w:style w:type="character" w:customStyle="1" w:styleId="Textkrper-ZeileneinzugZchn">
    <w:name w:val="Textkörper-Zeileneinzug Zchn"/>
    <w:link w:val="Textkrper-Zeileneinzug"/>
    <w:uiPriority w:val="99"/>
    <w:rsid w:val="00922809"/>
    <w:rPr>
      <w:rFonts w:ascii="Times" w:hAnsi="Times"/>
      <w:sz w:val="24"/>
      <w:szCs w:val="24"/>
      <w:lang w:eastAsia="de-DE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unhideWhenUsed/>
    <w:rsid w:val="00922809"/>
    <w:pPr>
      <w:spacing w:after="0"/>
      <w:ind w:left="360" w:firstLine="360"/>
    </w:pPr>
  </w:style>
  <w:style w:type="character" w:customStyle="1" w:styleId="Textkrper-Erstzeileneinzug2Zchn">
    <w:name w:val="Textkörper-Erstzeileneinzug 2 Zchn"/>
    <w:link w:val="Textkrper-Erstzeileneinzug2"/>
    <w:uiPriority w:val="99"/>
    <w:rsid w:val="00922809"/>
    <w:rPr>
      <w:rFonts w:ascii="Times" w:hAnsi="Times"/>
      <w:sz w:val="24"/>
      <w:szCs w:val="24"/>
      <w:lang w:eastAsia="de-DE"/>
    </w:rPr>
  </w:style>
  <w:style w:type="paragraph" w:customStyle="1" w:styleId="Formatvorlage2">
    <w:name w:val="Formatvorlage2"/>
    <w:basedOn w:val="Textkrper-Erstzeileneinzug2"/>
    <w:qFormat/>
    <w:rsid w:val="0085254D"/>
  </w:style>
  <w:style w:type="character" w:customStyle="1" w:styleId="il">
    <w:name w:val="il"/>
    <w:basedOn w:val="Absatz-Standardschriftart"/>
    <w:rsid w:val="00991A01"/>
  </w:style>
  <w:style w:type="character" w:customStyle="1" w:styleId="orcid-id">
    <w:name w:val="orcid-id"/>
    <w:basedOn w:val="Absatz-Standardschriftart"/>
    <w:rsid w:val="00EB3A21"/>
  </w:style>
  <w:style w:type="character" w:customStyle="1" w:styleId="st">
    <w:name w:val="st"/>
    <w:basedOn w:val="Absatz-Standardschriftart"/>
    <w:rsid w:val="00A02087"/>
  </w:style>
  <w:style w:type="character" w:customStyle="1" w:styleId="go">
    <w:name w:val="go"/>
    <w:basedOn w:val="Absatz-Standardschriftart"/>
    <w:rsid w:val="00DC6E31"/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F931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VorformatiertZchn">
    <w:name w:val="HTML Vorformatiert Zchn"/>
    <w:link w:val="HTMLVorformatiert"/>
    <w:uiPriority w:val="99"/>
    <w:semiHidden/>
    <w:rsid w:val="00F9317B"/>
    <w:rPr>
      <w:rFonts w:ascii="Courier New" w:eastAsia="Times New Roman" w:hAnsi="Courier New" w:cs="Courier New"/>
      <w:lang w:eastAsia="de-DE"/>
    </w:rPr>
  </w:style>
  <w:style w:type="character" w:customStyle="1" w:styleId="doi">
    <w:name w:val="doi"/>
    <w:basedOn w:val="Absatz-Standardschriftart"/>
    <w:rsid w:val="00DE7803"/>
  </w:style>
  <w:style w:type="table" w:customStyle="1" w:styleId="2">
    <w:name w:val="2"/>
    <w:basedOn w:val="NormaleTabelle"/>
    <w:rsid w:val="00547BC8"/>
    <w:rPr>
      <w:lang w:eastAsia="de-DE"/>
    </w:rPr>
    <w:tblPr>
      <w:tblStyleRowBandSize w:val="1"/>
      <w:tblStyleColBandSize w:val="1"/>
    </w:tblPr>
  </w:style>
  <w:style w:type="paragraph" w:styleId="berarbeitung">
    <w:name w:val="Revision"/>
    <w:hidden/>
    <w:uiPriority w:val="99"/>
    <w:semiHidden/>
    <w:rsid w:val="00D06904"/>
    <w:pPr>
      <w:spacing w:line="480" w:lineRule="auto"/>
      <w:ind w:firstLine="709"/>
    </w:pPr>
    <w:rPr>
      <w:sz w:val="24"/>
      <w:szCs w:val="24"/>
      <w:lang w:eastAsia="de-DE"/>
    </w:rPr>
  </w:style>
  <w:style w:type="character" w:customStyle="1" w:styleId="ref-title">
    <w:name w:val="ref-title"/>
    <w:basedOn w:val="Absatz-Standardschriftart"/>
    <w:rsid w:val="00792346"/>
  </w:style>
  <w:style w:type="character" w:customStyle="1" w:styleId="ref-journal">
    <w:name w:val="ref-journal"/>
    <w:basedOn w:val="Absatz-Standardschriftart"/>
    <w:rsid w:val="00792346"/>
  </w:style>
  <w:style w:type="character" w:customStyle="1" w:styleId="nowrap">
    <w:name w:val="nowrap"/>
    <w:basedOn w:val="Absatz-Standardschriftart"/>
    <w:rsid w:val="00792346"/>
  </w:style>
  <w:style w:type="character" w:customStyle="1" w:styleId="ref-vol">
    <w:name w:val="ref-vol"/>
    <w:basedOn w:val="Absatz-Standardschriftart"/>
    <w:rsid w:val="009A56FD"/>
  </w:style>
  <w:style w:type="character" w:styleId="Fett">
    <w:name w:val="Strong"/>
    <w:uiPriority w:val="22"/>
    <w:qFormat/>
    <w:rsid w:val="00C1681F"/>
    <w:rPr>
      <w:b/>
      <w:bCs/>
    </w:rPr>
  </w:style>
  <w:style w:type="character" w:customStyle="1" w:styleId="NichtaufgelsteErwhnung1">
    <w:name w:val="Nicht aufgelöste Erwähnung1"/>
    <w:uiPriority w:val="99"/>
    <w:semiHidden/>
    <w:unhideWhenUsed/>
    <w:rsid w:val="00C33291"/>
    <w:rPr>
      <w:color w:val="605E5C"/>
      <w:shd w:val="clear" w:color="auto" w:fill="E1DFDD"/>
    </w:rPr>
  </w:style>
  <w:style w:type="paragraph" w:customStyle="1" w:styleId="paperabstract">
    <w:name w:val="paper_abstract"/>
    <w:basedOn w:val="Standard"/>
    <w:rsid w:val="00D60DC0"/>
    <w:pPr>
      <w:spacing w:before="72" w:after="48" w:line="240" w:lineRule="auto"/>
      <w:ind w:left="384" w:firstLine="0"/>
    </w:pPr>
    <w:rPr>
      <w:rFonts w:ascii="Arial" w:hAnsi="Arial" w:cs="Arial"/>
      <w:sz w:val="16"/>
      <w:szCs w:val="16"/>
      <w:lang w:eastAsia="en-US"/>
    </w:rPr>
  </w:style>
  <w:style w:type="paragraph" w:customStyle="1" w:styleId="responsevalue17j1v8">
    <w:name w:val="_responsevalue_17j1v8"/>
    <w:basedOn w:val="Standard"/>
    <w:rsid w:val="00A94667"/>
    <w:pPr>
      <w:spacing w:before="100" w:beforeAutospacing="1" w:after="100" w:afterAutospacing="1" w:line="240" w:lineRule="auto"/>
      <w:ind w:firstLine="0"/>
    </w:pPr>
  </w:style>
  <w:style w:type="paragraph" w:customStyle="1" w:styleId="displaytext1ytoza">
    <w:name w:val="_displaytext_1ytoza"/>
    <w:basedOn w:val="Standard"/>
    <w:rsid w:val="00A94667"/>
    <w:pPr>
      <w:spacing w:before="100" w:beforeAutospacing="1" w:after="100" w:afterAutospacing="1" w:line="240" w:lineRule="auto"/>
      <w:ind w:firstLine="0"/>
    </w:pPr>
  </w:style>
  <w:style w:type="table" w:styleId="EinfacheTabelle1">
    <w:name w:val="Plain Table 1"/>
    <w:basedOn w:val="NormaleTabelle"/>
    <w:uiPriority w:val="41"/>
    <w:rsid w:val="00FF1C58"/>
    <w:pPr>
      <w:widowControl w:val="0"/>
      <w:autoSpaceDE w:val="0"/>
      <w:autoSpaceDN w:val="0"/>
    </w:pPr>
    <w:rPr>
      <w:rFonts w:ascii="Cambria" w:eastAsia="Cambria" w:hAnsi="Cambria"/>
      <w:sz w:val="22"/>
      <w:szCs w:val="22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A5">
    <w:name w:val="A5"/>
    <w:uiPriority w:val="99"/>
    <w:rsid w:val="000756E3"/>
    <w:rPr>
      <w:color w:val="000000"/>
      <w:sz w:val="12"/>
      <w:szCs w:val="12"/>
    </w:rPr>
  </w:style>
  <w:style w:type="paragraph" w:customStyle="1" w:styleId="mb15">
    <w:name w:val="mb15"/>
    <w:basedOn w:val="Standard"/>
    <w:rsid w:val="00C31E08"/>
    <w:pPr>
      <w:spacing w:before="100" w:beforeAutospacing="1" w:after="100" w:afterAutospacing="1" w:line="240" w:lineRule="auto"/>
      <w:ind w:firstLine="0"/>
    </w:pPr>
  </w:style>
  <w:style w:type="paragraph" w:customStyle="1" w:styleId="mb0">
    <w:name w:val="mb0"/>
    <w:basedOn w:val="Standard"/>
    <w:rsid w:val="00C31E08"/>
    <w:pPr>
      <w:spacing w:before="100" w:beforeAutospacing="1" w:after="100" w:afterAutospacing="1" w:line="240" w:lineRule="auto"/>
      <w:ind w:firstLine="0"/>
    </w:pPr>
  </w:style>
  <w:style w:type="paragraph" w:styleId="Untertitel">
    <w:name w:val="Subtitle"/>
    <w:basedOn w:val="Standard"/>
    <w:next w:val="Standard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9">
    <w:name w:val="19"/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8">
    <w:name w:val="18"/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7">
    <w:name w:val="17"/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6">
    <w:name w:val="16"/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5">
    <w:name w:val="15"/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4">
    <w:name w:val="14"/>
    <w:basedOn w:val="TableNormal0"/>
    <w:pPr>
      <w:widowControl w:val="0"/>
      <w:spacing w:before="60" w:line="360" w:lineRule="auto"/>
      <w:jc w:val="both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KommentarthemaZchn1">
    <w:name w:val="Kommentarthema Zchn1"/>
    <w:uiPriority w:val="99"/>
    <w:semiHidden/>
    <w:rPr>
      <w:b/>
      <w:bCs/>
      <w:sz w:val="20"/>
      <w:szCs w:val="20"/>
    </w:rPr>
  </w:style>
  <w:style w:type="character" w:customStyle="1" w:styleId="KommentartextZchn1">
    <w:name w:val="Kommentartext Zchn1"/>
    <w:uiPriority w:val="99"/>
    <w:semiHidden/>
    <w:rPr>
      <w:sz w:val="20"/>
      <w:szCs w:val="20"/>
    </w:rPr>
  </w:style>
  <w:style w:type="table" w:customStyle="1" w:styleId="13">
    <w:name w:val="13"/>
    <w:basedOn w:val="TableNormal0"/>
    <w:pPr>
      <w:widowControl w:val="0"/>
      <w:spacing w:before="60" w:line="360" w:lineRule="auto"/>
      <w:jc w:val="both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</w:style>
  <w:style w:type="table" w:customStyle="1" w:styleId="12">
    <w:name w:val="12"/>
    <w:basedOn w:val="TableNormal0"/>
    <w:pPr>
      <w:widowControl w:val="0"/>
      <w:spacing w:before="60" w:line="360" w:lineRule="auto"/>
      <w:jc w:val="both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</w:style>
  <w:style w:type="table" w:customStyle="1" w:styleId="11">
    <w:name w:val="11"/>
    <w:basedOn w:val="TableNormal0"/>
    <w:pPr>
      <w:widowControl w:val="0"/>
      <w:spacing w:before="60" w:line="360" w:lineRule="auto"/>
      <w:jc w:val="both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</w:style>
  <w:style w:type="table" w:customStyle="1" w:styleId="10">
    <w:name w:val="10"/>
    <w:basedOn w:val="TableNormal0"/>
    <w:pPr>
      <w:widowControl w:val="0"/>
      <w:spacing w:before="60" w:line="360" w:lineRule="auto"/>
      <w:jc w:val="both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</w:style>
  <w:style w:type="table" w:customStyle="1" w:styleId="9">
    <w:name w:val="9"/>
    <w:basedOn w:val="TableNormal0"/>
    <w:pPr>
      <w:widowControl w:val="0"/>
      <w:spacing w:before="60" w:line="360" w:lineRule="auto"/>
      <w:jc w:val="both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</w:style>
  <w:style w:type="table" w:customStyle="1" w:styleId="8">
    <w:name w:val="8"/>
    <w:basedOn w:val="TableNormal0"/>
    <w:pPr>
      <w:widowControl w:val="0"/>
      <w:spacing w:before="60" w:line="360" w:lineRule="auto"/>
      <w:jc w:val="both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7">
    <w:name w:val="7"/>
    <w:basedOn w:val="TableNormal0"/>
    <w:pPr>
      <w:widowControl w:val="0"/>
      <w:spacing w:before="60" w:line="360" w:lineRule="auto"/>
      <w:jc w:val="both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</w:style>
  <w:style w:type="table" w:customStyle="1" w:styleId="6">
    <w:name w:val="6"/>
    <w:basedOn w:val="TableNormal0"/>
    <w:pPr>
      <w:widowControl w:val="0"/>
      <w:spacing w:before="60" w:line="360" w:lineRule="auto"/>
      <w:jc w:val="both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</w:style>
  <w:style w:type="table" w:customStyle="1" w:styleId="5">
    <w:name w:val="5"/>
    <w:basedOn w:val="TableNormal0"/>
    <w:pPr>
      <w:widowControl w:val="0"/>
      <w:spacing w:before="60" w:line="360" w:lineRule="auto"/>
      <w:jc w:val="both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</w:style>
  <w:style w:type="table" w:customStyle="1" w:styleId="4">
    <w:name w:val="4"/>
    <w:basedOn w:val="TableNormal0"/>
    <w:pPr>
      <w:widowControl w:val="0"/>
      <w:spacing w:before="60" w:line="360" w:lineRule="auto"/>
      <w:jc w:val="both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</w:style>
  <w:style w:type="table" w:customStyle="1" w:styleId="3">
    <w:name w:val="3"/>
    <w:basedOn w:val="TableNormal0"/>
    <w:pPr>
      <w:widowControl w:val="0"/>
      <w:spacing w:before="60" w:line="360" w:lineRule="auto"/>
      <w:jc w:val="both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</w:style>
  <w:style w:type="table" w:customStyle="1" w:styleId="1">
    <w:name w:val="1"/>
    <w:basedOn w:val="TableNormal0"/>
    <w:pPr>
      <w:widowControl w:val="0"/>
      <w:spacing w:before="60" w:line="360" w:lineRule="auto"/>
      <w:jc w:val="both"/>
    </w:pPr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title-text">
    <w:name w:val="title-text"/>
    <w:basedOn w:val="Absatz-Standardschriftart"/>
    <w:rsid w:val="00794C22"/>
  </w:style>
  <w:style w:type="character" w:styleId="Platzhaltertext">
    <w:name w:val="Placeholder Text"/>
    <w:uiPriority w:val="99"/>
    <w:semiHidden/>
    <w:rsid w:val="00880948"/>
    <w:rPr>
      <w:color w:val="80808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CF71F5"/>
    <w:pPr>
      <w:spacing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CF71F5"/>
    <w:rPr>
      <w:lang w:eastAsia="zh-CN"/>
    </w:rPr>
  </w:style>
  <w:style w:type="character" w:styleId="Funotenzeichen">
    <w:name w:val="footnote reference"/>
    <w:basedOn w:val="Absatz-Standardschriftart"/>
    <w:uiPriority w:val="99"/>
    <w:semiHidden/>
    <w:unhideWhenUsed/>
    <w:rsid w:val="00CF71F5"/>
    <w:rPr>
      <w:vertAlign w:val="superscript"/>
    </w:rPr>
  </w:style>
  <w:style w:type="character" w:styleId="Seitenzahl">
    <w:name w:val="page number"/>
    <w:basedOn w:val="Absatz-Standardschriftart"/>
    <w:uiPriority w:val="99"/>
    <w:semiHidden/>
    <w:unhideWhenUsed/>
    <w:rsid w:val="00CC26DE"/>
  </w:style>
  <w:style w:type="paragraph" w:styleId="Endnotentext">
    <w:name w:val="endnote text"/>
    <w:basedOn w:val="Standard"/>
    <w:link w:val="EndnotentextZchn"/>
    <w:uiPriority w:val="99"/>
    <w:semiHidden/>
    <w:unhideWhenUsed/>
    <w:rsid w:val="009534F7"/>
    <w:pPr>
      <w:spacing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9534F7"/>
    <w:rPr>
      <w:lang w:eastAsia="zh-CN"/>
    </w:rPr>
  </w:style>
  <w:style w:type="character" w:styleId="Endnotenzeichen">
    <w:name w:val="endnote reference"/>
    <w:basedOn w:val="Absatz-Standardschriftart"/>
    <w:uiPriority w:val="99"/>
    <w:semiHidden/>
    <w:unhideWhenUsed/>
    <w:rsid w:val="009534F7"/>
    <w:rPr>
      <w:vertAlign w:val="superscript"/>
    </w:rPr>
  </w:style>
  <w:style w:type="character" w:customStyle="1" w:styleId="ref-lnk">
    <w:name w:val="ref-lnk"/>
    <w:basedOn w:val="Absatz-Standardschriftart"/>
    <w:rsid w:val="006922D5"/>
  </w:style>
  <w:style w:type="character" w:customStyle="1" w:styleId="KommentarthemaZchn2">
    <w:name w:val="Kommentarthema Zchn2"/>
    <w:basedOn w:val="KommentartextZchn2"/>
    <w:link w:val="Kommentarthema"/>
    <w:uiPriority w:val="99"/>
    <w:semiHidden/>
    <w:rPr>
      <w:b/>
      <w:bCs/>
      <w:sz w:val="20"/>
      <w:szCs w:val="20"/>
    </w:rPr>
  </w:style>
  <w:style w:type="character" w:customStyle="1" w:styleId="KommentartextZchn2">
    <w:name w:val="Kommentartext Zchn2"/>
    <w:link w:val="Kommentartext"/>
    <w:uiPriority w:val="99"/>
    <w:rPr>
      <w:sz w:val="20"/>
      <w:szCs w:val="20"/>
    </w:rPr>
  </w:style>
  <w:style w:type="paragraph" w:customStyle="1" w:styleId="Compact">
    <w:name w:val="Compact"/>
    <w:basedOn w:val="Textkrper"/>
    <w:qFormat/>
    <w:rsid w:val="00D84433"/>
    <w:pPr>
      <w:spacing w:before="36" w:after="36" w:line="240" w:lineRule="auto"/>
      <w:ind w:firstLine="0"/>
    </w:pPr>
    <w:rPr>
      <w:rFonts w:asciiTheme="minorHAnsi" w:eastAsiaTheme="minorHAnsi" w:hAnsiTheme="minorHAnsi" w:cstheme="minorBidi"/>
      <w:lang w:eastAsia="en-US"/>
    </w:rPr>
  </w:style>
  <w:style w:type="table" w:customStyle="1" w:styleId="Table">
    <w:name w:val="Table"/>
    <w:semiHidden/>
    <w:unhideWhenUsed/>
    <w:qFormat/>
    <w:rsid w:val="00D84433"/>
    <w:pPr>
      <w:spacing w:after="200"/>
    </w:pPr>
    <w:rPr>
      <w:rFonts w:asciiTheme="minorHAnsi" w:eastAsiaTheme="minorHAnsi" w:hAnsiTheme="minorHAnsi" w:cstheme="minorBidi"/>
      <w:sz w:val="24"/>
      <w:szCs w:val="24"/>
      <w:lang w:val="de-DE" w:eastAsia="de-D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styleId="Textkrper">
    <w:name w:val="Body Text"/>
    <w:basedOn w:val="Standard"/>
    <w:link w:val="TextkrperZchn"/>
    <w:uiPriority w:val="99"/>
    <w:semiHidden/>
    <w:unhideWhenUsed/>
    <w:rsid w:val="00D8443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D84433"/>
    <w:rPr>
      <w:sz w:val="24"/>
      <w:szCs w:val="24"/>
      <w:lang w:eastAsia="zh-CN"/>
    </w:rPr>
  </w:style>
  <w:style w:type="character" w:customStyle="1" w:styleId="anchor-text">
    <w:name w:val="anchor-text"/>
    <w:basedOn w:val="Absatz-Standardschriftart"/>
    <w:rsid w:val="00DE5626"/>
  </w:style>
  <w:style w:type="character" w:customStyle="1" w:styleId="gnd-iwgdh3b">
    <w:name w:val="gnd-iwgdh3b"/>
    <w:basedOn w:val="Absatz-Standardschriftart"/>
    <w:rsid w:val="001207A8"/>
  </w:style>
  <w:style w:type="character" w:styleId="NichtaufgelsteErwhnung">
    <w:name w:val="Unresolved Mention"/>
    <w:basedOn w:val="Absatz-Standardschriftart"/>
    <w:uiPriority w:val="99"/>
    <w:semiHidden/>
    <w:unhideWhenUsed/>
    <w:rsid w:val="002433AE"/>
    <w:rPr>
      <w:color w:val="605E5C"/>
      <w:shd w:val="clear" w:color="auto" w:fill="E1DFDD"/>
    </w:rPr>
  </w:style>
  <w:style w:type="character" w:customStyle="1" w:styleId="cit">
    <w:name w:val="cit"/>
    <w:basedOn w:val="Absatz-Standardschriftart"/>
    <w:rsid w:val="00160B2F"/>
  </w:style>
  <w:style w:type="character" w:customStyle="1" w:styleId="citation-doi">
    <w:name w:val="citation-doi"/>
    <w:basedOn w:val="Absatz-Standardschriftart"/>
    <w:rsid w:val="00160B2F"/>
  </w:style>
  <w:style w:type="paragraph" w:customStyle="1" w:styleId="dx-doi">
    <w:name w:val="dx-doi"/>
    <w:basedOn w:val="Standard"/>
    <w:rsid w:val="00E768B7"/>
    <w:pPr>
      <w:spacing w:before="100" w:beforeAutospacing="1" w:after="100" w:afterAutospacing="1" w:line="240" w:lineRule="auto"/>
      <w:ind w:firstLine="0"/>
    </w:pPr>
  </w:style>
  <w:style w:type="character" w:customStyle="1" w:styleId="identifier">
    <w:name w:val="identifier"/>
    <w:basedOn w:val="Absatz-Standardschriftart"/>
    <w:rsid w:val="00597A7C"/>
  </w:style>
  <w:style w:type="table" w:styleId="EinfacheTabelle2">
    <w:name w:val="Plain Table 2"/>
    <w:basedOn w:val="NormaleTabelle"/>
    <w:uiPriority w:val="42"/>
    <w:rsid w:val="0062370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ellenraster2">
    <w:name w:val="Tabellenraster2"/>
    <w:basedOn w:val="NormaleTabelle"/>
    <w:next w:val="Tabellenraster"/>
    <w:uiPriority w:val="39"/>
    <w:rsid w:val="00290CED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raster">
    <w:name w:val="Table Grid"/>
    <w:basedOn w:val="NormaleTabelle"/>
    <w:uiPriority w:val="39"/>
    <w:rsid w:val="00290C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atex-mathml">
    <w:name w:val="katex-mathml"/>
    <w:basedOn w:val="Absatz-Standardschriftart"/>
    <w:rsid w:val="00B978C7"/>
  </w:style>
  <w:style w:type="character" w:customStyle="1" w:styleId="mord">
    <w:name w:val="mord"/>
    <w:basedOn w:val="Absatz-Standardschriftart"/>
    <w:rsid w:val="00B978C7"/>
  </w:style>
  <w:style w:type="character" w:customStyle="1" w:styleId="mopen">
    <w:name w:val="mopen"/>
    <w:basedOn w:val="Absatz-Standardschriftart"/>
    <w:rsid w:val="00B978C7"/>
  </w:style>
  <w:style w:type="character" w:customStyle="1" w:styleId="vlist-s">
    <w:name w:val="vlist-s"/>
    <w:basedOn w:val="Absatz-Standardschriftart"/>
    <w:rsid w:val="00B978C7"/>
  </w:style>
  <w:style w:type="character" w:customStyle="1" w:styleId="mclose">
    <w:name w:val="mclose"/>
    <w:basedOn w:val="Absatz-Standardschriftart"/>
    <w:rsid w:val="00B978C7"/>
  </w:style>
  <w:style w:type="character" w:styleId="HTMLCode">
    <w:name w:val="HTML Code"/>
    <w:basedOn w:val="Absatz-Standardschriftart"/>
    <w:uiPriority w:val="99"/>
    <w:semiHidden/>
    <w:unhideWhenUsed/>
    <w:rsid w:val="00227CDA"/>
    <w:rPr>
      <w:rFonts w:ascii="Courier New" w:eastAsia="Times New Roman" w:hAnsi="Courier New" w:cs="Courier New"/>
      <w:sz w:val="20"/>
      <w:szCs w:val="20"/>
    </w:rPr>
  </w:style>
  <w:style w:type="character" w:customStyle="1" w:styleId="sr-only">
    <w:name w:val="sr-only"/>
    <w:basedOn w:val="Absatz-Standardschriftart"/>
    <w:rsid w:val="00AF2FC6"/>
  </w:style>
  <w:style w:type="numbering" w:customStyle="1" w:styleId="KeineListe1">
    <w:name w:val="Keine Liste1"/>
    <w:next w:val="KeineListe"/>
    <w:uiPriority w:val="99"/>
    <w:semiHidden/>
    <w:unhideWhenUsed/>
    <w:rsid w:val="00B65321"/>
  </w:style>
  <w:style w:type="paragraph" w:customStyle="1" w:styleId="msonormal0">
    <w:name w:val="msonormal"/>
    <w:basedOn w:val="Standard"/>
    <w:rsid w:val="00B65321"/>
    <w:pPr>
      <w:spacing w:before="100" w:beforeAutospacing="1" w:after="100" w:afterAutospacing="1" w:line="240" w:lineRule="auto"/>
      <w:ind w:firstLine="0"/>
    </w:pPr>
    <w:rPr>
      <w:lang w:val="en-GB" w:eastAsia="en-GB"/>
    </w:rPr>
  </w:style>
  <w:style w:type="paragraph" w:customStyle="1" w:styleId="xl66">
    <w:name w:val="xl66"/>
    <w:basedOn w:val="Standard"/>
    <w:rsid w:val="00B65321"/>
    <w:pPr>
      <w:spacing w:before="100" w:beforeAutospacing="1" w:after="100" w:afterAutospacing="1" w:line="240" w:lineRule="auto"/>
      <w:ind w:firstLine="0"/>
    </w:pPr>
    <w:rPr>
      <w:lang w:val="en-GB" w:eastAsia="en-GB"/>
    </w:rPr>
  </w:style>
  <w:style w:type="paragraph" w:customStyle="1" w:styleId="xl67">
    <w:name w:val="xl67"/>
    <w:basedOn w:val="Standard"/>
    <w:rsid w:val="00B65321"/>
    <w:pPr>
      <w:spacing w:before="100" w:beforeAutospacing="1" w:after="100" w:afterAutospacing="1" w:line="240" w:lineRule="auto"/>
      <w:ind w:firstLine="0"/>
      <w:jc w:val="center"/>
    </w:pPr>
    <w:rPr>
      <w:b/>
      <w:bCs/>
      <w:lang w:val="en-GB" w:eastAsia="en-GB"/>
    </w:rPr>
  </w:style>
  <w:style w:type="paragraph" w:customStyle="1" w:styleId="xl68">
    <w:name w:val="xl68"/>
    <w:basedOn w:val="Standard"/>
    <w:rsid w:val="00B65321"/>
    <w:pPr>
      <w:spacing w:before="100" w:beforeAutospacing="1" w:after="100" w:afterAutospacing="1" w:line="240" w:lineRule="auto"/>
      <w:ind w:firstLine="0"/>
      <w:jc w:val="center"/>
    </w:pPr>
    <w:rPr>
      <w:lang w:val="en-GB" w:eastAsia="en-GB"/>
    </w:rPr>
  </w:style>
  <w:style w:type="paragraph" w:customStyle="1" w:styleId="xl69">
    <w:name w:val="xl69"/>
    <w:basedOn w:val="Standard"/>
    <w:rsid w:val="00B65321"/>
    <w:pPr>
      <w:spacing w:before="100" w:beforeAutospacing="1" w:after="100" w:afterAutospacing="1" w:line="240" w:lineRule="auto"/>
      <w:ind w:firstLine="0"/>
    </w:pPr>
    <w:rPr>
      <w:lang w:val="en-GB" w:eastAsia="en-GB"/>
    </w:rPr>
  </w:style>
  <w:style w:type="paragraph" w:customStyle="1" w:styleId="xl70">
    <w:name w:val="xl70"/>
    <w:basedOn w:val="Standard"/>
    <w:rsid w:val="00B65321"/>
    <w:pPr>
      <w:pBdr>
        <w:left w:val="single" w:sz="4" w:space="0" w:color="auto"/>
      </w:pBdr>
      <w:spacing w:before="100" w:beforeAutospacing="1" w:after="100" w:afterAutospacing="1" w:line="240" w:lineRule="auto"/>
      <w:ind w:firstLine="0"/>
    </w:pPr>
    <w:rPr>
      <w:lang w:val="en-GB" w:eastAsia="en-GB"/>
    </w:rPr>
  </w:style>
  <w:style w:type="paragraph" w:customStyle="1" w:styleId="xl71">
    <w:name w:val="xl71"/>
    <w:basedOn w:val="Standard"/>
    <w:rsid w:val="00B65321"/>
    <w:pPr>
      <w:pBdr>
        <w:right w:val="single" w:sz="4" w:space="0" w:color="auto"/>
      </w:pBdr>
      <w:spacing w:before="100" w:beforeAutospacing="1" w:after="100" w:afterAutospacing="1" w:line="240" w:lineRule="auto"/>
      <w:ind w:firstLine="0"/>
    </w:pPr>
    <w:rPr>
      <w:lang w:val="en-GB" w:eastAsia="en-GB"/>
    </w:rPr>
  </w:style>
  <w:style w:type="paragraph" w:customStyle="1" w:styleId="xl72">
    <w:name w:val="xl72"/>
    <w:basedOn w:val="Standard"/>
    <w:rsid w:val="00B6532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</w:pPr>
    <w:rPr>
      <w:lang w:val="en-GB" w:eastAsia="en-GB"/>
    </w:rPr>
  </w:style>
  <w:style w:type="paragraph" w:customStyle="1" w:styleId="xl73">
    <w:name w:val="xl73"/>
    <w:basedOn w:val="Standard"/>
    <w:rsid w:val="00B65321"/>
    <w:pPr>
      <w:pBdr>
        <w:bottom w:val="single" w:sz="4" w:space="0" w:color="auto"/>
      </w:pBdr>
      <w:spacing w:before="100" w:beforeAutospacing="1" w:after="100" w:afterAutospacing="1" w:line="240" w:lineRule="auto"/>
      <w:ind w:firstLine="0"/>
    </w:pPr>
    <w:rPr>
      <w:lang w:val="en-GB" w:eastAsia="en-GB"/>
    </w:rPr>
  </w:style>
  <w:style w:type="paragraph" w:customStyle="1" w:styleId="xl74">
    <w:name w:val="xl74"/>
    <w:basedOn w:val="Standard"/>
    <w:rsid w:val="00B65321"/>
    <w:pPr>
      <w:pBdr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b/>
      <w:bCs/>
      <w:lang w:val="en-GB" w:eastAsia="en-GB"/>
    </w:rPr>
  </w:style>
  <w:style w:type="paragraph" w:customStyle="1" w:styleId="xl75">
    <w:name w:val="xl75"/>
    <w:basedOn w:val="Standard"/>
    <w:rsid w:val="00B65321"/>
    <w:pPr>
      <w:pBdr>
        <w:bottom w:val="single" w:sz="4" w:space="0" w:color="auto"/>
      </w:pBdr>
      <w:spacing w:before="100" w:beforeAutospacing="1" w:after="100" w:afterAutospacing="1" w:line="240" w:lineRule="auto"/>
      <w:ind w:firstLine="0"/>
    </w:pPr>
    <w:rPr>
      <w:lang w:val="en-GB" w:eastAsia="en-GB"/>
    </w:rPr>
  </w:style>
  <w:style w:type="paragraph" w:customStyle="1" w:styleId="xl76">
    <w:name w:val="xl76"/>
    <w:basedOn w:val="Standard"/>
    <w:rsid w:val="00B6532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</w:pPr>
    <w:rPr>
      <w:lang w:val="en-GB" w:eastAsia="en-GB"/>
    </w:rPr>
  </w:style>
  <w:style w:type="paragraph" w:customStyle="1" w:styleId="xl77">
    <w:name w:val="xl77"/>
    <w:basedOn w:val="Standard"/>
    <w:rsid w:val="00B65321"/>
    <w:pPr>
      <w:pBdr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lang w:val="en-GB" w:eastAsia="en-GB"/>
    </w:rPr>
  </w:style>
  <w:style w:type="paragraph" w:customStyle="1" w:styleId="xl78">
    <w:name w:val="xl78"/>
    <w:basedOn w:val="Standard"/>
    <w:rsid w:val="00B65321"/>
    <w:pPr>
      <w:pBdr>
        <w:bottom w:val="single" w:sz="4" w:space="0" w:color="auto"/>
      </w:pBdr>
      <w:spacing w:before="100" w:beforeAutospacing="1" w:after="100" w:afterAutospacing="1" w:line="240" w:lineRule="auto"/>
      <w:ind w:firstLine="0"/>
    </w:pPr>
    <w:rPr>
      <w:b/>
      <w:bCs/>
      <w:lang w:val="en-GB" w:eastAsia="en-GB"/>
    </w:rPr>
  </w:style>
  <w:style w:type="paragraph" w:customStyle="1" w:styleId="xl79">
    <w:name w:val="xl79"/>
    <w:basedOn w:val="Standard"/>
    <w:rsid w:val="00B65321"/>
    <w:pPr>
      <w:pBdr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b/>
      <w:bCs/>
      <w:lang w:val="en-GB" w:eastAsia="en-GB"/>
    </w:rPr>
  </w:style>
  <w:style w:type="paragraph" w:customStyle="1" w:styleId="xl80">
    <w:name w:val="xl80"/>
    <w:basedOn w:val="Standard"/>
    <w:rsid w:val="00B6532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b/>
      <w:bCs/>
      <w:lang w:val="en-GB" w:eastAsia="en-GB"/>
    </w:rPr>
  </w:style>
  <w:style w:type="paragraph" w:customStyle="1" w:styleId="xl81">
    <w:name w:val="xl81"/>
    <w:basedOn w:val="Standard"/>
    <w:rsid w:val="00B65321"/>
    <w:pPr>
      <w:pBdr>
        <w:top w:val="single" w:sz="4" w:space="0" w:color="auto"/>
      </w:pBdr>
      <w:spacing w:before="100" w:beforeAutospacing="1" w:after="100" w:afterAutospacing="1" w:line="240" w:lineRule="auto"/>
      <w:ind w:firstLine="0"/>
    </w:pPr>
    <w:rPr>
      <w:lang w:val="en-GB" w:eastAsia="en-GB"/>
    </w:rPr>
  </w:style>
  <w:style w:type="paragraph" w:customStyle="1" w:styleId="xl82">
    <w:name w:val="xl82"/>
    <w:basedOn w:val="Standard"/>
    <w:rsid w:val="00B65321"/>
    <w:pPr>
      <w:pBdr>
        <w:top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lang w:val="en-GB" w:eastAsia="en-GB"/>
    </w:rPr>
  </w:style>
  <w:style w:type="paragraph" w:customStyle="1" w:styleId="xl83">
    <w:name w:val="xl83"/>
    <w:basedOn w:val="Standard"/>
    <w:rsid w:val="00B65321"/>
    <w:pPr>
      <w:pBdr>
        <w:top w:val="single" w:sz="4" w:space="0" w:color="auto"/>
      </w:pBdr>
      <w:spacing w:before="100" w:beforeAutospacing="1" w:after="100" w:afterAutospacing="1" w:line="240" w:lineRule="auto"/>
      <w:ind w:firstLine="0"/>
    </w:pPr>
    <w:rPr>
      <w:lang w:val="en-GB" w:eastAsia="en-GB"/>
    </w:rPr>
  </w:style>
  <w:style w:type="paragraph" w:customStyle="1" w:styleId="xl84">
    <w:name w:val="xl84"/>
    <w:basedOn w:val="Standard"/>
    <w:rsid w:val="00B6532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ind w:firstLine="0"/>
    </w:pPr>
    <w:rPr>
      <w:lang w:val="en-GB" w:eastAsia="en-GB"/>
    </w:rPr>
  </w:style>
  <w:style w:type="paragraph" w:customStyle="1" w:styleId="xl85">
    <w:name w:val="xl85"/>
    <w:basedOn w:val="Standard"/>
    <w:rsid w:val="00B6532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</w:pPr>
    <w:rPr>
      <w:lang w:val="en-GB" w:eastAsia="en-GB"/>
    </w:rPr>
  </w:style>
  <w:style w:type="paragraph" w:customStyle="1" w:styleId="xl86">
    <w:name w:val="xl86"/>
    <w:basedOn w:val="Standard"/>
    <w:rsid w:val="00B65321"/>
    <w:pPr>
      <w:pBdr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b/>
      <w:bCs/>
      <w:lang w:val="en-GB" w:eastAsia="en-GB"/>
    </w:rPr>
  </w:style>
  <w:style w:type="paragraph" w:customStyle="1" w:styleId="xl87">
    <w:name w:val="xl87"/>
    <w:basedOn w:val="Standard"/>
    <w:rsid w:val="00B6532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b/>
      <w:bCs/>
      <w:lang w:val="en-GB" w:eastAsia="en-GB"/>
    </w:rPr>
  </w:style>
  <w:style w:type="paragraph" w:customStyle="1" w:styleId="xl88">
    <w:name w:val="xl88"/>
    <w:basedOn w:val="Standard"/>
    <w:rsid w:val="00B6532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b/>
      <w:bCs/>
      <w:lang w:val="en-GB" w:eastAsia="en-GB"/>
    </w:rPr>
  </w:style>
  <w:style w:type="paragraph" w:customStyle="1" w:styleId="xl89">
    <w:name w:val="xl89"/>
    <w:basedOn w:val="Standard"/>
    <w:rsid w:val="00B65321"/>
    <w:pPr>
      <w:pBdr>
        <w:bottom w:val="single" w:sz="4" w:space="0" w:color="auto"/>
      </w:pBdr>
      <w:spacing w:before="100" w:beforeAutospacing="1" w:after="100" w:afterAutospacing="1" w:line="240" w:lineRule="auto"/>
      <w:ind w:firstLine="0"/>
    </w:pPr>
    <w:rPr>
      <w:b/>
      <w:bCs/>
      <w:lang w:val="en-GB" w:eastAsia="en-GB"/>
    </w:rPr>
  </w:style>
  <w:style w:type="paragraph" w:customStyle="1" w:styleId="xl90">
    <w:name w:val="xl90"/>
    <w:basedOn w:val="Standard"/>
    <w:rsid w:val="00B65321"/>
    <w:pPr>
      <w:pBdr>
        <w:bottom w:val="single" w:sz="4" w:space="0" w:color="auto"/>
      </w:pBdr>
      <w:spacing w:before="100" w:beforeAutospacing="1" w:after="100" w:afterAutospacing="1" w:line="240" w:lineRule="auto"/>
      <w:ind w:firstLine="0"/>
    </w:pPr>
    <w:rPr>
      <w:lang w:val="en-GB" w:eastAsia="en-GB"/>
    </w:rPr>
  </w:style>
  <w:style w:type="paragraph" w:customStyle="1" w:styleId="xl92">
    <w:name w:val="xl92"/>
    <w:basedOn w:val="Standard"/>
    <w:rsid w:val="00B6532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</w:pPr>
    <w:rPr>
      <w:b/>
      <w:bCs/>
      <w:lang w:val="en-GB" w:eastAsia="en-GB"/>
    </w:rPr>
  </w:style>
  <w:style w:type="paragraph" w:customStyle="1" w:styleId="xl93">
    <w:name w:val="xl93"/>
    <w:basedOn w:val="Standard"/>
    <w:rsid w:val="00B65321"/>
    <w:pPr>
      <w:pBdr>
        <w:left w:val="single" w:sz="4" w:space="0" w:color="auto"/>
      </w:pBdr>
      <w:spacing w:before="100" w:beforeAutospacing="1" w:after="100" w:afterAutospacing="1" w:line="240" w:lineRule="auto"/>
      <w:ind w:firstLine="0"/>
    </w:pPr>
    <w:rPr>
      <w:lang w:val="en-GB" w:eastAsia="en-GB"/>
    </w:rPr>
  </w:style>
  <w:style w:type="paragraph" w:customStyle="1" w:styleId="xl94">
    <w:name w:val="xl94"/>
    <w:basedOn w:val="Standard"/>
    <w:rsid w:val="00B65321"/>
    <w:pPr>
      <w:pBdr>
        <w:left w:val="single" w:sz="4" w:space="0" w:color="auto"/>
      </w:pBdr>
      <w:spacing w:before="100" w:beforeAutospacing="1" w:after="100" w:afterAutospacing="1" w:line="240" w:lineRule="auto"/>
      <w:ind w:firstLine="0"/>
    </w:pPr>
    <w:rPr>
      <w:lang w:val="en-GB" w:eastAsia="en-GB"/>
    </w:rPr>
  </w:style>
  <w:style w:type="paragraph" w:customStyle="1" w:styleId="xl95">
    <w:name w:val="xl95"/>
    <w:basedOn w:val="Standard"/>
    <w:rsid w:val="00B65321"/>
    <w:pPr>
      <w:pBdr>
        <w:bottom w:val="single" w:sz="4" w:space="0" w:color="auto"/>
      </w:pBdr>
      <w:spacing w:before="100" w:beforeAutospacing="1" w:after="100" w:afterAutospacing="1" w:line="240" w:lineRule="auto"/>
      <w:ind w:firstLine="0"/>
    </w:pPr>
    <w:rPr>
      <w:lang w:val="en-GB" w:eastAsia="en-GB"/>
    </w:rPr>
  </w:style>
  <w:style w:type="paragraph" w:customStyle="1" w:styleId="xl96">
    <w:name w:val="xl96"/>
    <w:basedOn w:val="Standard"/>
    <w:rsid w:val="00B65321"/>
    <w:pPr>
      <w:pBdr>
        <w:top w:val="single" w:sz="4" w:space="0" w:color="auto"/>
      </w:pBdr>
      <w:spacing w:before="100" w:beforeAutospacing="1" w:after="100" w:afterAutospacing="1" w:line="240" w:lineRule="auto"/>
      <w:ind w:firstLine="0"/>
    </w:pPr>
    <w:rPr>
      <w:color w:val="FFFFFF"/>
      <w:lang w:val="en-GB" w:eastAsia="en-GB"/>
    </w:rPr>
  </w:style>
  <w:style w:type="paragraph" w:customStyle="1" w:styleId="xl97">
    <w:name w:val="xl97"/>
    <w:basedOn w:val="Standard"/>
    <w:rsid w:val="00B65321"/>
    <w:pPr>
      <w:spacing w:before="100" w:beforeAutospacing="1" w:after="100" w:afterAutospacing="1" w:line="240" w:lineRule="auto"/>
      <w:ind w:firstLine="0"/>
    </w:pPr>
    <w:rPr>
      <w:color w:val="FFFFFF"/>
      <w:lang w:val="en-GB" w:eastAsia="en-GB"/>
    </w:rPr>
  </w:style>
  <w:style w:type="paragraph" w:customStyle="1" w:styleId="xl98">
    <w:name w:val="xl98"/>
    <w:basedOn w:val="Standard"/>
    <w:rsid w:val="00B65321"/>
    <w:pPr>
      <w:pBdr>
        <w:bottom w:val="single" w:sz="4" w:space="0" w:color="auto"/>
      </w:pBdr>
      <w:spacing w:before="100" w:beforeAutospacing="1" w:after="100" w:afterAutospacing="1" w:line="240" w:lineRule="auto"/>
      <w:ind w:firstLine="0"/>
    </w:pPr>
    <w:rPr>
      <w:color w:val="FFFFFF"/>
      <w:lang w:val="en-GB" w:eastAsia="en-GB"/>
    </w:rPr>
  </w:style>
  <w:style w:type="paragraph" w:customStyle="1" w:styleId="xl99">
    <w:name w:val="xl99"/>
    <w:basedOn w:val="Standard"/>
    <w:rsid w:val="00B65321"/>
    <w:pPr>
      <w:pBdr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b/>
      <w:bCs/>
      <w:lang w:val="en-GB" w:eastAsia="en-GB"/>
    </w:rPr>
  </w:style>
  <w:style w:type="paragraph" w:customStyle="1" w:styleId="xl100">
    <w:name w:val="xl100"/>
    <w:basedOn w:val="Standard"/>
    <w:rsid w:val="00B65321"/>
    <w:pPr>
      <w:pBdr>
        <w:left w:val="single" w:sz="4" w:space="0" w:color="auto"/>
      </w:pBdr>
      <w:spacing w:before="100" w:beforeAutospacing="1" w:after="100" w:afterAutospacing="1" w:line="240" w:lineRule="auto"/>
      <w:ind w:firstLine="0"/>
    </w:pPr>
    <w:rPr>
      <w:color w:val="FF0000"/>
      <w:lang w:val="en-GB" w:eastAsia="en-GB"/>
    </w:rPr>
  </w:style>
  <w:style w:type="paragraph" w:customStyle="1" w:styleId="xl101">
    <w:name w:val="xl101"/>
    <w:basedOn w:val="Standard"/>
    <w:rsid w:val="00B6532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b/>
      <w:bCs/>
      <w:lang w:val="en-GB" w:eastAsia="en-GB"/>
    </w:rPr>
  </w:style>
  <w:style w:type="paragraph" w:customStyle="1" w:styleId="xl102">
    <w:name w:val="xl102"/>
    <w:basedOn w:val="Standard"/>
    <w:rsid w:val="00B65321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b/>
      <w:bCs/>
      <w:lang w:val="en-GB" w:eastAsia="en-GB"/>
    </w:rPr>
  </w:style>
  <w:style w:type="paragraph" w:customStyle="1" w:styleId="xl103">
    <w:name w:val="xl103"/>
    <w:basedOn w:val="Standard"/>
    <w:rsid w:val="00B65321"/>
    <w:pPr>
      <w:pBdr>
        <w:right w:val="single" w:sz="4" w:space="0" w:color="auto"/>
      </w:pBdr>
      <w:spacing w:before="100" w:beforeAutospacing="1" w:after="100" w:afterAutospacing="1" w:line="240" w:lineRule="auto"/>
      <w:ind w:firstLine="0"/>
    </w:pPr>
    <w:rPr>
      <w:lang w:val="en-GB" w:eastAsia="en-GB"/>
    </w:rPr>
  </w:style>
  <w:style w:type="paragraph" w:customStyle="1" w:styleId="xl104">
    <w:name w:val="xl104"/>
    <w:basedOn w:val="Standard"/>
    <w:rsid w:val="00B6532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</w:pPr>
    <w:rPr>
      <w:lang w:val="en-GB" w:eastAsia="en-GB"/>
    </w:rPr>
  </w:style>
  <w:style w:type="paragraph" w:customStyle="1" w:styleId="xl106">
    <w:name w:val="xl106"/>
    <w:basedOn w:val="Standard"/>
    <w:rsid w:val="00B65321"/>
    <w:pPr>
      <w:pBdr>
        <w:left w:val="single" w:sz="4" w:space="0" w:color="D9D9D9"/>
        <w:bottom w:val="single" w:sz="4" w:space="0" w:color="auto"/>
        <w:right w:val="single" w:sz="4" w:space="0" w:color="D9D9D9"/>
      </w:pBdr>
      <w:spacing w:before="100" w:beforeAutospacing="1" w:after="100" w:afterAutospacing="1" w:line="240" w:lineRule="auto"/>
      <w:ind w:firstLine="0"/>
      <w:jc w:val="center"/>
    </w:pPr>
    <w:rPr>
      <w:b/>
      <w:bCs/>
      <w:lang w:val="en-GB" w:eastAsia="en-GB"/>
    </w:rPr>
  </w:style>
  <w:style w:type="paragraph" w:customStyle="1" w:styleId="xl107">
    <w:name w:val="xl107"/>
    <w:basedOn w:val="Standard"/>
    <w:rsid w:val="00B65321"/>
    <w:pPr>
      <w:pBdr>
        <w:left w:val="single" w:sz="4" w:space="0" w:color="D9D9D9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b/>
      <w:bCs/>
      <w:lang w:val="en-GB" w:eastAsia="en-GB"/>
    </w:rPr>
  </w:style>
  <w:style w:type="paragraph" w:customStyle="1" w:styleId="xl108">
    <w:name w:val="xl108"/>
    <w:basedOn w:val="Standard"/>
    <w:rsid w:val="00B65321"/>
    <w:pPr>
      <w:pBdr>
        <w:top w:val="single" w:sz="4" w:space="0" w:color="auto"/>
        <w:left w:val="single" w:sz="4" w:space="0" w:color="D9D9D9"/>
        <w:right w:val="single" w:sz="4" w:space="0" w:color="D9D9D9"/>
      </w:pBdr>
      <w:spacing w:before="100" w:beforeAutospacing="1" w:after="100" w:afterAutospacing="1" w:line="240" w:lineRule="auto"/>
      <w:ind w:firstLine="0"/>
    </w:pPr>
    <w:rPr>
      <w:lang w:val="en-GB" w:eastAsia="en-GB"/>
    </w:rPr>
  </w:style>
  <w:style w:type="paragraph" w:customStyle="1" w:styleId="xl109">
    <w:name w:val="xl109"/>
    <w:basedOn w:val="Standard"/>
    <w:rsid w:val="00B65321"/>
    <w:pPr>
      <w:pBdr>
        <w:top w:val="single" w:sz="4" w:space="0" w:color="auto"/>
        <w:left w:val="single" w:sz="4" w:space="0" w:color="D9D9D9"/>
        <w:right w:val="single" w:sz="4" w:space="0" w:color="auto"/>
      </w:pBdr>
      <w:spacing w:before="100" w:beforeAutospacing="1" w:after="100" w:afterAutospacing="1" w:line="240" w:lineRule="auto"/>
      <w:ind w:firstLine="0"/>
    </w:pPr>
    <w:rPr>
      <w:lang w:val="en-GB" w:eastAsia="en-GB"/>
    </w:rPr>
  </w:style>
  <w:style w:type="paragraph" w:customStyle="1" w:styleId="xl110">
    <w:name w:val="xl110"/>
    <w:basedOn w:val="Standard"/>
    <w:rsid w:val="00B65321"/>
    <w:pPr>
      <w:pBdr>
        <w:left w:val="single" w:sz="4" w:space="0" w:color="D9D9D9"/>
        <w:right w:val="single" w:sz="4" w:space="0" w:color="D9D9D9"/>
      </w:pBdr>
      <w:spacing w:before="100" w:beforeAutospacing="1" w:after="100" w:afterAutospacing="1" w:line="240" w:lineRule="auto"/>
      <w:ind w:firstLine="0"/>
    </w:pPr>
    <w:rPr>
      <w:lang w:val="en-GB" w:eastAsia="en-GB"/>
    </w:rPr>
  </w:style>
  <w:style w:type="paragraph" w:customStyle="1" w:styleId="xl111">
    <w:name w:val="xl111"/>
    <w:basedOn w:val="Standard"/>
    <w:rsid w:val="00B65321"/>
    <w:pPr>
      <w:pBdr>
        <w:left w:val="single" w:sz="4" w:space="0" w:color="D9D9D9"/>
        <w:right w:val="single" w:sz="4" w:space="0" w:color="auto"/>
      </w:pBdr>
      <w:spacing w:before="100" w:beforeAutospacing="1" w:after="100" w:afterAutospacing="1" w:line="240" w:lineRule="auto"/>
      <w:ind w:firstLine="0"/>
    </w:pPr>
    <w:rPr>
      <w:lang w:val="en-GB" w:eastAsia="en-GB"/>
    </w:rPr>
  </w:style>
  <w:style w:type="paragraph" w:customStyle="1" w:styleId="xl112">
    <w:name w:val="xl112"/>
    <w:basedOn w:val="Standard"/>
    <w:rsid w:val="00B65321"/>
    <w:pPr>
      <w:pBdr>
        <w:left w:val="single" w:sz="4" w:space="0" w:color="D9D9D9"/>
        <w:right w:val="single" w:sz="4" w:space="0" w:color="D9D9D9"/>
      </w:pBdr>
      <w:spacing w:before="100" w:beforeAutospacing="1" w:after="100" w:afterAutospacing="1" w:line="240" w:lineRule="auto"/>
      <w:ind w:firstLine="0"/>
    </w:pPr>
    <w:rPr>
      <w:lang w:val="en-GB" w:eastAsia="en-GB"/>
    </w:rPr>
  </w:style>
  <w:style w:type="paragraph" w:customStyle="1" w:styleId="xl113">
    <w:name w:val="xl113"/>
    <w:basedOn w:val="Standard"/>
    <w:rsid w:val="00B65321"/>
    <w:pPr>
      <w:pBdr>
        <w:left w:val="single" w:sz="4" w:space="0" w:color="D9D9D9"/>
        <w:right w:val="single" w:sz="4" w:space="0" w:color="auto"/>
      </w:pBdr>
      <w:spacing w:before="100" w:beforeAutospacing="1" w:after="100" w:afterAutospacing="1" w:line="240" w:lineRule="auto"/>
      <w:ind w:firstLine="0"/>
    </w:pPr>
    <w:rPr>
      <w:lang w:val="en-GB" w:eastAsia="en-GB"/>
    </w:rPr>
  </w:style>
  <w:style w:type="paragraph" w:customStyle="1" w:styleId="xl114">
    <w:name w:val="xl114"/>
    <w:basedOn w:val="Standard"/>
    <w:rsid w:val="00B65321"/>
    <w:pPr>
      <w:pBdr>
        <w:left w:val="single" w:sz="4" w:space="0" w:color="D9D9D9"/>
        <w:bottom w:val="single" w:sz="4" w:space="0" w:color="auto"/>
        <w:right w:val="single" w:sz="4" w:space="0" w:color="D9D9D9"/>
      </w:pBdr>
      <w:spacing w:before="100" w:beforeAutospacing="1" w:after="100" w:afterAutospacing="1" w:line="240" w:lineRule="auto"/>
      <w:ind w:firstLine="0"/>
    </w:pPr>
    <w:rPr>
      <w:lang w:val="en-GB" w:eastAsia="en-GB"/>
    </w:rPr>
  </w:style>
  <w:style w:type="paragraph" w:customStyle="1" w:styleId="xl115">
    <w:name w:val="xl115"/>
    <w:basedOn w:val="Standard"/>
    <w:rsid w:val="00B65321"/>
    <w:pPr>
      <w:pBdr>
        <w:left w:val="single" w:sz="4" w:space="0" w:color="D9D9D9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</w:pPr>
    <w:rPr>
      <w:lang w:val="en-GB" w:eastAsia="en-GB"/>
    </w:rPr>
  </w:style>
  <w:style w:type="paragraph" w:customStyle="1" w:styleId="xl116">
    <w:name w:val="xl116"/>
    <w:basedOn w:val="Standard"/>
    <w:rsid w:val="00B6532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b/>
      <w:bCs/>
      <w:lang w:val="en-GB" w:eastAsia="en-GB"/>
    </w:rPr>
  </w:style>
  <w:style w:type="paragraph" w:customStyle="1" w:styleId="xl117">
    <w:name w:val="xl117"/>
    <w:basedOn w:val="Standard"/>
    <w:rsid w:val="00B65321"/>
    <w:pPr>
      <w:pBdr>
        <w:top w:val="single" w:sz="4" w:space="0" w:color="auto"/>
      </w:pBdr>
      <w:spacing w:before="100" w:beforeAutospacing="1" w:after="100" w:afterAutospacing="1" w:line="240" w:lineRule="auto"/>
      <w:ind w:firstLine="0"/>
    </w:pPr>
    <w:rPr>
      <w:b/>
      <w:bCs/>
      <w:lang w:val="en-GB" w:eastAsia="en-GB"/>
    </w:rPr>
  </w:style>
  <w:style w:type="paragraph" w:customStyle="1" w:styleId="xl118">
    <w:name w:val="xl118"/>
    <w:basedOn w:val="Standard"/>
    <w:rsid w:val="00B6532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</w:pPr>
    <w:rPr>
      <w:b/>
      <w:bCs/>
      <w:lang w:val="en-GB" w:eastAsia="en-GB"/>
    </w:rPr>
  </w:style>
  <w:style w:type="paragraph" w:customStyle="1" w:styleId="xl119">
    <w:name w:val="xl119"/>
    <w:basedOn w:val="Standard"/>
    <w:rsid w:val="00B65321"/>
    <w:pPr>
      <w:pBdr>
        <w:top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b/>
      <w:bCs/>
      <w:lang w:val="en-GB" w:eastAsia="en-GB"/>
    </w:rPr>
  </w:style>
  <w:style w:type="paragraph" w:customStyle="1" w:styleId="xl120">
    <w:name w:val="xl120"/>
    <w:basedOn w:val="Standard"/>
    <w:rsid w:val="00B65321"/>
    <w:pPr>
      <w:pBdr>
        <w:top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b/>
      <w:bCs/>
      <w:lang w:val="en-GB" w:eastAsia="en-GB"/>
    </w:rPr>
  </w:style>
  <w:style w:type="paragraph" w:customStyle="1" w:styleId="xl121">
    <w:name w:val="xl121"/>
    <w:basedOn w:val="Standard"/>
    <w:rsid w:val="00B65321"/>
    <w:pPr>
      <w:pBdr>
        <w:top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b/>
      <w:bCs/>
      <w:lang w:val="en-GB" w:eastAsia="en-GB"/>
    </w:rPr>
  </w:style>
  <w:style w:type="paragraph" w:customStyle="1" w:styleId="xl122">
    <w:name w:val="xl122"/>
    <w:basedOn w:val="Standard"/>
    <w:rsid w:val="00B6532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b/>
      <w:bCs/>
      <w:lang w:val="en-GB" w:eastAsia="en-GB"/>
    </w:rPr>
  </w:style>
  <w:style w:type="table" w:customStyle="1" w:styleId="Tabellenraster1">
    <w:name w:val="Tabellenraster1"/>
    <w:basedOn w:val="NormaleTabelle"/>
    <w:next w:val="Tabellenraster"/>
    <w:uiPriority w:val="39"/>
    <w:rsid w:val="00B65321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nfacheTabelle21">
    <w:name w:val="Einfache Tabelle 21"/>
    <w:basedOn w:val="NormaleTabelle"/>
    <w:next w:val="EinfacheTabelle2"/>
    <w:uiPriority w:val="42"/>
    <w:rsid w:val="00B65321"/>
    <w:rPr>
      <w:rFonts w:asciiTheme="minorHAnsi" w:eastAsiaTheme="minorHAnsi" w:hAnsiTheme="minorHAnsi" w:cstheme="minorBidi"/>
      <w:sz w:val="22"/>
      <w:szCs w:val="22"/>
      <w:lang w:val="en-GB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3">
    <w:name w:val="Plain Table 3"/>
    <w:basedOn w:val="NormaleTabelle"/>
    <w:uiPriority w:val="43"/>
    <w:rsid w:val="00B65321"/>
    <w:rPr>
      <w:rFonts w:asciiTheme="minorHAnsi" w:eastAsiaTheme="minorHAnsi" w:hAnsiTheme="minorHAnsi" w:cstheme="minorBidi"/>
      <w:sz w:val="22"/>
      <w:szCs w:val="22"/>
      <w:lang w:val="en-GB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EinfacheTabelle22">
    <w:name w:val="Einfache Tabelle 22"/>
    <w:basedOn w:val="NormaleTabelle"/>
    <w:next w:val="EinfacheTabelle2"/>
    <w:uiPriority w:val="42"/>
    <w:rsid w:val="00B462BE"/>
    <w:rPr>
      <w:rFonts w:asciiTheme="minorHAnsi" w:eastAsiaTheme="minorHAnsi" w:hAnsiTheme="minorHAnsi" w:cstheme="minorBidi"/>
      <w:sz w:val="22"/>
      <w:szCs w:val="22"/>
      <w:lang w:val="en-GB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eNormal1">
    <w:name w:val="Table Normal1"/>
    <w:rsid w:val="00907F75"/>
    <w:pPr>
      <w:spacing w:line="480" w:lineRule="auto"/>
      <w:ind w:firstLine="709"/>
    </w:pPr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94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4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802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29350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58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45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68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7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012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9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4579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4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62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19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411190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70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4591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10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460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9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6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0188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19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198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71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07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0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88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7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0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31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59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15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5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76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3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535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982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5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51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60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6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3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1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43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4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0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1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1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8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0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7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2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8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8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4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15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40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6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3399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8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ett\OneDrive\P_ADJUST%20Studie\14_Publikationen\ADJUST%20Paper%20AjD%20&#220;berarbeitung\20210708%20ESTSS%20COVID%20Study%20Cross%20Paper%20V30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r="http://schemas.openxmlformats.org/officeDocument/2006/relationships" xmlns:go="http://customooxmlschemas.google.com/">
  <go:docsCustomData xmlns:go="http://customooxmlschemas.google.com/" roundtripDataSignature="AMtx7mh0QH3ynYuy01dk5l5XxnmxfVu57A==">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C:\Users\Annett\OneDrive\P_ADJUST Studie\14_Publikationen\ADJUST Paper AjD Überarbeitung\20210708 ESTSS COVID Study Cross Paper V30.dotx</Template>
  <TotalTime>0</TotalTime>
  <Pages>9</Pages>
  <Words>3381</Words>
  <Characters>21305</Characters>
  <Application>Microsoft Office Word</Application>
  <DocSecurity>0</DocSecurity>
  <Lines>177</Lines>
  <Paragraphs>49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2025-10-24T11:40:00Z</dcterms:created>
  <dcterms:modified xsi:type="dcterms:W3CDTF">2026-05-10T12:33:00Z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zotero-version="7.0.25"&gt;&lt;session id="um0bQ0YD"/&gt;&lt;style id="http://www.zotero.org/styles/apa" locale="en-GB" hasBibliography="1" bibliographyStyleHasBeenSet="1"/&gt;&lt;prefs&gt;&lt;pref name="fieldType" value="Field"/&gt;&lt;pref name="automaticJourn</vt:lpwstr>
  </property>
  <property fmtid="{D5CDD505-2E9C-101B-9397-08002B2CF9AE}" pid="3" name="ZOTERO_PREF_2">
    <vt:lpwstr>alAbbreviations" value="true"/&gt;&lt;/prefs&gt;&lt;/data&gt;</vt:lpwstr>
  </property>
  <property fmtid="{D5CDD505-2E9C-101B-9397-08002B2CF9AE}" pid="4" name="grammarly_documentId">
    <vt:lpwstr>documentId_2148</vt:lpwstr>
  </property>
  <property fmtid="{D5CDD505-2E9C-101B-9397-08002B2CF9AE}" pid="5" name="grammarly_documentContext">
    <vt:lpwstr>{"goals":[],"domain":"general","emotions":[],"dialect":"american"}</vt:lpwstr>
  </property>
  <property fmtid="{D5CDD505-2E9C-101B-9397-08002B2CF9AE}" pid="6" name="GrammarlyDocumentId">
    <vt:lpwstr>d61eb864505a72e9515370b2e1c7885e91f897a647f273e1cee25cde5f8489fb</vt:lpwstr>
  </property>
</Properties>
</file>