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3C33A8" w14:textId="5077169D" w:rsidR="0005496F" w:rsidRDefault="0037680F">
      <w:r w:rsidRPr="0037680F">
        <w:drawing>
          <wp:inline distT="0" distB="0" distL="0" distR="0" wp14:anchorId="441B101A" wp14:editId="5D458E75">
            <wp:extent cx="5486400" cy="3657600"/>
            <wp:effectExtent l="0" t="0" r="0" b="0"/>
            <wp:docPr id="147614139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6141392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7680F">
        <w:t xml:space="preserve"> </w:t>
      </w:r>
      <w:r w:rsidR="0005496F">
        <w:br w:type="page"/>
      </w:r>
    </w:p>
    <w:p w14:paraId="6223AB15" w14:textId="67BF8CCE" w:rsidR="0005496F" w:rsidRDefault="00C756D5">
      <w:r w:rsidRPr="00C756D5">
        <w:lastRenderedPageBreak/>
        <w:drawing>
          <wp:inline distT="0" distB="0" distL="0" distR="0" wp14:anchorId="3A89A981" wp14:editId="4E389E91">
            <wp:extent cx="5486400" cy="3657600"/>
            <wp:effectExtent l="0" t="0" r="0" b="0"/>
            <wp:docPr id="167459745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4597458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688C54" w14:textId="77777777" w:rsidR="0037680F" w:rsidRDefault="0037680F"/>
    <w:p w14:paraId="20FBF626" w14:textId="7D1EC167" w:rsidR="0005496F" w:rsidRDefault="0005496F">
      <w:r>
        <w:br w:type="page"/>
      </w:r>
    </w:p>
    <w:p w14:paraId="3E7F6634" w14:textId="525E6635" w:rsidR="0005496F" w:rsidRDefault="0005496F"/>
    <w:p w14:paraId="651BE691" w14:textId="053EFA8E" w:rsidR="00F82CB5" w:rsidRDefault="00C756D5">
      <w:r w:rsidRPr="00C756D5">
        <w:drawing>
          <wp:inline distT="0" distB="0" distL="0" distR="0" wp14:anchorId="5C1ED77A" wp14:editId="263D3E83">
            <wp:extent cx="5486400" cy="3657600"/>
            <wp:effectExtent l="0" t="0" r="0" b="0"/>
            <wp:docPr id="158014906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0149069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FCAF21" w14:textId="77777777" w:rsidR="00985146" w:rsidRDefault="00985146"/>
    <w:p w14:paraId="3A297C7C" w14:textId="6499841A" w:rsidR="00985146" w:rsidRDefault="00985146">
      <w:r>
        <w:br w:type="page"/>
      </w:r>
    </w:p>
    <w:p w14:paraId="706DB83A" w14:textId="18B334FC" w:rsidR="00985146" w:rsidRDefault="00643850">
      <w:r w:rsidRPr="00643850">
        <w:lastRenderedPageBreak/>
        <w:drawing>
          <wp:inline distT="0" distB="0" distL="0" distR="0" wp14:anchorId="2E046A16" wp14:editId="7A668CDB">
            <wp:extent cx="5486400" cy="3657600"/>
            <wp:effectExtent l="0" t="0" r="0" b="0"/>
            <wp:docPr id="52041860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0418605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85146" w:rsidSect="001F4B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5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60C7"/>
    <w:rsid w:val="0001654C"/>
    <w:rsid w:val="00022BDB"/>
    <w:rsid w:val="00030691"/>
    <w:rsid w:val="00037D47"/>
    <w:rsid w:val="00050293"/>
    <w:rsid w:val="0005496F"/>
    <w:rsid w:val="00072677"/>
    <w:rsid w:val="00081056"/>
    <w:rsid w:val="000853C2"/>
    <w:rsid w:val="00090B70"/>
    <w:rsid w:val="00090BF0"/>
    <w:rsid w:val="001127DB"/>
    <w:rsid w:val="001132AD"/>
    <w:rsid w:val="00127E1A"/>
    <w:rsid w:val="00134099"/>
    <w:rsid w:val="00190AC6"/>
    <w:rsid w:val="001E5A4F"/>
    <w:rsid w:val="001F4B9C"/>
    <w:rsid w:val="001F7A1E"/>
    <w:rsid w:val="00206455"/>
    <w:rsid w:val="002210F0"/>
    <w:rsid w:val="002314D1"/>
    <w:rsid w:val="0023194D"/>
    <w:rsid w:val="00232747"/>
    <w:rsid w:val="00240190"/>
    <w:rsid w:val="0024473E"/>
    <w:rsid w:val="00253E2D"/>
    <w:rsid w:val="00262B0F"/>
    <w:rsid w:val="00271060"/>
    <w:rsid w:val="0028181B"/>
    <w:rsid w:val="002A2A48"/>
    <w:rsid w:val="00324485"/>
    <w:rsid w:val="00332179"/>
    <w:rsid w:val="00337F41"/>
    <w:rsid w:val="00346F55"/>
    <w:rsid w:val="0036378B"/>
    <w:rsid w:val="0037680F"/>
    <w:rsid w:val="003840B4"/>
    <w:rsid w:val="00384A55"/>
    <w:rsid w:val="00390CD7"/>
    <w:rsid w:val="003A4986"/>
    <w:rsid w:val="003D0EA7"/>
    <w:rsid w:val="003D109D"/>
    <w:rsid w:val="003D529A"/>
    <w:rsid w:val="003E0ACB"/>
    <w:rsid w:val="003E0F43"/>
    <w:rsid w:val="003E6E3D"/>
    <w:rsid w:val="003F3649"/>
    <w:rsid w:val="00407F33"/>
    <w:rsid w:val="00440860"/>
    <w:rsid w:val="004648FA"/>
    <w:rsid w:val="00477E2E"/>
    <w:rsid w:val="004860B4"/>
    <w:rsid w:val="0048770F"/>
    <w:rsid w:val="004B469D"/>
    <w:rsid w:val="004B5A86"/>
    <w:rsid w:val="00521966"/>
    <w:rsid w:val="00525833"/>
    <w:rsid w:val="00584D2A"/>
    <w:rsid w:val="005A2709"/>
    <w:rsid w:val="005C5505"/>
    <w:rsid w:val="005E4FDA"/>
    <w:rsid w:val="005F5D8A"/>
    <w:rsid w:val="00604189"/>
    <w:rsid w:val="00643850"/>
    <w:rsid w:val="00652F82"/>
    <w:rsid w:val="00675158"/>
    <w:rsid w:val="00683112"/>
    <w:rsid w:val="00692949"/>
    <w:rsid w:val="006A1945"/>
    <w:rsid w:val="006A2136"/>
    <w:rsid w:val="006A2F8C"/>
    <w:rsid w:val="006D2472"/>
    <w:rsid w:val="006F1A9D"/>
    <w:rsid w:val="006F7E61"/>
    <w:rsid w:val="007060C7"/>
    <w:rsid w:val="00712EE8"/>
    <w:rsid w:val="00740672"/>
    <w:rsid w:val="00750B7B"/>
    <w:rsid w:val="007603DD"/>
    <w:rsid w:val="0077207D"/>
    <w:rsid w:val="00782B3A"/>
    <w:rsid w:val="007906EF"/>
    <w:rsid w:val="007978C3"/>
    <w:rsid w:val="007C13A0"/>
    <w:rsid w:val="007C4A79"/>
    <w:rsid w:val="007C64FA"/>
    <w:rsid w:val="00817DF9"/>
    <w:rsid w:val="0082548E"/>
    <w:rsid w:val="00834F89"/>
    <w:rsid w:val="008369B0"/>
    <w:rsid w:val="00852E71"/>
    <w:rsid w:val="00863020"/>
    <w:rsid w:val="00864358"/>
    <w:rsid w:val="008817EB"/>
    <w:rsid w:val="008D2353"/>
    <w:rsid w:val="008F20E5"/>
    <w:rsid w:val="0091614F"/>
    <w:rsid w:val="00917B2C"/>
    <w:rsid w:val="0092413E"/>
    <w:rsid w:val="00940068"/>
    <w:rsid w:val="009718D9"/>
    <w:rsid w:val="00985146"/>
    <w:rsid w:val="00985880"/>
    <w:rsid w:val="00996AB3"/>
    <w:rsid w:val="009A51C9"/>
    <w:rsid w:val="00AB027F"/>
    <w:rsid w:val="00AC7891"/>
    <w:rsid w:val="00AE146F"/>
    <w:rsid w:val="00AE1F83"/>
    <w:rsid w:val="00B30DD7"/>
    <w:rsid w:val="00B33933"/>
    <w:rsid w:val="00B42662"/>
    <w:rsid w:val="00B91AB6"/>
    <w:rsid w:val="00BA39A4"/>
    <w:rsid w:val="00BB4902"/>
    <w:rsid w:val="00BC5B31"/>
    <w:rsid w:val="00BE6834"/>
    <w:rsid w:val="00C07523"/>
    <w:rsid w:val="00C114DC"/>
    <w:rsid w:val="00C27A2F"/>
    <w:rsid w:val="00C43D39"/>
    <w:rsid w:val="00C65EB7"/>
    <w:rsid w:val="00C700C9"/>
    <w:rsid w:val="00C756D5"/>
    <w:rsid w:val="00C76DBF"/>
    <w:rsid w:val="00C81C48"/>
    <w:rsid w:val="00C83C7E"/>
    <w:rsid w:val="00C84811"/>
    <w:rsid w:val="00CA1EB5"/>
    <w:rsid w:val="00CB1DE5"/>
    <w:rsid w:val="00CD7066"/>
    <w:rsid w:val="00D2432C"/>
    <w:rsid w:val="00D33CFD"/>
    <w:rsid w:val="00D362A2"/>
    <w:rsid w:val="00D40548"/>
    <w:rsid w:val="00D45F40"/>
    <w:rsid w:val="00D66A77"/>
    <w:rsid w:val="00D77F05"/>
    <w:rsid w:val="00D83943"/>
    <w:rsid w:val="00D928AE"/>
    <w:rsid w:val="00DA0116"/>
    <w:rsid w:val="00DA673A"/>
    <w:rsid w:val="00DC1B0E"/>
    <w:rsid w:val="00DC1D84"/>
    <w:rsid w:val="00DF37D2"/>
    <w:rsid w:val="00E00405"/>
    <w:rsid w:val="00E13F0B"/>
    <w:rsid w:val="00E20ADD"/>
    <w:rsid w:val="00E33301"/>
    <w:rsid w:val="00E3443F"/>
    <w:rsid w:val="00E454AA"/>
    <w:rsid w:val="00E56ACE"/>
    <w:rsid w:val="00E64FFA"/>
    <w:rsid w:val="00E741CD"/>
    <w:rsid w:val="00EE65F5"/>
    <w:rsid w:val="00EF5D05"/>
    <w:rsid w:val="00F07453"/>
    <w:rsid w:val="00F1606F"/>
    <w:rsid w:val="00F21C67"/>
    <w:rsid w:val="00F30687"/>
    <w:rsid w:val="00F62891"/>
    <w:rsid w:val="00F64488"/>
    <w:rsid w:val="00F66519"/>
    <w:rsid w:val="00F7249D"/>
    <w:rsid w:val="00F82CB5"/>
    <w:rsid w:val="00F84BC6"/>
    <w:rsid w:val="00F94030"/>
    <w:rsid w:val="00FA7B50"/>
    <w:rsid w:val="00FB5ECD"/>
    <w:rsid w:val="00FD1B8B"/>
    <w:rsid w:val="00FE2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967E469"/>
  <w15:chartTrackingRefBased/>
  <w15:docId w15:val="{66D6E7CE-6031-A744-84CC-172A022B8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asadasad/Library/Group%20Containers/UBF8T346G9.Office/User%20Content.localized/Templates.localized/Normal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Asad L. Asad</cp:lastModifiedBy>
  <cp:revision>7</cp:revision>
  <dcterms:created xsi:type="dcterms:W3CDTF">2024-06-02T18:54:00Z</dcterms:created>
  <dcterms:modified xsi:type="dcterms:W3CDTF">2024-06-02T23:11:00Z</dcterms:modified>
</cp:coreProperties>
</file>