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3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26903C" w14:textId="02B28284" w:rsidR="001D450F" w:rsidRPr="001D450F" w:rsidRDefault="0079BC73" w:rsidP="0781292B">
      <w:pPr>
        <w:widowControl w:val="0"/>
        <w:spacing w:line="480" w:lineRule="auto"/>
        <w:jc w:val="both"/>
        <w:rPr>
          <w:rFonts w:ascii="Arial" w:hAnsi="Arial" w:cs="Arial"/>
          <w:b/>
          <w:bCs/>
          <w:sz w:val="21"/>
          <w:szCs w:val="21"/>
        </w:rPr>
      </w:pPr>
      <w:r w:rsidRPr="7F9D5C97">
        <w:rPr>
          <w:rFonts w:ascii="Arial" w:hAnsi="Arial" w:cs="Arial"/>
          <w:b/>
          <w:bCs/>
          <w:sz w:val="21"/>
          <w:szCs w:val="21"/>
        </w:rPr>
        <w:t xml:space="preserve">Appendix </w:t>
      </w:r>
    </w:p>
    <w:p w14:paraId="533D6F1A" w14:textId="10C02980" w:rsidR="7F9D5C97" w:rsidRDefault="7BA3C081" w:rsidP="7F9D5C97">
      <w:pPr>
        <w:widowControl w:val="0"/>
        <w:spacing w:line="48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7F9D5C97">
        <w:rPr>
          <w:rFonts w:ascii="Arial" w:hAnsi="Arial" w:cs="Arial"/>
          <w:b/>
          <w:bCs/>
          <w:sz w:val="16"/>
          <w:szCs w:val="16"/>
        </w:rPr>
        <w:t>Table</w:t>
      </w:r>
      <w:r w:rsidR="56673192" w:rsidRPr="7F9D5C97">
        <w:rPr>
          <w:rFonts w:ascii="Arial" w:hAnsi="Arial" w:cs="Arial"/>
          <w:b/>
          <w:bCs/>
          <w:sz w:val="16"/>
          <w:szCs w:val="16"/>
        </w:rPr>
        <w:t>s</w:t>
      </w:r>
      <w:r w:rsidRPr="7F9D5C97">
        <w:rPr>
          <w:rFonts w:ascii="Arial" w:hAnsi="Arial" w:cs="Arial"/>
          <w:b/>
          <w:bCs/>
          <w:sz w:val="16"/>
          <w:szCs w:val="16"/>
        </w:rPr>
        <w:t xml:space="preserve"> </w:t>
      </w:r>
    </w:p>
    <w:tbl>
      <w:tblPr>
        <w:tblStyle w:val="TableGrid"/>
        <w:tblW w:w="8990" w:type="dxa"/>
        <w:tblLayout w:type="fixed"/>
        <w:tblLook w:val="04A0" w:firstRow="1" w:lastRow="0" w:firstColumn="1" w:lastColumn="0" w:noHBand="0" w:noVBand="1"/>
      </w:tblPr>
      <w:tblGrid>
        <w:gridCol w:w="3230"/>
        <w:gridCol w:w="1152"/>
        <w:gridCol w:w="1152"/>
        <w:gridCol w:w="1152"/>
        <w:gridCol w:w="1152"/>
        <w:gridCol w:w="1152"/>
      </w:tblGrid>
      <w:tr w:rsidR="003A4320" w:rsidRPr="00094DC2" w14:paraId="48E089D6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EC291F" w14:textId="1356B354" w:rsidR="003A4320" w:rsidRPr="00094DC2" w:rsidRDefault="003A4320" w:rsidP="003A4320">
            <w:pP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C8DAD3" w14:textId="76EC7DDB" w:rsidR="003A4320" w:rsidRPr="00094DC2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CNRD cohort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698477" w14:textId="2458EC4C" w:rsidR="003A4320" w:rsidRPr="00094DC2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Threshold-based agranulocytosis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42E3AA" w14:textId="32056DC1" w:rsidR="003A4320" w:rsidRPr="00094DC2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Mild to moderate neutropenia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AE50E0" w14:textId="77777777" w:rsidR="003A4320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 xml:space="preserve">ransient </w:t>
            </w:r>
          </w:p>
          <w:p w14:paraId="19BBF69A" w14:textId="546185EE" w:rsidR="003A4320" w:rsidRPr="00094DC2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agranulocytosis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12" w:space="0" w:color="000000" w:themeColor="text1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F352FC" w14:textId="684E398F" w:rsidR="003A4320" w:rsidRPr="00094DC2" w:rsidRDefault="003A4320" w:rsidP="003A4320">
            <w:pPr>
              <w:jc w:val="center"/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Pattern-based agranulocytosis</w:t>
            </w:r>
          </w:p>
        </w:tc>
      </w:tr>
      <w:tr w:rsidR="0781292B" w:rsidRPr="00094DC2" w14:paraId="25C36F31" w14:textId="77777777" w:rsidTr="0014767C">
        <w:trPr>
          <w:trHeight w:val="216"/>
        </w:trPr>
        <w:tc>
          <w:tcPr>
            <w:tcW w:w="8990" w:type="dxa"/>
            <w:gridSpan w:val="6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148E8C11" w14:textId="69B432A3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Sociodemographic characteristics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781292B" w:rsidRPr="00094DC2" w14:paraId="71360B44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88B6575" w14:textId="22115077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Patients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F2BC98" w14:textId="678BF52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s-MX"/>
              </w:rPr>
              <w:t>3,029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2FE688" w14:textId="6046607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s-MX"/>
              </w:rPr>
              <w:t>593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3D625E" w14:textId="2BF1B5D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s-MX"/>
              </w:rPr>
              <w:t>2,436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499342" w14:textId="73E3A6E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s-MX"/>
              </w:rPr>
              <w:t>245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012D17" w14:textId="2EF89A7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s-MX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s-MX"/>
              </w:rPr>
              <w:t>348</w:t>
            </w:r>
          </w:p>
        </w:tc>
      </w:tr>
      <w:tr w:rsidR="0781292B" w:rsidRPr="00094DC2" w14:paraId="4B56BE3F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C68B67" w14:textId="7705441C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Hematological measurements per patient,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68F9B6" w14:textId="5BA1EE9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34 (65)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8A91AB" w14:textId="28E289F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 (55)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30F4FA2" w14:textId="4B4E93E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38 (67)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4EB599" w14:textId="5B3E3CC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27 (70)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BB2401" w14:textId="1C9888F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18 (48)</w:t>
            </w:r>
          </w:p>
        </w:tc>
      </w:tr>
      <w:tr w:rsidR="0781292B" w:rsidRPr="00094DC2" w14:paraId="287B3A24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4C4B54E" w14:textId="655A9EE8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Age in years at clozapine start,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869CEB" w14:textId="536B753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39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832FBDA" w14:textId="7155BB8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43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378CBA" w14:textId="5AB546B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39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64AD7D" w14:textId="53D836C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38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CC2502" w14:textId="6480995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46 (13)</w:t>
            </w:r>
          </w:p>
        </w:tc>
      </w:tr>
      <w:tr w:rsidR="4F3DE56F" w:rsidRPr="00094DC2" w14:paraId="0C3EAF7F" w14:textId="77777777" w:rsidTr="0014767C">
        <w:trPr>
          <w:trHeight w:val="216"/>
        </w:trPr>
        <w:tc>
          <w:tcPr>
            <w:tcW w:w="899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E262D7" w14:textId="1E2A9437" w:rsidR="0766B0D2" w:rsidRPr="00094DC2" w:rsidRDefault="0766B0D2" w:rsidP="4F3DE56F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Age in years at clozapine start, Quantiles</w:t>
            </w:r>
          </w:p>
        </w:tc>
      </w:tr>
      <w:tr w:rsidR="4F3DE56F" w:rsidRPr="00094DC2" w14:paraId="1D541D05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8F87EF" w14:textId="56D97099" w:rsidR="0766B0D2" w:rsidRPr="00094DC2" w:rsidRDefault="0766B0D2" w:rsidP="4F3DE56F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Q1 ≤29 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5F71AB" w14:textId="4EB67F48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833 (</w:t>
            </w:r>
            <w:r w:rsidR="4B1B80CD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27.5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F9D735" w14:textId="72781469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106</w:t>
            </w:r>
            <w:r w:rsidR="5E2F8D3E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5C41D41F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17.9</w:t>
            </w:r>
            <w:r w:rsidR="5E2F8D3E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26888E" w14:textId="7FB3D3E5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727</w:t>
            </w:r>
            <w:r w:rsidR="11F3AF5D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43A5954D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29.8</w:t>
            </w:r>
            <w:r w:rsidR="11F3AF5D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848A9A" w14:textId="037C0CD6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71</w:t>
            </w:r>
            <w:r w:rsidR="670766F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2CE707C1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29.5</w:t>
            </w:r>
            <w:r w:rsidR="670766F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3D2C11" w14:textId="0E7FC9B1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35</w:t>
            </w:r>
            <w:r w:rsidR="1FFD011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3B0D184B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10.1</w:t>
            </w:r>
            <w:r w:rsidR="1FFD011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</w:tr>
      <w:tr w:rsidR="4F3DE56F" w:rsidRPr="00094DC2" w14:paraId="4283F4B8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B616B4" w14:textId="21030865" w:rsidR="0766B0D2" w:rsidRPr="00094DC2" w:rsidRDefault="0766B0D2" w:rsidP="4F3DE56F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Q2 30 - 40 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73B01D2" w14:textId="35A87FB7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787 (</w:t>
            </w:r>
            <w:r w:rsidR="70537F82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26.0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1588D68" w14:textId="1EFC48DF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145</w:t>
            </w:r>
            <w:r w:rsidR="050BA0A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568B32DC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24.5</w:t>
            </w:r>
            <w:r w:rsidR="050BA0A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9029C9B" w14:textId="2B38E8E6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642</w:t>
            </w:r>
            <w:r w:rsidR="111DF52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7A345E8F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26.4</w:t>
            </w:r>
            <w:r w:rsidR="111DF52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8C50FDA" w14:textId="7BC4AFFA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62</w:t>
            </w:r>
            <w:r w:rsidR="05E3EDD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610D3D6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25.3</w:t>
            </w:r>
            <w:r w:rsidR="05E3EDD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B04D47" w14:textId="3E03F796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83</w:t>
            </w:r>
            <w:r w:rsidR="5FECD85C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1353473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23.9</w:t>
            </w:r>
            <w:r w:rsidR="5FECD85C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</w:tr>
      <w:tr w:rsidR="4F3DE56F" w:rsidRPr="00094DC2" w14:paraId="3AEF2295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FFBF7C" w14:textId="26717D03" w:rsidR="0766B0D2" w:rsidRPr="00094DC2" w:rsidRDefault="0766B0D2" w:rsidP="4F3DE56F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Q3 41 - 48 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423AAF" w14:textId="3072CC74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585 (</w:t>
            </w:r>
            <w:r w:rsidR="1DE0F03D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19.3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AEB96D" w14:textId="4329FF54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123</w:t>
            </w:r>
            <w:r w:rsidR="050BA0A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3CFBB09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20.7</w:t>
            </w:r>
            <w:r w:rsidR="050BA0A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7B91FC" w14:textId="2862F1CB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462</w:t>
            </w:r>
            <w:r w:rsidR="2E3C93B7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7DB81B0C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19.0</w:t>
            </w:r>
            <w:r w:rsidR="2E3C93B7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6388FE" w14:textId="789864C5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54</w:t>
            </w:r>
            <w:r w:rsidR="05E3EDD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1B6C572C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22.0</w:t>
            </w:r>
            <w:r w:rsidR="05E3EDD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05AB8B" w14:textId="2047D6C7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69</w:t>
            </w:r>
            <w:r w:rsidR="5689D0B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6E709FC0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19.8</w:t>
            </w:r>
            <w:r w:rsidR="5689D0B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</w:tr>
      <w:tr w:rsidR="4F3DE56F" w:rsidRPr="00094DC2" w14:paraId="6743DC44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FE2BDF" w14:textId="6FC642A4" w:rsidR="0766B0D2" w:rsidRPr="00094DC2" w:rsidRDefault="0766B0D2" w:rsidP="4F3DE56F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Q4 &gt;48 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9D20AB" w14:textId="3407A4A5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824 (</w:t>
            </w:r>
            <w:r w:rsidR="190FAFE3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27.2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F9D34E" w14:textId="1783D70F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219</w:t>
            </w:r>
            <w:r w:rsidR="7A08FF9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2517DF2E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36.9</w:t>
            </w:r>
            <w:r w:rsidR="7A08FF9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1C13B9" w14:textId="192CBA1D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605</w:t>
            </w:r>
            <w:r w:rsidR="2620D1C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75591768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24.8</w:t>
            </w:r>
            <w:r w:rsidR="2620D1C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AFCA2E2" w14:textId="78046813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58</w:t>
            </w:r>
            <w:r w:rsidR="30F9E5C2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5E0DB829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23.7</w:t>
            </w:r>
            <w:r w:rsidR="30F9E5C2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4735B2" w14:textId="648231F6" w:rsidR="0766B0D2" w:rsidRPr="00094DC2" w:rsidRDefault="0766B0D2" w:rsidP="4F3DE56F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161</w:t>
            </w:r>
            <w:r w:rsidR="4D6E66F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(</w:t>
            </w:r>
            <w:r w:rsidR="2E3F7AEF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46.3</w:t>
            </w:r>
            <w:r w:rsidR="4D6E66F5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)</w:t>
            </w:r>
          </w:p>
        </w:tc>
      </w:tr>
      <w:tr w:rsidR="0781292B" w:rsidRPr="00094DC2" w14:paraId="5C2CF17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5EC369" w14:textId="25479884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Age in years at CIA,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559CD2" w14:textId="6B6C2C1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43 (14)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1FFA46" w14:textId="2939E07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46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A9743D" w14:textId="0A7F19A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42 (14)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B8BB0CF" w14:textId="7B4D97B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42 (13)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007B20" w14:textId="52A4AC2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49 (13)</w:t>
            </w:r>
          </w:p>
        </w:tc>
      </w:tr>
      <w:tr w:rsidR="0781292B" w:rsidRPr="00094DC2" w14:paraId="49CAC07B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7DDEB6" w14:textId="4F2FD973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Female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A5A7D3" w14:textId="4666C0F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1141 (37.66%)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7E0421E" w14:textId="3662D00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201 (33.89%)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BD05C2" w14:textId="564C301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940 (38.58%)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9C81EE" w14:textId="696FC8C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73 (29.8%)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A36F1A" w14:textId="6BFCB0F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128 (36.78%)</w:t>
            </w:r>
          </w:p>
        </w:tc>
      </w:tr>
      <w:tr w:rsidR="0781292B" w:rsidRPr="00094DC2" w14:paraId="18AE6F1B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893C26" w14:textId="01F69495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Male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74DCE57" w14:textId="3722BC4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1888 (62.33%)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A6A28E" w14:textId="6DC0F61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392 (66.10%)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601EB0" w14:textId="1BA6FB2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1496 (61.41%)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3B0D22" w14:textId="4057DD9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172 (70.2%)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3E4EFA" w14:textId="703A517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220 (63.21%)</w:t>
            </w:r>
          </w:p>
        </w:tc>
      </w:tr>
      <w:tr w:rsidR="0781292B" w:rsidRPr="00094DC2" w14:paraId="03E63AA5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22EB78" w14:textId="2A3FE398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Asian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2A9762" w14:textId="78B9B6C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117 (3.86%)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62216E" w14:textId="446B1E2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 (3.70%)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D0B20A4" w14:textId="2BEC721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95 (3.89%)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1819A5" w14:textId="14F9B15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 (2.44%)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8E48B3" w14:textId="6121E9E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16 (4.59%)</w:t>
            </w:r>
          </w:p>
        </w:tc>
      </w:tr>
      <w:tr w:rsidR="0781292B" w:rsidRPr="00094DC2" w14:paraId="13B25012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D9D6C4" w14:textId="083DAAE1" w:rsidR="0781292B" w:rsidRPr="00094DC2" w:rsidRDefault="00C662B6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sz w:val="12"/>
                <w:szCs w:val="12"/>
                <w:lang w:val="en-US"/>
              </w:rPr>
              <w:t>Black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A8731B0" w14:textId="0A28F76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276 (9.11%)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BF5ED4F" w14:textId="56EF06C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 (3.87%)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BEAA14" w14:textId="004989A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253 (10.38%)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5E2BB8" w14:textId="23FFF8A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 (8.16%)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60EB22" w14:textId="3458757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 (0.86%)</w:t>
            </w:r>
          </w:p>
        </w:tc>
      </w:tr>
      <w:tr w:rsidR="0781292B" w:rsidRPr="00094DC2" w14:paraId="24F2DB6A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8F7A029" w14:textId="57C951D8" w:rsidR="0781292B" w:rsidRPr="00094DC2" w:rsidRDefault="00C662B6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>
              <w:rPr>
                <w:rFonts w:ascii="Arial" w:eastAsia="Arial" w:hAnsi="Arial" w:cs="Arial"/>
                <w:sz w:val="12"/>
                <w:szCs w:val="12"/>
                <w:lang w:val="en-US"/>
              </w:rPr>
              <w:t>White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484917" w14:textId="6003F8D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2569 (84.81%)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45EFE4" w14:textId="2939129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539 (90.89%)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B3E3600" w14:textId="1B4D9EB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2030 (83.33%)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EAC55F" w14:textId="092A529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215 (87.75%)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84AF7D" w14:textId="6B4423A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324 (93.10%)</w:t>
            </w:r>
          </w:p>
        </w:tc>
      </w:tr>
      <w:tr w:rsidR="0781292B" w:rsidRPr="00094DC2" w14:paraId="2C6FEE37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6A6F67" w14:textId="5AC6823A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Others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A87A729" w14:textId="368B821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67 (2.21%)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F7F4CB" w14:textId="0C9AB7F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9 (1.51%)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45910F" w14:textId="72CD25C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58 (2.38%)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B44F0A1" w14:textId="0246197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 (1.63%)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F2E534" w14:textId="2DA2873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 (1.43%)</w:t>
            </w:r>
          </w:p>
        </w:tc>
      </w:tr>
      <w:tr w:rsidR="0781292B" w:rsidRPr="00094DC2" w14:paraId="3ED6ED6D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850027" w14:textId="4381D528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TRS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812B19B" w14:textId="224EBEB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2644 (87.28%)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DEBAE81" w14:textId="3EBE7F4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513 (86.50%)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60BC31" w14:textId="60FB6DC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2131 (87%)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8D18CF4" w14:textId="400850C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210 (85.71%)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651D1A" w14:textId="3ABEA60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303 (87.06%)</w:t>
            </w:r>
          </w:p>
        </w:tc>
      </w:tr>
      <w:tr w:rsidR="0781292B" w:rsidRPr="00094DC2" w14:paraId="3779D74C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25A099" w14:textId="1F35DA65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Rechallenge 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46BBAF1" w14:textId="16FE542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584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12DAC4" w14:textId="79089B0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93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1E6397" w14:textId="3100C3A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491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E2F60C" w14:textId="47813DE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34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DD3A415" w14:textId="290AD5C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59 </w:t>
            </w:r>
          </w:p>
        </w:tc>
      </w:tr>
      <w:tr w:rsidR="0781292B" w:rsidRPr="00094DC2" w14:paraId="33621A76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52BB4C" w14:textId="0B6B25C3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Signed Off-label Agreement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B9883F7" w14:textId="30F5A66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237 (7.82%)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856CFF" w14:textId="32C6552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59 (9.94%)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93E382" w14:textId="1E88987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178 (7.30%)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994A62B" w14:textId="3F4603E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31 (12.65%)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517182F" w14:textId="6895A8A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28 (8.04%)</w:t>
            </w:r>
          </w:p>
        </w:tc>
      </w:tr>
      <w:tr w:rsidR="0781292B" w:rsidRPr="00094DC2" w14:paraId="3D17DA72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3CE12B" w14:textId="58E96F6F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Others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C79AA1" w14:textId="34DE3C8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148 (4.88%)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2A009C7" w14:textId="5785BB4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 (3.54%)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6105ACA" w14:textId="6FBC159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127 (5.21%)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6BAEE0" w14:textId="3BE7597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 (1.63%)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047908" w14:textId="032F1D7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17 (4.88%)</w:t>
            </w:r>
          </w:p>
        </w:tc>
      </w:tr>
      <w:tr w:rsidR="0781292B" w:rsidRPr="00094DC2" w14:paraId="163F0131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206D58" w14:textId="3C3781AE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Duration of clozapine treatment years,</w:t>
            </w:r>
            <w:r w:rsidR="00094DC2"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</w:t>
            </w: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72A9416" w14:textId="4F335EE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2.94 (3.70)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F5F899" w14:textId="7C14E0C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2.57 (3.65)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0555B17" w14:textId="5F6D05B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3.11 (3.78)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CD8BC24" w14:textId="24AF3A3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2.93 (3.79)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8461EB" w14:textId="794701C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2.32 (3.52)</w:t>
            </w:r>
          </w:p>
        </w:tc>
      </w:tr>
      <w:tr w:rsidR="0781292B" w:rsidRPr="00094DC2" w14:paraId="1AF44964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3A2C2E" w14:textId="12A5385F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Duration of clozapine treatment years,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BF21C2" w14:textId="6511310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1.30 (3.98)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8078B6" w14:textId="6440587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0.62 (3.52)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3E1F08" w14:textId="65206AC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1.55 (4.25)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1087EB9" w14:textId="0813EDC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0.98 (4.03)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604C0C2" w14:textId="17DCBDC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0.28 (3.25)</w:t>
            </w:r>
          </w:p>
        </w:tc>
      </w:tr>
      <w:tr w:rsidR="0781292B" w:rsidRPr="00094DC2" w14:paraId="07418482" w14:textId="77777777" w:rsidTr="0014767C">
        <w:trPr>
          <w:trHeight w:val="216"/>
        </w:trPr>
        <w:tc>
          <w:tcPr>
            <w:tcW w:w="8990" w:type="dxa"/>
            <w:gridSpan w:val="6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4EE542F1" w14:textId="75F52D04" w:rsidR="0781292B" w:rsidRPr="00094DC2" w:rsidRDefault="0781292B" w:rsidP="0781292B">
            <w:pP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H</w:t>
            </w:r>
            <w:r w:rsidR="15687AA5"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a</w:t>
            </w: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ematological characteristics at baseline</w:t>
            </w:r>
          </w:p>
          <w:p w14:paraId="00EC54CF" w14:textId="6EB6075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 </w:t>
            </w:r>
          </w:p>
        </w:tc>
      </w:tr>
      <w:tr w:rsidR="0781292B" w:rsidRPr="00094DC2" w14:paraId="35F712E0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D76A15" w14:textId="5015EA09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DE9C4B" w14:textId="269455D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6.78 (2.59)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4E277FB" w14:textId="23AB6D3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7.67 (2.50)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64D4089" w14:textId="65A961E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6.56 (2.56)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B01426" w14:textId="52B6100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7.55 (2.48)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135CD9" w14:textId="49F63E7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7.75 (2.51)</w:t>
            </w:r>
          </w:p>
        </w:tc>
      </w:tr>
      <w:tr w:rsidR="0781292B" w:rsidRPr="00094DC2" w14:paraId="249DDA2D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0F51EC4" w14:textId="50257338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8B4C14" w14:textId="0DCD56D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6.3 (2.8)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194B3A" w14:textId="1C6EE83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7.37 (3.01)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358A0F" w14:textId="258AE8D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6.1 (2.68)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F66DF6" w14:textId="6983FDB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7.20 (2.96)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04D898" w14:textId="2E673E9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7.49 (3)</w:t>
            </w:r>
          </w:p>
        </w:tc>
      </w:tr>
      <w:tr w:rsidR="0781292B" w:rsidRPr="00094DC2" w14:paraId="07FF2C2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5E357FC" w14:textId="058CF491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55CD49" w14:textId="1F88D78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4.21 (2.03)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2BAF6B9" w14:textId="6DC0FCD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4.92 (2.12)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BDBB9F" w14:textId="3357EF1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4.04 (1.97)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99CBC2" w14:textId="1CDEF58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4.72 (2.14)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866544" w14:textId="1370B2E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5.06 (2.09)</w:t>
            </w:r>
          </w:p>
        </w:tc>
      </w:tr>
      <w:tr w:rsidR="0781292B" w:rsidRPr="00094DC2" w14:paraId="2476370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598342A" w14:textId="5D55E46D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8992EC" w14:textId="78E0840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3.8 (2.37)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1E822C" w14:textId="4B98B2D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4.50 (2.63)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43D2BD" w14:textId="34C17F5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3.6 (2.23)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9B010B" w14:textId="204E3A5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4.28 (2.40)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715472" w14:textId="403334A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4.72 (2.57)</w:t>
            </w:r>
          </w:p>
        </w:tc>
      </w:tr>
      <w:tr w:rsidR="0781292B" w:rsidRPr="00094DC2" w14:paraId="19BD0B75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0348315" w14:textId="5CC85774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BEDD2D" w14:textId="41C556F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235.13 (79.89)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98CDC8" w14:textId="0821652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246 (81.15)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50613E" w14:textId="69F6C49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232.49 (79.38)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E86632" w14:textId="6670E3A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246.73 (83.65)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9B4E7E" w14:textId="11D4B90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245.49 (79.47)</w:t>
            </w:r>
          </w:p>
        </w:tc>
      </w:tr>
      <w:tr w:rsidR="0781292B" w:rsidRPr="00094DC2" w14:paraId="6332D4B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75217B" w14:textId="5F0C90C5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CA055E9" w14:textId="763A68F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230 (87)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F19BB61" w14:textId="16472F9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238 (82)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FBB875" w14:textId="2A36DA6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228 (87)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8DAA98" w14:textId="15CF8EF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238 (77)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754F3D6" w14:textId="6A5A3D9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239 (88.25)</w:t>
            </w:r>
          </w:p>
        </w:tc>
      </w:tr>
      <w:tr w:rsidR="0781292B" w:rsidRPr="00094DC2" w14:paraId="22C96061" w14:textId="77777777" w:rsidTr="0014767C">
        <w:trPr>
          <w:trHeight w:val="216"/>
        </w:trPr>
        <w:tc>
          <w:tcPr>
            <w:tcW w:w="8990" w:type="dxa"/>
            <w:gridSpan w:val="6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525223E9" w14:textId="0F2713D3" w:rsidR="0781292B" w:rsidRPr="00094DC2" w:rsidRDefault="0781292B" w:rsidP="0781292B">
            <w:pP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H</w:t>
            </w:r>
            <w:r w:rsidR="49694A90"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a</w:t>
            </w: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ematological characteristics during clozapine treatment</w:t>
            </w:r>
          </w:p>
        </w:tc>
      </w:tr>
      <w:tr w:rsidR="0781292B" w:rsidRPr="00094DC2" w14:paraId="79F758B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0676F79" w14:textId="76CF1233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6DEBF5" w14:textId="035531D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6.43 (2.67)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0F3096" w14:textId="7DC028C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7.13 (3.76)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5AF746" w14:textId="4A152B9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6.25 (2.44)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11950BE" w14:textId="43AAE05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7.52 (4.28)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CE0A758" w14:textId="07C87DD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6.78 (3.18)</w:t>
            </w:r>
          </w:p>
        </w:tc>
      </w:tr>
      <w:tr w:rsidR="0781292B" w:rsidRPr="00094DC2" w14:paraId="52B94EB5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587ABB7" w14:textId="522B07D9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7184026" w14:textId="25B933D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 (2.77)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6083EED" w14:textId="192B3FE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6.79 (3.49)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F462F0D" w14:textId="25062B4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5.8 (2.6)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1F6AF4A" w14:textId="0128525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7 (3.40)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9AC7DAB" w14:textId="3E815788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6.51 (3.5)</w:t>
            </w:r>
          </w:p>
        </w:tc>
      </w:tr>
      <w:tr w:rsidR="0781292B" w:rsidRPr="00094DC2" w14:paraId="17148C79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FBC9D2" w14:textId="1A05556F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F4B6C55" w14:textId="7197716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4.02 (1.99)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4FC72E" w14:textId="4BD6D3C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4.5 (2.74)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FF7E65A" w14:textId="7BA953C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3.88 (1.87)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EDCD906" w14:textId="6B12B89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4.67 (2.69)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2B18C5B" w14:textId="3038F71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4.45 (2.78)</w:t>
            </w:r>
          </w:p>
        </w:tc>
      </w:tr>
      <w:tr w:rsidR="0781292B" w:rsidRPr="00094DC2" w14:paraId="123DEDAF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684A44" w14:textId="71C04402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5C540D9" w14:textId="0579C5F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3.6 (2.26)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6B621E6" w14:textId="31967DD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4.20 (2.80)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6AACBED" w14:textId="05E7320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3.5 (2.1)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F2B358B" w14:textId="046292F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4.27 (2.84)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EECE21" w14:textId="50A567C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4.17 (2.8)</w:t>
            </w:r>
          </w:p>
        </w:tc>
      </w:tr>
      <w:tr w:rsidR="0781292B" w:rsidRPr="00094DC2" w14:paraId="31A00D69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E938B9D" w14:textId="684E7892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0990D81" w14:textId="0345641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221.05 (78.38)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985F521" w14:textId="5D1A005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232.83 (83.54)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20A2FA8" w14:textId="78E21FD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218.72 (77.80)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D33DC03" w14:textId="6167A3F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233.95 (83.61)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17D7F1D" w14:textId="1D410F1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231.82 (83.48)</w:t>
            </w:r>
          </w:p>
        </w:tc>
      </w:tr>
      <w:tr w:rsidR="0781292B" w:rsidRPr="00094DC2" w14:paraId="2CA6521F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29431C1" w14:textId="4972DEA6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96FA181" w14:textId="3F25ED5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217 (87)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DF85CD" w14:textId="171B514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227 (88)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3C9FC6A" w14:textId="00BC215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215 (87)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C092AF8" w14:textId="2977B22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226 (84)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A3B146B" w14:textId="44B9E39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229 (93)</w:t>
            </w:r>
          </w:p>
        </w:tc>
      </w:tr>
      <w:tr w:rsidR="0781292B" w:rsidRPr="00094DC2" w14:paraId="2D503A68" w14:textId="77777777" w:rsidTr="0014767C">
        <w:trPr>
          <w:trHeight w:val="216"/>
        </w:trPr>
        <w:tc>
          <w:tcPr>
            <w:tcW w:w="8990" w:type="dxa"/>
            <w:gridSpan w:val="6"/>
            <w:tcBorders>
              <w:top w:val="single" w:sz="8" w:space="0" w:color="auto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left w:w="108" w:type="dxa"/>
              <w:right w:w="108" w:type="dxa"/>
            </w:tcMar>
          </w:tcPr>
          <w:p w14:paraId="20BF51B7" w14:textId="695ED3BA" w:rsidR="0781292B" w:rsidRPr="00094DC2" w:rsidRDefault="0781292B" w:rsidP="0781292B">
            <w:pPr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</w:pPr>
            <w:proofErr w:type="spellStart"/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H</w:t>
            </w:r>
            <w:r w:rsidR="46D3893E"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a</w:t>
            </w:r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ematological</w:t>
            </w:r>
            <w:proofErr w:type="spellEnd"/>
            <w:r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 xml:space="preserve"> characteristics at </w:t>
            </w:r>
            <w:proofErr w:type="spellStart"/>
            <w:r w:rsidR="3602BD6E"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>haematological</w:t>
            </w:r>
            <w:proofErr w:type="spellEnd"/>
            <w:r w:rsidR="3602BD6E" w:rsidRPr="00094DC2">
              <w:rPr>
                <w:rFonts w:ascii="Arial" w:eastAsia="Arial" w:hAnsi="Arial" w:cs="Arial"/>
                <w:b/>
                <w:bCs/>
                <w:sz w:val="12"/>
                <w:szCs w:val="12"/>
                <w:lang w:val="en-US"/>
              </w:rPr>
              <w:t xml:space="preserve"> event </w:t>
            </w:r>
          </w:p>
          <w:p w14:paraId="2739F18E" w14:textId="61FD311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 xml:space="preserve"> </w:t>
            </w:r>
          </w:p>
        </w:tc>
      </w:tr>
      <w:tr w:rsidR="0781292B" w:rsidRPr="00094DC2" w14:paraId="7BABB4C6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26B436" w14:textId="5A53A3B2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0B7457F" w14:textId="771AF9D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3.24 (1.49)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BD740A7" w14:textId="0197BE8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2.95 (3.01)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FB2B209" w14:textId="715E24F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3.20 (0.88)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EB5C147" w14:textId="7BFE27EE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4.48 (3.99)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78C453D" w14:textId="2B35F0EA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1.88 (1.22)</w:t>
            </w:r>
          </w:p>
        </w:tc>
      </w:tr>
      <w:tr w:rsidR="0781292B" w:rsidRPr="00094DC2" w14:paraId="4AC6A638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96A1A44" w14:textId="5CF245C1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White cell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F0AF5BD" w14:textId="6E14329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2.9 (0.99)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EA4528F" w14:textId="1FDB251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 (1.6)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51D2E0C" w14:textId="39E932A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2.96 (0.90)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6BFE343" w14:textId="6A109F2C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2.78 (4.8)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55B7B936" w14:textId="397F71B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1.8 (1.1)</w:t>
            </w:r>
          </w:p>
        </w:tc>
      </w:tr>
      <w:tr w:rsidR="0781292B" w:rsidRPr="00094DC2" w14:paraId="1C06605B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E73970B" w14:textId="2EE03344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036BC9C" w14:textId="121F63F1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1.21 (0.44)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29E9E30" w14:textId="11F8A88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0.23 (0.15)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D6B3A31" w14:textId="16AB10F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1.33 (0.30)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E07E475" w14:textId="150CBE8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0.21 (0.18)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C5D873" w14:textId="0B53FC9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0.25 (0.13)</w:t>
            </w:r>
          </w:p>
        </w:tc>
      </w:tr>
      <w:tr w:rsidR="0781292B" w:rsidRPr="00094DC2" w14:paraId="1019698E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B8850E" w14:textId="5F97E48A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Absolute neutrophil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BFC4C1A" w14:textId="247D4E7B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1.3 (0.42)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7775A4" w14:textId="0D4E8B6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0.27 (0.3)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98C6BD0" w14:textId="785D55E9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1.34 (0.28)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306D524" w14:textId="7692276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0.20 (0.4)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CB00C0B" w14:textId="6FF021EF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0.3 (0.27)</w:t>
            </w:r>
          </w:p>
        </w:tc>
      </w:tr>
      <w:tr w:rsidR="0781292B" w:rsidRPr="00094DC2" w14:paraId="22439B5D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35658B3" w14:textId="0CADB3FB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mean (SD)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CF76C46" w14:textId="649863D5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193.45 (93.32)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7859A8D0" w14:textId="7B623037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216.45 (123.36)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2FD2437" w14:textId="3FE0AF02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186.81 (86.36)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3AFD9AC6" w14:textId="048868E3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203.51 (126.10)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1C9020FC" w14:textId="79A7BFC0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225.56 (120.75)</w:t>
            </w:r>
          </w:p>
        </w:tc>
      </w:tr>
      <w:tr w:rsidR="0781292B" w:rsidRPr="00094DC2" w14:paraId="641BB5AC" w14:textId="77777777" w:rsidTr="0014767C">
        <w:trPr>
          <w:trHeight w:val="216"/>
        </w:trPr>
        <w:tc>
          <w:tcPr>
            <w:tcW w:w="323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0EA835E5" w14:textId="6A637441" w:rsidR="0781292B" w:rsidRPr="00094DC2" w:rsidRDefault="0781292B" w:rsidP="0781292B">
            <w:pPr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Platelet count, median (IQR)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1524B18" w14:textId="320B858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195 (102)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4D72DB5" w14:textId="18DF718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224 (134)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27DBF676" w14:textId="457937C6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189 (96)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6537A54B" w14:textId="4DE4CBA4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208 (143)</w:t>
            </w:r>
          </w:p>
        </w:tc>
        <w:tc>
          <w:tcPr>
            <w:tcW w:w="11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left w:w="108" w:type="dxa"/>
              <w:right w:w="108" w:type="dxa"/>
            </w:tcMar>
          </w:tcPr>
          <w:p w14:paraId="444F71B0" w14:textId="54863B0D" w:rsidR="0781292B" w:rsidRPr="00094DC2" w:rsidRDefault="0781292B" w:rsidP="0781292B">
            <w:pPr>
              <w:jc w:val="center"/>
              <w:rPr>
                <w:rFonts w:ascii="Arial" w:eastAsia="Arial" w:hAnsi="Arial" w:cs="Arial"/>
                <w:sz w:val="12"/>
                <w:szCs w:val="12"/>
                <w:lang w:val="en-US"/>
              </w:rPr>
            </w:pPr>
            <w:r w:rsidRPr="00094DC2">
              <w:rPr>
                <w:rFonts w:ascii="Arial" w:eastAsia="Arial" w:hAnsi="Arial" w:cs="Arial"/>
                <w:sz w:val="12"/>
                <w:szCs w:val="12"/>
                <w:lang w:val="en-US"/>
              </w:rPr>
              <w:t>235.5 (131)</w:t>
            </w:r>
          </w:p>
        </w:tc>
      </w:tr>
    </w:tbl>
    <w:p w14:paraId="60386DC3" w14:textId="2F6DDBEA" w:rsidR="00886DBD" w:rsidRPr="00094DC2" w:rsidRDefault="5FF562D0" w:rsidP="00094DC2">
      <w:pPr>
        <w:widowControl w:val="0"/>
        <w:spacing w:line="360" w:lineRule="auto"/>
        <w:jc w:val="both"/>
        <w:rPr>
          <w:rFonts w:ascii="Arial" w:eastAsia="Arial" w:hAnsi="Arial" w:cs="Arial"/>
          <w:sz w:val="13"/>
          <w:szCs w:val="13"/>
        </w:rPr>
      </w:pPr>
      <w:r w:rsidRPr="7F9D5C97">
        <w:rPr>
          <w:rFonts w:ascii="Arial" w:eastAsia="Arial" w:hAnsi="Arial" w:cs="Arial"/>
          <w:b/>
          <w:bCs/>
          <w:sz w:val="13"/>
          <w:szCs w:val="13"/>
        </w:rPr>
        <w:t xml:space="preserve">Table </w:t>
      </w:r>
      <w:r w:rsidR="005206F5">
        <w:rPr>
          <w:rFonts w:ascii="Arial" w:eastAsia="Arial" w:hAnsi="Arial" w:cs="Arial"/>
          <w:b/>
          <w:bCs/>
          <w:sz w:val="13"/>
          <w:szCs w:val="13"/>
        </w:rPr>
        <w:t>1</w:t>
      </w:r>
      <w:r w:rsidRPr="7F9D5C97">
        <w:rPr>
          <w:rFonts w:ascii="Arial" w:eastAsia="Arial" w:hAnsi="Arial" w:cs="Arial"/>
          <w:b/>
          <w:bCs/>
          <w:sz w:val="13"/>
          <w:szCs w:val="13"/>
        </w:rPr>
        <w:t xml:space="preserve">. </w:t>
      </w:r>
      <w:r w:rsidRPr="7F9D5C97">
        <w:rPr>
          <w:rFonts w:ascii="Arial" w:eastAsia="Arial" w:hAnsi="Arial" w:cs="Arial"/>
          <w:sz w:val="13"/>
          <w:szCs w:val="13"/>
        </w:rPr>
        <w:t>Socio-demographic and clinical characteristics of patients registered on the CNRD. Aggregated groups refer to all patients who recorded the named haema</w:t>
      </w:r>
      <w:r w:rsidR="427897D9" w:rsidRPr="7F9D5C97">
        <w:rPr>
          <w:rFonts w:ascii="Arial" w:eastAsia="Arial" w:hAnsi="Arial" w:cs="Arial"/>
          <w:sz w:val="13"/>
          <w:szCs w:val="13"/>
        </w:rPr>
        <w:t xml:space="preserve">tological event and isolated group refers to patients who only recorded the distinct named haematological </w:t>
      </w:r>
      <w:r w:rsidR="6D85A5F0" w:rsidRPr="7F9D5C97">
        <w:rPr>
          <w:rFonts w:ascii="Arial" w:eastAsia="Arial" w:hAnsi="Arial" w:cs="Arial"/>
          <w:sz w:val="13"/>
          <w:szCs w:val="13"/>
        </w:rPr>
        <w:t xml:space="preserve">event. </w:t>
      </w:r>
    </w:p>
    <w:p w14:paraId="16A2D04F" w14:textId="7D64688B" w:rsidR="487BB4BE" w:rsidRDefault="487BB4BE" w:rsidP="487BB4BE">
      <w:pPr>
        <w:widowControl w:val="0"/>
        <w:spacing w:line="480" w:lineRule="auto"/>
        <w:jc w:val="both"/>
        <w:rPr>
          <w:rFonts w:ascii="Arial" w:hAnsi="Arial" w:cs="Arial"/>
          <w:sz w:val="16"/>
          <w:szCs w:val="16"/>
        </w:rPr>
      </w:pPr>
    </w:p>
    <w:p w14:paraId="39926E02" w14:textId="77777777" w:rsidR="00EB0711" w:rsidRDefault="00EB0711" w:rsidP="00EB0711">
      <w:pPr>
        <w:spacing w:line="480" w:lineRule="auto"/>
        <w:jc w:val="both"/>
        <w:rPr>
          <w:rFonts w:ascii="Arial" w:hAnsi="Arial" w:cs="Arial"/>
          <w:color w:val="FF0000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tbl>
      <w:tblPr>
        <w:tblStyle w:val="TableGrid"/>
        <w:tblW w:w="6216" w:type="dxa"/>
        <w:tblLook w:val="0000" w:firstRow="0" w:lastRow="0" w:firstColumn="0" w:lastColumn="0" w:noHBand="0" w:noVBand="0"/>
      </w:tblPr>
      <w:tblGrid>
        <w:gridCol w:w="2592"/>
        <w:gridCol w:w="1812"/>
        <w:gridCol w:w="1812"/>
      </w:tblGrid>
      <w:tr w:rsidR="00EB0711" w14:paraId="03F08D67" w14:textId="77777777" w:rsidTr="0016081D">
        <w:trPr>
          <w:trHeight w:val="302"/>
        </w:trPr>
        <w:tc>
          <w:tcPr>
            <w:tcW w:w="2592" w:type="dxa"/>
            <w:tcBorders>
              <w:bottom w:val="single" w:sz="12" w:space="0" w:color="000000" w:themeColor="text1"/>
            </w:tcBorders>
          </w:tcPr>
          <w:p w14:paraId="419308EF" w14:textId="77777777" w:rsidR="00EB0711" w:rsidRDefault="00EB0711" w:rsidP="0016081D">
            <w:pPr>
              <w:widowControl w:val="0"/>
              <w:spacing w:line="360" w:lineRule="auto"/>
              <w:rPr>
                <w:rFonts w:ascii="Arial" w:eastAsia="Arial" w:hAnsi="Arial" w:cs="Arial"/>
                <w:sz w:val="12"/>
                <w:szCs w:val="12"/>
              </w:rPr>
            </w:pPr>
            <w:r w:rsidRPr="53A36EB7">
              <w:rPr>
                <w:rFonts w:ascii="Arial" w:eastAsia="Arial" w:hAnsi="Arial" w:cs="Arial"/>
                <w:b/>
                <w:bCs/>
                <w:color w:val="000000" w:themeColor="text1"/>
                <w:sz w:val="12"/>
                <w:szCs w:val="12"/>
              </w:rPr>
              <w:t>Percentage of agranulocytosis in period</w:t>
            </w:r>
          </w:p>
          <w:p w14:paraId="40CA9A3B" w14:textId="77777777" w:rsidR="00EB0711" w:rsidRDefault="00EB0711" w:rsidP="0016081D">
            <w:pPr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812" w:type="dxa"/>
            <w:tcBorders>
              <w:bottom w:val="single" w:sz="12" w:space="0" w:color="000000" w:themeColor="text1"/>
            </w:tcBorders>
          </w:tcPr>
          <w:p w14:paraId="378BA85E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7F9D5C97">
              <w:rPr>
                <w:rFonts w:ascii="Arial" w:eastAsia="Arial" w:hAnsi="Arial" w:cs="Arial"/>
                <w:b/>
                <w:bCs/>
                <w:sz w:val="12"/>
                <w:szCs w:val="12"/>
              </w:rPr>
              <w:t>Threshold-based criterion</w:t>
            </w:r>
          </w:p>
        </w:tc>
        <w:tc>
          <w:tcPr>
            <w:tcW w:w="1812" w:type="dxa"/>
            <w:tcBorders>
              <w:bottom w:val="single" w:sz="12" w:space="0" w:color="000000" w:themeColor="text1"/>
            </w:tcBorders>
          </w:tcPr>
          <w:p w14:paraId="03C6FD50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7F9D5C97">
              <w:rPr>
                <w:rFonts w:ascii="Arial" w:eastAsia="Arial" w:hAnsi="Arial" w:cs="Arial"/>
                <w:b/>
                <w:bCs/>
                <w:sz w:val="12"/>
                <w:szCs w:val="12"/>
              </w:rPr>
              <w:t>Pattern-based criterion</w:t>
            </w:r>
          </w:p>
        </w:tc>
      </w:tr>
      <w:tr w:rsidR="00EB0711" w14:paraId="59FFE495" w14:textId="77777777" w:rsidTr="0016081D">
        <w:trPr>
          <w:trHeight w:val="302"/>
        </w:trPr>
        <w:tc>
          <w:tcPr>
            <w:tcW w:w="2592" w:type="dxa"/>
          </w:tcPr>
          <w:p w14:paraId="3E6D69C2" w14:textId="77777777" w:rsidR="00EB0711" w:rsidRPr="0B4DA902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>
              <w:rPr>
                <w:rFonts w:ascii="Arial" w:eastAsia="Arial" w:hAnsi="Arial" w:cs="Arial"/>
                <w:b/>
                <w:bCs/>
                <w:sz w:val="12"/>
                <w:szCs w:val="12"/>
              </w:rPr>
              <w:t>18 weeks</w:t>
            </w:r>
          </w:p>
        </w:tc>
        <w:tc>
          <w:tcPr>
            <w:tcW w:w="1812" w:type="dxa"/>
          </w:tcPr>
          <w:p w14:paraId="067EF9F1" w14:textId="77777777" w:rsidR="00EB0711" w:rsidRPr="0B4DA902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43.58</w:t>
            </w:r>
          </w:p>
        </w:tc>
        <w:tc>
          <w:tcPr>
            <w:tcW w:w="1812" w:type="dxa"/>
          </w:tcPr>
          <w:p w14:paraId="50474A72" w14:textId="77777777" w:rsidR="00EB0711" w:rsidRPr="0B4DA902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50.13</w:t>
            </w:r>
          </w:p>
        </w:tc>
      </w:tr>
      <w:tr w:rsidR="00EB0711" w14:paraId="161858F8" w14:textId="77777777" w:rsidTr="0016081D">
        <w:trPr>
          <w:trHeight w:val="302"/>
        </w:trPr>
        <w:tc>
          <w:tcPr>
            <w:tcW w:w="2592" w:type="dxa"/>
          </w:tcPr>
          <w:p w14:paraId="48F11AEB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b/>
                <w:bCs/>
                <w:sz w:val="12"/>
                <w:szCs w:val="12"/>
              </w:rPr>
              <w:t>1 year</w:t>
            </w:r>
          </w:p>
        </w:tc>
        <w:tc>
          <w:tcPr>
            <w:tcW w:w="1812" w:type="dxa"/>
          </w:tcPr>
          <w:p w14:paraId="64A28DB3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55.41</w:t>
            </w:r>
          </w:p>
        </w:tc>
        <w:tc>
          <w:tcPr>
            <w:tcW w:w="1812" w:type="dxa"/>
          </w:tcPr>
          <w:p w14:paraId="4B22EE2F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55.20</w:t>
            </w:r>
          </w:p>
        </w:tc>
      </w:tr>
      <w:tr w:rsidR="00EB0711" w14:paraId="0CB4CE25" w14:textId="77777777" w:rsidTr="0016081D">
        <w:trPr>
          <w:trHeight w:val="302"/>
        </w:trPr>
        <w:tc>
          <w:tcPr>
            <w:tcW w:w="2592" w:type="dxa"/>
          </w:tcPr>
          <w:p w14:paraId="3F19D80B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b/>
                <w:bCs/>
                <w:sz w:val="12"/>
                <w:szCs w:val="12"/>
              </w:rPr>
              <w:lastRenderedPageBreak/>
              <w:t>2 years</w:t>
            </w:r>
          </w:p>
        </w:tc>
        <w:tc>
          <w:tcPr>
            <w:tcW w:w="1812" w:type="dxa"/>
          </w:tcPr>
          <w:p w14:paraId="5D81EF71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63.85</w:t>
            </w:r>
          </w:p>
        </w:tc>
        <w:tc>
          <w:tcPr>
            <w:tcW w:w="1812" w:type="dxa"/>
          </w:tcPr>
          <w:p w14:paraId="5CCBACE6" w14:textId="77777777" w:rsidR="00EB0711" w:rsidRDefault="00EB0711" w:rsidP="0016081D">
            <w:pPr>
              <w:widowControl w:val="0"/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63.20</w:t>
            </w:r>
          </w:p>
        </w:tc>
      </w:tr>
      <w:tr w:rsidR="00EB0711" w14:paraId="7B38E4A5" w14:textId="77777777" w:rsidTr="0016081D">
        <w:trPr>
          <w:trHeight w:val="302"/>
        </w:trPr>
        <w:tc>
          <w:tcPr>
            <w:tcW w:w="2592" w:type="dxa"/>
          </w:tcPr>
          <w:p w14:paraId="0F552C13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b/>
                <w:bCs/>
                <w:sz w:val="12"/>
                <w:szCs w:val="12"/>
              </w:rPr>
              <w:t>3 years</w:t>
            </w:r>
          </w:p>
          <w:p w14:paraId="51888515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</w:p>
        </w:tc>
        <w:tc>
          <w:tcPr>
            <w:tcW w:w="1812" w:type="dxa"/>
          </w:tcPr>
          <w:p w14:paraId="7D664899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71.11</w:t>
            </w:r>
          </w:p>
        </w:tc>
        <w:tc>
          <w:tcPr>
            <w:tcW w:w="1812" w:type="dxa"/>
          </w:tcPr>
          <w:p w14:paraId="57FC0AD8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69.87</w:t>
            </w:r>
          </w:p>
        </w:tc>
      </w:tr>
      <w:tr w:rsidR="00EB0711" w14:paraId="05A86B45" w14:textId="77777777" w:rsidTr="0016081D">
        <w:trPr>
          <w:trHeight w:val="302"/>
        </w:trPr>
        <w:tc>
          <w:tcPr>
            <w:tcW w:w="2592" w:type="dxa"/>
          </w:tcPr>
          <w:p w14:paraId="50A88886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b/>
                <w:bCs/>
                <w:sz w:val="12"/>
                <w:szCs w:val="12"/>
              </w:rPr>
              <w:t>4 years</w:t>
            </w:r>
          </w:p>
        </w:tc>
        <w:tc>
          <w:tcPr>
            <w:tcW w:w="1812" w:type="dxa"/>
          </w:tcPr>
          <w:p w14:paraId="6C8A5CCF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76.52</w:t>
            </w:r>
          </w:p>
        </w:tc>
        <w:tc>
          <w:tcPr>
            <w:tcW w:w="1812" w:type="dxa"/>
          </w:tcPr>
          <w:p w14:paraId="13177321" w14:textId="77777777" w:rsidR="00EB0711" w:rsidRDefault="00EB0711" w:rsidP="0016081D">
            <w:pPr>
              <w:spacing w:line="360" w:lineRule="auto"/>
              <w:jc w:val="both"/>
              <w:rPr>
                <w:rFonts w:ascii="Arial" w:eastAsia="Arial" w:hAnsi="Arial" w:cs="Arial"/>
                <w:sz w:val="12"/>
                <w:szCs w:val="12"/>
              </w:rPr>
            </w:pPr>
            <w:r w:rsidRPr="0B4DA902">
              <w:rPr>
                <w:rFonts w:ascii="Arial" w:eastAsia="Arial" w:hAnsi="Arial" w:cs="Arial"/>
                <w:sz w:val="12"/>
                <w:szCs w:val="12"/>
              </w:rPr>
              <w:t>77.07</w:t>
            </w:r>
          </w:p>
        </w:tc>
      </w:tr>
    </w:tbl>
    <w:p w14:paraId="2927E4F9" w14:textId="54D1308C" w:rsidR="00EB0711" w:rsidRPr="00BA282E" w:rsidRDefault="00EB0711" w:rsidP="00EB0711">
      <w:pPr>
        <w:widowControl w:val="0"/>
        <w:spacing w:line="360" w:lineRule="auto"/>
        <w:jc w:val="both"/>
        <w:rPr>
          <w:rFonts w:ascii="Arial" w:eastAsia="Arial" w:hAnsi="Arial" w:cs="Arial"/>
          <w:sz w:val="13"/>
          <w:szCs w:val="13"/>
        </w:rPr>
      </w:pPr>
      <w:r w:rsidRPr="7F9D5C97">
        <w:rPr>
          <w:rFonts w:ascii="Arial" w:eastAsia="Arial" w:hAnsi="Arial" w:cs="Arial"/>
          <w:b/>
          <w:bCs/>
          <w:sz w:val="13"/>
          <w:szCs w:val="13"/>
        </w:rPr>
        <w:t xml:space="preserve">Table </w:t>
      </w:r>
      <w:r w:rsidR="005206F5">
        <w:rPr>
          <w:rFonts w:ascii="Arial" w:eastAsia="Arial" w:hAnsi="Arial" w:cs="Arial"/>
          <w:b/>
          <w:bCs/>
          <w:sz w:val="13"/>
          <w:szCs w:val="13"/>
        </w:rPr>
        <w:t>2</w:t>
      </w:r>
      <w:r w:rsidRPr="7F9D5C97">
        <w:rPr>
          <w:rFonts w:ascii="Arial" w:eastAsia="Arial" w:hAnsi="Arial" w:cs="Arial"/>
          <w:b/>
          <w:bCs/>
          <w:sz w:val="13"/>
          <w:szCs w:val="13"/>
        </w:rPr>
        <w:t xml:space="preserve">. </w:t>
      </w:r>
      <w:r w:rsidRPr="7F9D5C97">
        <w:rPr>
          <w:rFonts w:ascii="Arial" w:eastAsia="Arial" w:hAnsi="Arial" w:cs="Arial"/>
          <w:sz w:val="13"/>
          <w:szCs w:val="13"/>
        </w:rPr>
        <w:t xml:space="preserve">Percentage of agranulocytosis cases (threshold-based vs. pattern-based) in the CNRD sample (N=3,029)  </w:t>
      </w:r>
    </w:p>
    <w:p w14:paraId="7A87F30E" w14:textId="77777777" w:rsidR="00EB0711" w:rsidRDefault="00EB0711" w:rsidP="00EB0711">
      <w:pPr>
        <w:spacing w:line="480" w:lineRule="auto"/>
        <w:jc w:val="both"/>
        <w:rPr>
          <w:rFonts w:ascii="Arial" w:hAnsi="Arial" w:cs="Arial"/>
          <w:color w:val="FF0000"/>
          <w:sz w:val="16"/>
          <w:szCs w:val="16"/>
        </w:rPr>
      </w:pPr>
    </w:p>
    <w:p w14:paraId="0B571C48" w14:textId="3F01F823" w:rsidR="487BB4BE" w:rsidRDefault="487BB4BE" w:rsidP="487BB4BE">
      <w:pPr>
        <w:widowControl w:val="0"/>
        <w:spacing w:line="480" w:lineRule="auto"/>
        <w:jc w:val="both"/>
        <w:rPr>
          <w:rFonts w:ascii="Arial" w:hAnsi="Arial" w:cs="Arial"/>
          <w:sz w:val="16"/>
          <w:szCs w:val="16"/>
        </w:rPr>
      </w:pPr>
    </w:p>
    <w:p w14:paraId="07E9F561" w14:textId="761E3AFA" w:rsidR="00886DBD" w:rsidRPr="00BA282E" w:rsidRDefault="00672FF1" w:rsidP="7F9D5C97">
      <w:pPr>
        <w:widowControl w:val="0"/>
        <w:spacing w:line="480" w:lineRule="auto"/>
        <w:jc w:val="both"/>
        <w:rPr>
          <w:rFonts w:ascii="Arial" w:hAnsi="Arial" w:cs="Arial"/>
          <w:b/>
          <w:bCs/>
          <w:sz w:val="16"/>
          <w:szCs w:val="16"/>
        </w:rPr>
      </w:pPr>
      <w:r w:rsidRPr="7F9D5C97">
        <w:rPr>
          <w:rFonts w:ascii="Arial" w:hAnsi="Arial" w:cs="Arial"/>
          <w:b/>
          <w:bCs/>
          <w:sz w:val="16"/>
          <w:szCs w:val="16"/>
        </w:rPr>
        <w:t>F</w:t>
      </w:r>
      <w:r w:rsidR="0008621E" w:rsidRPr="7F9D5C97">
        <w:rPr>
          <w:rFonts w:ascii="Arial" w:hAnsi="Arial" w:cs="Arial"/>
          <w:b/>
          <w:bCs/>
          <w:sz w:val="16"/>
          <w:szCs w:val="16"/>
        </w:rPr>
        <w:t>igure</w:t>
      </w:r>
      <w:r w:rsidR="5C5AC198" w:rsidRPr="7F9D5C97">
        <w:rPr>
          <w:rFonts w:ascii="Arial" w:hAnsi="Arial" w:cs="Arial"/>
          <w:b/>
          <w:bCs/>
          <w:sz w:val="16"/>
          <w:szCs w:val="16"/>
        </w:rPr>
        <w:t>s</w:t>
      </w:r>
    </w:p>
    <w:p w14:paraId="2FD62EA3" w14:textId="75C05896" w:rsidR="00832081" w:rsidRPr="00BA282E" w:rsidRDefault="00832081" w:rsidP="7F9D5C97">
      <w:pPr>
        <w:widowControl w:val="0"/>
        <w:spacing w:line="480" w:lineRule="auto"/>
        <w:jc w:val="both"/>
        <w:rPr>
          <w:rFonts w:ascii="Arial" w:eastAsia="Times New Roman" w:hAnsi="Arial" w:cs="Arial"/>
          <w:b/>
          <w:bCs/>
          <w:sz w:val="16"/>
          <w:szCs w:val="16"/>
        </w:rPr>
      </w:pPr>
    </w:p>
    <w:p w14:paraId="23D6BB80" w14:textId="69054043" w:rsidR="00E01518" w:rsidRPr="00BA282E" w:rsidRDefault="00E01518" w:rsidP="4F3DE56F">
      <w:pPr>
        <w:spacing w:line="360" w:lineRule="auto"/>
        <w:jc w:val="both"/>
        <w:sectPr w:rsidR="00E01518" w:rsidRPr="00BA282E" w:rsidSect="0026226A">
          <w:headerReference w:type="default" r:id="rId11"/>
          <w:footerReference w:type="default" r:id="rId12"/>
          <w:type w:val="continuous"/>
          <w:pgSz w:w="11906" w:h="16838"/>
          <w:pgMar w:top="1418" w:right="1418" w:bottom="1418" w:left="1418" w:header="0" w:footer="0" w:gutter="0"/>
          <w:pgNumType w:start="1"/>
          <w:cols w:space="720"/>
          <w:formProt w:val="0"/>
          <w:docGrid w:linePitch="326"/>
        </w:sectPr>
      </w:pPr>
    </w:p>
    <w:p w14:paraId="4E023F3D" w14:textId="7A9F40D3" w:rsidR="00FA613A" w:rsidRPr="00BA282E" w:rsidRDefault="00FA613A" w:rsidP="00641467">
      <w:pPr>
        <w:widowControl w:val="0"/>
        <w:spacing w:line="480" w:lineRule="auto"/>
        <w:jc w:val="both"/>
        <w:rPr>
          <w:rFonts w:ascii="Arial" w:hAnsi="Arial" w:cs="Arial"/>
          <w:b/>
          <w:color w:val="000000"/>
          <w:sz w:val="16"/>
          <w:szCs w:val="16"/>
          <w:shd w:val="clear" w:color="auto" w:fill="00FF00"/>
        </w:rPr>
      </w:pPr>
    </w:p>
    <w:p w14:paraId="6447796F" w14:textId="77777777" w:rsidR="00C06735" w:rsidRPr="00BA282E" w:rsidRDefault="00C06735" w:rsidP="00C06735">
      <w:pPr>
        <w:widowControl w:val="0"/>
        <w:spacing w:line="360" w:lineRule="auto"/>
        <w:jc w:val="both"/>
        <w:rPr>
          <w:rFonts w:ascii="Arial" w:eastAsia="Times New Roman" w:hAnsi="Arial" w:cs="Arial"/>
          <w:b/>
          <w:sz w:val="16"/>
          <w:szCs w:val="16"/>
        </w:rPr>
        <w:sectPr w:rsidR="00C06735" w:rsidRPr="00BA282E" w:rsidSect="0026226A">
          <w:headerReference w:type="default" r:id="rId13"/>
          <w:footerReference w:type="default" r:id="rId14"/>
          <w:type w:val="continuous"/>
          <w:pgSz w:w="11906" w:h="16838"/>
          <w:pgMar w:top="1418" w:right="1418" w:bottom="1276" w:left="1418" w:header="720" w:footer="720" w:gutter="0"/>
          <w:cols w:space="720"/>
          <w:docGrid w:linePitch="326"/>
        </w:sectPr>
      </w:pPr>
    </w:p>
    <w:p w14:paraId="62DE1493" w14:textId="46305E90" w:rsidR="00BA282E" w:rsidRDefault="001D450F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5744EE73" wp14:editId="6E025DE7">
            <wp:extent cx="5759450" cy="31896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_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A4AA" w14:textId="3FB27EF8" w:rsidR="00FB5258" w:rsidRDefault="00FB5258" w:rsidP="00FB5258">
      <w:pPr>
        <w:spacing w:line="360" w:lineRule="auto"/>
        <w:jc w:val="both"/>
        <w:rPr>
          <w:rFonts w:ascii="Arial" w:hAnsi="Arial" w:cs="Arial"/>
          <w:sz w:val="13"/>
          <w:szCs w:val="13"/>
        </w:rPr>
      </w:pPr>
      <w:r w:rsidRPr="4F3DE56F">
        <w:rPr>
          <w:rFonts w:ascii="Arial" w:hAnsi="Arial" w:cs="Arial"/>
          <w:b/>
          <w:bCs/>
          <w:sz w:val="13"/>
          <w:szCs w:val="13"/>
        </w:rPr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2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 w:rsidRPr="4F3DE56F">
        <w:rPr>
          <w:rFonts w:ascii="Arial" w:hAnsi="Arial" w:cs="Arial"/>
          <w:sz w:val="13"/>
          <w:szCs w:val="13"/>
        </w:rPr>
        <w:t>Cumulative frequency of haematological events (</w:t>
      </w:r>
      <w:r>
        <w:rPr>
          <w:rFonts w:ascii="Arial" w:hAnsi="Arial" w:cs="Arial"/>
          <w:sz w:val="13"/>
          <w:szCs w:val="13"/>
        </w:rPr>
        <w:t>NC</w:t>
      </w:r>
      <w:r w:rsidRPr="4F3DE56F">
        <w:rPr>
          <w:rFonts w:ascii="Arial" w:hAnsi="Arial" w:cs="Arial"/>
          <w:sz w:val="13"/>
          <w:szCs w:val="13"/>
        </w:rPr>
        <w:t xml:space="preserve">, </w:t>
      </w:r>
      <w:r>
        <w:rPr>
          <w:rFonts w:ascii="Arial" w:hAnsi="Arial" w:cs="Arial"/>
          <w:sz w:val="13"/>
          <w:szCs w:val="13"/>
        </w:rPr>
        <w:t>M-MN, TC, TA, PC</w:t>
      </w:r>
      <w:r w:rsidRPr="4F3DE56F">
        <w:rPr>
          <w:rFonts w:ascii="Arial" w:hAnsi="Arial" w:cs="Arial"/>
          <w:sz w:val="13"/>
          <w:szCs w:val="13"/>
        </w:rPr>
        <w:t>) in patients registered on the CNRD. A</w:t>
      </w:r>
      <w:r w:rsidR="00A47594">
        <w:rPr>
          <w:rFonts w:ascii="Arial" w:hAnsi="Arial" w:cs="Arial"/>
          <w:sz w:val="13"/>
          <w:szCs w:val="13"/>
        </w:rPr>
        <w:t xml:space="preserve"> &amp; C</w:t>
      </w:r>
      <w:r w:rsidRPr="4F3DE56F">
        <w:rPr>
          <w:rFonts w:ascii="Arial" w:hAnsi="Arial" w:cs="Arial"/>
          <w:sz w:val="13"/>
          <w:szCs w:val="13"/>
        </w:rPr>
        <w:t>) includes all recorded clozapine indications and B</w:t>
      </w:r>
      <w:r w:rsidR="00A47594">
        <w:rPr>
          <w:rFonts w:ascii="Arial" w:hAnsi="Arial" w:cs="Arial"/>
          <w:sz w:val="13"/>
          <w:szCs w:val="13"/>
        </w:rPr>
        <w:t xml:space="preserve"> &amp; D</w:t>
      </w:r>
      <w:r w:rsidRPr="4F3DE56F">
        <w:rPr>
          <w:rFonts w:ascii="Arial" w:hAnsi="Arial" w:cs="Arial"/>
          <w:sz w:val="13"/>
          <w:szCs w:val="13"/>
        </w:rPr>
        <w:t xml:space="preserve">) </w:t>
      </w:r>
      <w:r>
        <w:rPr>
          <w:rFonts w:ascii="Arial" w:hAnsi="Arial" w:cs="Arial"/>
          <w:sz w:val="13"/>
          <w:szCs w:val="13"/>
        </w:rPr>
        <w:t xml:space="preserve">is </w:t>
      </w:r>
      <w:r w:rsidRPr="4F3DE56F">
        <w:rPr>
          <w:rFonts w:ascii="Arial" w:hAnsi="Arial" w:cs="Arial"/>
          <w:sz w:val="13"/>
          <w:szCs w:val="13"/>
        </w:rPr>
        <w:t>restricted to only patients with TR</w:t>
      </w:r>
      <w:r>
        <w:rPr>
          <w:rFonts w:ascii="Arial" w:hAnsi="Arial" w:cs="Arial"/>
          <w:sz w:val="13"/>
          <w:szCs w:val="13"/>
        </w:rPr>
        <w:t>S</w:t>
      </w:r>
    </w:p>
    <w:p w14:paraId="6E8F231C" w14:textId="77777777" w:rsidR="009358CF" w:rsidRDefault="009358CF" w:rsidP="009358CF">
      <w:pPr>
        <w:spacing w:line="360" w:lineRule="auto"/>
        <w:jc w:val="both"/>
        <w:rPr>
          <w:rFonts w:ascii="Arial" w:hAnsi="Arial" w:cs="Arial"/>
          <w:sz w:val="13"/>
          <w:szCs w:val="13"/>
        </w:rPr>
      </w:pPr>
    </w:p>
    <w:p w14:paraId="16C07109" w14:textId="77777777" w:rsidR="009358CF" w:rsidRDefault="009358CF" w:rsidP="009358CF">
      <w:pPr>
        <w:spacing w:line="360" w:lineRule="auto"/>
        <w:jc w:val="both"/>
        <w:rPr>
          <w:rFonts w:ascii="Arial" w:hAnsi="Arial" w:cs="Arial"/>
          <w:sz w:val="13"/>
          <w:szCs w:val="13"/>
        </w:rPr>
      </w:pPr>
    </w:p>
    <w:p w14:paraId="45749BD8" w14:textId="77777777" w:rsidR="009358CF" w:rsidRDefault="009358CF" w:rsidP="009358CF">
      <w:pPr>
        <w:spacing w:line="360" w:lineRule="auto"/>
        <w:jc w:val="both"/>
        <w:rPr>
          <w:rFonts w:ascii="Arial" w:hAnsi="Arial" w:cs="Arial"/>
          <w:sz w:val="13"/>
          <w:szCs w:val="13"/>
        </w:rPr>
      </w:pPr>
    </w:p>
    <w:p w14:paraId="48A89FB1" w14:textId="77777777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67737723" w14:textId="15A4216E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54A33B7F" w14:textId="152E5C5E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2E9A44D6" w14:textId="6F4F928B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5AB5BF4D" w14:textId="0978E0E4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D583E3A" w14:textId="3D582823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A08A44C" w14:textId="3893F2CB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ED620E7" w14:textId="17B8F884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2E229514" w14:textId="7FBDF1C9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4F19DD6" w14:textId="3440F149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A754F7E" w14:textId="417763AC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C37A197" w14:textId="1D3EEB1C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1CE4F11" w14:textId="32BBF400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6F8C8002" w14:textId="7C17CF06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86E1496" w14:textId="72189E9F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58A3BB0" w14:textId="1320A795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66C9AE08" w14:textId="62265DDE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4EBFC3D" w14:textId="1C38B443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46682ACF" w14:textId="253F1115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F7F09D9" w14:textId="47A9C504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56F7F59B" w14:textId="01961C45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6C73830" w14:textId="53C38153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64CF4411" w14:textId="7E733DC1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194F549" w14:textId="02355DE0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 wp14:anchorId="192AECE1" wp14:editId="33B74E9E">
            <wp:extent cx="5618664" cy="8631141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_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314" cy="863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3F679" w14:textId="4A188EFD" w:rsidR="00C021EC" w:rsidRDefault="00C021EC" w:rsidP="00C021EC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  <w:sectPr w:rsidR="00C021EC" w:rsidSect="00C021EC">
          <w:footerReference w:type="default" r:id="rId17"/>
          <w:type w:val="continuous"/>
          <w:pgSz w:w="11906" w:h="16838"/>
          <w:pgMar w:top="1418" w:right="1418" w:bottom="1276" w:left="1418" w:header="0" w:footer="684" w:gutter="0"/>
          <w:pgNumType w:start="1"/>
          <w:cols w:space="720"/>
          <w:formProt w:val="0"/>
          <w:docGrid w:linePitch="326"/>
        </w:sectPr>
      </w:pPr>
      <w:r w:rsidRPr="4F3DE56F">
        <w:rPr>
          <w:rFonts w:ascii="Arial" w:hAnsi="Arial" w:cs="Arial"/>
          <w:b/>
          <w:bCs/>
          <w:sz w:val="13"/>
          <w:szCs w:val="13"/>
        </w:rPr>
        <w:lastRenderedPageBreak/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2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>
        <w:rPr>
          <w:rFonts w:ascii="Arial" w:hAnsi="Arial" w:cs="Arial"/>
          <w:sz w:val="13"/>
          <w:szCs w:val="13"/>
        </w:rPr>
        <w:t xml:space="preserve">Heatmaps represent (A) the prevalence and (B) the expected median time of different haematological events (neutropenia, mild-to moderate neutropenia, threshold-based agranulocytosis, transient agranulocytosis and pattern-based agranulocytosis) for different demographic groups (ethnicity, gender, clozapine indication, </w:t>
      </w:r>
      <w:r w:rsidR="004D1823">
        <w:rPr>
          <w:rFonts w:ascii="Arial" w:hAnsi="Arial" w:cs="Arial"/>
          <w:sz w:val="13"/>
          <w:szCs w:val="13"/>
        </w:rPr>
        <w:t xml:space="preserve">rechallenge status </w:t>
      </w:r>
      <w:r>
        <w:rPr>
          <w:rFonts w:ascii="Arial" w:hAnsi="Arial" w:cs="Arial"/>
          <w:sz w:val="13"/>
          <w:szCs w:val="13"/>
        </w:rPr>
        <w:t xml:space="preserve">age). </w:t>
      </w:r>
    </w:p>
    <w:p w14:paraId="545F0502" w14:textId="77777777" w:rsidR="00094DC2" w:rsidRDefault="00094DC2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47E708D7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292701CB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6BF372CF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F771B61" wp14:editId="02F82984">
            <wp:extent cx="5759450" cy="1876425"/>
            <wp:effectExtent l="0" t="0" r="6350" b="3175"/>
            <wp:docPr id="2861662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66221" name="Picture 2861662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D4257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5DD960FA" w14:textId="43E486DE" w:rsidR="00A47594" w:rsidRDefault="00A47594" w:rsidP="00A47594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  <w:sectPr w:rsidR="00A47594" w:rsidSect="00A47594">
          <w:footerReference w:type="default" r:id="rId19"/>
          <w:type w:val="continuous"/>
          <w:pgSz w:w="11906" w:h="16838"/>
          <w:pgMar w:top="1418" w:right="1418" w:bottom="1276" w:left="1418" w:header="0" w:footer="684" w:gutter="0"/>
          <w:pgNumType w:start="1"/>
          <w:cols w:space="720"/>
          <w:formProt w:val="0"/>
          <w:docGrid w:linePitch="326"/>
        </w:sectPr>
      </w:pPr>
      <w:r w:rsidRPr="4F3DE56F">
        <w:rPr>
          <w:rFonts w:ascii="Arial" w:hAnsi="Arial" w:cs="Arial"/>
          <w:b/>
          <w:bCs/>
          <w:sz w:val="13"/>
          <w:szCs w:val="13"/>
        </w:rPr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3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>
        <w:rPr>
          <w:rFonts w:ascii="Arial" w:hAnsi="Arial" w:cs="Arial"/>
          <w:sz w:val="13"/>
          <w:szCs w:val="13"/>
        </w:rPr>
        <w:t>Cumulative number of patients entering the CNRD by year (Mixed)</w:t>
      </w:r>
    </w:p>
    <w:p w14:paraId="53D66E29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A803D7F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3E53C88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4B7C36A0" wp14:editId="4FF2053D">
            <wp:extent cx="5759450" cy="1885950"/>
            <wp:effectExtent l="0" t="0" r="6350" b="6350"/>
            <wp:docPr id="17276573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657351" name="Picture 172765735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A14E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C946DF4" w14:textId="3116CBD0" w:rsidR="00A47594" w:rsidRDefault="00A47594" w:rsidP="00A47594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  <w:sectPr w:rsidR="00A47594" w:rsidSect="00A47594">
          <w:footerReference w:type="default" r:id="rId21"/>
          <w:type w:val="continuous"/>
          <w:pgSz w:w="11906" w:h="16838"/>
          <w:pgMar w:top="1418" w:right="1418" w:bottom="1276" w:left="1418" w:header="0" w:footer="684" w:gutter="0"/>
          <w:pgNumType w:start="1"/>
          <w:cols w:space="720"/>
          <w:formProt w:val="0"/>
          <w:docGrid w:linePitch="326"/>
        </w:sectPr>
      </w:pPr>
      <w:r w:rsidRPr="4F3DE56F">
        <w:rPr>
          <w:rFonts w:ascii="Arial" w:hAnsi="Arial" w:cs="Arial"/>
          <w:b/>
          <w:bCs/>
          <w:sz w:val="13"/>
          <w:szCs w:val="13"/>
        </w:rPr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4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>
        <w:rPr>
          <w:rFonts w:ascii="Arial" w:hAnsi="Arial" w:cs="Arial"/>
          <w:sz w:val="13"/>
          <w:szCs w:val="13"/>
        </w:rPr>
        <w:t>Cumulative number of patients entering the CNRD by year (</w:t>
      </w:r>
      <w:r>
        <w:rPr>
          <w:rFonts w:ascii="Arial" w:hAnsi="Arial" w:cs="Arial"/>
          <w:sz w:val="13"/>
          <w:szCs w:val="13"/>
        </w:rPr>
        <w:t>Afro-Caribbean</w:t>
      </w:r>
      <w:r>
        <w:rPr>
          <w:rFonts w:ascii="Arial" w:hAnsi="Arial" w:cs="Arial"/>
          <w:sz w:val="13"/>
          <w:szCs w:val="13"/>
        </w:rPr>
        <w:t>)</w:t>
      </w:r>
    </w:p>
    <w:p w14:paraId="039314DF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7F08B48E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55B65128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drawing>
          <wp:inline distT="0" distB="0" distL="0" distR="0" wp14:anchorId="756A8F29" wp14:editId="689CB5EF">
            <wp:extent cx="5759450" cy="1876425"/>
            <wp:effectExtent l="0" t="0" r="6350" b="3175"/>
            <wp:docPr id="167403816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4038162" name="Picture 1674038162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F3B2D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1E814BE1" w14:textId="5B50C00D" w:rsidR="00D84585" w:rsidRDefault="00D84585" w:rsidP="00D84585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  <w:sectPr w:rsidR="00D84585" w:rsidSect="00D84585">
          <w:footerReference w:type="default" r:id="rId23"/>
          <w:type w:val="continuous"/>
          <w:pgSz w:w="11906" w:h="16838"/>
          <w:pgMar w:top="1418" w:right="1418" w:bottom="1276" w:left="1418" w:header="0" w:footer="684" w:gutter="0"/>
          <w:pgNumType w:start="1"/>
          <w:cols w:space="720"/>
          <w:formProt w:val="0"/>
          <w:docGrid w:linePitch="326"/>
        </w:sectPr>
      </w:pPr>
      <w:r w:rsidRPr="4F3DE56F">
        <w:rPr>
          <w:rFonts w:ascii="Arial" w:hAnsi="Arial" w:cs="Arial"/>
          <w:b/>
          <w:bCs/>
          <w:sz w:val="13"/>
          <w:szCs w:val="13"/>
        </w:rPr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4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>
        <w:rPr>
          <w:rFonts w:ascii="Arial" w:hAnsi="Arial" w:cs="Arial"/>
          <w:sz w:val="13"/>
          <w:szCs w:val="13"/>
        </w:rPr>
        <w:t>Cumulative number of patients entering the CNRD by year (Afro-Caribbean)</w:t>
      </w:r>
    </w:p>
    <w:p w14:paraId="3B8F84BE" w14:textId="77777777" w:rsidR="00A47594" w:rsidRDefault="00A47594">
      <w:pPr>
        <w:jc w:val="both"/>
        <w:textAlignment w:val="auto"/>
        <w:rPr>
          <w:rFonts w:ascii="Arial" w:hAnsi="Arial" w:cs="Arial"/>
          <w:b/>
          <w:sz w:val="16"/>
          <w:szCs w:val="16"/>
        </w:rPr>
      </w:pPr>
    </w:p>
    <w:p w14:paraId="3EA47B1D" w14:textId="049DFA14" w:rsidR="00A47594" w:rsidRDefault="00A47594">
      <w:pPr>
        <w:jc w:val="both"/>
        <w:textAlignment w:val="auto"/>
        <w:rPr>
          <w:rFonts w:ascii="Arial" w:hAnsi="Arial" w:cs="Arial"/>
          <w:b/>
          <w:noProof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lastRenderedPageBreak/>
        <w:drawing>
          <wp:inline distT="0" distB="0" distL="0" distR="0" wp14:anchorId="168570EF" wp14:editId="768377D0">
            <wp:extent cx="5759450" cy="1840865"/>
            <wp:effectExtent l="0" t="0" r="6350" b="635"/>
            <wp:docPr id="43000503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005031" name="Picture 43000503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C14ED" w14:textId="77777777" w:rsidR="00D84585" w:rsidRDefault="00D84585" w:rsidP="00D84585">
      <w:pPr>
        <w:rPr>
          <w:rFonts w:ascii="Arial" w:hAnsi="Arial" w:cs="Arial"/>
          <w:b/>
          <w:noProof/>
          <w:sz w:val="16"/>
          <w:szCs w:val="16"/>
        </w:rPr>
      </w:pPr>
    </w:p>
    <w:p w14:paraId="408A5E2F" w14:textId="7E95FE7B" w:rsidR="00D84585" w:rsidRDefault="00D84585" w:rsidP="00D84585">
      <w:pPr>
        <w:spacing w:line="360" w:lineRule="auto"/>
        <w:jc w:val="both"/>
        <w:rPr>
          <w:rFonts w:ascii="Arial" w:hAnsi="Arial" w:cs="Arial"/>
          <w:b/>
          <w:bCs/>
          <w:sz w:val="16"/>
          <w:szCs w:val="16"/>
        </w:rPr>
        <w:sectPr w:rsidR="00D84585" w:rsidSect="00D84585">
          <w:footerReference w:type="default" r:id="rId25"/>
          <w:type w:val="continuous"/>
          <w:pgSz w:w="11906" w:h="16838"/>
          <w:pgMar w:top="1418" w:right="1418" w:bottom="1276" w:left="1418" w:header="0" w:footer="684" w:gutter="0"/>
          <w:pgNumType w:start="1"/>
          <w:cols w:space="720"/>
          <w:formProt w:val="0"/>
          <w:docGrid w:linePitch="326"/>
        </w:sectPr>
      </w:pPr>
      <w:r w:rsidRPr="4F3DE56F">
        <w:rPr>
          <w:rFonts w:ascii="Arial" w:hAnsi="Arial" w:cs="Arial"/>
          <w:b/>
          <w:bCs/>
          <w:sz w:val="13"/>
          <w:szCs w:val="13"/>
        </w:rPr>
        <w:t xml:space="preserve">Figure </w:t>
      </w:r>
      <w:r>
        <w:rPr>
          <w:rFonts w:ascii="Arial" w:hAnsi="Arial" w:cs="Arial"/>
          <w:b/>
          <w:bCs/>
          <w:sz w:val="13"/>
          <w:szCs w:val="13"/>
        </w:rPr>
        <w:t>5</w:t>
      </w:r>
      <w:r w:rsidRPr="4F3DE56F">
        <w:rPr>
          <w:rFonts w:ascii="Arial" w:hAnsi="Arial" w:cs="Arial"/>
          <w:b/>
          <w:bCs/>
          <w:sz w:val="13"/>
          <w:szCs w:val="13"/>
        </w:rPr>
        <w:t xml:space="preserve">. </w:t>
      </w:r>
      <w:r>
        <w:rPr>
          <w:rFonts w:ascii="Arial" w:hAnsi="Arial" w:cs="Arial"/>
          <w:sz w:val="13"/>
          <w:szCs w:val="13"/>
        </w:rPr>
        <w:t>Cumulative number of patients entering the CNRD by year (</w:t>
      </w:r>
      <w:r>
        <w:rPr>
          <w:rFonts w:ascii="Arial" w:hAnsi="Arial" w:cs="Arial"/>
          <w:sz w:val="13"/>
          <w:szCs w:val="13"/>
        </w:rPr>
        <w:t>Caucasian</w:t>
      </w:r>
      <w:r>
        <w:rPr>
          <w:rFonts w:ascii="Arial" w:hAnsi="Arial" w:cs="Arial"/>
          <w:sz w:val="13"/>
          <w:szCs w:val="13"/>
        </w:rPr>
        <w:t>)</w:t>
      </w:r>
    </w:p>
    <w:p w14:paraId="717163F9" w14:textId="1884FA7D" w:rsidR="00D84585" w:rsidRPr="00D84585" w:rsidRDefault="00D84585" w:rsidP="00D84585">
      <w:pPr>
        <w:tabs>
          <w:tab w:val="left" w:pos="1711"/>
        </w:tabs>
        <w:rPr>
          <w:rFonts w:ascii="Arial" w:hAnsi="Arial" w:cs="Arial"/>
          <w:sz w:val="16"/>
          <w:szCs w:val="16"/>
        </w:rPr>
      </w:pPr>
    </w:p>
    <w:sectPr w:rsidR="00D84585" w:rsidRPr="00D84585" w:rsidSect="0026226A">
      <w:headerReference w:type="default" r:id="rId26"/>
      <w:footerReference w:type="default" r:id="rId27"/>
      <w:type w:val="continuous"/>
      <w:pgSz w:w="11906" w:h="16838"/>
      <w:pgMar w:top="1418" w:right="1418" w:bottom="1418" w:left="1418" w:header="0" w:footer="0" w:gutter="0"/>
      <w:pgNumType w:start="1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64F176" w14:textId="77777777" w:rsidR="007A35DC" w:rsidRDefault="007A35DC" w:rsidP="003A757A">
      <w:r>
        <w:separator/>
      </w:r>
    </w:p>
  </w:endnote>
  <w:endnote w:type="continuationSeparator" w:id="0">
    <w:p w14:paraId="405663B3" w14:textId="77777777" w:rsidR="007A35DC" w:rsidRDefault="007A35DC" w:rsidP="003A757A">
      <w:r>
        <w:continuationSeparator/>
      </w:r>
    </w:p>
  </w:endnote>
  <w:endnote w:type="continuationNotice" w:id="1">
    <w:p w14:paraId="038EB2E3" w14:textId="77777777" w:rsidR="007A35DC" w:rsidRDefault="007A35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4C7794" w14:textId="77777777" w:rsidR="002129B8" w:rsidRDefault="002129B8" w:rsidP="00BA0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CDE561" w14:textId="77777777" w:rsidR="002129B8" w:rsidRDefault="002129B8" w:rsidP="00BA09E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336D48" w14:textId="77777777" w:rsidR="00C021EC" w:rsidRPr="000E317E" w:rsidRDefault="00C021EC" w:rsidP="000E317E">
    <w:pPr>
      <w:pStyle w:val="Footer"/>
      <w:jc w:val="center"/>
      <w:rPr>
        <w:sz w:val="20"/>
        <w:szCs w:val="20"/>
      </w:rPr>
    </w:pPr>
    <w:r w:rsidRPr="000E317E">
      <w:rPr>
        <w:sz w:val="20"/>
        <w:szCs w:val="20"/>
      </w:rPr>
      <w:fldChar w:fldCharType="begin"/>
    </w:r>
    <w:r w:rsidRPr="000E317E">
      <w:rPr>
        <w:sz w:val="20"/>
        <w:szCs w:val="20"/>
      </w:rPr>
      <w:instrText>PAGE   \* MERGEFORMAT</w:instrText>
    </w:r>
    <w:r w:rsidRPr="000E317E">
      <w:rPr>
        <w:sz w:val="20"/>
        <w:szCs w:val="20"/>
      </w:rPr>
      <w:fldChar w:fldCharType="separate"/>
    </w:r>
    <w:r w:rsidRPr="006D1AE9">
      <w:rPr>
        <w:noProof/>
        <w:sz w:val="20"/>
        <w:szCs w:val="20"/>
        <w:lang w:val="de-DE"/>
      </w:rPr>
      <w:t>7</w:t>
    </w:r>
    <w:r w:rsidRPr="000E317E"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6A3EAB" w14:textId="77777777" w:rsidR="00A47594" w:rsidRPr="000E317E" w:rsidRDefault="00A47594" w:rsidP="000E317E">
    <w:pPr>
      <w:pStyle w:val="Footer"/>
      <w:jc w:val="center"/>
      <w:rPr>
        <w:sz w:val="20"/>
        <w:szCs w:val="20"/>
      </w:rPr>
    </w:pPr>
    <w:r w:rsidRPr="000E317E">
      <w:rPr>
        <w:sz w:val="20"/>
        <w:szCs w:val="20"/>
      </w:rPr>
      <w:fldChar w:fldCharType="begin"/>
    </w:r>
    <w:r w:rsidRPr="000E317E">
      <w:rPr>
        <w:sz w:val="20"/>
        <w:szCs w:val="20"/>
      </w:rPr>
      <w:instrText>PAGE   \* MERGEFORMAT</w:instrText>
    </w:r>
    <w:r w:rsidRPr="000E317E">
      <w:rPr>
        <w:sz w:val="20"/>
        <w:szCs w:val="20"/>
      </w:rPr>
      <w:fldChar w:fldCharType="separate"/>
    </w:r>
    <w:r w:rsidRPr="006D1AE9">
      <w:rPr>
        <w:noProof/>
        <w:sz w:val="20"/>
        <w:szCs w:val="20"/>
        <w:lang w:val="de-DE"/>
      </w:rPr>
      <w:t>7</w:t>
    </w:r>
    <w:r w:rsidRPr="000E317E">
      <w:rPr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4AF34C" w14:textId="77777777" w:rsidR="00A47594" w:rsidRPr="000E317E" w:rsidRDefault="00A47594" w:rsidP="000E317E">
    <w:pPr>
      <w:pStyle w:val="Footer"/>
      <w:jc w:val="center"/>
      <w:rPr>
        <w:sz w:val="20"/>
        <w:szCs w:val="20"/>
      </w:rPr>
    </w:pPr>
    <w:r w:rsidRPr="000E317E">
      <w:rPr>
        <w:sz w:val="20"/>
        <w:szCs w:val="20"/>
      </w:rPr>
      <w:fldChar w:fldCharType="begin"/>
    </w:r>
    <w:r w:rsidRPr="000E317E">
      <w:rPr>
        <w:sz w:val="20"/>
        <w:szCs w:val="20"/>
      </w:rPr>
      <w:instrText>PAGE   \* MERGEFORMAT</w:instrText>
    </w:r>
    <w:r w:rsidRPr="000E317E">
      <w:rPr>
        <w:sz w:val="20"/>
        <w:szCs w:val="20"/>
      </w:rPr>
      <w:fldChar w:fldCharType="separate"/>
    </w:r>
    <w:r w:rsidRPr="006D1AE9">
      <w:rPr>
        <w:noProof/>
        <w:sz w:val="20"/>
        <w:szCs w:val="20"/>
        <w:lang w:val="de-DE"/>
      </w:rPr>
      <w:t>7</w:t>
    </w:r>
    <w:r w:rsidRPr="000E317E">
      <w:rPr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48C09E" w14:textId="77777777" w:rsidR="00D84585" w:rsidRPr="000E317E" w:rsidRDefault="00D84585" w:rsidP="000E317E">
    <w:pPr>
      <w:pStyle w:val="Footer"/>
      <w:jc w:val="center"/>
      <w:rPr>
        <w:sz w:val="20"/>
        <w:szCs w:val="20"/>
      </w:rPr>
    </w:pPr>
    <w:r w:rsidRPr="000E317E">
      <w:rPr>
        <w:sz w:val="20"/>
        <w:szCs w:val="20"/>
      </w:rPr>
      <w:fldChar w:fldCharType="begin"/>
    </w:r>
    <w:r w:rsidRPr="000E317E">
      <w:rPr>
        <w:sz w:val="20"/>
        <w:szCs w:val="20"/>
      </w:rPr>
      <w:instrText>PAGE   \* MERGEFORMAT</w:instrText>
    </w:r>
    <w:r w:rsidRPr="000E317E">
      <w:rPr>
        <w:sz w:val="20"/>
        <w:szCs w:val="20"/>
      </w:rPr>
      <w:fldChar w:fldCharType="separate"/>
    </w:r>
    <w:r w:rsidRPr="006D1AE9">
      <w:rPr>
        <w:noProof/>
        <w:sz w:val="20"/>
        <w:szCs w:val="20"/>
        <w:lang w:val="de-DE"/>
      </w:rPr>
      <w:t>7</w:t>
    </w:r>
    <w:r w:rsidRPr="000E317E">
      <w:rPr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C0393" w14:textId="77777777" w:rsidR="00D84585" w:rsidRPr="000E317E" w:rsidRDefault="00D84585" w:rsidP="000E317E">
    <w:pPr>
      <w:pStyle w:val="Footer"/>
      <w:jc w:val="center"/>
      <w:rPr>
        <w:sz w:val="20"/>
        <w:szCs w:val="20"/>
      </w:rPr>
    </w:pPr>
    <w:r w:rsidRPr="000E317E">
      <w:rPr>
        <w:sz w:val="20"/>
        <w:szCs w:val="20"/>
      </w:rPr>
      <w:fldChar w:fldCharType="begin"/>
    </w:r>
    <w:r w:rsidRPr="000E317E">
      <w:rPr>
        <w:sz w:val="20"/>
        <w:szCs w:val="20"/>
      </w:rPr>
      <w:instrText>PAGE   \* MERGEFORMAT</w:instrText>
    </w:r>
    <w:r w:rsidRPr="000E317E">
      <w:rPr>
        <w:sz w:val="20"/>
        <w:szCs w:val="20"/>
      </w:rPr>
      <w:fldChar w:fldCharType="separate"/>
    </w:r>
    <w:r w:rsidRPr="006D1AE9">
      <w:rPr>
        <w:noProof/>
        <w:sz w:val="20"/>
        <w:szCs w:val="20"/>
        <w:lang w:val="de-DE"/>
      </w:rPr>
      <w:t>7</w:t>
    </w:r>
    <w:r w:rsidRPr="000E317E">
      <w:rPr>
        <w:sz w:val="20"/>
        <w:szCs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905254" w14:textId="3A8A07BA" w:rsidR="002129B8" w:rsidRDefault="002129B8" w:rsidP="00BA09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28CF1" w14:textId="77777777" w:rsidR="007A35DC" w:rsidRDefault="007A35DC" w:rsidP="003A757A">
      <w:r>
        <w:separator/>
      </w:r>
    </w:p>
  </w:footnote>
  <w:footnote w:type="continuationSeparator" w:id="0">
    <w:p w14:paraId="5A94953E" w14:textId="77777777" w:rsidR="007A35DC" w:rsidRDefault="007A35DC" w:rsidP="003A757A">
      <w:r>
        <w:continuationSeparator/>
      </w:r>
    </w:p>
  </w:footnote>
  <w:footnote w:type="continuationNotice" w:id="1">
    <w:p w14:paraId="3752F085" w14:textId="77777777" w:rsidR="007A35DC" w:rsidRDefault="007A35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0D984C" w14:textId="77777777" w:rsidR="002129B8" w:rsidRDefault="002129B8" w:rsidP="00BA09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55ED2" w14:textId="77777777" w:rsidR="002129B8" w:rsidRDefault="002129B8" w:rsidP="00BA09E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37EF4" w14:textId="7EAFB2B4" w:rsidR="002129B8" w:rsidRDefault="002129B8" w:rsidP="00BA09E6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BVG7l4JdgRldH" int2:id="Le7EzA6f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461F1F"/>
    <w:multiLevelType w:val="hybridMultilevel"/>
    <w:tmpl w:val="8D103160"/>
    <w:lvl w:ilvl="0" w:tplc="A47A7652">
      <w:start w:val="1"/>
      <w:numFmt w:val="lowerLetter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F7895"/>
    <w:multiLevelType w:val="hybridMultilevel"/>
    <w:tmpl w:val="A0F0A7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A3634"/>
    <w:multiLevelType w:val="multilevel"/>
    <w:tmpl w:val="5672A48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116627A1"/>
    <w:multiLevelType w:val="multilevel"/>
    <w:tmpl w:val="2EE68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5552BA3"/>
    <w:multiLevelType w:val="hybridMultilevel"/>
    <w:tmpl w:val="FFFFFFFF"/>
    <w:lvl w:ilvl="0" w:tplc="2E62BF7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EF253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8218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D47E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748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61EC9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A6B7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64F3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ED81B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85EE1"/>
    <w:multiLevelType w:val="hybridMultilevel"/>
    <w:tmpl w:val="751C2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E2291"/>
    <w:multiLevelType w:val="hybridMultilevel"/>
    <w:tmpl w:val="B60C6A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0BD6D2"/>
    <w:multiLevelType w:val="hybridMultilevel"/>
    <w:tmpl w:val="FFFFFFFF"/>
    <w:lvl w:ilvl="0" w:tplc="0FB274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805B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2647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6C1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9E24E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8651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438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A1253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6450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B12E80"/>
    <w:multiLevelType w:val="multilevel"/>
    <w:tmpl w:val="6434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497683E"/>
    <w:multiLevelType w:val="multilevel"/>
    <w:tmpl w:val="C97A09EC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988325D"/>
    <w:multiLevelType w:val="hybridMultilevel"/>
    <w:tmpl w:val="FFFFFFFF"/>
    <w:lvl w:ilvl="0" w:tplc="3B42A1B4">
      <w:start w:val="1"/>
      <w:numFmt w:val="lowerLetter"/>
      <w:lvlText w:val="%1)"/>
      <w:lvlJc w:val="left"/>
      <w:pPr>
        <w:ind w:left="720" w:hanging="360"/>
      </w:pPr>
    </w:lvl>
    <w:lvl w:ilvl="1" w:tplc="20104966">
      <w:start w:val="1"/>
      <w:numFmt w:val="lowerLetter"/>
      <w:lvlText w:val="%2."/>
      <w:lvlJc w:val="left"/>
      <w:pPr>
        <w:ind w:left="1440" w:hanging="360"/>
      </w:pPr>
    </w:lvl>
    <w:lvl w:ilvl="2" w:tplc="40706074">
      <w:start w:val="1"/>
      <w:numFmt w:val="lowerRoman"/>
      <w:lvlText w:val="%3."/>
      <w:lvlJc w:val="right"/>
      <w:pPr>
        <w:ind w:left="2160" w:hanging="180"/>
      </w:pPr>
    </w:lvl>
    <w:lvl w:ilvl="3" w:tplc="C12A1D98">
      <w:start w:val="1"/>
      <w:numFmt w:val="decimal"/>
      <w:lvlText w:val="%4."/>
      <w:lvlJc w:val="left"/>
      <w:pPr>
        <w:ind w:left="2880" w:hanging="360"/>
      </w:pPr>
    </w:lvl>
    <w:lvl w:ilvl="4" w:tplc="CE1219DC">
      <w:start w:val="1"/>
      <w:numFmt w:val="lowerLetter"/>
      <w:lvlText w:val="%5."/>
      <w:lvlJc w:val="left"/>
      <w:pPr>
        <w:ind w:left="3600" w:hanging="360"/>
      </w:pPr>
    </w:lvl>
    <w:lvl w:ilvl="5" w:tplc="6150A6A4">
      <w:start w:val="1"/>
      <w:numFmt w:val="lowerRoman"/>
      <w:lvlText w:val="%6."/>
      <w:lvlJc w:val="right"/>
      <w:pPr>
        <w:ind w:left="4320" w:hanging="180"/>
      </w:pPr>
    </w:lvl>
    <w:lvl w:ilvl="6" w:tplc="573C20D0">
      <w:start w:val="1"/>
      <w:numFmt w:val="decimal"/>
      <w:lvlText w:val="%7."/>
      <w:lvlJc w:val="left"/>
      <w:pPr>
        <w:ind w:left="5040" w:hanging="360"/>
      </w:pPr>
    </w:lvl>
    <w:lvl w:ilvl="7" w:tplc="35509216">
      <w:start w:val="1"/>
      <w:numFmt w:val="lowerLetter"/>
      <w:lvlText w:val="%8."/>
      <w:lvlJc w:val="left"/>
      <w:pPr>
        <w:ind w:left="5760" w:hanging="360"/>
      </w:pPr>
    </w:lvl>
    <w:lvl w:ilvl="8" w:tplc="D98C572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F7098C"/>
    <w:multiLevelType w:val="hybridMultilevel"/>
    <w:tmpl w:val="036A3BEC"/>
    <w:lvl w:ilvl="0" w:tplc="4F7239AC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30221004">
    <w:abstractNumId w:val="4"/>
  </w:num>
  <w:num w:numId="2" w16cid:durableId="484978668">
    <w:abstractNumId w:val="7"/>
  </w:num>
  <w:num w:numId="3" w16cid:durableId="2111194204">
    <w:abstractNumId w:val="9"/>
  </w:num>
  <w:num w:numId="4" w16cid:durableId="1097600276">
    <w:abstractNumId w:val="2"/>
  </w:num>
  <w:num w:numId="5" w16cid:durableId="429858411">
    <w:abstractNumId w:val="5"/>
  </w:num>
  <w:num w:numId="6" w16cid:durableId="431633156">
    <w:abstractNumId w:val="1"/>
  </w:num>
  <w:num w:numId="7" w16cid:durableId="312611772">
    <w:abstractNumId w:val="3"/>
  </w:num>
  <w:num w:numId="8" w16cid:durableId="1622151524">
    <w:abstractNumId w:val="6"/>
  </w:num>
  <w:num w:numId="9" w16cid:durableId="1124615729">
    <w:abstractNumId w:val="11"/>
  </w:num>
  <w:num w:numId="10" w16cid:durableId="1579514034">
    <w:abstractNumId w:val="0"/>
  </w:num>
  <w:num w:numId="11" w16cid:durableId="856192729">
    <w:abstractNumId w:val="8"/>
  </w:num>
  <w:num w:numId="12" w16cid:durableId="6106698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Brit J Psychiatry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0&lt;/HangingIndent&gt;&lt;LineSpacing&gt;2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rrp29fpvoe2pafe0xpr5a9zxvvfza2509pdx&quot;&gt;My EndNote Library 26-11-2018&lt;record-ids&gt;&lt;item&gt;1335&lt;/item&gt;&lt;item&gt;1446&lt;/item&gt;&lt;item&gt;3399&lt;/item&gt;&lt;item&gt;3631&lt;/item&gt;&lt;item&gt;3839&lt;/item&gt;&lt;item&gt;3902&lt;/item&gt;&lt;item&gt;3909&lt;/item&gt;&lt;item&gt;3910&lt;/item&gt;&lt;/record-ids&gt;&lt;/item&gt;&lt;/Libraries&gt;"/>
  </w:docVars>
  <w:rsids>
    <w:rsidRoot w:val="009E1942"/>
    <w:rsid w:val="00002117"/>
    <w:rsid w:val="000024B8"/>
    <w:rsid w:val="00003A79"/>
    <w:rsid w:val="00004E02"/>
    <w:rsid w:val="0001119A"/>
    <w:rsid w:val="000115D5"/>
    <w:rsid w:val="00011797"/>
    <w:rsid w:val="00011CDC"/>
    <w:rsid w:val="0001318A"/>
    <w:rsid w:val="00013876"/>
    <w:rsid w:val="00016C06"/>
    <w:rsid w:val="000177D9"/>
    <w:rsid w:val="000204F6"/>
    <w:rsid w:val="00021E09"/>
    <w:rsid w:val="000238F0"/>
    <w:rsid w:val="0002638E"/>
    <w:rsid w:val="00030138"/>
    <w:rsid w:val="0003044E"/>
    <w:rsid w:val="000328B2"/>
    <w:rsid w:val="0003293C"/>
    <w:rsid w:val="00032F95"/>
    <w:rsid w:val="00033891"/>
    <w:rsid w:val="00034217"/>
    <w:rsid w:val="00034548"/>
    <w:rsid w:val="000346EB"/>
    <w:rsid w:val="000357A6"/>
    <w:rsid w:val="000360DA"/>
    <w:rsid w:val="00036D4E"/>
    <w:rsid w:val="00037B64"/>
    <w:rsid w:val="00040844"/>
    <w:rsid w:val="00043566"/>
    <w:rsid w:val="0004459D"/>
    <w:rsid w:val="000445CD"/>
    <w:rsid w:val="00044B84"/>
    <w:rsid w:val="000466F4"/>
    <w:rsid w:val="00050D7E"/>
    <w:rsid w:val="0005260F"/>
    <w:rsid w:val="00053A8A"/>
    <w:rsid w:val="000544A4"/>
    <w:rsid w:val="000548F6"/>
    <w:rsid w:val="00055C71"/>
    <w:rsid w:val="00056B14"/>
    <w:rsid w:val="000574FB"/>
    <w:rsid w:val="00062500"/>
    <w:rsid w:val="00063887"/>
    <w:rsid w:val="00063922"/>
    <w:rsid w:val="000660D6"/>
    <w:rsid w:val="000663EF"/>
    <w:rsid w:val="0006648C"/>
    <w:rsid w:val="00066B51"/>
    <w:rsid w:val="00066CF6"/>
    <w:rsid w:val="000673EA"/>
    <w:rsid w:val="00070CE7"/>
    <w:rsid w:val="00070CFC"/>
    <w:rsid w:val="000718CB"/>
    <w:rsid w:val="0007565E"/>
    <w:rsid w:val="00075EE4"/>
    <w:rsid w:val="00077120"/>
    <w:rsid w:val="0007BA59"/>
    <w:rsid w:val="00081BC8"/>
    <w:rsid w:val="00081C5B"/>
    <w:rsid w:val="00081D5A"/>
    <w:rsid w:val="000829D8"/>
    <w:rsid w:val="00083294"/>
    <w:rsid w:val="00084909"/>
    <w:rsid w:val="000853E0"/>
    <w:rsid w:val="0008621E"/>
    <w:rsid w:val="0008660D"/>
    <w:rsid w:val="00087B3E"/>
    <w:rsid w:val="0009116D"/>
    <w:rsid w:val="0009193E"/>
    <w:rsid w:val="00091B2B"/>
    <w:rsid w:val="00091EBA"/>
    <w:rsid w:val="000920A9"/>
    <w:rsid w:val="00092708"/>
    <w:rsid w:val="00093A72"/>
    <w:rsid w:val="00093E32"/>
    <w:rsid w:val="00094DC2"/>
    <w:rsid w:val="000964E6"/>
    <w:rsid w:val="000973F4"/>
    <w:rsid w:val="000A0EB6"/>
    <w:rsid w:val="000A1059"/>
    <w:rsid w:val="000A13A1"/>
    <w:rsid w:val="000A28DF"/>
    <w:rsid w:val="000A3D98"/>
    <w:rsid w:val="000A4424"/>
    <w:rsid w:val="000A4E45"/>
    <w:rsid w:val="000A525A"/>
    <w:rsid w:val="000A528F"/>
    <w:rsid w:val="000A59DA"/>
    <w:rsid w:val="000A5C32"/>
    <w:rsid w:val="000A6DBF"/>
    <w:rsid w:val="000A6FAA"/>
    <w:rsid w:val="000B05F4"/>
    <w:rsid w:val="000B2299"/>
    <w:rsid w:val="000B2392"/>
    <w:rsid w:val="000B36FF"/>
    <w:rsid w:val="000B49CD"/>
    <w:rsid w:val="000B4E04"/>
    <w:rsid w:val="000B51D1"/>
    <w:rsid w:val="000B6500"/>
    <w:rsid w:val="000B73BD"/>
    <w:rsid w:val="000B7467"/>
    <w:rsid w:val="000C0D90"/>
    <w:rsid w:val="000C18E9"/>
    <w:rsid w:val="000C3E4D"/>
    <w:rsid w:val="000C4078"/>
    <w:rsid w:val="000C4A65"/>
    <w:rsid w:val="000C6CB5"/>
    <w:rsid w:val="000C738C"/>
    <w:rsid w:val="000D04E1"/>
    <w:rsid w:val="000D0A73"/>
    <w:rsid w:val="000D0C94"/>
    <w:rsid w:val="000D221F"/>
    <w:rsid w:val="000D23DA"/>
    <w:rsid w:val="000D3205"/>
    <w:rsid w:val="000D4740"/>
    <w:rsid w:val="000D632C"/>
    <w:rsid w:val="000D6A28"/>
    <w:rsid w:val="000D7D0F"/>
    <w:rsid w:val="000E0186"/>
    <w:rsid w:val="000E035B"/>
    <w:rsid w:val="000E14F4"/>
    <w:rsid w:val="000E2549"/>
    <w:rsid w:val="000E317E"/>
    <w:rsid w:val="000E4726"/>
    <w:rsid w:val="000E493F"/>
    <w:rsid w:val="000E4945"/>
    <w:rsid w:val="000E4EBE"/>
    <w:rsid w:val="000E6E21"/>
    <w:rsid w:val="000E7FF3"/>
    <w:rsid w:val="000F03E8"/>
    <w:rsid w:val="000F057A"/>
    <w:rsid w:val="000F0E99"/>
    <w:rsid w:val="000F12C7"/>
    <w:rsid w:val="000F1939"/>
    <w:rsid w:val="000F3285"/>
    <w:rsid w:val="000F3A36"/>
    <w:rsid w:val="000F589B"/>
    <w:rsid w:val="000F7F0E"/>
    <w:rsid w:val="00100780"/>
    <w:rsid w:val="00101096"/>
    <w:rsid w:val="001037F9"/>
    <w:rsid w:val="00104D4F"/>
    <w:rsid w:val="00104FC9"/>
    <w:rsid w:val="001051BA"/>
    <w:rsid w:val="00105DC8"/>
    <w:rsid w:val="00105F6B"/>
    <w:rsid w:val="00105F82"/>
    <w:rsid w:val="00106039"/>
    <w:rsid w:val="00106D4F"/>
    <w:rsid w:val="001117B9"/>
    <w:rsid w:val="00113ED3"/>
    <w:rsid w:val="00114681"/>
    <w:rsid w:val="0011468C"/>
    <w:rsid w:val="00120A94"/>
    <w:rsid w:val="00120F5B"/>
    <w:rsid w:val="0012132A"/>
    <w:rsid w:val="00121D45"/>
    <w:rsid w:val="0012234F"/>
    <w:rsid w:val="001228C0"/>
    <w:rsid w:val="0012323C"/>
    <w:rsid w:val="00124215"/>
    <w:rsid w:val="00125716"/>
    <w:rsid w:val="00127ECF"/>
    <w:rsid w:val="001306B8"/>
    <w:rsid w:val="00131AB6"/>
    <w:rsid w:val="00132489"/>
    <w:rsid w:val="00133250"/>
    <w:rsid w:val="00133626"/>
    <w:rsid w:val="00133E5E"/>
    <w:rsid w:val="0013409A"/>
    <w:rsid w:val="00134929"/>
    <w:rsid w:val="00135ECB"/>
    <w:rsid w:val="00136400"/>
    <w:rsid w:val="001432F8"/>
    <w:rsid w:val="00144CEA"/>
    <w:rsid w:val="00146008"/>
    <w:rsid w:val="00146E1D"/>
    <w:rsid w:val="001472CB"/>
    <w:rsid w:val="0014767C"/>
    <w:rsid w:val="00150517"/>
    <w:rsid w:val="00151456"/>
    <w:rsid w:val="00151F9E"/>
    <w:rsid w:val="00152391"/>
    <w:rsid w:val="00152445"/>
    <w:rsid w:val="0015395F"/>
    <w:rsid w:val="00154D0C"/>
    <w:rsid w:val="00155286"/>
    <w:rsid w:val="0015533F"/>
    <w:rsid w:val="00155D09"/>
    <w:rsid w:val="00156DF4"/>
    <w:rsid w:val="00157EA8"/>
    <w:rsid w:val="001601EA"/>
    <w:rsid w:val="001615CE"/>
    <w:rsid w:val="00162074"/>
    <w:rsid w:val="00162B52"/>
    <w:rsid w:val="00163B52"/>
    <w:rsid w:val="00163C23"/>
    <w:rsid w:val="00164FDD"/>
    <w:rsid w:val="00166EC6"/>
    <w:rsid w:val="00170599"/>
    <w:rsid w:val="001731B0"/>
    <w:rsid w:val="001737A8"/>
    <w:rsid w:val="00173AEC"/>
    <w:rsid w:val="00177986"/>
    <w:rsid w:val="0017D254"/>
    <w:rsid w:val="0018076A"/>
    <w:rsid w:val="00181833"/>
    <w:rsid w:val="00183416"/>
    <w:rsid w:val="00183825"/>
    <w:rsid w:val="00183E59"/>
    <w:rsid w:val="00184757"/>
    <w:rsid w:val="00186695"/>
    <w:rsid w:val="00190A01"/>
    <w:rsid w:val="00190F40"/>
    <w:rsid w:val="001912EC"/>
    <w:rsid w:val="001916A9"/>
    <w:rsid w:val="001920C0"/>
    <w:rsid w:val="00192198"/>
    <w:rsid w:val="00192B41"/>
    <w:rsid w:val="00192D5C"/>
    <w:rsid w:val="0019479F"/>
    <w:rsid w:val="00194D57"/>
    <w:rsid w:val="001951F4"/>
    <w:rsid w:val="0019522B"/>
    <w:rsid w:val="00195652"/>
    <w:rsid w:val="00195955"/>
    <w:rsid w:val="001969C8"/>
    <w:rsid w:val="00197E01"/>
    <w:rsid w:val="001A0324"/>
    <w:rsid w:val="001A044B"/>
    <w:rsid w:val="001A18F6"/>
    <w:rsid w:val="001A1D27"/>
    <w:rsid w:val="001A3D9E"/>
    <w:rsid w:val="001A5139"/>
    <w:rsid w:val="001A5444"/>
    <w:rsid w:val="001A58A1"/>
    <w:rsid w:val="001A5C40"/>
    <w:rsid w:val="001A5E39"/>
    <w:rsid w:val="001A6DAE"/>
    <w:rsid w:val="001A7444"/>
    <w:rsid w:val="001A7577"/>
    <w:rsid w:val="001A7E76"/>
    <w:rsid w:val="001A7F6A"/>
    <w:rsid w:val="001B0DFE"/>
    <w:rsid w:val="001B186B"/>
    <w:rsid w:val="001B2A18"/>
    <w:rsid w:val="001B420A"/>
    <w:rsid w:val="001B6887"/>
    <w:rsid w:val="001B699A"/>
    <w:rsid w:val="001B6F2D"/>
    <w:rsid w:val="001B73EC"/>
    <w:rsid w:val="001C0814"/>
    <w:rsid w:val="001C2494"/>
    <w:rsid w:val="001C3959"/>
    <w:rsid w:val="001C4FE6"/>
    <w:rsid w:val="001D0BB3"/>
    <w:rsid w:val="001D0FDF"/>
    <w:rsid w:val="001D11F2"/>
    <w:rsid w:val="001D14FC"/>
    <w:rsid w:val="001D2DB6"/>
    <w:rsid w:val="001D450F"/>
    <w:rsid w:val="001D63E9"/>
    <w:rsid w:val="001E1546"/>
    <w:rsid w:val="001E21FC"/>
    <w:rsid w:val="001E28BA"/>
    <w:rsid w:val="001E35EF"/>
    <w:rsid w:val="001E3E63"/>
    <w:rsid w:val="001E4231"/>
    <w:rsid w:val="001E4973"/>
    <w:rsid w:val="001E5215"/>
    <w:rsid w:val="001E6FD3"/>
    <w:rsid w:val="001E7C84"/>
    <w:rsid w:val="001F0DEE"/>
    <w:rsid w:val="001F0F0D"/>
    <w:rsid w:val="001F18B4"/>
    <w:rsid w:val="001F2AA1"/>
    <w:rsid w:val="001F3777"/>
    <w:rsid w:val="001F52D9"/>
    <w:rsid w:val="002007A0"/>
    <w:rsid w:val="00201A12"/>
    <w:rsid w:val="00203BAC"/>
    <w:rsid w:val="0020503D"/>
    <w:rsid w:val="002061AD"/>
    <w:rsid w:val="0020670E"/>
    <w:rsid w:val="00206EB7"/>
    <w:rsid w:val="002110B4"/>
    <w:rsid w:val="002129B8"/>
    <w:rsid w:val="00212BAA"/>
    <w:rsid w:val="00214980"/>
    <w:rsid w:val="0021607B"/>
    <w:rsid w:val="002204EC"/>
    <w:rsid w:val="00221145"/>
    <w:rsid w:val="00222973"/>
    <w:rsid w:val="00225677"/>
    <w:rsid w:val="00226B80"/>
    <w:rsid w:val="00231DEE"/>
    <w:rsid w:val="002328C7"/>
    <w:rsid w:val="002358E1"/>
    <w:rsid w:val="002369F8"/>
    <w:rsid w:val="00236FB0"/>
    <w:rsid w:val="00237453"/>
    <w:rsid w:val="00240768"/>
    <w:rsid w:val="00240CFD"/>
    <w:rsid w:val="00240EC1"/>
    <w:rsid w:val="00241538"/>
    <w:rsid w:val="00243A98"/>
    <w:rsid w:val="00244072"/>
    <w:rsid w:val="002440BE"/>
    <w:rsid w:val="0024498D"/>
    <w:rsid w:val="00244B99"/>
    <w:rsid w:val="00244F8E"/>
    <w:rsid w:val="00245084"/>
    <w:rsid w:val="00247801"/>
    <w:rsid w:val="002503AC"/>
    <w:rsid w:val="00250777"/>
    <w:rsid w:val="002528CF"/>
    <w:rsid w:val="00254616"/>
    <w:rsid w:val="002553FB"/>
    <w:rsid w:val="00255444"/>
    <w:rsid w:val="00260355"/>
    <w:rsid w:val="0026101A"/>
    <w:rsid w:val="0026226A"/>
    <w:rsid w:val="0026269E"/>
    <w:rsid w:val="0026288B"/>
    <w:rsid w:val="002638E5"/>
    <w:rsid w:val="00264543"/>
    <w:rsid w:val="00264ED2"/>
    <w:rsid w:val="00265129"/>
    <w:rsid w:val="00266C61"/>
    <w:rsid w:val="00267B1C"/>
    <w:rsid w:val="00270C5F"/>
    <w:rsid w:val="002728A6"/>
    <w:rsid w:val="00272D89"/>
    <w:rsid w:val="002772CC"/>
    <w:rsid w:val="00277309"/>
    <w:rsid w:val="0027742B"/>
    <w:rsid w:val="00280465"/>
    <w:rsid w:val="00281441"/>
    <w:rsid w:val="00281785"/>
    <w:rsid w:val="00283437"/>
    <w:rsid w:val="002846D3"/>
    <w:rsid w:val="00286E6B"/>
    <w:rsid w:val="00287A6B"/>
    <w:rsid w:val="00290B06"/>
    <w:rsid w:val="00290C27"/>
    <w:rsid w:val="00294184"/>
    <w:rsid w:val="002946EC"/>
    <w:rsid w:val="002954CA"/>
    <w:rsid w:val="00295EDE"/>
    <w:rsid w:val="0029609C"/>
    <w:rsid w:val="0029771D"/>
    <w:rsid w:val="002A0177"/>
    <w:rsid w:val="002A2837"/>
    <w:rsid w:val="002A3D02"/>
    <w:rsid w:val="002A5380"/>
    <w:rsid w:val="002A5576"/>
    <w:rsid w:val="002B071B"/>
    <w:rsid w:val="002B25DC"/>
    <w:rsid w:val="002B2B0E"/>
    <w:rsid w:val="002B2FC3"/>
    <w:rsid w:val="002B3BE5"/>
    <w:rsid w:val="002B5236"/>
    <w:rsid w:val="002B6700"/>
    <w:rsid w:val="002B690F"/>
    <w:rsid w:val="002B7207"/>
    <w:rsid w:val="002BF5A4"/>
    <w:rsid w:val="002C00B3"/>
    <w:rsid w:val="002C05D4"/>
    <w:rsid w:val="002C2774"/>
    <w:rsid w:val="002C5A3D"/>
    <w:rsid w:val="002C5F93"/>
    <w:rsid w:val="002C7B4E"/>
    <w:rsid w:val="002D013F"/>
    <w:rsid w:val="002D084F"/>
    <w:rsid w:val="002D669F"/>
    <w:rsid w:val="002D7213"/>
    <w:rsid w:val="002E0813"/>
    <w:rsid w:val="002E12F3"/>
    <w:rsid w:val="002E1DB6"/>
    <w:rsid w:val="002E227A"/>
    <w:rsid w:val="002E282F"/>
    <w:rsid w:val="002E2F60"/>
    <w:rsid w:val="002E394F"/>
    <w:rsid w:val="002E4076"/>
    <w:rsid w:val="002E4C63"/>
    <w:rsid w:val="002E4F0E"/>
    <w:rsid w:val="002E54F0"/>
    <w:rsid w:val="002E6CB1"/>
    <w:rsid w:val="002E6DE7"/>
    <w:rsid w:val="002E779E"/>
    <w:rsid w:val="002F0B67"/>
    <w:rsid w:val="002F1A11"/>
    <w:rsid w:val="002F1C87"/>
    <w:rsid w:val="002F1E0A"/>
    <w:rsid w:val="002F224C"/>
    <w:rsid w:val="002F2670"/>
    <w:rsid w:val="002F2A5E"/>
    <w:rsid w:val="002F338E"/>
    <w:rsid w:val="002F4D02"/>
    <w:rsid w:val="002F4F07"/>
    <w:rsid w:val="002F52E2"/>
    <w:rsid w:val="002F5B39"/>
    <w:rsid w:val="002F62D3"/>
    <w:rsid w:val="002F7B84"/>
    <w:rsid w:val="00300120"/>
    <w:rsid w:val="003003EB"/>
    <w:rsid w:val="00302040"/>
    <w:rsid w:val="0030222A"/>
    <w:rsid w:val="00303B92"/>
    <w:rsid w:val="0030400F"/>
    <w:rsid w:val="003042BC"/>
    <w:rsid w:val="003048CD"/>
    <w:rsid w:val="00306B73"/>
    <w:rsid w:val="0030730B"/>
    <w:rsid w:val="00310751"/>
    <w:rsid w:val="00311723"/>
    <w:rsid w:val="003126F9"/>
    <w:rsid w:val="00314E8C"/>
    <w:rsid w:val="003163AF"/>
    <w:rsid w:val="00316F6B"/>
    <w:rsid w:val="00320278"/>
    <w:rsid w:val="00320A42"/>
    <w:rsid w:val="00321166"/>
    <w:rsid w:val="003213A6"/>
    <w:rsid w:val="00321596"/>
    <w:rsid w:val="0032159C"/>
    <w:rsid w:val="003220CE"/>
    <w:rsid w:val="00322179"/>
    <w:rsid w:val="00322EA0"/>
    <w:rsid w:val="00323866"/>
    <w:rsid w:val="00323B0B"/>
    <w:rsid w:val="00324431"/>
    <w:rsid w:val="00326714"/>
    <w:rsid w:val="0032734C"/>
    <w:rsid w:val="003277AB"/>
    <w:rsid w:val="00327C36"/>
    <w:rsid w:val="00327E05"/>
    <w:rsid w:val="00327E99"/>
    <w:rsid w:val="003304A0"/>
    <w:rsid w:val="0033124B"/>
    <w:rsid w:val="00331331"/>
    <w:rsid w:val="00331E93"/>
    <w:rsid w:val="00332F66"/>
    <w:rsid w:val="00333858"/>
    <w:rsid w:val="00334C45"/>
    <w:rsid w:val="00334E2D"/>
    <w:rsid w:val="00334E65"/>
    <w:rsid w:val="00335BF3"/>
    <w:rsid w:val="00340623"/>
    <w:rsid w:val="00341386"/>
    <w:rsid w:val="0034372E"/>
    <w:rsid w:val="00344AB0"/>
    <w:rsid w:val="00344FA6"/>
    <w:rsid w:val="0034569C"/>
    <w:rsid w:val="00346FAD"/>
    <w:rsid w:val="00352D72"/>
    <w:rsid w:val="003543F8"/>
    <w:rsid w:val="00354428"/>
    <w:rsid w:val="003547E3"/>
    <w:rsid w:val="003571CA"/>
    <w:rsid w:val="003600DA"/>
    <w:rsid w:val="003617BE"/>
    <w:rsid w:val="0036372D"/>
    <w:rsid w:val="0036503F"/>
    <w:rsid w:val="003667EE"/>
    <w:rsid w:val="00367522"/>
    <w:rsid w:val="0037029F"/>
    <w:rsid w:val="00370A55"/>
    <w:rsid w:val="0037237B"/>
    <w:rsid w:val="00374BB6"/>
    <w:rsid w:val="0037501B"/>
    <w:rsid w:val="00375851"/>
    <w:rsid w:val="00376D66"/>
    <w:rsid w:val="003773FD"/>
    <w:rsid w:val="00377E7A"/>
    <w:rsid w:val="00382ABF"/>
    <w:rsid w:val="003853EF"/>
    <w:rsid w:val="00385536"/>
    <w:rsid w:val="00387FCF"/>
    <w:rsid w:val="003908C8"/>
    <w:rsid w:val="00390A57"/>
    <w:rsid w:val="003929CE"/>
    <w:rsid w:val="0039424A"/>
    <w:rsid w:val="00395808"/>
    <w:rsid w:val="003979E4"/>
    <w:rsid w:val="003A0048"/>
    <w:rsid w:val="003A110D"/>
    <w:rsid w:val="003A1394"/>
    <w:rsid w:val="003A2B36"/>
    <w:rsid w:val="003A31A3"/>
    <w:rsid w:val="003A329F"/>
    <w:rsid w:val="003A3E90"/>
    <w:rsid w:val="003A4320"/>
    <w:rsid w:val="003A4DB9"/>
    <w:rsid w:val="003A63B2"/>
    <w:rsid w:val="003A757A"/>
    <w:rsid w:val="003A7C6E"/>
    <w:rsid w:val="003B1717"/>
    <w:rsid w:val="003B1AF8"/>
    <w:rsid w:val="003B3940"/>
    <w:rsid w:val="003B4B87"/>
    <w:rsid w:val="003B4D88"/>
    <w:rsid w:val="003B5137"/>
    <w:rsid w:val="003B564B"/>
    <w:rsid w:val="003B5B08"/>
    <w:rsid w:val="003B6FD3"/>
    <w:rsid w:val="003B7999"/>
    <w:rsid w:val="003C0BC3"/>
    <w:rsid w:val="003C29A6"/>
    <w:rsid w:val="003C3854"/>
    <w:rsid w:val="003C3CAB"/>
    <w:rsid w:val="003C46BC"/>
    <w:rsid w:val="003C516A"/>
    <w:rsid w:val="003C5A32"/>
    <w:rsid w:val="003C6798"/>
    <w:rsid w:val="003C6B93"/>
    <w:rsid w:val="003C7752"/>
    <w:rsid w:val="003C79E2"/>
    <w:rsid w:val="003C7D96"/>
    <w:rsid w:val="003D0A4D"/>
    <w:rsid w:val="003D0D9E"/>
    <w:rsid w:val="003D10AA"/>
    <w:rsid w:val="003D215B"/>
    <w:rsid w:val="003D2ABF"/>
    <w:rsid w:val="003D3697"/>
    <w:rsid w:val="003D4C1D"/>
    <w:rsid w:val="003E0399"/>
    <w:rsid w:val="003E0E62"/>
    <w:rsid w:val="003E1D3B"/>
    <w:rsid w:val="003E1D6B"/>
    <w:rsid w:val="003E21FE"/>
    <w:rsid w:val="003E2D51"/>
    <w:rsid w:val="003E5134"/>
    <w:rsid w:val="003E5A9C"/>
    <w:rsid w:val="003E6A3F"/>
    <w:rsid w:val="003E6B1E"/>
    <w:rsid w:val="003F0822"/>
    <w:rsid w:val="003F10F9"/>
    <w:rsid w:val="003F15EF"/>
    <w:rsid w:val="003F1F38"/>
    <w:rsid w:val="003F3FA0"/>
    <w:rsid w:val="003F4588"/>
    <w:rsid w:val="003F5597"/>
    <w:rsid w:val="00400584"/>
    <w:rsid w:val="004025EE"/>
    <w:rsid w:val="004034D1"/>
    <w:rsid w:val="00404206"/>
    <w:rsid w:val="00405D30"/>
    <w:rsid w:val="00406E1B"/>
    <w:rsid w:val="00406EB0"/>
    <w:rsid w:val="00406EFA"/>
    <w:rsid w:val="004111B8"/>
    <w:rsid w:val="004115B6"/>
    <w:rsid w:val="00412C29"/>
    <w:rsid w:val="004132D4"/>
    <w:rsid w:val="00415CE6"/>
    <w:rsid w:val="0042093B"/>
    <w:rsid w:val="004215A8"/>
    <w:rsid w:val="00421671"/>
    <w:rsid w:val="00422BE2"/>
    <w:rsid w:val="00423394"/>
    <w:rsid w:val="00424B2B"/>
    <w:rsid w:val="00424DE4"/>
    <w:rsid w:val="004261DC"/>
    <w:rsid w:val="0042627F"/>
    <w:rsid w:val="00426458"/>
    <w:rsid w:val="00426760"/>
    <w:rsid w:val="00426B46"/>
    <w:rsid w:val="00426F31"/>
    <w:rsid w:val="00427228"/>
    <w:rsid w:val="004304EA"/>
    <w:rsid w:val="0043050B"/>
    <w:rsid w:val="004311B3"/>
    <w:rsid w:val="0043182F"/>
    <w:rsid w:val="004324A9"/>
    <w:rsid w:val="00433D7F"/>
    <w:rsid w:val="00433EDF"/>
    <w:rsid w:val="004349A8"/>
    <w:rsid w:val="00435A74"/>
    <w:rsid w:val="004407B9"/>
    <w:rsid w:val="0044113B"/>
    <w:rsid w:val="00442861"/>
    <w:rsid w:val="00442925"/>
    <w:rsid w:val="00443830"/>
    <w:rsid w:val="0044475D"/>
    <w:rsid w:val="0044576B"/>
    <w:rsid w:val="00447AB1"/>
    <w:rsid w:val="004523B6"/>
    <w:rsid w:val="004531E3"/>
    <w:rsid w:val="00453C24"/>
    <w:rsid w:val="004558AB"/>
    <w:rsid w:val="00455EBB"/>
    <w:rsid w:val="00455F95"/>
    <w:rsid w:val="004562EC"/>
    <w:rsid w:val="0045654F"/>
    <w:rsid w:val="0045735E"/>
    <w:rsid w:val="00461202"/>
    <w:rsid w:val="00461C52"/>
    <w:rsid w:val="00462A66"/>
    <w:rsid w:val="00463CFA"/>
    <w:rsid w:val="004646FA"/>
    <w:rsid w:val="00464C6F"/>
    <w:rsid w:val="00465324"/>
    <w:rsid w:val="00465B0D"/>
    <w:rsid w:val="00465D70"/>
    <w:rsid w:val="00466CEB"/>
    <w:rsid w:val="00467FEB"/>
    <w:rsid w:val="0046EE94"/>
    <w:rsid w:val="004721C4"/>
    <w:rsid w:val="004724E9"/>
    <w:rsid w:val="004727B6"/>
    <w:rsid w:val="004738AA"/>
    <w:rsid w:val="00473D96"/>
    <w:rsid w:val="00475640"/>
    <w:rsid w:val="004757A5"/>
    <w:rsid w:val="00481D30"/>
    <w:rsid w:val="00482FD4"/>
    <w:rsid w:val="004848BA"/>
    <w:rsid w:val="00484AE6"/>
    <w:rsid w:val="00484B5F"/>
    <w:rsid w:val="004850BD"/>
    <w:rsid w:val="004855E5"/>
    <w:rsid w:val="004868DA"/>
    <w:rsid w:val="004871DE"/>
    <w:rsid w:val="0048724B"/>
    <w:rsid w:val="00487CD6"/>
    <w:rsid w:val="0049040E"/>
    <w:rsid w:val="00493327"/>
    <w:rsid w:val="00494871"/>
    <w:rsid w:val="0049678E"/>
    <w:rsid w:val="004A0F28"/>
    <w:rsid w:val="004A0F6F"/>
    <w:rsid w:val="004A11A0"/>
    <w:rsid w:val="004A1B39"/>
    <w:rsid w:val="004A2FF6"/>
    <w:rsid w:val="004A3486"/>
    <w:rsid w:val="004A5CAF"/>
    <w:rsid w:val="004A7098"/>
    <w:rsid w:val="004B1722"/>
    <w:rsid w:val="004B21AD"/>
    <w:rsid w:val="004B47E1"/>
    <w:rsid w:val="004B5FBB"/>
    <w:rsid w:val="004B6A27"/>
    <w:rsid w:val="004C039B"/>
    <w:rsid w:val="004C0D2F"/>
    <w:rsid w:val="004C18B7"/>
    <w:rsid w:val="004C2D9E"/>
    <w:rsid w:val="004C477B"/>
    <w:rsid w:val="004C5DEC"/>
    <w:rsid w:val="004C6379"/>
    <w:rsid w:val="004C6598"/>
    <w:rsid w:val="004D170D"/>
    <w:rsid w:val="004D1823"/>
    <w:rsid w:val="004D1F2F"/>
    <w:rsid w:val="004D35AB"/>
    <w:rsid w:val="004D37ED"/>
    <w:rsid w:val="004D3E46"/>
    <w:rsid w:val="004D3F9F"/>
    <w:rsid w:val="004D4536"/>
    <w:rsid w:val="004D5455"/>
    <w:rsid w:val="004D5553"/>
    <w:rsid w:val="004D5631"/>
    <w:rsid w:val="004D5AF4"/>
    <w:rsid w:val="004D62AA"/>
    <w:rsid w:val="004D691F"/>
    <w:rsid w:val="004E0662"/>
    <w:rsid w:val="004E11CE"/>
    <w:rsid w:val="004E1973"/>
    <w:rsid w:val="004E398E"/>
    <w:rsid w:val="004E586A"/>
    <w:rsid w:val="004E6244"/>
    <w:rsid w:val="004E7ACA"/>
    <w:rsid w:val="004F125A"/>
    <w:rsid w:val="004F1611"/>
    <w:rsid w:val="004F1ABD"/>
    <w:rsid w:val="004F2198"/>
    <w:rsid w:val="004F2200"/>
    <w:rsid w:val="004F2DC6"/>
    <w:rsid w:val="004F34CA"/>
    <w:rsid w:val="004F441A"/>
    <w:rsid w:val="004F4C34"/>
    <w:rsid w:val="004F5F1D"/>
    <w:rsid w:val="004F6B58"/>
    <w:rsid w:val="0050016F"/>
    <w:rsid w:val="005049C2"/>
    <w:rsid w:val="005052BD"/>
    <w:rsid w:val="005053A1"/>
    <w:rsid w:val="00506E9C"/>
    <w:rsid w:val="005073F7"/>
    <w:rsid w:val="00511084"/>
    <w:rsid w:val="0051259E"/>
    <w:rsid w:val="00514CA8"/>
    <w:rsid w:val="00516659"/>
    <w:rsid w:val="00516F66"/>
    <w:rsid w:val="00517272"/>
    <w:rsid w:val="00517C83"/>
    <w:rsid w:val="0052001B"/>
    <w:rsid w:val="005206F5"/>
    <w:rsid w:val="00521E7B"/>
    <w:rsid w:val="00522AFC"/>
    <w:rsid w:val="00524504"/>
    <w:rsid w:val="005250D8"/>
    <w:rsid w:val="00526582"/>
    <w:rsid w:val="00527674"/>
    <w:rsid w:val="005307A6"/>
    <w:rsid w:val="005315EA"/>
    <w:rsid w:val="0053328E"/>
    <w:rsid w:val="00533905"/>
    <w:rsid w:val="005344DE"/>
    <w:rsid w:val="005349D8"/>
    <w:rsid w:val="0053608B"/>
    <w:rsid w:val="00536CA4"/>
    <w:rsid w:val="00540E5B"/>
    <w:rsid w:val="005422AB"/>
    <w:rsid w:val="005448F7"/>
    <w:rsid w:val="005459E9"/>
    <w:rsid w:val="00546A52"/>
    <w:rsid w:val="00547D64"/>
    <w:rsid w:val="00551933"/>
    <w:rsid w:val="005519E4"/>
    <w:rsid w:val="00551AA6"/>
    <w:rsid w:val="0055276C"/>
    <w:rsid w:val="0055434F"/>
    <w:rsid w:val="0055619F"/>
    <w:rsid w:val="00557069"/>
    <w:rsid w:val="0056047A"/>
    <w:rsid w:val="00560501"/>
    <w:rsid w:val="00561E88"/>
    <w:rsid w:val="00561F2E"/>
    <w:rsid w:val="00562354"/>
    <w:rsid w:val="005624A1"/>
    <w:rsid w:val="00562C1F"/>
    <w:rsid w:val="005631C4"/>
    <w:rsid w:val="005638A8"/>
    <w:rsid w:val="00563A5B"/>
    <w:rsid w:val="005664D8"/>
    <w:rsid w:val="00567B71"/>
    <w:rsid w:val="00567D08"/>
    <w:rsid w:val="0057086D"/>
    <w:rsid w:val="00571039"/>
    <w:rsid w:val="00571921"/>
    <w:rsid w:val="0057209A"/>
    <w:rsid w:val="0057225D"/>
    <w:rsid w:val="0057267D"/>
    <w:rsid w:val="00573036"/>
    <w:rsid w:val="00573DD5"/>
    <w:rsid w:val="00575157"/>
    <w:rsid w:val="00580983"/>
    <w:rsid w:val="00580CCA"/>
    <w:rsid w:val="00581120"/>
    <w:rsid w:val="005818E9"/>
    <w:rsid w:val="0058205B"/>
    <w:rsid w:val="0058293A"/>
    <w:rsid w:val="005853FF"/>
    <w:rsid w:val="00585683"/>
    <w:rsid w:val="005859D4"/>
    <w:rsid w:val="00587639"/>
    <w:rsid w:val="00591021"/>
    <w:rsid w:val="005924DB"/>
    <w:rsid w:val="00593F28"/>
    <w:rsid w:val="005940F8"/>
    <w:rsid w:val="0059635C"/>
    <w:rsid w:val="00596887"/>
    <w:rsid w:val="00597FC2"/>
    <w:rsid w:val="005A0A42"/>
    <w:rsid w:val="005A32F4"/>
    <w:rsid w:val="005A3FA1"/>
    <w:rsid w:val="005A44E8"/>
    <w:rsid w:val="005A53CE"/>
    <w:rsid w:val="005A593E"/>
    <w:rsid w:val="005A5E84"/>
    <w:rsid w:val="005A622A"/>
    <w:rsid w:val="005A7962"/>
    <w:rsid w:val="005A867B"/>
    <w:rsid w:val="005B0166"/>
    <w:rsid w:val="005B134D"/>
    <w:rsid w:val="005B1DEB"/>
    <w:rsid w:val="005B2605"/>
    <w:rsid w:val="005B346F"/>
    <w:rsid w:val="005B3481"/>
    <w:rsid w:val="005B3D3E"/>
    <w:rsid w:val="005B4F96"/>
    <w:rsid w:val="005B5A9C"/>
    <w:rsid w:val="005B6051"/>
    <w:rsid w:val="005B605E"/>
    <w:rsid w:val="005B650A"/>
    <w:rsid w:val="005B7C87"/>
    <w:rsid w:val="005C002C"/>
    <w:rsid w:val="005C0CBA"/>
    <w:rsid w:val="005C283A"/>
    <w:rsid w:val="005C2B58"/>
    <w:rsid w:val="005C3475"/>
    <w:rsid w:val="005C3525"/>
    <w:rsid w:val="005C461D"/>
    <w:rsid w:val="005C4D83"/>
    <w:rsid w:val="005C5489"/>
    <w:rsid w:val="005C6476"/>
    <w:rsid w:val="005C729D"/>
    <w:rsid w:val="005C76DD"/>
    <w:rsid w:val="005C7F95"/>
    <w:rsid w:val="005D1AEF"/>
    <w:rsid w:val="005D24A0"/>
    <w:rsid w:val="005D2A72"/>
    <w:rsid w:val="005D33FE"/>
    <w:rsid w:val="005D3BE5"/>
    <w:rsid w:val="005D47FE"/>
    <w:rsid w:val="005D6E87"/>
    <w:rsid w:val="005E06BF"/>
    <w:rsid w:val="005E092F"/>
    <w:rsid w:val="005E35A8"/>
    <w:rsid w:val="005E4607"/>
    <w:rsid w:val="005E46A7"/>
    <w:rsid w:val="005E4737"/>
    <w:rsid w:val="005E64AF"/>
    <w:rsid w:val="005E6E2C"/>
    <w:rsid w:val="005E743D"/>
    <w:rsid w:val="005EF711"/>
    <w:rsid w:val="005F0F0C"/>
    <w:rsid w:val="005F2443"/>
    <w:rsid w:val="005F4BD0"/>
    <w:rsid w:val="005F4C72"/>
    <w:rsid w:val="005F5199"/>
    <w:rsid w:val="005F5569"/>
    <w:rsid w:val="005F57FE"/>
    <w:rsid w:val="005F640B"/>
    <w:rsid w:val="005F6751"/>
    <w:rsid w:val="005F6AF3"/>
    <w:rsid w:val="00600B62"/>
    <w:rsid w:val="00601BE0"/>
    <w:rsid w:val="006025C8"/>
    <w:rsid w:val="00603A8E"/>
    <w:rsid w:val="00604BD0"/>
    <w:rsid w:val="00610D71"/>
    <w:rsid w:val="00616AF4"/>
    <w:rsid w:val="00616EF7"/>
    <w:rsid w:val="00617F69"/>
    <w:rsid w:val="00620181"/>
    <w:rsid w:val="00620A6C"/>
    <w:rsid w:val="00620D24"/>
    <w:rsid w:val="00620E72"/>
    <w:rsid w:val="00621A3F"/>
    <w:rsid w:val="00622A2F"/>
    <w:rsid w:val="00622BD8"/>
    <w:rsid w:val="00622DE9"/>
    <w:rsid w:val="00625481"/>
    <w:rsid w:val="00625DA9"/>
    <w:rsid w:val="00626968"/>
    <w:rsid w:val="006269D9"/>
    <w:rsid w:val="00627AFE"/>
    <w:rsid w:val="006302FC"/>
    <w:rsid w:val="00630574"/>
    <w:rsid w:val="006313B2"/>
    <w:rsid w:val="006323F6"/>
    <w:rsid w:val="00632D02"/>
    <w:rsid w:val="00634675"/>
    <w:rsid w:val="00635396"/>
    <w:rsid w:val="00636A87"/>
    <w:rsid w:val="00637471"/>
    <w:rsid w:val="00641063"/>
    <w:rsid w:val="00641467"/>
    <w:rsid w:val="0064161E"/>
    <w:rsid w:val="00641D27"/>
    <w:rsid w:val="00641FC6"/>
    <w:rsid w:val="00642762"/>
    <w:rsid w:val="00642EDB"/>
    <w:rsid w:val="00643E1C"/>
    <w:rsid w:val="00644496"/>
    <w:rsid w:val="0064555C"/>
    <w:rsid w:val="00650C60"/>
    <w:rsid w:val="00651269"/>
    <w:rsid w:val="00651D49"/>
    <w:rsid w:val="00655810"/>
    <w:rsid w:val="006568FA"/>
    <w:rsid w:val="00657E15"/>
    <w:rsid w:val="006613C5"/>
    <w:rsid w:val="0066203E"/>
    <w:rsid w:val="00662202"/>
    <w:rsid w:val="00664D86"/>
    <w:rsid w:val="00665F39"/>
    <w:rsid w:val="00666C88"/>
    <w:rsid w:val="00667155"/>
    <w:rsid w:val="006705DC"/>
    <w:rsid w:val="006710C2"/>
    <w:rsid w:val="0067198A"/>
    <w:rsid w:val="00671AA4"/>
    <w:rsid w:val="00671ABE"/>
    <w:rsid w:val="0067229D"/>
    <w:rsid w:val="00672FF1"/>
    <w:rsid w:val="006734FE"/>
    <w:rsid w:val="00674299"/>
    <w:rsid w:val="0067456C"/>
    <w:rsid w:val="00674C45"/>
    <w:rsid w:val="00675255"/>
    <w:rsid w:val="00675B8B"/>
    <w:rsid w:val="00677CF4"/>
    <w:rsid w:val="006802D1"/>
    <w:rsid w:val="00680F64"/>
    <w:rsid w:val="00681797"/>
    <w:rsid w:val="00682E7C"/>
    <w:rsid w:val="00683158"/>
    <w:rsid w:val="00683C52"/>
    <w:rsid w:val="00684BC6"/>
    <w:rsid w:val="00685B39"/>
    <w:rsid w:val="00685D0F"/>
    <w:rsid w:val="00685F8B"/>
    <w:rsid w:val="006867FB"/>
    <w:rsid w:val="00686C4C"/>
    <w:rsid w:val="00687B63"/>
    <w:rsid w:val="0069248C"/>
    <w:rsid w:val="00693364"/>
    <w:rsid w:val="006942A6"/>
    <w:rsid w:val="006947A2"/>
    <w:rsid w:val="006948B7"/>
    <w:rsid w:val="00696DA9"/>
    <w:rsid w:val="006A07B2"/>
    <w:rsid w:val="006A1160"/>
    <w:rsid w:val="006A1517"/>
    <w:rsid w:val="006A2001"/>
    <w:rsid w:val="006A20C3"/>
    <w:rsid w:val="006A2B63"/>
    <w:rsid w:val="006A3692"/>
    <w:rsid w:val="006A3B97"/>
    <w:rsid w:val="006A3E07"/>
    <w:rsid w:val="006A511B"/>
    <w:rsid w:val="006A657E"/>
    <w:rsid w:val="006A6E8E"/>
    <w:rsid w:val="006A7360"/>
    <w:rsid w:val="006A73E5"/>
    <w:rsid w:val="006A7C88"/>
    <w:rsid w:val="006B1C4E"/>
    <w:rsid w:val="006B1E3D"/>
    <w:rsid w:val="006B2FBD"/>
    <w:rsid w:val="006B31E8"/>
    <w:rsid w:val="006B4051"/>
    <w:rsid w:val="006B4CBF"/>
    <w:rsid w:val="006B4CFB"/>
    <w:rsid w:val="006B5517"/>
    <w:rsid w:val="006B668C"/>
    <w:rsid w:val="006B787C"/>
    <w:rsid w:val="006C00B7"/>
    <w:rsid w:val="006C0826"/>
    <w:rsid w:val="006C14CC"/>
    <w:rsid w:val="006C1DC1"/>
    <w:rsid w:val="006C4554"/>
    <w:rsid w:val="006C4A5F"/>
    <w:rsid w:val="006C6A1E"/>
    <w:rsid w:val="006C6E8E"/>
    <w:rsid w:val="006C73AA"/>
    <w:rsid w:val="006D1AE9"/>
    <w:rsid w:val="006D1C13"/>
    <w:rsid w:val="006D1EE4"/>
    <w:rsid w:val="006D348E"/>
    <w:rsid w:val="006D381E"/>
    <w:rsid w:val="006D3BB9"/>
    <w:rsid w:val="006D74A6"/>
    <w:rsid w:val="006E0898"/>
    <w:rsid w:val="006E0DE1"/>
    <w:rsid w:val="006E1737"/>
    <w:rsid w:val="006E1A55"/>
    <w:rsid w:val="006E20B4"/>
    <w:rsid w:val="006E3651"/>
    <w:rsid w:val="006E4230"/>
    <w:rsid w:val="006E4583"/>
    <w:rsid w:val="006E6817"/>
    <w:rsid w:val="006E6CB9"/>
    <w:rsid w:val="006E6DEF"/>
    <w:rsid w:val="006E74A9"/>
    <w:rsid w:val="006F39B1"/>
    <w:rsid w:val="006F42D8"/>
    <w:rsid w:val="006F48CC"/>
    <w:rsid w:val="006F616A"/>
    <w:rsid w:val="006F627E"/>
    <w:rsid w:val="006F671F"/>
    <w:rsid w:val="006F70C4"/>
    <w:rsid w:val="006F7D1A"/>
    <w:rsid w:val="00700035"/>
    <w:rsid w:val="00700493"/>
    <w:rsid w:val="00701A00"/>
    <w:rsid w:val="007021E5"/>
    <w:rsid w:val="0070487B"/>
    <w:rsid w:val="00706952"/>
    <w:rsid w:val="007075E4"/>
    <w:rsid w:val="00710449"/>
    <w:rsid w:val="00710B87"/>
    <w:rsid w:val="00710BFA"/>
    <w:rsid w:val="00711C76"/>
    <w:rsid w:val="007124DA"/>
    <w:rsid w:val="007133E2"/>
    <w:rsid w:val="007163ED"/>
    <w:rsid w:val="00716636"/>
    <w:rsid w:val="00717286"/>
    <w:rsid w:val="00717E4A"/>
    <w:rsid w:val="00724DE5"/>
    <w:rsid w:val="00725DAE"/>
    <w:rsid w:val="00727940"/>
    <w:rsid w:val="007322B9"/>
    <w:rsid w:val="00734471"/>
    <w:rsid w:val="00735ED4"/>
    <w:rsid w:val="0073715D"/>
    <w:rsid w:val="00737563"/>
    <w:rsid w:val="007402AB"/>
    <w:rsid w:val="0074082A"/>
    <w:rsid w:val="00741AE9"/>
    <w:rsid w:val="00741ECC"/>
    <w:rsid w:val="00742019"/>
    <w:rsid w:val="0075245B"/>
    <w:rsid w:val="007527E0"/>
    <w:rsid w:val="00752A86"/>
    <w:rsid w:val="00752BBE"/>
    <w:rsid w:val="00753836"/>
    <w:rsid w:val="0075470B"/>
    <w:rsid w:val="007572AB"/>
    <w:rsid w:val="00757AB8"/>
    <w:rsid w:val="0076173F"/>
    <w:rsid w:val="00761D3A"/>
    <w:rsid w:val="00762531"/>
    <w:rsid w:val="00762B0A"/>
    <w:rsid w:val="00763A49"/>
    <w:rsid w:val="00763DEE"/>
    <w:rsid w:val="007666D3"/>
    <w:rsid w:val="0077146E"/>
    <w:rsid w:val="00771C8B"/>
    <w:rsid w:val="00773D98"/>
    <w:rsid w:val="00775154"/>
    <w:rsid w:val="007753ED"/>
    <w:rsid w:val="00776E03"/>
    <w:rsid w:val="0078368A"/>
    <w:rsid w:val="00784307"/>
    <w:rsid w:val="00785816"/>
    <w:rsid w:val="007863E6"/>
    <w:rsid w:val="007870B1"/>
    <w:rsid w:val="00787A11"/>
    <w:rsid w:val="00790BD4"/>
    <w:rsid w:val="00790EF8"/>
    <w:rsid w:val="00791220"/>
    <w:rsid w:val="007934AA"/>
    <w:rsid w:val="0079365F"/>
    <w:rsid w:val="007939AE"/>
    <w:rsid w:val="00794DD7"/>
    <w:rsid w:val="00795256"/>
    <w:rsid w:val="007955B9"/>
    <w:rsid w:val="00796251"/>
    <w:rsid w:val="007966C3"/>
    <w:rsid w:val="00797B1B"/>
    <w:rsid w:val="0079BC73"/>
    <w:rsid w:val="007A0179"/>
    <w:rsid w:val="007A07E0"/>
    <w:rsid w:val="007A22FA"/>
    <w:rsid w:val="007A2D1E"/>
    <w:rsid w:val="007A2E9E"/>
    <w:rsid w:val="007A35DC"/>
    <w:rsid w:val="007A4931"/>
    <w:rsid w:val="007A5202"/>
    <w:rsid w:val="007A5EFF"/>
    <w:rsid w:val="007A76AF"/>
    <w:rsid w:val="007B083C"/>
    <w:rsid w:val="007B0C20"/>
    <w:rsid w:val="007B0D8E"/>
    <w:rsid w:val="007B0D99"/>
    <w:rsid w:val="007B0FF1"/>
    <w:rsid w:val="007B4C08"/>
    <w:rsid w:val="007B6A2A"/>
    <w:rsid w:val="007B7066"/>
    <w:rsid w:val="007C13F7"/>
    <w:rsid w:val="007C1AE1"/>
    <w:rsid w:val="007C24B6"/>
    <w:rsid w:val="007C3E29"/>
    <w:rsid w:val="007C41EF"/>
    <w:rsid w:val="007C4361"/>
    <w:rsid w:val="007C4463"/>
    <w:rsid w:val="007C4EEF"/>
    <w:rsid w:val="007C4FAD"/>
    <w:rsid w:val="007C5227"/>
    <w:rsid w:val="007C5590"/>
    <w:rsid w:val="007C56FC"/>
    <w:rsid w:val="007C6E91"/>
    <w:rsid w:val="007C76E2"/>
    <w:rsid w:val="007C791B"/>
    <w:rsid w:val="007C7CA7"/>
    <w:rsid w:val="007D1207"/>
    <w:rsid w:val="007D685B"/>
    <w:rsid w:val="007D6F96"/>
    <w:rsid w:val="007D76CC"/>
    <w:rsid w:val="007E0BDB"/>
    <w:rsid w:val="007E1503"/>
    <w:rsid w:val="007E1ECF"/>
    <w:rsid w:val="007E4041"/>
    <w:rsid w:val="007E40EB"/>
    <w:rsid w:val="007E4CE0"/>
    <w:rsid w:val="007E568D"/>
    <w:rsid w:val="007E6A57"/>
    <w:rsid w:val="007E6DA1"/>
    <w:rsid w:val="007E706C"/>
    <w:rsid w:val="007F0CFB"/>
    <w:rsid w:val="007F21AA"/>
    <w:rsid w:val="007F3110"/>
    <w:rsid w:val="007F3C36"/>
    <w:rsid w:val="007F6708"/>
    <w:rsid w:val="008005FB"/>
    <w:rsid w:val="00800A28"/>
    <w:rsid w:val="00801D58"/>
    <w:rsid w:val="008029F2"/>
    <w:rsid w:val="008037AB"/>
    <w:rsid w:val="00803E4A"/>
    <w:rsid w:val="008043B0"/>
    <w:rsid w:val="00807EDB"/>
    <w:rsid w:val="00810294"/>
    <w:rsid w:val="008111E8"/>
    <w:rsid w:val="008125B0"/>
    <w:rsid w:val="00814ADE"/>
    <w:rsid w:val="008159B4"/>
    <w:rsid w:val="008162B3"/>
    <w:rsid w:val="00816F9A"/>
    <w:rsid w:val="008202B7"/>
    <w:rsid w:val="008215DE"/>
    <w:rsid w:val="008224E0"/>
    <w:rsid w:val="00822CD8"/>
    <w:rsid w:val="008243EF"/>
    <w:rsid w:val="00824811"/>
    <w:rsid w:val="0083000A"/>
    <w:rsid w:val="008301C2"/>
    <w:rsid w:val="00830ED8"/>
    <w:rsid w:val="00832081"/>
    <w:rsid w:val="0083376A"/>
    <w:rsid w:val="0083471F"/>
    <w:rsid w:val="00835A0B"/>
    <w:rsid w:val="008366CC"/>
    <w:rsid w:val="008374F3"/>
    <w:rsid w:val="00840178"/>
    <w:rsid w:val="00840842"/>
    <w:rsid w:val="0084099A"/>
    <w:rsid w:val="00840CEC"/>
    <w:rsid w:val="008415A5"/>
    <w:rsid w:val="0084270F"/>
    <w:rsid w:val="0084279F"/>
    <w:rsid w:val="00843572"/>
    <w:rsid w:val="0084368A"/>
    <w:rsid w:val="00844817"/>
    <w:rsid w:val="00845521"/>
    <w:rsid w:val="00846FC1"/>
    <w:rsid w:val="00847191"/>
    <w:rsid w:val="00847490"/>
    <w:rsid w:val="008509FF"/>
    <w:rsid w:val="0085180A"/>
    <w:rsid w:val="0085322D"/>
    <w:rsid w:val="008540CC"/>
    <w:rsid w:val="008561F8"/>
    <w:rsid w:val="008569A6"/>
    <w:rsid w:val="00856B96"/>
    <w:rsid w:val="00857F16"/>
    <w:rsid w:val="00860797"/>
    <w:rsid w:val="008619C6"/>
    <w:rsid w:val="00861C89"/>
    <w:rsid w:val="00862D9C"/>
    <w:rsid w:val="008632CA"/>
    <w:rsid w:val="0086338B"/>
    <w:rsid w:val="0086428D"/>
    <w:rsid w:val="00865D29"/>
    <w:rsid w:val="00866B38"/>
    <w:rsid w:val="00866D6A"/>
    <w:rsid w:val="00867AE4"/>
    <w:rsid w:val="00870FF5"/>
    <w:rsid w:val="008719DC"/>
    <w:rsid w:val="00871FB6"/>
    <w:rsid w:val="00873E5A"/>
    <w:rsid w:val="008747A8"/>
    <w:rsid w:val="00875A3B"/>
    <w:rsid w:val="00875F10"/>
    <w:rsid w:val="00877319"/>
    <w:rsid w:val="008810A3"/>
    <w:rsid w:val="0088222A"/>
    <w:rsid w:val="00882F7E"/>
    <w:rsid w:val="00883EAE"/>
    <w:rsid w:val="008849A0"/>
    <w:rsid w:val="00886055"/>
    <w:rsid w:val="00886149"/>
    <w:rsid w:val="00886733"/>
    <w:rsid w:val="00886DBD"/>
    <w:rsid w:val="008876A0"/>
    <w:rsid w:val="008902BE"/>
    <w:rsid w:val="00890E58"/>
    <w:rsid w:val="008937D6"/>
    <w:rsid w:val="0089613B"/>
    <w:rsid w:val="0089616E"/>
    <w:rsid w:val="008965A8"/>
    <w:rsid w:val="00896D9C"/>
    <w:rsid w:val="008A2986"/>
    <w:rsid w:val="008A366B"/>
    <w:rsid w:val="008A4557"/>
    <w:rsid w:val="008A5D7E"/>
    <w:rsid w:val="008B025E"/>
    <w:rsid w:val="008B1424"/>
    <w:rsid w:val="008B2A88"/>
    <w:rsid w:val="008B3BFB"/>
    <w:rsid w:val="008B3C2B"/>
    <w:rsid w:val="008B48F5"/>
    <w:rsid w:val="008B61B6"/>
    <w:rsid w:val="008B6AD0"/>
    <w:rsid w:val="008C059F"/>
    <w:rsid w:val="008C0936"/>
    <w:rsid w:val="008C19B9"/>
    <w:rsid w:val="008C20C5"/>
    <w:rsid w:val="008C2F1C"/>
    <w:rsid w:val="008C4C51"/>
    <w:rsid w:val="008C4D0F"/>
    <w:rsid w:val="008C51F8"/>
    <w:rsid w:val="008D0ABB"/>
    <w:rsid w:val="008D172C"/>
    <w:rsid w:val="008D3E20"/>
    <w:rsid w:val="008D4631"/>
    <w:rsid w:val="008D5DBA"/>
    <w:rsid w:val="008E1797"/>
    <w:rsid w:val="008E3ED0"/>
    <w:rsid w:val="008E5365"/>
    <w:rsid w:val="008E775B"/>
    <w:rsid w:val="008F1B3A"/>
    <w:rsid w:val="008F3420"/>
    <w:rsid w:val="008F51C0"/>
    <w:rsid w:val="008F5A28"/>
    <w:rsid w:val="008F70FC"/>
    <w:rsid w:val="008F742B"/>
    <w:rsid w:val="00900B72"/>
    <w:rsid w:val="0090162A"/>
    <w:rsid w:val="0090409E"/>
    <w:rsid w:val="009042DF"/>
    <w:rsid w:val="00904AB0"/>
    <w:rsid w:val="00904D92"/>
    <w:rsid w:val="0090597F"/>
    <w:rsid w:val="009062F5"/>
    <w:rsid w:val="00906416"/>
    <w:rsid w:val="00907B48"/>
    <w:rsid w:val="00907E0E"/>
    <w:rsid w:val="00907FB0"/>
    <w:rsid w:val="0091190B"/>
    <w:rsid w:val="009142BC"/>
    <w:rsid w:val="00915FA8"/>
    <w:rsid w:val="009169F6"/>
    <w:rsid w:val="00920BF9"/>
    <w:rsid w:val="00921509"/>
    <w:rsid w:val="009231F4"/>
    <w:rsid w:val="00923483"/>
    <w:rsid w:val="00924221"/>
    <w:rsid w:val="00924887"/>
    <w:rsid w:val="00924C6D"/>
    <w:rsid w:val="00925DA0"/>
    <w:rsid w:val="00925EAD"/>
    <w:rsid w:val="00926EBD"/>
    <w:rsid w:val="00927CCA"/>
    <w:rsid w:val="00927DCF"/>
    <w:rsid w:val="00927F14"/>
    <w:rsid w:val="00930663"/>
    <w:rsid w:val="009307DE"/>
    <w:rsid w:val="00930B28"/>
    <w:rsid w:val="00931C1C"/>
    <w:rsid w:val="00932972"/>
    <w:rsid w:val="00932AF4"/>
    <w:rsid w:val="009334BB"/>
    <w:rsid w:val="00933FF8"/>
    <w:rsid w:val="00934D5E"/>
    <w:rsid w:val="009358CF"/>
    <w:rsid w:val="00936462"/>
    <w:rsid w:val="0093667B"/>
    <w:rsid w:val="00936A0C"/>
    <w:rsid w:val="00936B30"/>
    <w:rsid w:val="00937427"/>
    <w:rsid w:val="0093761B"/>
    <w:rsid w:val="0094009F"/>
    <w:rsid w:val="009403E6"/>
    <w:rsid w:val="00941164"/>
    <w:rsid w:val="00942753"/>
    <w:rsid w:val="00943769"/>
    <w:rsid w:val="00943BD3"/>
    <w:rsid w:val="00944A0A"/>
    <w:rsid w:val="00947C64"/>
    <w:rsid w:val="009506B4"/>
    <w:rsid w:val="00950CB1"/>
    <w:rsid w:val="009515EA"/>
    <w:rsid w:val="00951679"/>
    <w:rsid w:val="00951958"/>
    <w:rsid w:val="00953546"/>
    <w:rsid w:val="00953E8E"/>
    <w:rsid w:val="009553CA"/>
    <w:rsid w:val="00955F5A"/>
    <w:rsid w:val="00956172"/>
    <w:rsid w:val="00956E0A"/>
    <w:rsid w:val="00956FB6"/>
    <w:rsid w:val="009577DF"/>
    <w:rsid w:val="0096080A"/>
    <w:rsid w:val="009608BF"/>
    <w:rsid w:val="00962EC2"/>
    <w:rsid w:val="009641F9"/>
    <w:rsid w:val="009704AA"/>
    <w:rsid w:val="009715D2"/>
    <w:rsid w:val="009726AB"/>
    <w:rsid w:val="00973A13"/>
    <w:rsid w:val="00974D7B"/>
    <w:rsid w:val="009753EB"/>
    <w:rsid w:val="00976D58"/>
    <w:rsid w:val="009773A3"/>
    <w:rsid w:val="00977B74"/>
    <w:rsid w:val="0097DA99"/>
    <w:rsid w:val="00980567"/>
    <w:rsid w:val="009818E3"/>
    <w:rsid w:val="0098193F"/>
    <w:rsid w:val="00981E59"/>
    <w:rsid w:val="00982266"/>
    <w:rsid w:val="00982FD8"/>
    <w:rsid w:val="00983526"/>
    <w:rsid w:val="00983A54"/>
    <w:rsid w:val="00983DAD"/>
    <w:rsid w:val="00984460"/>
    <w:rsid w:val="00984DB9"/>
    <w:rsid w:val="009855AC"/>
    <w:rsid w:val="00985742"/>
    <w:rsid w:val="0098591C"/>
    <w:rsid w:val="0098761D"/>
    <w:rsid w:val="00987BA1"/>
    <w:rsid w:val="0098D37F"/>
    <w:rsid w:val="00990001"/>
    <w:rsid w:val="00990504"/>
    <w:rsid w:val="00990833"/>
    <w:rsid w:val="00990B3B"/>
    <w:rsid w:val="0099186C"/>
    <w:rsid w:val="00991A76"/>
    <w:rsid w:val="009921FB"/>
    <w:rsid w:val="00994F30"/>
    <w:rsid w:val="00994FEF"/>
    <w:rsid w:val="00996356"/>
    <w:rsid w:val="00996D93"/>
    <w:rsid w:val="00997CB5"/>
    <w:rsid w:val="009A19E7"/>
    <w:rsid w:val="009A1CB1"/>
    <w:rsid w:val="009A37DF"/>
    <w:rsid w:val="009A42E9"/>
    <w:rsid w:val="009A447B"/>
    <w:rsid w:val="009A538C"/>
    <w:rsid w:val="009A56A3"/>
    <w:rsid w:val="009A5A0B"/>
    <w:rsid w:val="009A5D13"/>
    <w:rsid w:val="009A5EEC"/>
    <w:rsid w:val="009B10C0"/>
    <w:rsid w:val="009B17A7"/>
    <w:rsid w:val="009B2444"/>
    <w:rsid w:val="009B3B61"/>
    <w:rsid w:val="009B50BC"/>
    <w:rsid w:val="009B547C"/>
    <w:rsid w:val="009B5A08"/>
    <w:rsid w:val="009B6B34"/>
    <w:rsid w:val="009B6C16"/>
    <w:rsid w:val="009B7B98"/>
    <w:rsid w:val="009C0162"/>
    <w:rsid w:val="009C070F"/>
    <w:rsid w:val="009C091A"/>
    <w:rsid w:val="009C1CC4"/>
    <w:rsid w:val="009C24FC"/>
    <w:rsid w:val="009C27B2"/>
    <w:rsid w:val="009C3927"/>
    <w:rsid w:val="009C4C34"/>
    <w:rsid w:val="009C592B"/>
    <w:rsid w:val="009C6F0A"/>
    <w:rsid w:val="009C7331"/>
    <w:rsid w:val="009C76F2"/>
    <w:rsid w:val="009D0138"/>
    <w:rsid w:val="009D18E4"/>
    <w:rsid w:val="009D21EF"/>
    <w:rsid w:val="009D2688"/>
    <w:rsid w:val="009D38C5"/>
    <w:rsid w:val="009D43C2"/>
    <w:rsid w:val="009D4C1E"/>
    <w:rsid w:val="009D7D0D"/>
    <w:rsid w:val="009E06EE"/>
    <w:rsid w:val="009E1942"/>
    <w:rsid w:val="009E1FE1"/>
    <w:rsid w:val="009E3C2B"/>
    <w:rsid w:val="009E4179"/>
    <w:rsid w:val="009E4E53"/>
    <w:rsid w:val="009E6310"/>
    <w:rsid w:val="009E7A45"/>
    <w:rsid w:val="009E7B80"/>
    <w:rsid w:val="009E7FB5"/>
    <w:rsid w:val="009F05CA"/>
    <w:rsid w:val="009F1372"/>
    <w:rsid w:val="009F3EAF"/>
    <w:rsid w:val="009F5A75"/>
    <w:rsid w:val="009F5C49"/>
    <w:rsid w:val="009F658B"/>
    <w:rsid w:val="009F6A56"/>
    <w:rsid w:val="009F74A0"/>
    <w:rsid w:val="009FD3F2"/>
    <w:rsid w:val="00A00748"/>
    <w:rsid w:val="00A025D9"/>
    <w:rsid w:val="00A044DA"/>
    <w:rsid w:val="00A05048"/>
    <w:rsid w:val="00A05D44"/>
    <w:rsid w:val="00A062C6"/>
    <w:rsid w:val="00A1019E"/>
    <w:rsid w:val="00A10A2E"/>
    <w:rsid w:val="00A10DE7"/>
    <w:rsid w:val="00A12482"/>
    <w:rsid w:val="00A1378F"/>
    <w:rsid w:val="00A13ECE"/>
    <w:rsid w:val="00A15458"/>
    <w:rsid w:val="00A15577"/>
    <w:rsid w:val="00A17F23"/>
    <w:rsid w:val="00A200FB"/>
    <w:rsid w:val="00A2013F"/>
    <w:rsid w:val="00A2177A"/>
    <w:rsid w:val="00A2286E"/>
    <w:rsid w:val="00A2376F"/>
    <w:rsid w:val="00A2390E"/>
    <w:rsid w:val="00A239E7"/>
    <w:rsid w:val="00A2515B"/>
    <w:rsid w:val="00A27727"/>
    <w:rsid w:val="00A3083F"/>
    <w:rsid w:val="00A30D7C"/>
    <w:rsid w:val="00A30DBE"/>
    <w:rsid w:val="00A31DA8"/>
    <w:rsid w:val="00A3439A"/>
    <w:rsid w:val="00A35C1A"/>
    <w:rsid w:val="00A36D8D"/>
    <w:rsid w:val="00A372E7"/>
    <w:rsid w:val="00A37616"/>
    <w:rsid w:val="00A37925"/>
    <w:rsid w:val="00A37C0D"/>
    <w:rsid w:val="00A37E0C"/>
    <w:rsid w:val="00A4084F"/>
    <w:rsid w:val="00A40AAF"/>
    <w:rsid w:val="00A42293"/>
    <w:rsid w:val="00A42886"/>
    <w:rsid w:val="00A43791"/>
    <w:rsid w:val="00A43A99"/>
    <w:rsid w:val="00A4426B"/>
    <w:rsid w:val="00A44B9E"/>
    <w:rsid w:val="00A45F56"/>
    <w:rsid w:val="00A460CF"/>
    <w:rsid w:val="00A464F5"/>
    <w:rsid w:val="00A47594"/>
    <w:rsid w:val="00A508E7"/>
    <w:rsid w:val="00A50F1B"/>
    <w:rsid w:val="00A50F6F"/>
    <w:rsid w:val="00A519DD"/>
    <w:rsid w:val="00A52B7F"/>
    <w:rsid w:val="00A53A09"/>
    <w:rsid w:val="00A54CBA"/>
    <w:rsid w:val="00A55080"/>
    <w:rsid w:val="00A553AE"/>
    <w:rsid w:val="00A55975"/>
    <w:rsid w:val="00A562A1"/>
    <w:rsid w:val="00A56533"/>
    <w:rsid w:val="00A57047"/>
    <w:rsid w:val="00A57BFC"/>
    <w:rsid w:val="00A60487"/>
    <w:rsid w:val="00A61942"/>
    <w:rsid w:val="00A619DB"/>
    <w:rsid w:val="00A61C48"/>
    <w:rsid w:val="00A622D9"/>
    <w:rsid w:val="00A64151"/>
    <w:rsid w:val="00A651A8"/>
    <w:rsid w:val="00A66536"/>
    <w:rsid w:val="00A70358"/>
    <w:rsid w:val="00A71D9F"/>
    <w:rsid w:val="00A726EF"/>
    <w:rsid w:val="00A73C4F"/>
    <w:rsid w:val="00A7799A"/>
    <w:rsid w:val="00A77C7A"/>
    <w:rsid w:val="00A80FC4"/>
    <w:rsid w:val="00A8260F"/>
    <w:rsid w:val="00A82D99"/>
    <w:rsid w:val="00A8342E"/>
    <w:rsid w:val="00A84607"/>
    <w:rsid w:val="00A85C65"/>
    <w:rsid w:val="00A9118D"/>
    <w:rsid w:val="00A93B1B"/>
    <w:rsid w:val="00A93D4E"/>
    <w:rsid w:val="00A9434D"/>
    <w:rsid w:val="00A951DB"/>
    <w:rsid w:val="00A96A1C"/>
    <w:rsid w:val="00A96F02"/>
    <w:rsid w:val="00A97439"/>
    <w:rsid w:val="00A97601"/>
    <w:rsid w:val="00AA055F"/>
    <w:rsid w:val="00AA0596"/>
    <w:rsid w:val="00AA06A0"/>
    <w:rsid w:val="00AA1304"/>
    <w:rsid w:val="00AA212E"/>
    <w:rsid w:val="00AA249C"/>
    <w:rsid w:val="00AA4A31"/>
    <w:rsid w:val="00AA5969"/>
    <w:rsid w:val="00AA7DCC"/>
    <w:rsid w:val="00AB0862"/>
    <w:rsid w:val="00AB1896"/>
    <w:rsid w:val="00AB23AA"/>
    <w:rsid w:val="00AB35A9"/>
    <w:rsid w:val="00AB3666"/>
    <w:rsid w:val="00AB53E0"/>
    <w:rsid w:val="00AB667D"/>
    <w:rsid w:val="00AB6CAF"/>
    <w:rsid w:val="00AB7451"/>
    <w:rsid w:val="00AC08E1"/>
    <w:rsid w:val="00AC266A"/>
    <w:rsid w:val="00AC2EAB"/>
    <w:rsid w:val="00AC4210"/>
    <w:rsid w:val="00AC4CBC"/>
    <w:rsid w:val="00AC4D38"/>
    <w:rsid w:val="00AC52F6"/>
    <w:rsid w:val="00AC706E"/>
    <w:rsid w:val="00AC777D"/>
    <w:rsid w:val="00AD02D2"/>
    <w:rsid w:val="00AD0C72"/>
    <w:rsid w:val="00AD376E"/>
    <w:rsid w:val="00AD43C5"/>
    <w:rsid w:val="00AD64E4"/>
    <w:rsid w:val="00AD6584"/>
    <w:rsid w:val="00AD7FD8"/>
    <w:rsid w:val="00AE06AF"/>
    <w:rsid w:val="00AE0D66"/>
    <w:rsid w:val="00AE1478"/>
    <w:rsid w:val="00AE376F"/>
    <w:rsid w:val="00AE4607"/>
    <w:rsid w:val="00AE4B3D"/>
    <w:rsid w:val="00AE67D3"/>
    <w:rsid w:val="00AE6A8B"/>
    <w:rsid w:val="00AE6D59"/>
    <w:rsid w:val="00AE73C9"/>
    <w:rsid w:val="00AE76A5"/>
    <w:rsid w:val="00AF0714"/>
    <w:rsid w:val="00AF2064"/>
    <w:rsid w:val="00AF2077"/>
    <w:rsid w:val="00AF2777"/>
    <w:rsid w:val="00AF2B9E"/>
    <w:rsid w:val="00AF384D"/>
    <w:rsid w:val="00AF517E"/>
    <w:rsid w:val="00AF5E15"/>
    <w:rsid w:val="00AF70E6"/>
    <w:rsid w:val="00AF74D4"/>
    <w:rsid w:val="00B002E8"/>
    <w:rsid w:val="00B032DB"/>
    <w:rsid w:val="00B0342F"/>
    <w:rsid w:val="00B03C32"/>
    <w:rsid w:val="00B04419"/>
    <w:rsid w:val="00B04534"/>
    <w:rsid w:val="00B0523E"/>
    <w:rsid w:val="00B066C8"/>
    <w:rsid w:val="00B11225"/>
    <w:rsid w:val="00B113B0"/>
    <w:rsid w:val="00B11432"/>
    <w:rsid w:val="00B11E47"/>
    <w:rsid w:val="00B12B53"/>
    <w:rsid w:val="00B13F2D"/>
    <w:rsid w:val="00B1493F"/>
    <w:rsid w:val="00B14BFD"/>
    <w:rsid w:val="00B15C3F"/>
    <w:rsid w:val="00B174FF"/>
    <w:rsid w:val="00B17935"/>
    <w:rsid w:val="00B17995"/>
    <w:rsid w:val="00B20AAB"/>
    <w:rsid w:val="00B22957"/>
    <w:rsid w:val="00B22B1A"/>
    <w:rsid w:val="00B22E7D"/>
    <w:rsid w:val="00B23DAC"/>
    <w:rsid w:val="00B255F1"/>
    <w:rsid w:val="00B276FA"/>
    <w:rsid w:val="00B27BB6"/>
    <w:rsid w:val="00B27DA3"/>
    <w:rsid w:val="00B31386"/>
    <w:rsid w:val="00B31BE7"/>
    <w:rsid w:val="00B31C36"/>
    <w:rsid w:val="00B33551"/>
    <w:rsid w:val="00B335D9"/>
    <w:rsid w:val="00B344B6"/>
    <w:rsid w:val="00B354CC"/>
    <w:rsid w:val="00B3551E"/>
    <w:rsid w:val="00B36B4B"/>
    <w:rsid w:val="00B405DA"/>
    <w:rsid w:val="00B4352E"/>
    <w:rsid w:val="00B448E8"/>
    <w:rsid w:val="00B44916"/>
    <w:rsid w:val="00B45B6A"/>
    <w:rsid w:val="00B465E9"/>
    <w:rsid w:val="00B472EC"/>
    <w:rsid w:val="00B51C6B"/>
    <w:rsid w:val="00B5245E"/>
    <w:rsid w:val="00B5369A"/>
    <w:rsid w:val="00B53AB6"/>
    <w:rsid w:val="00B53D10"/>
    <w:rsid w:val="00B53F6E"/>
    <w:rsid w:val="00B55933"/>
    <w:rsid w:val="00B56A9C"/>
    <w:rsid w:val="00B57893"/>
    <w:rsid w:val="00B6025F"/>
    <w:rsid w:val="00B6174D"/>
    <w:rsid w:val="00B62EFD"/>
    <w:rsid w:val="00B630A5"/>
    <w:rsid w:val="00B63445"/>
    <w:rsid w:val="00B63D99"/>
    <w:rsid w:val="00B66803"/>
    <w:rsid w:val="00B669C5"/>
    <w:rsid w:val="00B66AF7"/>
    <w:rsid w:val="00B67FFA"/>
    <w:rsid w:val="00B7124C"/>
    <w:rsid w:val="00B715AE"/>
    <w:rsid w:val="00B71689"/>
    <w:rsid w:val="00B71BD8"/>
    <w:rsid w:val="00B72FE6"/>
    <w:rsid w:val="00B74484"/>
    <w:rsid w:val="00B77AED"/>
    <w:rsid w:val="00B7A4E5"/>
    <w:rsid w:val="00B805A5"/>
    <w:rsid w:val="00B80C4A"/>
    <w:rsid w:val="00B814FD"/>
    <w:rsid w:val="00B82E22"/>
    <w:rsid w:val="00B83107"/>
    <w:rsid w:val="00B84595"/>
    <w:rsid w:val="00B850DB"/>
    <w:rsid w:val="00B85867"/>
    <w:rsid w:val="00B85CED"/>
    <w:rsid w:val="00B90FB2"/>
    <w:rsid w:val="00B92CCC"/>
    <w:rsid w:val="00B94E38"/>
    <w:rsid w:val="00B95D3F"/>
    <w:rsid w:val="00B96228"/>
    <w:rsid w:val="00BA09E6"/>
    <w:rsid w:val="00BA282E"/>
    <w:rsid w:val="00BA2F70"/>
    <w:rsid w:val="00BA46D5"/>
    <w:rsid w:val="00BA4B27"/>
    <w:rsid w:val="00BA4BA9"/>
    <w:rsid w:val="00BA4CF3"/>
    <w:rsid w:val="00BA5B7B"/>
    <w:rsid w:val="00BA7ED8"/>
    <w:rsid w:val="00BB00E1"/>
    <w:rsid w:val="00BB0DB0"/>
    <w:rsid w:val="00BB13E9"/>
    <w:rsid w:val="00BB1599"/>
    <w:rsid w:val="00BB1A98"/>
    <w:rsid w:val="00BB4278"/>
    <w:rsid w:val="00BB64D8"/>
    <w:rsid w:val="00BB69B8"/>
    <w:rsid w:val="00BC180D"/>
    <w:rsid w:val="00BC2877"/>
    <w:rsid w:val="00BC3FB8"/>
    <w:rsid w:val="00BC486A"/>
    <w:rsid w:val="00BC53C4"/>
    <w:rsid w:val="00BC5958"/>
    <w:rsid w:val="00BC60F1"/>
    <w:rsid w:val="00BC6556"/>
    <w:rsid w:val="00BC7C30"/>
    <w:rsid w:val="00BD357B"/>
    <w:rsid w:val="00BD3CC8"/>
    <w:rsid w:val="00BD4289"/>
    <w:rsid w:val="00BD4E7A"/>
    <w:rsid w:val="00BD5862"/>
    <w:rsid w:val="00BD5B8E"/>
    <w:rsid w:val="00BD600E"/>
    <w:rsid w:val="00BE0BA9"/>
    <w:rsid w:val="00BE1470"/>
    <w:rsid w:val="00BE14D2"/>
    <w:rsid w:val="00BE18B5"/>
    <w:rsid w:val="00BE5D96"/>
    <w:rsid w:val="00BE5E72"/>
    <w:rsid w:val="00BE6881"/>
    <w:rsid w:val="00BF0BA4"/>
    <w:rsid w:val="00BF1416"/>
    <w:rsid w:val="00BF213B"/>
    <w:rsid w:val="00BF299C"/>
    <w:rsid w:val="00BF4EFA"/>
    <w:rsid w:val="00BF661C"/>
    <w:rsid w:val="00BF6759"/>
    <w:rsid w:val="00BF7612"/>
    <w:rsid w:val="00BF7617"/>
    <w:rsid w:val="00BF7E94"/>
    <w:rsid w:val="00C01753"/>
    <w:rsid w:val="00C021EC"/>
    <w:rsid w:val="00C02C3D"/>
    <w:rsid w:val="00C03070"/>
    <w:rsid w:val="00C04D15"/>
    <w:rsid w:val="00C04D2D"/>
    <w:rsid w:val="00C05CD7"/>
    <w:rsid w:val="00C06057"/>
    <w:rsid w:val="00C06735"/>
    <w:rsid w:val="00C06F41"/>
    <w:rsid w:val="00C076A6"/>
    <w:rsid w:val="00C100D1"/>
    <w:rsid w:val="00C10B3B"/>
    <w:rsid w:val="00C10F1C"/>
    <w:rsid w:val="00C11B2D"/>
    <w:rsid w:val="00C11E31"/>
    <w:rsid w:val="00C1273C"/>
    <w:rsid w:val="00C1329A"/>
    <w:rsid w:val="00C14190"/>
    <w:rsid w:val="00C1493A"/>
    <w:rsid w:val="00C1597D"/>
    <w:rsid w:val="00C169D9"/>
    <w:rsid w:val="00C16FB5"/>
    <w:rsid w:val="00C21684"/>
    <w:rsid w:val="00C22105"/>
    <w:rsid w:val="00C22793"/>
    <w:rsid w:val="00C23833"/>
    <w:rsid w:val="00C2418A"/>
    <w:rsid w:val="00C24277"/>
    <w:rsid w:val="00C2487A"/>
    <w:rsid w:val="00C24A03"/>
    <w:rsid w:val="00C24DAB"/>
    <w:rsid w:val="00C25B1E"/>
    <w:rsid w:val="00C25D5C"/>
    <w:rsid w:val="00C2762B"/>
    <w:rsid w:val="00C2B5AB"/>
    <w:rsid w:val="00C30C92"/>
    <w:rsid w:val="00C32AD7"/>
    <w:rsid w:val="00C32C4B"/>
    <w:rsid w:val="00C34BD6"/>
    <w:rsid w:val="00C34D45"/>
    <w:rsid w:val="00C35D6A"/>
    <w:rsid w:val="00C37F90"/>
    <w:rsid w:val="00C403E0"/>
    <w:rsid w:val="00C41479"/>
    <w:rsid w:val="00C4156E"/>
    <w:rsid w:val="00C42870"/>
    <w:rsid w:val="00C43AA3"/>
    <w:rsid w:val="00C43CE7"/>
    <w:rsid w:val="00C46536"/>
    <w:rsid w:val="00C47A50"/>
    <w:rsid w:val="00C5083B"/>
    <w:rsid w:val="00C51B21"/>
    <w:rsid w:val="00C53265"/>
    <w:rsid w:val="00C54C34"/>
    <w:rsid w:val="00C5510B"/>
    <w:rsid w:val="00C57F2D"/>
    <w:rsid w:val="00C60094"/>
    <w:rsid w:val="00C61AB4"/>
    <w:rsid w:val="00C62120"/>
    <w:rsid w:val="00C633E6"/>
    <w:rsid w:val="00C63ED4"/>
    <w:rsid w:val="00C643A6"/>
    <w:rsid w:val="00C6578B"/>
    <w:rsid w:val="00C65918"/>
    <w:rsid w:val="00C662B6"/>
    <w:rsid w:val="00C717A4"/>
    <w:rsid w:val="00C71B53"/>
    <w:rsid w:val="00C72289"/>
    <w:rsid w:val="00C723CB"/>
    <w:rsid w:val="00C73917"/>
    <w:rsid w:val="00C73A76"/>
    <w:rsid w:val="00C7436D"/>
    <w:rsid w:val="00C74897"/>
    <w:rsid w:val="00C74F17"/>
    <w:rsid w:val="00C753BF"/>
    <w:rsid w:val="00C75EAB"/>
    <w:rsid w:val="00C76126"/>
    <w:rsid w:val="00C770DF"/>
    <w:rsid w:val="00C8499E"/>
    <w:rsid w:val="00C8544E"/>
    <w:rsid w:val="00C870E5"/>
    <w:rsid w:val="00C879D1"/>
    <w:rsid w:val="00C87D0F"/>
    <w:rsid w:val="00C87FEB"/>
    <w:rsid w:val="00C918C2"/>
    <w:rsid w:val="00C95743"/>
    <w:rsid w:val="00C95C5D"/>
    <w:rsid w:val="00CA1CEF"/>
    <w:rsid w:val="00CA291F"/>
    <w:rsid w:val="00CA2D6D"/>
    <w:rsid w:val="00CA378C"/>
    <w:rsid w:val="00CA5417"/>
    <w:rsid w:val="00CA597E"/>
    <w:rsid w:val="00CA65B0"/>
    <w:rsid w:val="00CA7736"/>
    <w:rsid w:val="00CB17EA"/>
    <w:rsid w:val="00CB2AC2"/>
    <w:rsid w:val="00CB2BCD"/>
    <w:rsid w:val="00CB6A52"/>
    <w:rsid w:val="00CB6C33"/>
    <w:rsid w:val="00CB7974"/>
    <w:rsid w:val="00CB7E32"/>
    <w:rsid w:val="00CC0493"/>
    <w:rsid w:val="00CC1287"/>
    <w:rsid w:val="00CC4FC6"/>
    <w:rsid w:val="00CC57E8"/>
    <w:rsid w:val="00CC6189"/>
    <w:rsid w:val="00CC6491"/>
    <w:rsid w:val="00CC7105"/>
    <w:rsid w:val="00CD0C53"/>
    <w:rsid w:val="00CD1B96"/>
    <w:rsid w:val="00CD1D28"/>
    <w:rsid w:val="00CD246B"/>
    <w:rsid w:val="00CD2E69"/>
    <w:rsid w:val="00CD2F83"/>
    <w:rsid w:val="00CD32F7"/>
    <w:rsid w:val="00CD3317"/>
    <w:rsid w:val="00CD3BC2"/>
    <w:rsid w:val="00CD4082"/>
    <w:rsid w:val="00CD5799"/>
    <w:rsid w:val="00CD5E9C"/>
    <w:rsid w:val="00CD5F77"/>
    <w:rsid w:val="00CD7D69"/>
    <w:rsid w:val="00CD7D6C"/>
    <w:rsid w:val="00CE31AA"/>
    <w:rsid w:val="00CE4D40"/>
    <w:rsid w:val="00CE4E4B"/>
    <w:rsid w:val="00CE6D39"/>
    <w:rsid w:val="00CF1A75"/>
    <w:rsid w:val="00CF1F52"/>
    <w:rsid w:val="00CF1F8E"/>
    <w:rsid w:val="00CF28D0"/>
    <w:rsid w:val="00CF415A"/>
    <w:rsid w:val="00CF6385"/>
    <w:rsid w:val="00D00CE7"/>
    <w:rsid w:val="00D017F1"/>
    <w:rsid w:val="00D01F5A"/>
    <w:rsid w:val="00D01FBB"/>
    <w:rsid w:val="00D02258"/>
    <w:rsid w:val="00D0235A"/>
    <w:rsid w:val="00D034F2"/>
    <w:rsid w:val="00D052E7"/>
    <w:rsid w:val="00D073AE"/>
    <w:rsid w:val="00D10508"/>
    <w:rsid w:val="00D1163F"/>
    <w:rsid w:val="00D1355D"/>
    <w:rsid w:val="00D1443F"/>
    <w:rsid w:val="00D15924"/>
    <w:rsid w:val="00D20870"/>
    <w:rsid w:val="00D219A5"/>
    <w:rsid w:val="00D22438"/>
    <w:rsid w:val="00D253B0"/>
    <w:rsid w:val="00D257A4"/>
    <w:rsid w:val="00D2613E"/>
    <w:rsid w:val="00D26B4A"/>
    <w:rsid w:val="00D26DBE"/>
    <w:rsid w:val="00D27ADB"/>
    <w:rsid w:val="00D30776"/>
    <w:rsid w:val="00D31FD6"/>
    <w:rsid w:val="00D32D3C"/>
    <w:rsid w:val="00D34379"/>
    <w:rsid w:val="00D343DA"/>
    <w:rsid w:val="00D356D5"/>
    <w:rsid w:val="00D373FD"/>
    <w:rsid w:val="00D409C6"/>
    <w:rsid w:val="00D454D4"/>
    <w:rsid w:val="00D503BF"/>
    <w:rsid w:val="00D509AD"/>
    <w:rsid w:val="00D51199"/>
    <w:rsid w:val="00D5168F"/>
    <w:rsid w:val="00D51CD1"/>
    <w:rsid w:val="00D52AB7"/>
    <w:rsid w:val="00D5359C"/>
    <w:rsid w:val="00D55514"/>
    <w:rsid w:val="00D55D4E"/>
    <w:rsid w:val="00D560CB"/>
    <w:rsid w:val="00D5628A"/>
    <w:rsid w:val="00D56A12"/>
    <w:rsid w:val="00D56EC8"/>
    <w:rsid w:val="00D617C0"/>
    <w:rsid w:val="00D65BE6"/>
    <w:rsid w:val="00D67F00"/>
    <w:rsid w:val="00D7103C"/>
    <w:rsid w:val="00D7194E"/>
    <w:rsid w:val="00D71B4A"/>
    <w:rsid w:val="00D71BA6"/>
    <w:rsid w:val="00D736B1"/>
    <w:rsid w:val="00D73AC1"/>
    <w:rsid w:val="00D7441B"/>
    <w:rsid w:val="00D75D75"/>
    <w:rsid w:val="00D7685E"/>
    <w:rsid w:val="00D8049E"/>
    <w:rsid w:val="00D80750"/>
    <w:rsid w:val="00D80C5E"/>
    <w:rsid w:val="00D8120A"/>
    <w:rsid w:val="00D817C5"/>
    <w:rsid w:val="00D8259E"/>
    <w:rsid w:val="00D829FD"/>
    <w:rsid w:val="00D82D0F"/>
    <w:rsid w:val="00D8353B"/>
    <w:rsid w:val="00D836BD"/>
    <w:rsid w:val="00D83F86"/>
    <w:rsid w:val="00D84585"/>
    <w:rsid w:val="00D84B7A"/>
    <w:rsid w:val="00D87253"/>
    <w:rsid w:val="00D91B0E"/>
    <w:rsid w:val="00D9405B"/>
    <w:rsid w:val="00D941CA"/>
    <w:rsid w:val="00D943D5"/>
    <w:rsid w:val="00D94442"/>
    <w:rsid w:val="00D945E2"/>
    <w:rsid w:val="00D976D9"/>
    <w:rsid w:val="00D979B6"/>
    <w:rsid w:val="00D97F60"/>
    <w:rsid w:val="00DA0056"/>
    <w:rsid w:val="00DA2E7B"/>
    <w:rsid w:val="00DA34FF"/>
    <w:rsid w:val="00DA4028"/>
    <w:rsid w:val="00DA4113"/>
    <w:rsid w:val="00DA4D4A"/>
    <w:rsid w:val="00DA51A3"/>
    <w:rsid w:val="00DA552E"/>
    <w:rsid w:val="00DA631E"/>
    <w:rsid w:val="00DA66F8"/>
    <w:rsid w:val="00DA67AE"/>
    <w:rsid w:val="00DB0DDE"/>
    <w:rsid w:val="00DB0E2F"/>
    <w:rsid w:val="00DB1D2C"/>
    <w:rsid w:val="00DB2A41"/>
    <w:rsid w:val="00DB2A4C"/>
    <w:rsid w:val="00DB3F2E"/>
    <w:rsid w:val="00DB6B28"/>
    <w:rsid w:val="00DB6C6D"/>
    <w:rsid w:val="00DC031C"/>
    <w:rsid w:val="00DC12A8"/>
    <w:rsid w:val="00DC1AFA"/>
    <w:rsid w:val="00DC2394"/>
    <w:rsid w:val="00DC2BF9"/>
    <w:rsid w:val="00DC35B1"/>
    <w:rsid w:val="00DC479B"/>
    <w:rsid w:val="00DC48F7"/>
    <w:rsid w:val="00DC65D5"/>
    <w:rsid w:val="00DD212D"/>
    <w:rsid w:val="00DD21DA"/>
    <w:rsid w:val="00DD32DD"/>
    <w:rsid w:val="00DD3BED"/>
    <w:rsid w:val="00DD43B6"/>
    <w:rsid w:val="00DD5206"/>
    <w:rsid w:val="00DD571C"/>
    <w:rsid w:val="00DD5979"/>
    <w:rsid w:val="00DD7502"/>
    <w:rsid w:val="00DE0A2F"/>
    <w:rsid w:val="00DE1324"/>
    <w:rsid w:val="00DE33DB"/>
    <w:rsid w:val="00DE4D4A"/>
    <w:rsid w:val="00DE5045"/>
    <w:rsid w:val="00DE5ADE"/>
    <w:rsid w:val="00DE6DC8"/>
    <w:rsid w:val="00DE71C1"/>
    <w:rsid w:val="00DF0FF9"/>
    <w:rsid w:val="00DF17A5"/>
    <w:rsid w:val="00DF18D2"/>
    <w:rsid w:val="00DF2075"/>
    <w:rsid w:val="00DF329C"/>
    <w:rsid w:val="00DF3FFB"/>
    <w:rsid w:val="00DF517B"/>
    <w:rsid w:val="00DF549E"/>
    <w:rsid w:val="00DF6789"/>
    <w:rsid w:val="00DF7A39"/>
    <w:rsid w:val="00DF7DAE"/>
    <w:rsid w:val="00E002E2"/>
    <w:rsid w:val="00E004FD"/>
    <w:rsid w:val="00E0093E"/>
    <w:rsid w:val="00E01518"/>
    <w:rsid w:val="00E01A4D"/>
    <w:rsid w:val="00E02E48"/>
    <w:rsid w:val="00E04007"/>
    <w:rsid w:val="00E061DA"/>
    <w:rsid w:val="00E0681B"/>
    <w:rsid w:val="00E11F59"/>
    <w:rsid w:val="00E125A2"/>
    <w:rsid w:val="00E12D4A"/>
    <w:rsid w:val="00E13581"/>
    <w:rsid w:val="00E14D77"/>
    <w:rsid w:val="00E1548C"/>
    <w:rsid w:val="00E15F68"/>
    <w:rsid w:val="00E15F7A"/>
    <w:rsid w:val="00E2015B"/>
    <w:rsid w:val="00E2403A"/>
    <w:rsid w:val="00E247E5"/>
    <w:rsid w:val="00E250C8"/>
    <w:rsid w:val="00E261BA"/>
    <w:rsid w:val="00E26737"/>
    <w:rsid w:val="00E30896"/>
    <w:rsid w:val="00E30DC5"/>
    <w:rsid w:val="00E3352D"/>
    <w:rsid w:val="00E33C18"/>
    <w:rsid w:val="00E345F7"/>
    <w:rsid w:val="00E36716"/>
    <w:rsid w:val="00E36B1B"/>
    <w:rsid w:val="00E373A4"/>
    <w:rsid w:val="00E37649"/>
    <w:rsid w:val="00E37B1D"/>
    <w:rsid w:val="00E40088"/>
    <w:rsid w:val="00E4011A"/>
    <w:rsid w:val="00E40B72"/>
    <w:rsid w:val="00E414BD"/>
    <w:rsid w:val="00E414F4"/>
    <w:rsid w:val="00E418F0"/>
    <w:rsid w:val="00E434A5"/>
    <w:rsid w:val="00E436D8"/>
    <w:rsid w:val="00E44256"/>
    <w:rsid w:val="00E46546"/>
    <w:rsid w:val="00E472D5"/>
    <w:rsid w:val="00E47CB7"/>
    <w:rsid w:val="00E4F8B3"/>
    <w:rsid w:val="00E523C5"/>
    <w:rsid w:val="00E52F05"/>
    <w:rsid w:val="00E5534C"/>
    <w:rsid w:val="00E5632A"/>
    <w:rsid w:val="00E56DD4"/>
    <w:rsid w:val="00E57072"/>
    <w:rsid w:val="00E5760B"/>
    <w:rsid w:val="00E5786D"/>
    <w:rsid w:val="00E57C5F"/>
    <w:rsid w:val="00E57F43"/>
    <w:rsid w:val="00E6035B"/>
    <w:rsid w:val="00E606FD"/>
    <w:rsid w:val="00E60DEB"/>
    <w:rsid w:val="00E61BD2"/>
    <w:rsid w:val="00E62F11"/>
    <w:rsid w:val="00E64DB7"/>
    <w:rsid w:val="00E65A1C"/>
    <w:rsid w:val="00E7024A"/>
    <w:rsid w:val="00E702AD"/>
    <w:rsid w:val="00E709E9"/>
    <w:rsid w:val="00E716BC"/>
    <w:rsid w:val="00E73813"/>
    <w:rsid w:val="00E74736"/>
    <w:rsid w:val="00E75623"/>
    <w:rsid w:val="00E75A36"/>
    <w:rsid w:val="00E76C02"/>
    <w:rsid w:val="00E77406"/>
    <w:rsid w:val="00E77422"/>
    <w:rsid w:val="00E80969"/>
    <w:rsid w:val="00E80BD0"/>
    <w:rsid w:val="00E82526"/>
    <w:rsid w:val="00E83029"/>
    <w:rsid w:val="00E8417D"/>
    <w:rsid w:val="00E842B2"/>
    <w:rsid w:val="00E84DD8"/>
    <w:rsid w:val="00E84F79"/>
    <w:rsid w:val="00E85663"/>
    <w:rsid w:val="00E859AD"/>
    <w:rsid w:val="00E859DE"/>
    <w:rsid w:val="00E85B02"/>
    <w:rsid w:val="00E85FCE"/>
    <w:rsid w:val="00E86940"/>
    <w:rsid w:val="00E87F9B"/>
    <w:rsid w:val="00E90766"/>
    <w:rsid w:val="00E912F8"/>
    <w:rsid w:val="00E9372C"/>
    <w:rsid w:val="00E94415"/>
    <w:rsid w:val="00E96851"/>
    <w:rsid w:val="00E968C1"/>
    <w:rsid w:val="00EA0000"/>
    <w:rsid w:val="00EA190A"/>
    <w:rsid w:val="00EA190C"/>
    <w:rsid w:val="00EA389F"/>
    <w:rsid w:val="00EA4504"/>
    <w:rsid w:val="00EA53F7"/>
    <w:rsid w:val="00EA6FB0"/>
    <w:rsid w:val="00EB051D"/>
    <w:rsid w:val="00EB0711"/>
    <w:rsid w:val="00EB15FC"/>
    <w:rsid w:val="00EB3683"/>
    <w:rsid w:val="00EB43C0"/>
    <w:rsid w:val="00EB4BED"/>
    <w:rsid w:val="00EB5DAA"/>
    <w:rsid w:val="00EC498D"/>
    <w:rsid w:val="00EC5B65"/>
    <w:rsid w:val="00EC5BB7"/>
    <w:rsid w:val="00ED01B6"/>
    <w:rsid w:val="00ED134C"/>
    <w:rsid w:val="00ED1603"/>
    <w:rsid w:val="00ED3643"/>
    <w:rsid w:val="00ED4301"/>
    <w:rsid w:val="00ED4C8D"/>
    <w:rsid w:val="00ED4D52"/>
    <w:rsid w:val="00ED547E"/>
    <w:rsid w:val="00ED683F"/>
    <w:rsid w:val="00ED764D"/>
    <w:rsid w:val="00EE2123"/>
    <w:rsid w:val="00EE23AE"/>
    <w:rsid w:val="00EE2E2D"/>
    <w:rsid w:val="00EE317E"/>
    <w:rsid w:val="00EE327B"/>
    <w:rsid w:val="00EE36CA"/>
    <w:rsid w:val="00EE4019"/>
    <w:rsid w:val="00EE5C5D"/>
    <w:rsid w:val="00EE6981"/>
    <w:rsid w:val="00EF2329"/>
    <w:rsid w:val="00EF4F08"/>
    <w:rsid w:val="00EF76F5"/>
    <w:rsid w:val="00F0123B"/>
    <w:rsid w:val="00F025F1"/>
    <w:rsid w:val="00F02BE4"/>
    <w:rsid w:val="00F02CAA"/>
    <w:rsid w:val="00F0342C"/>
    <w:rsid w:val="00F03CA5"/>
    <w:rsid w:val="00F043F0"/>
    <w:rsid w:val="00F07FF3"/>
    <w:rsid w:val="00F11367"/>
    <w:rsid w:val="00F118E9"/>
    <w:rsid w:val="00F11EFA"/>
    <w:rsid w:val="00F12512"/>
    <w:rsid w:val="00F128CF"/>
    <w:rsid w:val="00F12AC0"/>
    <w:rsid w:val="00F12DD1"/>
    <w:rsid w:val="00F12FCE"/>
    <w:rsid w:val="00F13A69"/>
    <w:rsid w:val="00F14004"/>
    <w:rsid w:val="00F15ED5"/>
    <w:rsid w:val="00F16586"/>
    <w:rsid w:val="00F16A0E"/>
    <w:rsid w:val="00F16C70"/>
    <w:rsid w:val="00F17B7B"/>
    <w:rsid w:val="00F17E10"/>
    <w:rsid w:val="00F2097F"/>
    <w:rsid w:val="00F215C4"/>
    <w:rsid w:val="00F21FDB"/>
    <w:rsid w:val="00F234EE"/>
    <w:rsid w:val="00F23F80"/>
    <w:rsid w:val="00F24BC9"/>
    <w:rsid w:val="00F25B7A"/>
    <w:rsid w:val="00F30BAC"/>
    <w:rsid w:val="00F321B0"/>
    <w:rsid w:val="00F34ECE"/>
    <w:rsid w:val="00F3681B"/>
    <w:rsid w:val="00F371D4"/>
    <w:rsid w:val="00F375DE"/>
    <w:rsid w:val="00F4088F"/>
    <w:rsid w:val="00F41A2E"/>
    <w:rsid w:val="00F423B7"/>
    <w:rsid w:val="00F4278A"/>
    <w:rsid w:val="00F46A1B"/>
    <w:rsid w:val="00F47DBC"/>
    <w:rsid w:val="00F503DF"/>
    <w:rsid w:val="00F512D0"/>
    <w:rsid w:val="00F538D3"/>
    <w:rsid w:val="00F5633F"/>
    <w:rsid w:val="00F564B8"/>
    <w:rsid w:val="00F57CF9"/>
    <w:rsid w:val="00F57D65"/>
    <w:rsid w:val="00F635F4"/>
    <w:rsid w:val="00F6367B"/>
    <w:rsid w:val="00F64F57"/>
    <w:rsid w:val="00F64FBD"/>
    <w:rsid w:val="00F672FE"/>
    <w:rsid w:val="00F6778C"/>
    <w:rsid w:val="00F70191"/>
    <w:rsid w:val="00F71375"/>
    <w:rsid w:val="00F7163B"/>
    <w:rsid w:val="00F71DCD"/>
    <w:rsid w:val="00F72314"/>
    <w:rsid w:val="00F73D76"/>
    <w:rsid w:val="00F74703"/>
    <w:rsid w:val="00F7619A"/>
    <w:rsid w:val="00F762B1"/>
    <w:rsid w:val="00F76C87"/>
    <w:rsid w:val="00F76E09"/>
    <w:rsid w:val="00F77FCA"/>
    <w:rsid w:val="00F807BB"/>
    <w:rsid w:val="00F80A30"/>
    <w:rsid w:val="00F82497"/>
    <w:rsid w:val="00F82B40"/>
    <w:rsid w:val="00F83348"/>
    <w:rsid w:val="00F8459B"/>
    <w:rsid w:val="00F84A31"/>
    <w:rsid w:val="00F84DF7"/>
    <w:rsid w:val="00F85B67"/>
    <w:rsid w:val="00F902A5"/>
    <w:rsid w:val="00F90E45"/>
    <w:rsid w:val="00F910E3"/>
    <w:rsid w:val="00F915A1"/>
    <w:rsid w:val="00F9235B"/>
    <w:rsid w:val="00F9399E"/>
    <w:rsid w:val="00F94261"/>
    <w:rsid w:val="00F942B4"/>
    <w:rsid w:val="00F94BFF"/>
    <w:rsid w:val="00F9547E"/>
    <w:rsid w:val="00F95488"/>
    <w:rsid w:val="00F96B9F"/>
    <w:rsid w:val="00FA3746"/>
    <w:rsid w:val="00FA3CC8"/>
    <w:rsid w:val="00FA4C30"/>
    <w:rsid w:val="00FA4DC0"/>
    <w:rsid w:val="00FA52BC"/>
    <w:rsid w:val="00FA5D45"/>
    <w:rsid w:val="00FA613A"/>
    <w:rsid w:val="00FA61C9"/>
    <w:rsid w:val="00FA655C"/>
    <w:rsid w:val="00FA6689"/>
    <w:rsid w:val="00FA7A33"/>
    <w:rsid w:val="00FB00EE"/>
    <w:rsid w:val="00FB0918"/>
    <w:rsid w:val="00FB0AFC"/>
    <w:rsid w:val="00FB0C15"/>
    <w:rsid w:val="00FB0D0A"/>
    <w:rsid w:val="00FB0D88"/>
    <w:rsid w:val="00FB177F"/>
    <w:rsid w:val="00FB2045"/>
    <w:rsid w:val="00FB2923"/>
    <w:rsid w:val="00FB2C96"/>
    <w:rsid w:val="00FB34F0"/>
    <w:rsid w:val="00FB4346"/>
    <w:rsid w:val="00FB460E"/>
    <w:rsid w:val="00FB4DB4"/>
    <w:rsid w:val="00FB5258"/>
    <w:rsid w:val="00FB54C7"/>
    <w:rsid w:val="00FC00DC"/>
    <w:rsid w:val="00FC1344"/>
    <w:rsid w:val="00FC1780"/>
    <w:rsid w:val="00FC1832"/>
    <w:rsid w:val="00FC400B"/>
    <w:rsid w:val="00FC4078"/>
    <w:rsid w:val="00FC426D"/>
    <w:rsid w:val="00FC4DBD"/>
    <w:rsid w:val="00FC508C"/>
    <w:rsid w:val="00FC5DC5"/>
    <w:rsid w:val="00FC704C"/>
    <w:rsid w:val="00FC7446"/>
    <w:rsid w:val="00FD116C"/>
    <w:rsid w:val="00FD1A6B"/>
    <w:rsid w:val="00FD3288"/>
    <w:rsid w:val="00FD32C6"/>
    <w:rsid w:val="00FD3CB9"/>
    <w:rsid w:val="00FD4271"/>
    <w:rsid w:val="00FD4F00"/>
    <w:rsid w:val="00FD514C"/>
    <w:rsid w:val="00FD581E"/>
    <w:rsid w:val="00FD65BC"/>
    <w:rsid w:val="00FE15B0"/>
    <w:rsid w:val="00FE1C99"/>
    <w:rsid w:val="00FE3CEC"/>
    <w:rsid w:val="00FE52D3"/>
    <w:rsid w:val="00FE6580"/>
    <w:rsid w:val="00FE6745"/>
    <w:rsid w:val="00FF118B"/>
    <w:rsid w:val="00FF15B8"/>
    <w:rsid w:val="00FF1A0D"/>
    <w:rsid w:val="00FF1BFA"/>
    <w:rsid w:val="00FF275E"/>
    <w:rsid w:val="00FF3826"/>
    <w:rsid w:val="00FF66D4"/>
    <w:rsid w:val="01181B60"/>
    <w:rsid w:val="011F1F9F"/>
    <w:rsid w:val="0126008F"/>
    <w:rsid w:val="01341E5D"/>
    <w:rsid w:val="014F049D"/>
    <w:rsid w:val="015C86B9"/>
    <w:rsid w:val="016AC625"/>
    <w:rsid w:val="019B3BBA"/>
    <w:rsid w:val="01AEE587"/>
    <w:rsid w:val="01B7B3D1"/>
    <w:rsid w:val="01C5E7F6"/>
    <w:rsid w:val="01D6E465"/>
    <w:rsid w:val="01D76A6D"/>
    <w:rsid w:val="01E0A9B3"/>
    <w:rsid w:val="01F0581A"/>
    <w:rsid w:val="01F3577F"/>
    <w:rsid w:val="020377A3"/>
    <w:rsid w:val="020B48DD"/>
    <w:rsid w:val="021D6A16"/>
    <w:rsid w:val="021F1FB8"/>
    <w:rsid w:val="022A52E5"/>
    <w:rsid w:val="024AAB7B"/>
    <w:rsid w:val="024F725D"/>
    <w:rsid w:val="02531C8C"/>
    <w:rsid w:val="0258B97F"/>
    <w:rsid w:val="02632367"/>
    <w:rsid w:val="027C0A2B"/>
    <w:rsid w:val="027C953D"/>
    <w:rsid w:val="02827CF5"/>
    <w:rsid w:val="029A283A"/>
    <w:rsid w:val="02A854E8"/>
    <w:rsid w:val="02AD850D"/>
    <w:rsid w:val="02AE5A5E"/>
    <w:rsid w:val="02B74CAC"/>
    <w:rsid w:val="02C83AE0"/>
    <w:rsid w:val="02CAE410"/>
    <w:rsid w:val="02D2537C"/>
    <w:rsid w:val="02DD7B50"/>
    <w:rsid w:val="0320BC25"/>
    <w:rsid w:val="032EB7D8"/>
    <w:rsid w:val="034440CF"/>
    <w:rsid w:val="034FBD17"/>
    <w:rsid w:val="036519D2"/>
    <w:rsid w:val="03762841"/>
    <w:rsid w:val="03780458"/>
    <w:rsid w:val="0378278C"/>
    <w:rsid w:val="037C524A"/>
    <w:rsid w:val="038681ED"/>
    <w:rsid w:val="0391928F"/>
    <w:rsid w:val="03B9419D"/>
    <w:rsid w:val="03BEC118"/>
    <w:rsid w:val="03C886CC"/>
    <w:rsid w:val="03CE3BA3"/>
    <w:rsid w:val="03E65166"/>
    <w:rsid w:val="03F3DD38"/>
    <w:rsid w:val="041BAC16"/>
    <w:rsid w:val="0421EB8B"/>
    <w:rsid w:val="04453F74"/>
    <w:rsid w:val="04544A58"/>
    <w:rsid w:val="0455E7FB"/>
    <w:rsid w:val="0457AD81"/>
    <w:rsid w:val="046F8A15"/>
    <w:rsid w:val="04769307"/>
    <w:rsid w:val="0484A822"/>
    <w:rsid w:val="0494A491"/>
    <w:rsid w:val="0496D159"/>
    <w:rsid w:val="049D7A04"/>
    <w:rsid w:val="049FF686"/>
    <w:rsid w:val="04A063F8"/>
    <w:rsid w:val="04A529E1"/>
    <w:rsid w:val="04B24964"/>
    <w:rsid w:val="04B7E833"/>
    <w:rsid w:val="04C425F0"/>
    <w:rsid w:val="04C6AB32"/>
    <w:rsid w:val="04CCB386"/>
    <w:rsid w:val="04CEEC6C"/>
    <w:rsid w:val="04ED5DE7"/>
    <w:rsid w:val="04FF2459"/>
    <w:rsid w:val="050BA0A9"/>
    <w:rsid w:val="051822AB"/>
    <w:rsid w:val="0520EED7"/>
    <w:rsid w:val="0525C8E7"/>
    <w:rsid w:val="053174A4"/>
    <w:rsid w:val="053D3A85"/>
    <w:rsid w:val="054241FB"/>
    <w:rsid w:val="054C88FC"/>
    <w:rsid w:val="0560DA12"/>
    <w:rsid w:val="056D241B"/>
    <w:rsid w:val="05704FBC"/>
    <w:rsid w:val="057083B7"/>
    <w:rsid w:val="05795252"/>
    <w:rsid w:val="05A01ED3"/>
    <w:rsid w:val="05AB55A0"/>
    <w:rsid w:val="05B0E02F"/>
    <w:rsid w:val="05B42FEE"/>
    <w:rsid w:val="05B77EEA"/>
    <w:rsid w:val="05B871A3"/>
    <w:rsid w:val="05BAE822"/>
    <w:rsid w:val="05BED940"/>
    <w:rsid w:val="05C47DFD"/>
    <w:rsid w:val="05CDB37D"/>
    <w:rsid w:val="05E3EDD8"/>
    <w:rsid w:val="05EF8150"/>
    <w:rsid w:val="05F1A6FA"/>
    <w:rsid w:val="05FA8C58"/>
    <w:rsid w:val="05FB7FB4"/>
    <w:rsid w:val="060A32D5"/>
    <w:rsid w:val="062154A4"/>
    <w:rsid w:val="062BAA4C"/>
    <w:rsid w:val="06396C43"/>
    <w:rsid w:val="063CB148"/>
    <w:rsid w:val="063E3748"/>
    <w:rsid w:val="066208FD"/>
    <w:rsid w:val="06644012"/>
    <w:rsid w:val="06690304"/>
    <w:rsid w:val="068391FF"/>
    <w:rsid w:val="06881BB4"/>
    <w:rsid w:val="0691955D"/>
    <w:rsid w:val="0694832A"/>
    <w:rsid w:val="06AC969D"/>
    <w:rsid w:val="06C05B82"/>
    <w:rsid w:val="06C1B10C"/>
    <w:rsid w:val="06D71A84"/>
    <w:rsid w:val="06FA25FC"/>
    <w:rsid w:val="06FC3DC2"/>
    <w:rsid w:val="072896DC"/>
    <w:rsid w:val="0760CEC5"/>
    <w:rsid w:val="0763EFEB"/>
    <w:rsid w:val="0766B0D2"/>
    <w:rsid w:val="0781292B"/>
    <w:rsid w:val="078F4E43"/>
    <w:rsid w:val="0797A1C6"/>
    <w:rsid w:val="07B7874A"/>
    <w:rsid w:val="07B894CF"/>
    <w:rsid w:val="07BF7F27"/>
    <w:rsid w:val="07CC98DB"/>
    <w:rsid w:val="07D84E10"/>
    <w:rsid w:val="07E5A545"/>
    <w:rsid w:val="07EBEF74"/>
    <w:rsid w:val="07F8AD2C"/>
    <w:rsid w:val="081B4FF9"/>
    <w:rsid w:val="08267E59"/>
    <w:rsid w:val="0835D4C2"/>
    <w:rsid w:val="084B2A55"/>
    <w:rsid w:val="084B98AF"/>
    <w:rsid w:val="0851A43F"/>
    <w:rsid w:val="0855BEC3"/>
    <w:rsid w:val="0871D169"/>
    <w:rsid w:val="08DB4DFD"/>
    <w:rsid w:val="08E7D2B3"/>
    <w:rsid w:val="08F00A98"/>
    <w:rsid w:val="09052AE3"/>
    <w:rsid w:val="091AFA50"/>
    <w:rsid w:val="091F38A1"/>
    <w:rsid w:val="092C68AB"/>
    <w:rsid w:val="092EF861"/>
    <w:rsid w:val="0931C777"/>
    <w:rsid w:val="093C24CA"/>
    <w:rsid w:val="093D3390"/>
    <w:rsid w:val="093D894D"/>
    <w:rsid w:val="094965CC"/>
    <w:rsid w:val="095D4AFC"/>
    <w:rsid w:val="096F38D2"/>
    <w:rsid w:val="096F5E94"/>
    <w:rsid w:val="0972E59B"/>
    <w:rsid w:val="0983B706"/>
    <w:rsid w:val="0984DE08"/>
    <w:rsid w:val="09877D80"/>
    <w:rsid w:val="098EB5A5"/>
    <w:rsid w:val="09B62976"/>
    <w:rsid w:val="09D4B0B3"/>
    <w:rsid w:val="09DC8D83"/>
    <w:rsid w:val="09E0681A"/>
    <w:rsid w:val="09F0FA7D"/>
    <w:rsid w:val="09FBFF3D"/>
    <w:rsid w:val="09FEC8CE"/>
    <w:rsid w:val="0A0213E9"/>
    <w:rsid w:val="0A0996AC"/>
    <w:rsid w:val="0A0B4B17"/>
    <w:rsid w:val="0A2BB4CA"/>
    <w:rsid w:val="0A340CCF"/>
    <w:rsid w:val="0A3FB5C5"/>
    <w:rsid w:val="0A4E3E35"/>
    <w:rsid w:val="0A5BBA66"/>
    <w:rsid w:val="0A5C294B"/>
    <w:rsid w:val="0A611470"/>
    <w:rsid w:val="0A62789E"/>
    <w:rsid w:val="0A631EBC"/>
    <w:rsid w:val="0A90BA63"/>
    <w:rsid w:val="0A9A67A6"/>
    <w:rsid w:val="0A9F90AD"/>
    <w:rsid w:val="0AA75B1F"/>
    <w:rsid w:val="0AA79C16"/>
    <w:rsid w:val="0AAA2157"/>
    <w:rsid w:val="0AAF17C8"/>
    <w:rsid w:val="0AAFF21A"/>
    <w:rsid w:val="0AB59096"/>
    <w:rsid w:val="0AD2BE23"/>
    <w:rsid w:val="0AD7A615"/>
    <w:rsid w:val="0AD9AFB7"/>
    <w:rsid w:val="0AE84AE7"/>
    <w:rsid w:val="0AFC9C17"/>
    <w:rsid w:val="0B0685CE"/>
    <w:rsid w:val="0B259B1C"/>
    <w:rsid w:val="0B27A9DB"/>
    <w:rsid w:val="0B41A3F2"/>
    <w:rsid w:val="0B460091"/>
    <w:rsid w:val="0B4AD469"/>
    <w:rsid w:val="0B4DA902"/>
    <w:rsid w:val="0B5EB189"/>
    <w:rsid w:val="0B6C9208"/>
    <w:rsid w:val="0B7E517C"/>
    <w:rsid w:val="0B953B32"/>
    <w:rsid w:val="0B9BFE77"/>
    <w:rsid w:val="0BA06E27"/>
    <w:rsid w:val="0BAD1BDD"/>
    <w:rsid w:val="0BB516D1"/>
    <w:rsid w:val="0BB70CA7"/>
    <w:rsid w:val="0BDB6220"/>
    <w:rsid w:val="0BDFE8B6"/>
    <w:rsid w:val="0BE478B4"/>
    <w:rsid w:val="0BED405C"/>
    <w:rsid w:val="0BF495DA"/>
    <w:rsid w:val="0C022E36"/>
    <w:rsid w:val="0C1344B2"/>
    <w:rsid w:val="0C1611D1"/>
    <w:rsid w:val="0C1F7375"/>
    <w:rsid w:val="0C3313A5"/>
    <w:rsid w:val="0C45A8B3"/>
    <w:rsid w:val="0C4DA599"/>
    <w:rsid w:val="0C627A29"/>
    <w:rsid w:val="0C62BF66"/>
    <w:rsid w:val="0C78D919"/>
    <w:rsid w:val="0C7F399F"/>
    <w:rsid w:val="0CAE3336"/>
    <w:rsid w:val="0CB159DA"/>
    <w:rsid w:val="0CC5FC15"/>
    <w:rsid w:val="0CDD7453"/>
    <w:rsid w:val="0CDDE8E3"/>
    <w:rsid w:val="0CE5B7C4"/>
    <w:rsid w:val="0D4C6AA6"/>
    <w:rsid w:val="0D726C7B"/>
    <w:rsid w:val="0D891929"/>
    <w:rsid w:val="0D8C1A3B"/>
    <w:rsid w:val="0D9CB818"/>
    <w:rsid w:val="0DA92A0F"/>
    <w:rsid w:val="0DB66785"/>
    <w:rsid w:val="0DD5D9B7"/>
    <w:rsid w:val="0DD6F864"/>
    <w:rsid w:val="0DF00E40"/>
    <w:rsid w:val="0DF67BE5"/>
    <w:rsid w:val="0DFB3CF1"/>
    <w:rsid w:val="0DFE8FC7"/>
    <w:rsid w:val="0E03753A"/>
    <w:rsid w:val="0E12724A"/>
    <w:rsid w:val="0E1A01D0"/>
    <w:rsid w:val="0E20340A"/>
    <w:rsid w:val="0E22BCD8"/>
    <w:rsid w:val="0E370717"/>
    <w:rsid w:val="0E391F0D"/>
    <w:rsid w:val="0E43FE19"/>
    <w:rsid w:val="0E450A37"/>
    <w:rsid w:val="0E4D1D85"/>
    <w:rsid w:val="0E5D8D91"/>
    <w:rsid w:val="0E67EE59"/>
    <w:rsid w:val="0E8A805A"/>
    <w:rsid w:val="0E907B88"/>
    <w:rsid w:val="0E94BF35"/>
    <w:rsid w:val="0E99523B"/>
    <w:rsid w:val="0E9E41DE"/>
    <w:rsid w:val="0EA2B362"/>
    <w:rsid w:val="0EA4FD77"/>
    <w:rsid w:val="0EB64884"/>
    <w:rsid w:val="0ECB5DE8"/>
    <w:rsid w:val="0ED91CAB"/>
    <w:rsid w:val="0EDC8C9D"/>
    <w:rsid w:val="0EF498C4"/>
    <w:rsid w:val="0EF96A05"/>
    <w:rsid w:val="0F221C6B"/>
    <w:rsid w:val="0F321EAA"/>
    <w:rsid w:val="0F44F892"/>
    <w:rsid w:val="0F63CFC9"/>
    <w:rsid w:val="0F6B3879"/>
    <w:rsid w:val="0F7B3E28"/>
    <w:rsid w:val="0F90B33E"/>
    <w:rsid w:val="0FB3B072"/>
    <w:rsid w:val="0FB76A41"/>
    <w:rsid w:val="0FCA3798"/>
    <w:rsid w:val="0FD4744A"/>
    <w:rsid w:val="0FDB7990"/>
    <w:rsid w:val="0FDD4A9B"/>
    <w:rsid w:val="0FE27DE4"/>
    <w:rsid w:val="0FE5D3F8"/>
    <w:rsid w:val="1001D7B9"/>
    <w:rsid w:val="10081642"/>
    <w:rsid w:val="102306BF"/>
    <w:rsid w:val="10234F69"/>
    <w:rsid w:val="10242165"/>
    <w:rsid w:val="10262D27"/>
    <w:rsid w:val="10328034"/>
    <w:rsid w:val="10397820"/>
    <w:rsid w:val="103F7D15"/>
    <w:rsid w:val="105218E5"/>
    <w:rsid w:val="1052D465"/>
    <w:rsid w:val="107AB0E2"/>
    <w:rsid w:val="1081BE4B"/>
    <w:rsid w:val="1082F13E"/>
    <w:rsid w:val="10853B3F"/>
    <w:rsid w:val="10A0A339"/>
    <w:rsid w:val="10F71EBA"/>
    <w:rsid w:val="10FCC89B"/>
    <w:rsid w:val="1106A95F"/>
    <w:rsid w:val="1117E046"/>
    <w:rsid w:val="111DF529"/>
    <w:rsid w:val="111EE183"/>
    <w:rsid w:val="1140756B"/>
    <w:rsid w:val="1142A656"/>
    <w:rsid w:val="115D6D02"/>
    <w:rsid w:val="116A848C"/>
    <w:rsid w:val="116DC8EE"/>
    <w:rsid w:val="116E917C"/>
    <w:rsid w:val="119F74DE"/>
    <w:rsid w:val="11B616CD"/>
    <w:rsid w:val="11B7ED5F"/>
    <w:rsid w:val="11C45775"/>
    <w:rsid w:val="11C691E6"/>
    <w:rsid w:val="11D183BF"/>
    <w:rsid w:val="11E161D4"/>
    <w:rsid w:val="11F3AF5D"/>
    <w:rsid w:val="1213C9AE"/>
    <w:rsid w:val="121D66E7"/>
    <w:rsid w:val="121F0D0B"/>
    <w:rsid w:val="12246247"/>
    <w:rsid w:val="124027BD"/>
    <w:rsid w:val="124B2338"/>
    <w:rsid w:val="12525C87"/>
    <w:rsid w:val="1259BD2D"/>
    <w:rsid w:val="125CC758"/>
    <w:rsid w:val="1262BA43"/>
    <w:rsid w:val="126B9CF5"/>
    <w:rsid w:val="126DC067"/>
    <w:rsid w:val="12798A99"/>
    <w:rsid w:val="127BD862"/>
    <w:rsid w:val="1284C96B"/>
    <w:rsid w:val="128F0648"/>
    <w:rsid w:val="12916505"/>
    <w:rsid w:val="129F3A3D"/>
    <w:rsid w:val="12A62724"/>
    <w:rsid w:val="12B21BD4"/>
    <w:rsid w:val="12B8488A"/>
    <w:rsid w:val="12B99BD0"/>
    <w:rsid w:val="12C2F33A"/>
    <w:rsid w:val="12DAA0DD"/>
    <w:rsid w:val="12F024AE"/>
    <w:rsid w:val="12F998EE"/>
    <w:rsid w:val="131601BA"/>
    <w:rsid w:val="13334F1B"/>
    <w:rsid w:val="1352C021"/>
    <w:rsid w:val="13534738"/>
    <w:rsid w:val="13564D58"/>
    <w:rsid w:val="1369BA3C"/>
    <w:rsid w:val="137454D9"/>
    <w:rsid w:val="1385E1B8"/>
    <w:rsid w:val="1398D1BD"/>
    <w:rsid w:val="13990500"/>
    <w:rsid w:val="13ACEB4E"/>
    <w:rsid w:val="13B7498A"/>
    <w:rsid w:val="13BDA99C"/>
    <w:rsid w:val="13C729AA"/>
    <w:rsid w:val="13CAFF59"/>
    <w:rsid w:val="13CCF9C5"/>
    <w:rsid w:val="13DC46CC"/>
    <w:rsid w:val="13E9E482"/>
    <w:rsid w:val="13F0E83C"/>
    <w:rsid w:val="140F5B55"/>
    <w:rsid w:val="14172620"/>
    <w:rsid w:val="14177230"/>
    <w:rsid w:val="141AEF3B"/>
    <w:rsid w:val="142576C0"/>
    <w:rsid w:val="14295F9A"/>
    <w:rsid w:val="142F6F67"/>
    <w:rsid w:val="143501CB"/>
    <w:rsid w:val="144BBEB5"/>
    <w:rsid w:val="144D41FF"/>
    <w:rsid w:val="145DA4D0"/>
    <w:rsid w:val="1472B6BE"/>
    <w:rsid w:val="147F1B4F"/>
    <w:rsid w:val="148A6BD2"/>
    <w:rsid w:val="148E040A"/>
    <w:rsid w:val="14DA037C"/>
    <w:rsid w:val="14E2B833"/>
    <w:rsid w:val="14FE2ECC"/>
    <w:rsid w:val="151331EE"/>
    <w:rsid w:val="151F8A65"/>
    <w:rsid w:val="1537B0C8"/>
    <w:rsid w:val="155D9DD5"/>
    <w:rsid w:val="1565E610"/>
    <w:rsid w:val="15687AA5"/>
    <w:rsid w:val="156E2430"/>
    <w:rsid w:val="156E86B7"/>
    <w:rsid w:val="158D5E7F"/>
    <w:rsid w:val="1599788F"/>
    <w:rsid w:val="15BB5BDE"/>
    <w:rsid w:val="15BD3687"/>
    <w:rsid w:val="15C905C7"/>
    <w:rsid w:val="15EFED20"/>
    <w:rsid w:val="15F1C356"/>
    <w:rsid w:val="1601909B"/>
    <w:rsid w:val="161DECF2"/>
    <w:rsid w:val="163E89D3"/>
    <w:rsid w:val="1648142E"/>
    <w:rsid w:val="1659B7CE"/>
    <w:rsid w:val="165ADF80"/>
    <w:rsid w:val="16769ED1"/>
    <w:rsid w:val="16A14835"/>
    <w:rsid w:val="16A70CD7"/>
    <w:rsid w:val="16B22279"/>
    <w:rsid w:val="16B53C5D"/>
    <w:rsid w:val="16C39524"/>
    <w:rsid w:val="16CA0E10"/>
    <w:rsid w:val="16D0A5C2"/>
    <w:rsid w:val="16D6F53E"/>
    <w:rsid w:val="16E06B3D"/>
    <w:rsid w:val="1717572C"/>
    <w:rsid w:val="171B5F66"/>
    <w:rsid w:val="172C95C6"/>
    <w:rsid w:val="172E28F0"/>
    <w:rsid w:val="173045C5"/>
    <w:rsid w:val="1737A337"/>
    <w:rsid w:val="176BD5B1"/>
    <w:rsid w:val="177059D9"/>
    <w:rsid w:val="1788A91E"/>
    <w:rsid w:val="179B2EFE"/>
    <w:rsid w:val="17AA69DF"/>
    <w:rsid w:val="17AB5A08"/>
    <w:rsid w:val="17AD1737"/>
    <w:rsid w:val="17AD5F93"/>
    <w:rsid w:val="17B2FAB3"/>
    <w:rsid w:val="17BC6104"/>
    <w:rsid w:val="17BE0A79"/>
    <w:rsid w:val="17C3E282"/>
    <w:rsid w:val="17D95305"/>
    <w:rsid w:val="17DDEE75"/>
    <w:rsid w:val="17F5E8AC"/>
    <w:rsid w:val="1801D6AA"/>
    <w:rsid w:val="180EBB24"/>
    <w:rsid w:val="18119C31"/>
    <w:rsid w:val="181C3C5A"/>
    <w:rsid w:val="181D5095"/>
    <w:rsid w:val="18255F77"/>
    <w:rsid w:val="1830DF00"/>
    <w:rsid w:val="18370E5A"/>
    <w:rsid w:val="1842DD38"/>
    <w:rsid w:val="1843B30B"/>
    <w:rsid w:val="18691037"/>
    <w:rsid w:val="1870AD74"/>
    <w:rsid w:val="187C0C3B"/>
    <w:rsid w:val="1880199C"/>
    <w:rsid w:val="1880DA00"/>
    <w:rsid w:val="18B15FC0"/>
    <w:rsid w:val="18B47BF1"/>
    <w:rsid w:val="18B6F33D"/>
    <w:rsid w:val="18CF82F2"/>
    <w:rsid w:val="18D08AB9"/>
    <w:rsid w:val="18E303CD"/>
    <w:rsid w:val="18F9EE81"/>
    <w:rsid w:val="19026AB0"/>
    <w:rsid w:val="190811C7"/>
    <w:rsid w:val="190963EB"/>
    <w:rsid w:val="190F0BFE"/>
    <w:rsid w:val="190FAFE3"/>
    <w:rsid w:val="1912090D"/>
    <w:rsid w:val="1913A347"/>
    <w:rsid w:val="192F00EF"/>
    <w:rsid w:val="1932D535"/>
    <w:rsid w:val="1946D287"/>
    <w:rsid w:val="194E8F88"/>
    <w:rsid w:val="1951A73B"/>
    <w:rsid w:val="196136E9"/>
    <w:rsid w:val="196A4A90"/>
    <w:rsid w:val="1992B930"/>
    <w:rsid w:val="1994495C"/>
    <w:rsid w:val="1994BC47"/>
    <w:rsid w:val="1998002C"/>
    <w:rsid w:val="19A567C2"/>
    <w:rsid w:val="19AA3857"/>
    <w:rsid w:val="19AF0B18"/>
    <w:rsid w:val="19C840A7"/>
    <w:rsid w:val="19ED1BDA"/>
    <w:rsid w:val="19F87D8C"/>
    <w:rsid w:val="19FBDD30"/>
    <w:rsid w:val="1A079EEC"/>
    <w:rsid w:val="1A121C28"/>
    <w:rsid w:val="1A1EA06D"/>
    <w:rsid w:val="1A216EE1"/>
    <w:rsid w:val="1A465B85"/>
    <w:rsid w:val="1A695964"/>
    <w:rsid w:val="1A7732E4"/>
    <w:rsid w:val="1A813A7C"/>
    <w:rsid w:val="1A98FF28"/>
    <w:rsid w:val="1AB684B8"/>
    <w:rsid w:val="1AC02DBA"/>
    <w:rsid w:val="1AC61E60"/>
    <w:rsid w:val="1AD2A00D"/>
    <w:rsid w:val="1AD82770"/>
    <w:rsid w:val="1AEF5090"/>
    <w:rsid w:val="1AF50FFD"/>
    <w:rsid w:val="1B0213D8"/>
    <w:rsid w:val="1B0914FB"/>
    <w:rsid w:val="1B0BFAA6"/>
    <w:rsid w:val="1B152F96"/>
    <w:rsid w:val="1B2AA05A"/>
    <w:rsid w:val="1B33B02C"/>
    <w:rsid w:val="1B351BEC"/>
    <w:rsid w:val="1B43875D"/>
    <w:rsid w:val="1B464283"/>
    <w:rsid w:val="1B467E41"/>
    <w:rsid w:val="1B60ACA5"/>
    <w:rsid w:val="1B6C572C"/>
    <w:rsid w:val="1B6F619D"/>
    <w:rsid w:val="1B72898C"/>
    <w:rsid w:val="1B7C9959"/>
    <w:rsid w:val="1B9FE378"/>
    <w:rsid w:val="1BA05832"/>
    <w:rsid w:val="1BA1CC11"/>
    <w:rsid w:val="1BAE2DBE"/>
    <w:rsid w:val="1BB8BC86"/>
    <w:rsid w:val="1BBBBBF5"/>
    <w:rsid w:val="1BC39952"/>
    <w:rsid w:val="1BC86860"/>
    <w:rsid w:val="1BE4795E"/>
    <w:rsid w:val="1C0266CB"/>
    <w:rsid w:val="1C2C2384"/>
    <w:rsid w:val="1C2EB8DA"/>
    <w:rsid w:val="1C330DE5"/>
    <w:rsid w:val="1C603EB9"/>
    <w:rsid w:val="1C60DE3B"/>
    <w:rsid w:val="1C6BD5A8"/>
    <w:rsid w:val="1C824CE8"/>
    <w:rsid w:val="1C8E8B8C"/>
    <w:rsid w:val="1CA1AFF5"/>
    <w:rsid w:val="1CA3BC99"/>
    <w:rsid w:val="1CA7DA83"/>
    <w:rsid w:val="1CCF8A91"/>
    <w:rsid w:val="1CD0FCAA"/>
    <w:rsid w:val="1CD2A323"/>
    <w:rsid w:val="1CD60D10"/>
    <w:rsid w:val="1CDBB9F9"/>
    <w:rsid w:val="1CDDFBC6"/>
    <w:rsid w:val="1CE78D4B"/>
    <w:rsid w:val="1D10B2C8"/>
    <w:rsid w:val="1D14A1CE"/>
    <w:rsid w:val="1D2346B7"/>
    <w:rsid w:val="1D278399"/>
    <w:rsid w:val="1D3FE746"/>
    <w:rsid w:val="1D54A5C0"/>
    <w:rsid w:val="1D5828AA"/>
    <w:rsid w:val="1D5FAD79"/>
    <w:rsid w:val="1D7BF89C"/>
    <w:rsid w:val="1D7D7839"/>
    <w:rsid w:val="1D84D0E3"/>
    <w:rsid w:val="1D94F7CC"/>
    <w:rsid w:val="1D9E372C"/>
    <w:rsid w:val="1DA5D19A"/>
    <w:rsid w:val="1DC6887C"/>
    <w:rsid w:val="1DD7E74F"/>
    <w:rsid w:val="1DE0F03D"/>
    <w:rsid w:val="1DE2090C"/>
    <w:rsid w:val="1DF1A263"/>
    <w:rsid w:val="1DF542BF"/>
    <w:rsid w:val="1DFFEE05"/>
    <w:rsid w:val="1E01C757"/>
    <w:rsid w:val="1E0B1EBE"/>
    <w:rsid w:val="1E1308C1"/>
    <w:rsid w:val="1E1CA117"/>
    <w:rsid w:val="1E1FF7BD"/>
    <w:rsid w:val="1E53769C"/>
    <w:rsid w:val="1E80339A"/>
    <w:rsid w:val="1E80428B"/>
    <w:rsid w:val="1E9BF818"/>
    <w:rsid w:val="1EA4A63B"/>
    <w:rsid w:val="1EE3D678"/>
    <w:rsid w:val="1EE97F7E"/>
    <w:rsid w:val="1F00819D"/>
    <w:rsid w:val="1F330E54"/>
    <w:rsid w:val="1F34FCA4"/>
    <w:rsid w:val="1F4EDEB8"/>
    <w:rsid w:val="1F57A9FA"/>
    <w:rsid w:val="1F61759E"/>
    <w:rsid w:val="1F841E32"/>
    <w:rsid w:val="1F8B0DC2"/>
    <w:rsid w:val="1F94DE32"/>
    <w:rsid w:val="1FCF7A9A"/>
    <w:rsid w:val="1FD010D6"/>
    <w:rsid w:val="1FD1E740"/>
    <w:rsid w:val="1FDE49D2"/>
    <w:rsid w:val="1FF0E5CB"/>
    <w:rsid w:val="1FF2C83A"/>
    <w:rsid w:val="1FF6C544"/>
    <w:rsid w:val="1FFD0118"/>
    <w:rsid w:val="1FFE6B08"/>
    <w:rsid w:val="20158BD1"/>
    <w:rsid w:val="2020CA28"/>
    <w:rsid w:val="20241B17"/>
    <w:rsid w:val="20292659"/>
    <w:rsid w:val="202C6199"/>
    <w:rsid w:val="20307361"/>
    <w:rsid w:val="204D3968"/>
    <w:rsid w:val="2070303E"/>
    <w:rsid w:val="20778808"/>
    <w:rsid w:val="2087D97C"/>
    <w:rsid w:val="208C4151"/>
    <w:rsid w:val="20C1C008"/>
    <w:rsid w:val="20C86F7F"/>
    <w:rsid w:val="210E7A06"/>
    <w:rsid w:val="21180C85"/>
    <w:rsid w:val="211EF2F0"/>
    <w:rsid w:val="212481D0"/>
    <w:rsid w:val="2124EBF8"/>
    <w:rsid w:val="2125391C"/>
    <w:rsid w:val="212E7FEE"/>
    <w:rsid w:val="212E84AD"/>
    <w:rsid w:val="213571C5"/>
    <w:rsid w:val="2146AD0A"/>
    <w:rsid w:val="21532633"/>
    <w:rsid w:val="2159274C"/>
    <w:rsid w:val="215F3BC0"/>
    <w:rsid w:val="21659093"/>
    <w:rsid w:val="21694CD2"/>
    <w:rsid w:val="217AD9FE"/>
    <w:rsid w:val="217B3C2A"/>
    <w:rsid w:val="217B7DC6"/>
    <w:rsid w:val="217BCD3F"/>
    <w:rsid w:val="217C2AC3"/>
    <w:rsid w:val="219C5BAA"/>
    <w:rsid w:val="21A7251A"/>
    <w:rsid w:val="21AA2D7A"/>
    <w:rsid w:val="21B47E6D"/>
    <w:rsid w:val="21BB5239"/>
    <w:rsid w:val="21DB88ED"/>
    <w:rsid w:val="21EF5757"/>
    <w:rsid w:val="21F0F753"/>
    <w:rsid w:val="2240E46F"/>
    <w:rsid w:val="22436922"/>
    <w:rsid w:val="2244DD85"/>
    <w:rsid w:val="225881B1"/>
    <w:rsid w:val="225B42EC"/>
    <w:rsid w:val="22798020"/>
    <w:rsid w:val="228200FA"/>
    <w:rsid w:val="22873200"/>
    <w:rsid w:val="22A2E471"/>
    <w:rsid w:val="22B34D54"/>
    <w:rsid w:val="22C4774A"/>
    <w:rsid w:val="22C62C50"/>
    <w:rsid w:val="22C8B3E2"/>
    <w:rsid w:val="22CAB6B8"/>
    <w:rsid w:val="22E31D0A"/>
    <w:rsid w:val="22F3FECD"/>
    <w:rsid w:val="2308FF79"/>
    <w:rsid w:val="2309E7DB"/>
    <w:rsid w:val="231336CA"/>
    <w:rsid w:val="231D1442"/>
    <w:rsid w:val="232AE2BB"/>
    <w:rsid w:val="232CD949"/>
    <w:rsid w:val="233529CA"/>
    <w:rsid w:val="23425E03"/>
    <w:rsid w:val="234FDBE2"/>
    <w:rsid w:val="23568D40"/>
    <w:rsid w:val="2362BBAF"/>
    <w:rsid w:val="2366D7E3"/>
    <w:rsid w:val="236B197D"/>
    <w:rsid w:val="237611B5"/>
    <w:rsid w:val="239D3B39"/>
    <w:rsid w:val="23A57300"/>
    <w:rsid w:val="23AA287B"/>
    <w:rsid w:val="23AF28CA"/>
    <w:rsid w:val="23B74BD7"/>
    <w:rsid w:val="23C32C62"/>
    <w:rsid w:val="23CFB77F"/>
    <w:rsid w:val="23D65DFF"/>
    <w:rsid w:val="23D97B3B"/>
    <w:rsid w:val="23E8AB9C"/>
    <w:rsid w:val="23F990A2"/>
    <w:rsid w:val="23FF7990"/>
    <w:rsid w:val="240130A0"/>
    <w:rsid w:val="24118DC9"/>
    <w:rsid w:val="24185904"/>
    <w:rsid w:val="24256EF2"/>
    <w:rsid w:val="242BD2FF"/>
    <w:rsid w:val="243C585D"/>
    <w:rsid w:val="2446D8F1"/>
    <w:rsid w:val="244BE3C1"/>
    <w:rsid w:val="245A4110"/>
    <w:rsid w:val="245F3206"/>
    <w:rsid w:val="2463078A"/>
    <w:rsid w:val="24648443"/>
    <w:rsid w:val="2474E62F"/>
    <w:rsid w:val="247968C6"/>
    <w:rsid w:val="247A9913"/>
    <w:rsid w:val="2483531A"/>
    <w:rsid w:val="248B9CAE"/>
    <w:rsid w:val="24A02565"/>
    <w:rsid w:val="24A1D2DB"/>
    <w:rsid w:val="24E00E62"/>
    <w:rsid w:val="24E407EB"/>
    <w:rsid w:val="24F05AC2"/>
    <w:rsid w:val="24FA1077"/>
    <w:rsid w:val="250C3C95"/>
    <w:rsid w:val="2517DF2E"/>
    <w:rsid w:val="25237B9F"/>
    <w:rsid w:val="257884DF"/>
    <w:rsid w:val="259D8DEC"/>
    <w:rsid w:val="259F42AA"/>
    <w:rsid w:val="25A35600"/>
    <w:rsid w:val="25B0B579"/>
    <w:rsid w:val="25BB75E2"/>
    <w:rsid w:val="25C2CB07"/>
    <w:rsid w:val="25C3A277"/>
    <w:rsid w:val="25D572E9"/>
    <w:rsid w:val="25E42108"/>
    <w:rsid w:val="2602A62C"/>
    <w:rsid w:val="2608575A"/>
    <w:rsid w:val="2610C2E2"/>
    <w:rsid w:val="2615DB0F"/>
    <w:rsid w:val="2620D1C9"/>
    <w:rsid w:val="26212FE4"/>
    <w:rsid w:val="2624E004"/>
    <w:rsid w:val="2639C16C"/>
    <w:rsid w:val="264794A8"/>
    <w:rsid w:val="26481C4F"/>
    <w:rsid w:val="26531AFC"/>
    <w:rsid w:val="2659FE6F"/>
    <w:rsid w:val="2662C40E"/>
    <w:rsid w:val="266C0622"/>
    <w:rsid w:val="2685FD46"/>
    <w:rsid w:val="26ADB277"/>
    <w:rsid w:val="26B8524E"/>
    <w:rsid w:val="26BEBCB3"/>
    <w:rsid w:val="26C76E3D"/>
    <w:rsid w:val="26E06B23"/>
    <w:rsid w:val="26E29A52"/>
    <w:rsid w:val="26F30E02"/>
    <w:rsid w:val="26F3D529"/>
    <w:rsid w:val="2702D724"/>
    <w:rsid w:val="270620A1"/>
    <w:rsid w:val="2728E40F"/>
    <w:rsid w:val="27295E7E"/>
    <w:rsid w:val="2740B8A3"/>
    <w:rsid w:val="2742BA68"/>
    <w:rsid w:val="2779C4E3"/>
    <w:rsid w:val="277B5B1B"/>
    <w:rsid w:val="27849DD4"/>
    <w:rsid w:val="278B25C1"/>
    <w:rsid w:val="27A37A74"/>
    <w:rsid w:val="27D80C5A"/>
    <w:rsid w:val="27D8C2AD"/>
    <w:rsid w:val="27E29664"/>
    <w:rsid w:val="27E6099B"/>
    <w:rsid w:val="27E74BE8"/>
    <w:rsid w:val="27F36E6C"/>
    <w:rsid w:val="27FB9C01"/>
    <w:rsid w:val="27FE3F76"/>
    <w:rsid w:val="2817B627"/>
    <w:rsid w:val="281F79CD"/>
    <w:rsid w:val="282461EB"/>
    <w:rsid w:val="2838EBE9"/>
    <w:rsid w:val="28536D9D"/>
    <w:rsid w:val="28551E9D"/>
    <w:rsid w:val="285B1C61"/>
    <w:rsid w:val="2876164F"/>
    <w:rsid w:val="289E2D71"/>
    <w:rsid w:val="28A6C904"/>
    <w:rsid w:val="28B215D4"/>
    <w:rsid w:val="28B79D0E"/>
    <w:rsid w:val="28DAF6C2"/>
    <w:rsid w:val="28E26606"/>
    <w:rsid w:val="28E64C3A"/>
    <w:rsid w:val="28E8FBFB"/>
    <w:rsid w:val="28ED4741"/>
    <w:rsid w:val="28F165DB"/>
    <w:rsid w:val="28FA2845"/>
    <w:rsid w:val="28FB133B"/>
    <w:rsid w:val="290440BF"/>
    <w:rsid w:val="2904D1FC"/>
    <w:rsid w:val="290CD401"/>
    <w:rsid w:val="29155319"/>
    <w:rsid w:val="29157271"/>
    <w:rsid w:val="291C1602"/>
    <w:rsid w:val="291E4EB9"/>
    <w:rsid w:val="293C9E1D"/>
    <w:rsid w:val="293F6738"/>
    <w:rsid w:val="2948BD4E"/>
    <w:rsid w:val="295A7389"/>
    <w:rsid w:val="295C020D"/>
    <w:rsid w:val="295F53BE"/>
    <w:rsid w:val="2962E264"/>
    <w:rsid w:val="296D81F2"/>
    <w:rsid w:val="2970562A"/>
    <w:rsid w:val="297114DE"/>
    <w:rsid w:val="297BE099"/>
    <w:rsid w:val="297F356A"/>
    <w:rsid w:val="29897A68"/>
    <w:rsid w:val="29A76D8F"/>
    <w:rsid w:val="29AAD3A7"/>
    <w:rsid w:val="29AAFDD7"/>
    <w:rsid w:val="29B3F777"/>
    <w:rsid w:val="29BF4148"/>
    <w:rsid w:val="29C25332"/>
    <w:rsid w:val="29C2D66F"/>
    <w:rsid w:val="29C2EED7"/>
    <w:rsid w:val="29D910D1"/>
    <w:rsid w:val="29E4E950"/>
    <w:rsid w:val="29E55339"/>
    <w:rsid w:val="29EF02FF"/>
    <w:rsid w:val="29F531BE"/>
    <w:rsid w:val="29F6ECC2"/>
    <w:rsid w:val="29FFEC3D"/>
    <w:rsid w:val="2A04AEAA"/>
    <w:rsid w:val="2A0D4CF4"/>
    <w:rsid w:val="2A157548"/>
    <w:rsid w:val="2A19CB66"/>
    <w:rsid w:val="2A1FBD55"/>
    <w:rsid w:val="2A2EB8EE"/>
    <w:rsid w:val="2A331CDC"/>
    <w:rsid w:val="2A3583A4"/>
    <w:rsid w:val="2A6DE6A3"/>
    <w:rsid w:val="2A80EE17"/>
    <w:rsid w:val="2AAC574C"/>
    <w:rsid w:val="2AB0C063"/>
    <w:rsid w:val="2ACE694F"/>
    <w:rsid w:val="2AD139C7"/>
    <w:rsid w:val="2AEDA198"/>
    <w:rsid w:val="2B01BFC4"/>
    <w:rsid w:val="2B0F6DF4"/>
    <w:rsid w:val="2B100675"/>
    <w:rsid w:val="2B227334"/>
    <w:rsid w:val="2B2D6F92"/>
    <w:rsid w:val="2B2DC16F"/>
    <w:rsid w:val="2B3EE1F9"/>
    <w:rsid w:val="2B5CCCD1"/>
    <w:rsid w:val="2B5CF88E"/>
    <w:rsid w:val="2B6A00E6"/>
    <w:rsid w:val="2B6A47A1"/>
    <w:rsid w:val="2B6E266D"/>
    <w:rsid w:val="2B715743"/>
    <w:rsid w:val="2B7D37DF"/>
    <w:rsid w:val="2B84B258"/>
    <w:rsid w:val="2B87E3A2"/>
    <w:rsid w:val="2B91F27B"/>
    <w:rsid w:val="2B92BD23"/>
    <w:rsid w:val="2BA85840"/>
    <w:rsid w:val="2BAF9AAB"/>
    <w:rsid w:val="2BCB365E"/>
    <w:rsid w:val="2BD38CEB"/>
    <w:rsid w:val="2BDC8C30"/>
    <w:rsid w:val="2BE48F1E"/>
    <w:rsid w:val="2C129784"/>
    <w:rsid w:val="2C275B65"/>
    <w:rsid w:val="2C285823"/>
    <w:rsid w:val="2C442FFE"/>
    <w:rsid w:val="2C4ECC3E"/>
    <w:rsid w:val="2C57D862"/>
    <w:rsid w:val="2C70D5BE"/>
    <w:rsid w:val="2C82B49E"/>
    <w:rsid w:val="2C910174"/>
    <w:rsid w:val="2CACCA95"/>
    <w:rsid w:val="2CBD68B2"/>
    <w:rsid w:val="2CD45B4C"/>
    <w:rsid w:val="2CDC6B58"/>
    <w:rsid w:val="2CE192A6"/>
    <w:rsid w:val="2CE707C1"/>
    <w:rsid w:val="2CF78016"/>
    <w:rsid w:val="2D160062"/>
    <w:rsid w:val="2D519BFC"/>
    <w:rsid w:val="2D5B164C"/>
    <w:rsid w:val="2D6A7753"/>
    <w:rsid w:val="2D726F2E"/>
    <w:rsid w:val="2D86EC01"/>
    <w:rsid w:val="2D940198"/>
    <w:rsid w:val="2DAAD7D1"/>
    <w:rsid w:val="2DB009C4"/>
    <w:rsid w:val="2DBDB59B"/>
    <w:rsid w:val="2DC92FD4"/>
    <w:rsid w:val="2DD520B7"/>
    <w:rsid w:val="2DD636EC"/>
    <w:rsid w:val="2E0FE45E"/>
    <w:rsid w:val="2E30671D"/>
    <w:rsid w:val="2E3C93B7"/>
    <w:rsid w:val="2E3F7AEF"/>
    <w:rsid w:val="2E46A3EF"/>
    <w:rsid w:val="2E4EB6E6"/>
    <w:rsid w:val="2E58570F"/>
    <w:rsid w:val="2E593913"/>
    <w:rsid w:val="2E59BF32"/>
    <w:rsid w:val="2E89734C"/>
    <w:rsid w:val="2E97BE60"/>
    <w:rsid w:val="2E9B750F"/>
    <w:rsid w:val="2E9F69ED"/>
    <w:rsid w:val="2EA73350"/>
    <w:rsid w:val="2EA8B684"/>
    <w:rsid w:val="2ECE45C2"/>
    <w:rsid w:val="2ECF6032"/>
    <w:rsid w:val="2EE30FB7"/>
    <w:rsid w:val="2EF41187"/>
    <w:rsid w:val="2EF78761"/>
    <w:rsid w:val="2EF7F201"/>
    <w:rsid w:val="2F08C3CD"/>
    <w:rsid w:val="2F09BA26"/>
    <w:rsid w:val="2F149BBF"/>
    <w:rsid w:val="2F20FA7F"/>
    <w:rsid w:val="2F3D84D6"/>
    <w:rsid w:val="2F44A967"/>
    <w:rsid w:val="2F4BDA25"/>
    <w:rsid w:val="2F61307C"/>
    <w:rsid w:val="2F66AE16"/>
    <w:rsid w:val="2F6BE0E0"/>
    <w:rsid w:val="2F75C010"/>
    <w:rsid w:val="2F7AE88C"/>
    <w:rsid w:val="2F86AA12"/>
    <w:rsid w:val="2F8DF4A2"/>
    <w:rsid w:val="2FAEC8E5"/>
    <w:rsid w:val="2FBCC416"/>
    <w:rsid w:val="2FC5180F"/>
    <w:rsid w:val="2FC9F511"/>
    <w:rsid w:val="2FCE5645"/>
    <w:rsid w:val="2FDE9576"/>
    <w:rsid w:val="2FE43D9E"/>
    <w:rsid w:val="2FEA57D4"/>
    <w:rsid w:val="2FEE46CC"/>
    <w:rsid w:val="2FF50974"/>
    <w:rsid w:val="300ACA55"/>
    <w:rsid w:val="30219C30"/>
    <w:rsid w:val="302A2D66"/>
    <w:rsid w:val="30311935"/>
    <w:rsid w:val="30377430"/>
    <w:rsid w:val="303D01CF"/>
    <w:rsid w:val="304E9F7A"/>
    <w:rsid w:val="30551EFC"/>
    <w:rsid w:val="3063EE78"/>
    <w:rsid w:val="3073302C"/>
    <w:rsid w:val="307D5490"/>
    <w:rsid w:val="308B43BD"/>
    <w:rsid w:val="308BCA26"/>
    <w:rsid w:val="3098F505"/>
    <w:rsid w:val="309AC388"/>
    <w:rsid w:val="309B2C70"/>
    <w:rsid w:val="30D62A79"/>
    <w:rsid w:val="30D92C7D"/>
    <w:rsid w:val="30E2A82A"/>
    <w:rsid w:val="30E94318"/>
    <w:rsid w:val="30F7A03C"/>
    <w:rsid w:val="30F9E5C2"/>
    <w:rsid w:val="3103E44A"/>
    <w:rsid w:val="31183091"/>
    <w:rsid w:val="31327E42"/>
    <w:rsid w:val="313ED720"/>
    <w:rsid w:val="31509852"/>
    <w:rsid w:val="316AA130"/>
    <w:rsid w:val="31744328"/>
    <w:rsid w:val="317EDC4E"/>
    <w:rsid w:val="31A44211"/>
    <w:rsid w:val="31B756C9"/>
    <w:rsid w:val="31C61E66"/>
    <w:rsid w:val="31DBF554"/>
    <w:rsid w:val="31DCCB00"/>
    <w:rsid w:val="320F70C3"/>
    <w:rsid w:val="3228328B"/>
    <w:rsid w:val="32415AE8"/>
    <w:rsid w:val="3245C897"/>
    <w:rsid w:val="324C3550"/>
    <w:rsid w:val="3252BB0F"/>
    <w:rsid w:val="325B8328"/>
    <w:rsid w:val="326085F8"/>
    <w:rsid w:val="326FDA5F"/>
    <w:rsid w:val="328A7C3B"/>
    <w:rsid w:val="328FD411"/>
    <w:rsid w:val="32918A86"/>
    <w:rsid w:val="3295BDA1"/>
    <w:rsid w:val="329DB91D"/>
    <w:rsid w:val="32A94F50"/>
    <w:rsid w:val="32ADBFB3"/>
    <w:rsid w:val="32AE71CA"/>
    <w:rsid w:val="32B7921A"/>
    <w:rsid w:val="32BC42AA"/>
    <w:rsid w:val="32C1AE73"/>
    <w:rsid w:val="32D5FA2A"/>
    <w:rsid w:val="32D85494"/>
    <w:rsid w:val="32DFB326"/>
    <w:rsid w:val="32E85DF0"/>
    <w:rsid w:val="32EB1A55"/>
    <w:rsid w:val="32EBBF62"/>
    <w:rsid w:val="32F9B61F"/>
    <w:rsid w:val="330DEA4B"/>
    <w:rsid w:val="33144A20"/>
    <w:rsid w:val="331FC9DA"/>
    <w:rsid w:val="33333019"/>
    <w:rsid w:val="33353534"/>
    <w:rsid w:val="3353272A"/>
    <w:rsid w:val="33537B7B"/>
    <w:rsid w:val="3367C19D"/>
    <w:rsid w:val="3368B9F7"/>
    <w:rsid w:val="33961816"/>
    <w:rsid w:val="339ED8AC"/>
    <w:rsid w:val="33A5BC8E"/>
    <w:rsid w:val="33A7818B"/>
    <w:rsid w:val="33AC4D1E"/>
    <w:rsid w:val="33B457D5"/>
    <w:rsid w:val="33C0DE1F"/>
    <w:rsid w:val="33F0E6BA"/>
    <w:rsid w:val="33F9234C"/>
    <w:rsid w:val="340DCB3B"/>
    <w:rsid w:val="340E9BD3"/>
    <w:rsid w:val="34295975"/>
    <w:rsid w:val="34301FA0"/>
    <w:rsid w:val="3438D55F"/>
    <w:rsid w:val="343C0436"/>
    <w:rsid w:val="344548C1"/>
    <w:rsid w:val="344FDDCB"/>
    <w:rsid w:val="3464ADD4"/>
    <w:rsid w:val="346AAAA7"/>
    <w:rsid w:val="347A8E1D"/>
    <w:rsid w:val="3482CD89"/>
    <w:rsid w:val="3487D470"/>
    <w:rsid w:val="34891C53"/>
    <w:rsid w:val="349B7FBD"/>
    <w:rsid w:val="349C5F12"/>
    <w:rsid w:val="34A0DFD6"/>
    <w:rsid w:val="34A145C4"/>
    <w:rsid w:val="34A36B6D"/>
    <w:rsid w:val="34AFD859"/>
    <w:rsid w:val="34B44B07"/>
    <w:rsid w:val="34B4DD59"/>
    <w:rsid w:val="34B9B197"/>
    <w:rsid w:val="34CCD254"/>
    <w:rsid w:val="34D23A17"/>
    <w:rsid w:val="34EC4471"/>
    <w:rsid w:val="34F50D53"/>
    <w:rsid w:val="35048A58"/>
    <w:rsid w:val="350B1268"/>
    <w:rsid w:val="351EE738"/>
    <w:rsid w:val="35418CEF"/>
    <w:rsid w:val="354B5558"/>
    <w:rsid w:val="354BD2F2"/>
    <w:rsid w:val="355929BE"/>
    <w:rsid w:val="356C57EE"/>
    <w:rsid w:val="359A7315"/>
    <w:rsid w:val="359E3F96"/>
    <w:rsid w:val="35A04CE0"/>
    <w:rsid w:val="35A62BC1"/>
    <w:rsid w:val="35A87CEF"/>
    <w:rsid w:val="35A99B9C"/>
    <w:rsid w:val="35AA421E"/>
    <w:rsid w:val="35B81ADC"/>
    <w:rsid w:val="35BF64B8"/>
    <w:rsid w:val="35C0E0EB"/>
    <w:rsid w:val="35CC6415"/>
    <w:rsid w:val="35D25E68"/>
    <w:rsid w:val="35D30D4A"/>
    <w:rsid w:val="3602BD6E"/>
    <w:rsid w:val="36159167"/>
    <w:rsid w:val="363A847E"/>
    <w:rsid w:val="364B7BF2"/>
    <w:rsid w:val="364BC595"/>
    <w:rsid w:val="365581F8"/>
    <w:rsid w:val="365DC18E"/>
    <w:rsid w:val="3666D1C9"/>
    <w:rsid w:val="367A4179"/>
    <w:rsid w:val="367A99BF"/>
    <w:rsid w:val="36A0999C"/>
    <w:rsid w:val="36AD4C44"/>
    <w:rsid w:val="36CBB2C2"/>
    <w:rsid w:val="36D173C4"/>
    <w:rsid w:val="36E2D7F9"/>
    <w:rsid w:val="37136A4A"/>
    <w:rsid w:val="37212A4E"/>
    <w:rsid w:val="373FFA4F"/>
    <w:rsid w:val="375AD3D4"/>
    <w:rsid w:val="375FB690"/>
    <w:rsid w:val="377C8B41"/>
    <w:rsid w:val="377FA655"/>
    <w:rsid w:val="378D5F42"/>
    <w:rsid w:val="37ACF7D5"/>
    <w:rsid w:val="37B8CB5C"/>
    <w:rsid w:val="37D02828"/>
    <w:rsid w:val="37E473A4"/>
    <w:rsid w:val="37EDF05F"/>
    <w:rsid w:val="381385B8"/>
    <w:rsid w:val="38204988"/>
    <w:rsid w:val="38310FBE"/>
    <w:rsid w:val="383C889E"/>
    <w:rsid w:val="385182EF"/>
    <w:rsid w:val="38652069"/>
    <w:rsid w:val="38700EE2"/>
    <w:rsid w:val="387F957F"/>
    <w:rsid w:val="388E8491"/>
    <w:rsid w:val="3893FC0A"/>
    <w:rsid w:val="3895D7A2"/>
    <w:rsid w:val="38A5154F"/>
    <w:rsid w:val="38A7F6F0"/>
    <w:rsid w:val="38AA5F70"/>
    <w:rsid w:val="38AA66FA"/>
    <w:rsid w:val="38ACCFA8"/>
    <w:rsid w:val="38B441BD"/>
    <w:rsid w:val="38B5F688"/>
    <w:rsid w:val="38BAD5A9"/>
    <w:rsid w:val="38C01301"/>
    <w:rsid w:val="38FCEE4D"/>
    <w:rsid w:val="39032BBE"/>
    <w:rsid w:val="3917717D"/>
    <w:rsid w:val="392E6562"/>
    <w:rsid w:val="3943B980"/>
    <w:rsid w:val="396288CA"/>
    <w:rsid w:val="39692F22"/>
    <w:rsid w:val="397D33C5"/>
    <w:rsid w:val="399AFF2B"/>
    <w:rsid w:val="39C55943"/>
    <w:rsid w:val="39C57EDF"/>
    <w:rsid w:val="39C9D9A3"/>
    <w:rsid w:val="39E1CF31"/>
    <w:rsid w:val="39E66FC1"/>
    <w:rsid w:val="39F31E18"/>
    <w:rsid w:val="3A0119AE"/>
    <w:rsid w:val="3A081C0C"/>
    <w:rsid w:val="3A112F92"/>
    <w:rsid w:val="3A191774"/>
    <w:rsid w:val="3A1D204F"/>
    <w:rsid w:val="3A1E3106"/>
    <w:rsid w:val="3A6904BE"/>
    <w:rsid w:val="3A6A872A"/>
    <w:rsid w:val="3A6AB3E9"/>
    <w:rsid w:val="3A6ABBCC"/>
    <w:rsid w:val="3A797D24"/>
    <w:rsid w:val="3A81BD99"/>
    <w:rsid w:val="3A886AC3"/>
    <w:rsid w:val="3A91DFB1"/>
    <w:rsid w:val="3A975E2B"/>
    <w:rsid w:val="3AD30643"/>
    <w:rsid w:val="3AEA2538"/>
    <w:rsid w:val="3AEB70FF"/>
    <w:rsid w:val="3AF03E7B"/>
    <w:rsid w:val="3B0D184B"/>
    <w:rsid w:val="3B16A209"/>
    <w:rsid w:val="3B263F2D"/>
    <w:rsid w:val="3B273A57"/>
    <w:rsid w:val="3B283D5C"/>
    <w:rsid w:val="3B28F31B"/>
    <w:rsid w:val="3B2C16CC"/>
    <w:rsid w:val="3B537E6F"/>
    <w:rsid w:val="3B631BB4"/>
    <w:rsid w:val="3B7BB3C7"/>
    <w:rsid w:val="3B83A101"/>
    <w:rsid w:val="3B8760F5"/>
    <w:rsid w:val="3B8A2D39"/>
    <w:rsid w:val="3B990FA4"/>
    <w:rsid w:val="3B9AF900"/>
    <w:rsid w:val="3B9E5B0A"/>
    <w:rsid w:val="3BA5400F"/>
    <w:rsid w:val="3BACFCF6"/>
    <w:rsid w:val="3BB2C7A7"/>
    <w:rsid w:val="3BB2CD9B"/>
    <w:rsid w:val="3BBC2276"/>
    <w:rsid w:val="3BCE84DA"/>
    <w:rsid w:val="3BCF56F9"/>
    <w:rsid w:val="3BDFC74E"/>
    <w:rsid w:val="3BFD576E"/>
    <w:rsid w:val="3C0E3403"/>
    <w:rsid w:val="3C2AD946"/>
    <w:rsid w:val="3C37CCEE"/>
    <w:rsid w:val="3C4C0488"/>
    <w:rsid w:val="3C4C9D55"/>
    <w:rsid w:val="3C5A64B1"/>
    <w:rsid w:val="3C5BBB25"/>
    <w:rsid w:val="3C7938BE"/>
    <w:rsid w:val="3C7D4573"/>
    <w:rsid w:val="3CA0E6C9"/>
    <w:rsid w:val="3CAE653E"/>
    <w:rsid w:val="3CCA989B"/>
    <w:rsid w:val="3CD451C6"/>
    <w:rsid w:val="3CFBB095"/>
    <w:rsid w:val="3D061716"/>
    <w:rsid w:val="3D0E3FAA"/>
    <w:rsid w:val="3D1789C3"/>
    <w:rsid w:val="3D1BA9BC"/>
    <w:rsid w:val="3D4122AE"/>
    <w:rsid w:val="3D4BBFB2"/>
    <w:rsid w:val="3D6948C5"/>
    <w:rsid w:val="3D978F91"/>
    <w:rsid w:val="3D9BB719"/>
    <w:rsid w:val="3DABF96C"/>
    <w:rsid w:val="3DCBE9A0"/>
    <w:rsid w:val="3DCC725B"/>
    <w:rsid w:val="3DE11BCF"/>
    <w:rsid w:val="3DFB3C11"/>
    <w:rsid w:val="3DFD1411"/>
    <w:rsid w:val="3DFE34B4"/>
    <w:rsid w:val="3E256287"/>
    <w:rsid w:val="3E46A62F"/>
    <w:rsid w:val="3E481F44"/>
    <w:rsid w:val="3E535608"/>
    <w:rsid w:val="3E6D9D22"/>
    <w:rsid w:val="3E712C89"/>
    <w:rsid w:val="3E76AC74"/>
    <w:rsid w:val="3E7B0D2D"/>
    <w:rsid w:val="3E993283"/>
    <w:rsid w:val="3EAF783E"/>
    <w:rsid w:val="3EB64A08"/>
    <w:rsid w:val="3EC873A3"/>
    <w:rsid w:val="3ED477EB"/>
    <w:rsid w:val="3ED5F49F"/>
    <w:rsid w:val="3EDEFC8C"/>
    <w:rsid w:val="3EE2E75C"/>
    <w:rsid w:val="3EE79013"/>
    <w:rsid w:val="3EF3C338"/>
    <w:rsid w:val="3EF5DCB2"/>
    <w:rsid w:val="3EF75F8A"/>
    <w:rsid w:val="3F05B3DA"/>
    <w:rsid w:val="3F12C87E"/>
    <w:rsid w:val="3F423BB7"/>
    <w:rsid w:val="3F5A26C1"/>
    <w:rsid w:val="3F6F6DB0"/>
    <w:rsid w:val="3F6FE55D"/>
    <w:rsid w:val="3F855904"/>
    <w:rsid w:val="3F8BA376"/>
    <w:rsid w:val="3F903244"/>
    <w:rsid w:val="3FAB182B"/>
    <w:rsid w:val="3FAD1058"/>
    <w:rsid w:val="3FB5C333"/>
    <w:rsid w:val="3FC0EE6C"/>
    <w:rsid w:val="3FDFE145"/>
    <w:rsid w:val="3FE070E7"/>
    <w:rsid w:val="3FFCE93B"/>
    <w:rsid w:val="400353D1"/>
    <w:rsid w:val="401E6F23"/>
    <w:rsid w:val="402B02F8"/>
    <w:rsid w:val="402E73F3"/>
    <w:rsid w:val="40377757"/>
    <w:rsid w:val="403A6E4F"/>
    <w:rsid w:val="403AF6A6"/>
    <w:rsid w:val="403C9885"/>
    <w:rsid w:val="403D2060"/>
    <w:rsid w:val="4048A48D"/>
    <w:rsid w:val="40534554"/>
    <w:rsid w:val="4056BEB2"/>
    <w:rsid w:val="40598EEA"/>
    <w:rsid w:val="406B1F06"/>
    <w:rsid w:val="406BF857"/>
    <w:rsid w:val="406C1639"/>
    <w:rsid w:val="408F9399"/>
    <w:rsid w:val="409AD742"/>
    <w:rsid w:val="409D410C"/>
    <w:rsid w:val="40BDCAA3"/>
    <w:rsid w:val="40C4301B"/>
    <w:rsid w:val="40C67713"/>
    <w:rsid w:val="40E2A967"/>
    <w:rsid w:val="40EABBA2"/>
    <w:rsid w:val="40F3C385"/>
    <w:rsid w:val="40F4578E"/>
    <w:rsid w:val="40F9AB5F"/>
    <w:rsid w:val="4102B8CA"/>
    <w:rsid w:val="4111960F"/>
    <w:rsid w:val="4117A985"/>
    <w:rsid w:val="4122BA0B"/>
    <w:rsid w:val="4125079E"/>
    <w:rsid w:val="412B174E"/>
    <w:rsid w:val="415EDA2C"/>
    <w:rsid w:val="416F6A69"/>
    <w:rsid w:val="419723BA"/>
    <w:rsid w:val="419DDB49"/>
    <w:rsid w:val="41AD8560"/>
    <w:rsid w:val="41B1E1F9"/>
    <w:rsid w:val="41C7AC5C"/>
    <w:rsid w:val="41D08B89"/>
    <w:rsid w:val="41D0E1A0"/>
    <w:rsid w:val="41EA43B3"/>
    <w:rsid w:val="41EAFAE6"/>
    <w:rsid w:val="41F691A4"/>
    <w:rsid w:val="42244FD1"/>
    <w:rsid w:val="4224968A"/>
    <w:rsid w:val="4247B015"/>
    <w:rsid w:val="427897D9"/>
    <w:rsid w:val="429E7639"/>
    <w:rsid w:val="429EF90E"/>
    <w:rsid w:val="42C0A5B4"/>
    <w:rsid w:val="42C458EC"/>
    <w:rsid w:val="42D6DF03"/>
    <w:rsid w:val="42D8B673"/>
    <w:rsid w:val="42E976BD"/>
    <w:rsid w:val="42EBEFF0"/>
    <w:rsid w:val="42F88F2E"/>
    <w:rsid w:val="42FA22E0"/>
    <w:rsid w:val="4306AA08"/>
    <w:rsid w:val="4320BA6B"/>
    <w:rsid w:val="432B3642"/>
    <w:rsid w:val="43705280"/>
    <w:rsid w:val="4372F944"/>
    <w:rsid w:val="43819616"/>
    <w:rsid w:val="43830DF8"/>
    <w:rsid w:val="4392B3E1"/>
    <w:rsid w:val="43A29B4B"/>
    <w:rsid w:val="43A5954D"/>
    <w:rsid w:val="43BC0DCB"/>
    <w:rsid w:val="43BF9DD2"/>
    <w:rsid w:val="43CA5ACB"/>
    <w:rsid w:val="43D13D49"/>
    <w:rsid w:val="43D4E1CE"/>
    <w:rsid w:val="43E4D957"/>
    <w:rsid w:val="43EB3B0E"/>
    <w:rsid w:val="43F2AEC5"/>
    <w:rsid w:val="44030427"/>
    <w:rsid w:val="441C1CB3"/>
    <w:rsid w:val="442C8B17"/>
    <w:rsid w:val="44331DA1"/>
    <w:rsid w:val="4435A818"/>
    <w:rsid w:val="443FF00F"/>
    <w:rsid w:val="444A0A76"/>
    <w:rsid w:val="445477EC"/>
    <w:rsid w:val="446CF559"/>
    <w:rsid w:val="4484E2EC"/>
    <w:rsid w:val="44967AEE"/>
    <w:rsid w:val="449C8D51"/>
    <w:rsid w:val="44AD2C2A"/>
    <w:rsid w:val="44AF04A3"/>
    <w:rsid w:val="44C4FDBA"/>
    <w:rsid w:val="44CBEE68"/>
    <w:rsid w:val="44CE1870"/>
    <w:rsid w:val="44CEB5A9"/>
    <w:rsid w:val="44DDDE72"/>
    <w:rsid w:val="44F93B21"/>
    <w:rsid w:val="4502E217"/>
    <w:rsid w:val="45204EA3"/>
    <w:rsid w:val="452A4FD2"/>
    <w:rsid w:val="4533F5D8"/>
    <w:rsid w:val="45362B27"/>
    <w:rsid w:val="453A4E74"/>
    <w:rsid w:val="45444FDF"/>
    <w:rsid w:val="45448B04"/>
    <w:rsid w:val="454E8E04"/>
    <w:rsid w:val="4557AA95"/>
    <w:rsid w:val="4574F93C"/>
    <w:rsid w:val="45759832"/>
    <w:rsid w:val="457AD51E"/>
    <w:rsid w:val="457D9667"/>
    <w:rsid w:val="4584BBF2"/>
    <w:rsid w:val="458ABB92"/>
    <w:rsid w:val="45945A7A"/>
    <w:rsid w:val="4595555D"/>
    <w:rsid w:val="459740E8"/>
    <w:rsid w:val="45C74A76"/>
    <w:rsid w:val="45CB6D0D"/>
    <w:rsid w:val="45CE1504"/>
    <w:rsid w:val="45D92CF9"/>
    <w:rsid w:val="45F29828"/>
    <w:rsid w:val="45FA0AE6"/>
    <w:rsid w:val="461096B5"/>
    <w:rsid w:val="4626CD8F"/>
    <w:rsid w:val="4629975C"/>
    <w:rsid w:val="462BF71B"/>
    <w:rsid w:val="46365BD2"/>
    <w:rsid w:val="46462F92"/>
    <w:rsid w:val="46467666"/>
    <w:rsid w:val="465E5A04"/>
    <w:rsid w:val="46734616"/>
    <w:rsid w:val="4676D9C6"/>
    <w:rsid w:val="4680B1A4"/>
    <w:rsid w:val="468F1476"/>
    <w:rsid w:val="4694902A"/>
    <w:rsid w:val="469D290C"/>
    <w:rsid w:val="46A69531"/>
    <w:rsid w:val="46A7A3CA"/>
    <w:rsid w:val="46BE6C09"/>
    <w:rsid w:val="46C15BED"/>
    <w:rsid w:val="46C420EA"/>
    <w:rsid w:val="46C7DD32"/>
    <w:rsid w:val="46CD5F2B"/>
    <w:rsid w:val="46D32FEE"/>
    <w:rsid w:val="46D3893E"/>
    <w:rsid w:val="46EA292C"/>
    <w:rsid w:val="46F06219"/>
    <w:rsid w:val="47099860"/>
    <w:rsid w:val="470B0CB8"/>
    <w:rsid w:val="471CE101"/>
    <w:rsid w:val="472E9526"/>
    <w:rsid w:val="473433DB"/>
    <w:rsid w:val="47353C02"/>
    <w:rsid w:val="473A8B58"/>
    <w:rsid w:val="473F0DF6"/>
    <w:rsid w:val="477A7F95"/>
    <w:rsid w:val="4787EAB9"/>
    <w:rsid w:val="4795DA6C"/>
    <w:rsid w:val="47B85690"/>
    <w:rsid w:val="47F8AC72"/>
    <w:rsid w:val="4802A413"/>
    <w:rsid w:val="4803A0D7"/>
    <w:rsid w:val="4803F192"/>
    <w:rsid w:val="480AF938"/>
    <w:rsid w:val="480EFF92"/>
    <w:rsid w:val="4815A4B3"/>
    <w:rsid w:val="4823A53C"/>
    <w:rsid w:val="482ABADB"/>
    <w:rsid w:val="4831FBF1"/>
    <w:rsid w:val="483A25CF"/>
    <w:rsid w:val="484270C9"/>
    <w:rsid w:val="48453B07"/>
    <w:rsid w:val="485D0F26"/>
    <w:rsid w:val="486D7181"/>
    <w:rsid w:val="486F07D6"/>
    <w:rsid w:val="4871EF36"/>
    <w:rsid w:val="487BB4BE"/>
    <w:rsid w:val="487DCBE2"/>
    <w:rsid w:val="48AA314B"/>
    <w:rsid w:val="48B02184"/>
    <w:rsid w:val="48BA26B6"/>
    <w:rsid w:val="48C8DC88"/>
    <w:rsid w:val="48CA64DA"/>
    <w:rsid w:val="48CFF5A0"/>
    <w:rsid w:val="48F88ABA"/>
    <w:rsid w:val="491234C4"/>
    <w:rsid w:val="49200610"/>
    <w:rsid w:val="49208BBD"/>
    <w:rsid w:val="4920938A"/>
    <w:rsid w:val="494C4050"/>
    <w:rsid w:val="49502198"/>
    <w:rsid w:val="496476B3"/>
    <w:rsid w:val="4967D93E"/>
    <w:rsid w:val="49694A90"/>
    <w:rsid w:val="4983B0E0"/>
    <w:rsid w:val="499FBE5F"/>
    <w:rsid w:val="49A690C4"/>
    <w:rsid w:val="49A9A172"/>
    <w:rsid w:val="49ACE049"/>
    <w:rsid w:val="49BEBFD9"/>
    <w:rsid w:val="49BF77B9"/>
    <w:rsid w:val="49D856BD"/>
    <w:rsid w:val="49EBD34F"/>
    <w:rsid w:val="4A057487"/>
    <w:rsid w:val="4A0959B6"/>
    <w:rsid w:val="4A179BA1"/>
    <w:rsid w:val="4A33D45E"/>
    <w:rsid w:val="4A397305"/>
    <w:rsid w:val="4A406F7C"/>
    <w:rsid w:val="4A41D39F"/>
    <w:rsid w:val="4A511A94"/>
    <w:rsid w:val="4A595BAE"/>
    <w:rsid w:val="4A5B8C12"/>
    <w:rsid w:val="4A7926D4"/>
    <w:rsid w:val="4A8BE87D"/>
    <w:rsid w:val="4A951DBF"/>
    <w:rsid w:val="4AABE540"/>
    <w:rsid w:val="4AB03786"/>
    <w:rsid w:val="4AB5F700"/>
    <w:rsid w:val="4ABF6F0D"/>
    <w:rsid w:val="4AC0F9A6"/>
    <w:rsid w:val="4AD2A8F9"/>
    <w:rsid w:val="4AE711FB"/>
    <w:rsid w:val="4AFA209E"/>
    <w:rsid w:val="4AFBACA5"/>
    <w:rsid w:val="4AFEF687"/>
    <w:rsid w:val="4B0991E1"/>
    <w:rsid w:val="4B0C7166"/>
    <w:rsid w:val="4B19D4B3"/>
    <w:rsid w:val="4B1B80CD"/>
    <w:rsid w:val="4B224896"/>
    <w:rsid w:val="4B50DD33"/>
    <w:rsid w:val="4B5A3FC0"/>
    <w:rsid w:val="4B799F71"/>
    <w:rsid w:val="4B8D0B7C"/>
    <w:rsid w:val="4B8E714B"/>
    <w:rsid w:val="4BADC243"/>
    <w:rsid w:val="4BCB3EF5"/>
    <w:rsid w:val="4BE2FEF9"/>
    <w:rsid w:val="4BEA258F"/>
    <w:rsid w:val="4BF72548"/>
    <w:rsid w:val="4C0275ED"/>
    <w:rsid w:val="4C0728DE"/>
    <w:rsid w:val="4C0EDDA2"/>
    <w:rsid w:val="4C1195F0"/>
    <w:rsid w:val="4C34A4A1"/>
    <w:rsid w:val="4C4DF0B8"/>
    <w:rsid w:val="4C62ED79"/>
    <w:rsid w:val="4C78D096"/>
    <w:rsid w:val="4C7C2AD1"/>
    <w:rsid w:val="4C7C46D8"/>
    <w:rsid w:val="4C7FDF47"/>
    <w:rsid w:val="4C802605"/>
    <w:rsid w:val="4C828B68"/>
    <w:rsid w:val="4C90B967"/>
    <w:rsid w:val="4C997954"/>
    <w:rsid w:val="4C9A5CB1"/>
    <w:rsid w:val="4CB7FC6D"/>
    <w:rsid w:val="4CC41DBD"/>
    <w:rsid w:val="4CCDF6A0"/>
    <w:rsid w:val="4CDAA123"/>
    <w:rsid w:val="4CDF9AB1"/>
    <w:rsid w:val="4CDFE916"/>
    <w:rsid w:val="4CE2D4CC"/>
    <w:rsid w:val="4CEA79AD"/>
    <w:rsid w:val="4CFEB2C5"/>
    <w:rsid w:val="4D041D78"/>
    <w:rsid w:val="4D1F649C"/>
    <w:rsid w:val="4D219570"/>
    <w:rsid w:val="4D25A0AC"/>
    <w:rsid w:val="4D2C37FC"/>
    <w:rsid w:val="4D2C63F9"/>
    <w:rsid w:val="4D3A6BE0"/>
    <w:rsid w:val="4D41797D"/>
    <w:rsid w:val="4D48F482"/>
    <w:rsid w:val="4D534CC4"/>
    <w:rsid w:val="4D5367E5"/>
    <w:rsid w:val="4D551FA4"/>
    <w:rsid w:val="4D634B89"/>
    <w:rsid w:val="4D638789"/>
    <w:rsid w:val="4D6E0FCB"/>
    <w:rsid w:val="4D6E170E"/>
    <w:rsid w:val="4D6E66F5"/>
    <w:rsid w:val="4D8AD65A"/>
    <w:rsid w:val="4DB3D7C0"/>
    <w:rsid w:val="4DB65B25"/>
    <w:rsid w:val="4DBF442C"/>
    <w:rsid w:val="4DCC2F41"/>
    <w:rsid w:val="4DD55357"/>
    <w:rsid w:val="4DD7B53B"/>
    <w:rsid w:val="4DEBAFBC"/>
    <w:rsid w:val="4DEDDE01"/>
    <w:rsid w:val="4DF78E65"/>
    <w:rsid w:val="4DFB789A"/>
    <w:rsid w:val="4DFCCA4F"/>
    <w:rsid w:val="4E2AB436"/>
    <w:rsid w:val="4E2ECC30"/>
    <w:rsid w:val="4E418B6F"/>
    <w:rsid w:val="4E6DC191"/>
    <w:rsid w:val="4E736A2E"/>
    <w:rsid w:val="4E759E6C"/>
    <w:rsid w:val="4E79BB47"/>
    <w:rsid w:val="4E93B76D"/>
    <w:rsid w:val="4EB8AB8A"/>
    <w:rsid w:val="4EC75058"/>
    <w:rsid w:val="4EDFDF4B"/>
    <w:rsid w:val="4EE24737"/>
    <w:rsid w:val="4EE66A84"/>
    <w:rsid w:val="4EF3262D"/>
    <w:rsid w:val="4EFB7E92"/>
    <w:rsid w:val="4EFFF706"/>
    <w:rsid w:val="4F119614"/>
    <w:rsid w:val="4F176834"/>
    <w:rsid w:val="4F263548"/>
    <w:rsid w:val="4F3DB93B"/>
    <w:rsid w:val="4F3DE56F"/>
    <w:rsid w:val="4F528415"/>
    <w:rsid w:val="4F5EED51"/>
    <w:rsid w:val="4F682349"/>
    <w:rsid w:val="4F840C88"/>
    <w:rsid w:val="4F8415E6"/>
    <w:rsid w:val="4F992532"/>
    <w:rsid w:val="4F9BB9CB"/>
    <w:rsid w:val="4F9BF423"/>
    <w:rsid w:val="4FC6B657"/>
    <w:rsid w:val="4FD6092F"/>
    <w:rsid w:val="4FE2DB13"/>
    <w:rsid w:val="5000AB21"/>
    <w:rsid w:val="5010E2B9"/>
    <w:rsid w:val="50150BD1"/>
    <w:rsid w:val="501F5A32"/>
    <w:rsid w:val="5033E55D"/>
    <w:rsid w:val="504A8501"/>
    <w:rsid w:val="5052539E"/>
    <w:rsid w:val="505915DA"/>
    <w:rsid w:val="50598485"/>
    <w:rsid w:val="5064E232"/>
    <w:rsid w:val="50681669"/>
    <w:rsid w:val="5086F63D"/>
    <w:rsid w:val="508EF68E"/>
    <w:rsid w:val="5095C5A3"/>
    <w:rsid w:val="509DE0A7"/>
    <w:rsid w:val="50A4B891"/>
    <w:rsid w:val="50B38280"/>
    <w:rsid w:val="50BC8D5A"/>
    <w:rsid w:val="50C288AE"/>
    <w:rsid w:val="50C28F47"/>
    <w:rsid w:val="50DA5084"/>
    <w:rsid w:val="51107E16"/>
    <w:rsid w:val="511C8EBC"/>
    <w:rsid w:val="5120BD93"/>
    <w:rsid w:val="512161DB"/>
    <w:rsid w:val="512795C5"/>
    <w:rsid w:val="51287E5A"/>
    <w:rsid w:val="512D647A"/>
    <w:rsid w:val="513B7BF5"/>
    <w:rsid w:val="51410666"/>
    <w:rsid w:val="5143CD4D"/>
    <w:rsid w:val="51550D63"/>
    <w:rsid w:val="515BE01B"/>
    <w:rsid w:val="516AA85E"/>
    <w:rsid w:val="517AA2E0"/>
    <w:rsid w:val="5182D5C6"/>
    <w:rsid w:val="5182EDF6"/>
    <w:rsid w:val="518B9AA1"/>
    <w:rsid w:val="5192AB11"/>
    <w:rsid w:val="51A29442"/>
    <w:rsid w:val="51A9081A"/>
    <w:rsid w:val="51B87019"/>
    <w:rsid w:val="51CB96C1"/>
    <w:rsid w:val="51D684E9"/>
    <w:rsid w:val="51E4C34B"/>
    <w:rsid w:val="51E98313"/>
    <w:rsid w:val="51F3EED8"/>
    <w:rsid w:val="51F8C41B"/>
    <w:rsid w:val="520BFC1A"/>
    <w:rsid w:val="5217914A"/>
    <w:rsid w:val="5228E331"/>
    <w:rsid w:val="522C1024"/>
    <w:rsid w:val="52334BD5"/>
    <w:rsid w:val="5240BFC3"/>
    <w:rsid w:val="5247D8A1"/>
    <w:rsid w:val="525E99E1"/>
    <w:rsid w:val="52652C16"/>
    <w:rsid w:val="526E216C"/>
    <w:rsid w:val="526ED8C9"/>
    <w:rsid w:val="5283BC2C"/>
    <w:rsid w:val="528B2CAC"/>
    <w:rsid w:val="52A5DDB2"/>
    <w:rsid w:val="52BDF79D"/>
    <w:rsid w:val="52C7DAC9"/>
    <w:rsid w:val="52DB9775"/>
    <w:rsid w:val="52DCE079"/>
    <w:rsid w:val="52FB2F1F"/>
    <w:rsid w:val="5303BA21"/>
    <w:rsid w:val="53077031"/>
    <w:rsid w:val="53258136"/>
    <w:rsid w:val="532C86C1"/>
    <w:rsid w:val="532D7848"/>
    <w:rsid w:val="53338763"/>
    <w:rsid w:val="5355B59A"/>
    <w:rsid w:val="536F7AC7"/>
    <w:rsid w:val="53701B8B"/>
    <w:rsid w:val="538C0511"/>
    <w:rsid w:val="539F695F"/>
    <w:rsid w:val="53A0DC2F"/>
    <w:rsid w:val="53A36EB7"/>
    <w:rsid w:val="53AD84F2"/>
    <w:rsid w:val="53AF1EBD"/>
    <w:rsid w:val="53B4F2D0"/>
    <w:rsid w:val="53DA734C"/>
    <w:rsid w:val="53E76D92"/>
    <w:rsid w:val="53F3EFD1"/>
    <w:rsid w:val="53F6D645"/>
    <w:rsid w:val="54199655"/>
    <w:rsid w:val="541E0E08"/>
    <w:rsid w:val="5422EB18"/>
    <w:rsid w:val="5430671B"/>
    <w:rsid w:val="5434FF82"/>
    <w:rsid w:val="54365675"/>
    <w:rsid w:val="5441AE13"/>
    <w:rsid w:val="546ABA1E"/>
    <w:rsid w:val="5483C506"/>
    <w:rsid w:val="549ACFB6"/>
    <w:rsid w:val="54B04A14"/>
    <w:rsid w:val="54B9C0DA"/>
    <w:rsid w:val="54C1F598"/>
    <w:rsid w:val="54C6B269"/>
    <w:rsid w:val="54CF028A"/>
    <w:rsid w:val="54F09C50"/>
    <w:rsid w:val="54F8624C"/>
    <w:rsid w:val="54FEC87E"/>
    <w:rsid w:val="54FFDD84"/>
    <w:rsid w:val="5517393D"/>
    <w:rsid w:val="552D030D"/>
    <w:rsid w:val="5532DEC0"/>
    <w:rsid w:val="553749E1"/>
    <w:rsid w:val="55439CDC"/>
    <w:rsid w:val="55439DDB"/>
    <w:rsid w:val="5563F823"/>
    <w:rsid w:val="5567EA50"/>
    <w:rsid w:val="55872B5F"/>
    <w:rsid w:val="559A9F64"/>
    <w:rsid w:val="559B468D"/>
    <w:rsid w:val="559C25B7"/>
    <w:rsid w:val="55A02E03"/>
    <w:rsid w:val="55B49E74"/>
    <w:rsid w:val="55B94FE8"/>
    <w:rsid w:val="55BEB783"/>
    <w:rsid w:val="55DD7E74"/>
    <w:rsid w:val="55F20AFE"/>
    <w:rsid w:val="55F75590"/>
    <w:rsid w:val="55FA347B"/>
    <w:rsid w:val="55FB41D9"/>
    <w:rsid w:val="55FCC084"/>
    <w:rsid w:val="55FF9C1B"/>
    <w:rsid w:val="560DC962"/>
    <w:rsid w:val="5612D438"/>
    <w:rsid w:val="562C0229"/>
    <w:rsid w:val="562EE660"/>
    <w:rsid w:val="5653C31C"/>
    <w:rsid w:val="565F0AD3"/>
    <w:rsid w:val="56673192"/>
    <w:rsid w:val="566C4AC3"/>
    <w:rsid w:val="566CE0A1"/>
    <w:rsid w:val="566EA2FD"/>
    <w:rsid w:val="566EB807"/>
    <w:rsid w:val="56794BD4"/>
    <w:rsid w:val="56829F4A"/>
    <w:rsid w:val="5684720A"/>
    <w:rsid w:val="5689D0B9"/>
    <w:rsid w:val="568B32DC"/>
    <w:rsid w:val="56A68F03"/>
    <w:rsid w:val="56AE2596"/>
    <w:rsid w:val="56B279C7"/>
    <w:rsid w:val="56C2759E"/>
    <w:rsid w:val="56C3ABEB"/>
    <w:rsid w:val="56C9EB59"/>
    <w:rsid w:val="56CFE7FE"/>
    <w:rsid w:val="56D91FC4"/>
    <w:rsid w:val="56DF6D3D"/>
    <w:rsid w:val="56F5980F"/>
    <w:rsid w:val="56F8E8A3"/>
    <w:rsid w:val="57004E42"/>
    <w:rsid w:val="5707D467"/>
    <w:rsid w:val="57185D9A"/>
    <w:rsid w:val="5720EE50"/>
    <w:rsid w:val="5725ED7D"/>
    <w:rsid w:val="5729DF75"/>
    <w:rsid w:val="574945DD"/>
    <w:rsid w:val="575A7B23"/>
    <w:rsid w:val="576EFF26"/>
    <w:rsid w:val="57726F01"/>
    <w:rsid w:val="57791226"/>
    <w:rsid w:val="577B4D60"/>
    <w:rsid w:val="57948B52"/>
    <w:rsid w:val="579746F9"/>
    <w:rsid w:val="579AC35F"/>
    <w:rsid w:val="579BF784"/>
    <w:rsid w:val="579ECD9C"/>
    <w:rsid w:val="57A26A77"/>
    <w:rsid w:val="57AD9CCF"/>
    <w:rsid w:val="57AF2A69"/>
    <w:rsid w:val="57B8CE1B"/>
    <w:rsid w:val="57C6E90F"/>
    <w:rsid w:val="57C77EF0"/>
    <w:rsid w:val="57D22E74"/>
    <w:rsid w:val="57E232B9"/>
    <w:rsid w:val="57F43D58"/>
    <w:rsid w:val="5803C5CA"/>
    <w:rsid w:val="58074DF2"/>
    <w:rsid w:val="58276839"/>
    <w:rsid w:val="58377E46"/>
    <w:rsid w:val="5838CDCF"/>
    <w:rsid w:val="584BDFDE"/>
    <w:rsid w:val="5858B283"/>
    <w:rsid w:val="585FF875"/>
    <w:rsid w:val="5871537A"/>
    <w:rsid w:val="5873C6DE"/>
    <w:rsid w:val="589068F1"/>
    <w:rsid w:val="58AC2FAC"/>
    <w:rsid w:val="58AF7B08"/>
    <w:rsid w:val="58BC478F"/>
    <w:rsid w:val="58BCD498"/>
    <w:rsid w:val="58C23CE8"/>
    <w:rsid w:val="58C283DD"/>
    <w:rsid w:val="58C9283E"/>
    <w:rsid w:val="58CBC5D4"/>
    <w:rsid w:val="58F4AC1C"/>
    <w:rsid w:val="58FAC2B4"/>
    <w:rsid w:val="590516E0"/>
    <w:rsid w:val="5906290C"/>
    <w:rsid w:val="5914DD24"/>
    <w:rsid w:val="59151F36"/>
    <w:rsid w:val="59302172"/>
    <w:rsid w:val="5948E6D6"/>
    <w:rsid w:val="594AFACA"/>
    <w:rsid w:val="5952E269"/>
    <w:rsid w:val="5957B08B"/>
    <w:rsid w:val="5968716B"/>
    <w:rsid w:val="598CF9AC"/>
    <w:rsid w:val="59A5B0E0"/>
    <w:rsid w:val="59AAD470"/>
    <w:rsid w:val="59AF1E34"/>
    <w:rsid w:val="59AF7103"/>
    <w:rsid w:val="5A018C1B"/>
    <w:rsid w:val="5A03FC4C"/>
    <w:rsid w:val="5A077AFE"/>
    <w:rsid w:val="5A193BBF"/>
    <w:rsid w:val="5A1D9766"/>
    <w:rsid w:val="5A1FA732"/>
    <w:rsid w:val="5A275332"/>
    <w:rsid w:val="5A363B1A"/>
    <w:rsid w:val="5A44F5BE"/>
    <w:rsid w:val="5A47CD08"/>
    <w:rsid w:val="5A55F0DD"/>
    <w:rsid w:val="5A71419D"/>
    <w:rsid w:val="5A7145E0"/>
    <w:rsid w:val="5A78011A"/>
    <w:rsid w:val="5A7FB80A"/>
    <w:rsid w:val="5A8AB1A8"/>
    <w:rsid w:val="5A98BBDD"/>
    <w:rsid w:val="5AAC3433"/>
    <w:rsid w:val="5AB0EF97"/>
    <w:rsid w:val="5ACB6B5C"/>
    <w:rsid w:val="5B0ECC06"/>
    <w:rsid w:val="5B10BAD9"/>
    <w:rsid w:val="5B21BDC7"/>
    <w:rsid w:val="5B3119EA"/>
    <w:rsid w:val="5B426716"/>
    <w:rsid w:val="5B42F6C3"/>
    <w:rsid w:val="5B53F81B"/>
    <w:rsid w:val="5B5C5497"/>
    <w:rsid w:val="5B745A95"/>
    <w:rsid w:val="5B7C157D"/>
    <w:rsid w:val="5B839CA7"/>
    <w:rsid w:val="5B936734"/>
    <w:rsid w:val="5B992D6D"/>
    <w:rsid w:val="5B9BBA9D"/>
    <w:rsid w:val="5BB477D0"/>
    <w:rsid w:val="5BC879F1"/>
    <w:rsid w:val="5BF30A38"/>
    <w:rsid w:val="5C161B32"/>
    <w:rsid w:val="5C16A4B8"/>
    <w:rsid w:val="5C1F56F8"/>
    <w:rsid w:val="5C28B093"/>
    <w:rsid w:val="5C3DF8C8"/>
    <w:rsid w:val="5C41D41F"/>
    <w:rsid w:val="5C51F845"/>
    <w:rsid w:val="5C5AC198"/>
    <w:rsid w:val="5C85DC7C"/>
    <w:rsid w:val="5C93A216"/>
    <w:rsid w:val="5C985E64"/>
    <w:rsid w:val="5C9E4C45"/>
    <w:rsid w:val="5CB4FC71"/>
    <w:rsid w:val="5CB7462E"/>
    <w:rsid w:val="5CBD0EFF"/>
    <w:rsid w:val="5CCD4AEF"/>
    <w:rsid w:val="5CD53C78"/>
    <w:rsid w:val="5CD7940F"/>
    <w:rsid w:val="5CD8D0DD"/>
    <w:rsid w:val="5CE7562B"/>
    <w:rsid w:val="5CED434E"/>
    <w:rsid w:val="5CF23C7E"/>
    <w:rsid w:val="5D15162D"/>
    <w:rsid w:val="5D1B2009"/>
    <w:rsid w:val="5D3E45EE"/>
    <w:rsid w:val="5D5C2E73"/>
    <w:rsid w:val="5D73AF66"/>
    <w:rsid w:val="5D83A3D5"/>
    <w:rsid w:val="5D896B80"/>
    <w:rsid w:val="5D8B9060"/>
    <w:rsid w:val="5D8E47E3"/>
    <w:rsid w:val="5D905F75"/>
    <w:rsid w:val="5DA62100"/>
    <w:rsid w:val="5DAA5AB2"/>
    <w:rsid w:val="5DBAD27A"/>
    <w:rsid w:val="5DBF0398"/>
    <w:rsid w:val="5DC36B14"/>
    <w:rsid w:val="5DC5125A"/>
    <w:rsid w:val="5DF6C63B"/>
    <w:rsid w:val="5DFCF2B8"/>
    <w:rsid w:val="5DFD28F0"/>
    <w:rsid w:val="5DFF7632"/>
    <w:rsid w:val="5E07D269"/>
    <w:rsid w:val="5E07F705"/>
    <w:rsid w:val="5E0DB829"/>
    <w:rsid w:val="5E10F568"/>
    <w:rsid w:val="5E12A146"/>
    <w:rsid w:val="5E215BD1"/>
    <w:rsid w:val="5E2A92D9"/>
    <w:rsid w:val="5E2F8D3E"/>
    <w:rsid w:val="5E3B176E"/>
    <w:rsid w:val="5E4B16C9"/>
    <w:rsid w:val="5E79B4E2"/>
    <w:rsid w:val="5E8D26CB"/>
    <w:rsid w:val="5E923D2C"/>
    <w:rsid w:val="5EA62C5B"/>
    <w:rsid w:val="5EBC9752"/>
    <w:rsid w:val="5EBFD0F0"/>
    <w:rsid w:val="5EE11562"/>
    <w:rsid w:val="5EF7D2C3"/>
    <w:rsid w:val="5F2D256A"/>
    <w:rsid w:val="5F33E999"/>
    <w:rsid w:val="5F666D51"/>
    <w:rsid w:val="5F76010A"/>
    <w:rsid w:val="5F94A9CF"/>
    <w:rsid w:val="5FAD6CC5"/>
    <w:rsid w:val="5FB2BF46"/>
    <w:rsid w:val="5FBE52E1"/>
    <w:rsid w:val="5FC45250"/>
    <w:rsid w:val="5FCB42D8"/>
    <w:rsid w:val="5FD44B40"/>
    <w:rsid w:val="5FDDB9AE"/>
    <w:rsid w:val="5FDE1688"/>
    <w:rsid w:val="5FECD85C"/>
    <w:rsid w:val="5FF562D0"/>
    <w:rsid w:val="5FFEF995"/>
    <w:rsid w:val="600CFE71"/>
    <w:rsid w:val="600EF9CF"/>
    <w:rsid w:val="601E9494"/>
    <w:rsid w:val="6048BE96"/>
    <w:rsid w:val="60490AFB"/>
    <w:rsid w:val="604E8740"/>
    <w:rsid w:val="60569986"/>
    <w:rsid w:val="6059633D"/>
    <w:rsid w:val="60738107"/>
    <w:rsid w:val="6082160B"/>
    <w:rsid w:val="60871F36"/>
    <w:rsid w:val="609980F7"/>
    <w:rsid w:val="60A866DC"/>
    <w:rsid w:val="60BAA30A"/>
    <w:rsid w:val="60C2C652"/>
    <w:rsid w:val="60E0E2FE"/>
    <w:rsid w:val="60FE422A"/>
    <w:rsid w:val="610CABD2"/>
    <w:rsid w:val="610D3D68"/>
    <w:rsid w:val="6114835A"/>
    <w:rsid w:val="61227A30"/>
    <w:rsid w:val="6136AC13"/>
    <w:rsid w:val="61419EF6"/>
    <w:rsid w:val="61493D26"/>
    <w:rsid w:val="614B75CA"/>
    <w:rsid w:val="614DB678"/>
    <w:rsid w:val="61512AAC"/>
    <w:rsid w:val="6155CEA7"/>
    <w:rsid w:val="6176B688"/>
    <w:rsid w:val="617D595C"/>
    <w:rsid w:val="617E186C"/>
    <w:rsid w:val="617FC49B"/>
    <w:rsid w:val="618AB164"/>
    <w:rsid w:val="619AC9F6"/>
    <w:rsid w:val="619AEF93"/>
    <w:rsid w:val="61AE0021"/>
    <w:rsid w:val="61BA7D3B"/>
    <w:rsid w:val="61EED8F7"/>
    <w:rsid w:val="61EF45E8"/>
    <w:rsid w:val="621CDBD8"/>
    <w:rsid w:val="6225C8E7"/>
    <w:rsid w:val="62445588"/>
    <w:rsid w:val="6252BE64"/>
    <w:rsid w:val="625D3AA9"/>
    <w:rsid w:val="629F6EED"/>
    <w:rsid w:val="62A00635"/>
    <w:rsid w:val="62A5D212"/>
    <w:rsid w:val="62A9F1C4"/>
    <w:rsid w:val="62C184FC"/>
    <w:rsid w:val="62D089DE"/>
    <w:rsid w:val="62D46FB4"/>
    <w:rsid w:val="62DB438C"/>
    <w:rsid w:val="62E67EDF"/>
    <w:rsid w:val="62EB994C"/>
    <w:rsid w:val="630C9441"/>
    <w:rsid w:val="6314F200"/>
    <w:rsid w:val="6315B74A"/>
    <w:rsid w:val="63207C0D"/>
    <w:rsid w:val="6321CB71"/>
    <w:rsid w:val="63362B4D"/>
    <w:rsid w:val="63368785"/>
    <w:rsid w:val="633F08E5"/>
    <w:rsid w:val="6373BB3C"/>
    <w:rsid w:val="637BA7FC"/>
    <w:rsid w:val="638CA967"/>
    <w:rsid w:val="63910045"/>
    <w:rsid w:val="639F9A67"/>
    <w:rsid w:val="63A619F9"/>
    <w:rsid w:val="63B50D1B"/>
    <w:rsid w:val="63C5448B"/>
    <w:rsid w:val="63EBB68C"/>
    <w:rsid w:val="64120121"/>
    <w:rsid w:val="6424D99E"/>
    <w:rsid w:val="64306A04"/>
    <w:rsid w:val="6439AD48"/>
    <w:rsid w:val="647273D4"/>
    <w:rsid w:val="6477E832"/>
    <w:rsid w:val="647FB511"/>
    <w:rsid w:val="64A2A073"/>
    <w:rsid w:val="64CCB4EC"/>
    <w:rsid w:val="64CF3FA8"/>
    <w:rsid w:val="64CFB200"/>
    <w:rsid w:val="64E8E759"/>
    <w:rsid w:val="64ED7A97"/>
    <w:rsid w:val="650366A7"/>
    <w:rsid w:val="653AB424"/>
    <w:rsid w:val="654746C1"/>
    <w:rsid w:val="6559CC08"/>
    <w:rsid w:val="65673D5D"/>
    <w:rsid w:val="657CAC76"/>
    <w:rsid w:val="657CB544"/>
    <w:rsid w:val="657D5377"/>
    <w:rsid w:val="6582195C"/>
    <w:rsid w:val="65838F49"/>
    <w:rsid w:val="658643C8"/>
    <w:rsid w:val="658FA952"/>
    <w:rsid w:val="65B1244E"/>
    <w:rsid w:val="65B5F954"/>
    <w:rsid w:val="65CAB081"/>
    <w:rsid w:val="65F07DDB"/>
    <w:rsid w:val="65F5572E"/>
    <w:rsid w:val="661137EB"/>
    <w:rsid w:val="66262B44"/>
    <w:rsid w:val="66297DD2"/>
    <w:rsid w:val="664D580C"/>
    <w:rsid w:val="66530F80"/>
    <w:rsid w:val="665724D9"/>
    <w:rsid w:val="66621364"/>
    <w:rsid w:val="66669A89"/>
    <w:rsid w:val="66689206"/>
    <w:rsid w:val="666FAA3A"/>
    <w:rsid w:val="6671D46C"/>
    <w:rsid w:val="6694E10F"/>
    <w:rsid w:val="66A6FFD6"/>
    <w:rsid w:val="66A91E56"/>
    <w:rsid w:val="66B3773C"/>
    <w:rsid w:val="66C6317C"/>
    <w:rsid w:val="66F12B92"/>
    <w:rsid w:val="66F6F9C3"/>
    <w:rsid w:val="6705AE5A"/>
    <w:rsid w:val="670766F5"/>
    <w:rsid w:val="670D8BF0"/>
    <w:rsid w:val="671080D3"/>
    <w:rsid w:val="672057BD"/>
    <w:rsid w:val="67525834"/>
    <w:rsid w:val="67734A68"/>
    <w:rsid w:val="6775FB3F"/>
    <w:rsid w:val="677A7572"/>
    <w:rsid w:val="677D2BB7"/>
    <w:rsid w:val="6787A5CA"/>
    <w:rsid w:val="67B0E7B5"/>
    <w:rsid w:val="67C06C30"/>
    <w:rsid w:val="67D7C58E"/>
    <w:rsid w:val="67DA37DD"/>
    <w:rsid w:val="67EE7822"/>
    <w:rsid w:val="68078576"/>
    <w:rsid w:val="68206B74"/>
    <w:rsid w:val="683EE529"/>
    <w:rsid w:val="6842640A"/>
    <w:rsid w:val="6842F463"/>
    <w:rsid w:val="684B4690"/>
    <w:rsid w:val="68645B35"/>
    <w:rsid w:val="6864F2FC"/>
    <w:rsid w:val="686FDCFC"/>
    <w:rsid w:val="68821B74"/>
    <w:rsid w:val="688636B8"/>
    <w:rsid w:val="68935DA9"/>
    <w:rsid w:val="6896A10B"/>
    <w:rsid w:val="689C55D5"/>
    <w:rsid w:val="689E1FAC"/>
    <w:rsid w:val="68A94DB6"/>
    <w:rsid w:val="68AB5072"/>
    <w:rsid w:val="68B779A9"/>
    <w:rsid w:val="68CAB100"/>
    <w:rsid w:val="68D62C04"/>
    <w:rsid w:val="68E4B1A3"/>
    <w:rsid w:val="68E889C9"/>
    <w:rsid w:val="68EF7066"/>
    <w:rsid w:val="68F2BFE1"/>
    <w:rsid w:val="69014B2D"/>
    <w:rsid w:val="69069300"/>
    <w:rsid w:val="693A20C3"/>
    <w:rsid w:val="69519E36"/>
    <w:rsid w:val="69601BCD"/>
    <w:rsid w:val="697B9BA2"/>
    <w:rsid w:val="697D207B"/>
    <w:rsid w:val="698B0B13"/>
    <w:rsid w:val="69A19C12"/>
    <w:rsid w:val="69AC765A"/>
    <w:rsid w:val="69BFCD13"/>
    <w:rsid w:val="69DB72D9"/>
    <w:rsid w:val="69E34AD2"/>
    <w:rsid w:val="69F9038E"/>
    <w:rsid w:val="69FDAEFF"/>
    <w:rsid w:val="69FF71E4"/>
    <w:rsid w:val="6A04C7B7"/>
    <w:rsid w:val="6A0A253B"/>
    <w:rsid w:val="6A182221"/>
    <w:rsid w:val="6A20CAC1"/>
    <w:rsid w:val="6A211997"/>
    <w:rsid w:val="6A239415"/>
    <w:rsid w:val="6A305E22"/>
    <w:rsid w:val="6A308F46"/>
    <w:rsid w:val="6A3940F2"/>
    <w:rsid w:val="6A403D3D"/>
    <w:rsid w:val="6A4CE6FA"/>
    <w:rsid w:val="6A4EEF1A"/>
    <w:rsid w:val="6A6D7A3D"/>
    <w:rsid w:val="6A7B2E7C"/>
    <w:rsid w:val="6A97DDCC"/>
    <w:rsid w:val="6AB446CD"/>
    <w:rsid w:val="6AB4D83B"/>
    <w:rsid w:val="6AC88676"/>
    <w:rsid w:val="6ACB990D"/>
    <w:rsid w:val="6AE0364A"/>
    <w:rsid w:val="6AEB2DA5"/>
    <w:rsid w:val="6AF2217B"/>
    <w:rsid w:val="6AFC459B"/>
    <w:rsid w:val="6B1F9A15"/>
    <w:rsid w:val="6B3B51F9"/>
    <w:rsid w:val="6B3BEAC0"/>
    <w:rsid w:val="6B41DA3C"/>
    <w:rsid w:val="6B421CFF"/>
    <w:rsid w:val="6B5A96E7"/>
    <w:rsid w:val="6B810AB1"/>
    <w:rsid w:val="6B82D78C"/>
    <w:rsid w:val="6B97571C"/>
    <w:rsid w:val="6BA23BA0"/>
    <w:rsid w:val="6BB3B6D8"/>
    <w:rsid w:val="6BD71448"/>
    <w:rsid w:val="6BF4B5D3"/>
    <w:rsid w:val="6C159CDA"/>
    <w:rsid w:val="6C192271"/>
    <w:rsid w:val="6C1B8010"/>
    <w:rsid w:val="6C234240"/>
    <w:rsid w:val="6C28590D"/>
    <w:rsid w:val="6C3A73BD"/>
    <w:rsid w:val="6C408417"/>
    <w:rsid w:val="6C4FF454"/>
    <w:rsid w:val="6C63B8CA"/>
    <w:rsid w:val="6CA85F22"/>
    <w:rsid w:val="6CA8947B"/>
    <w:rsid w:val="6CBD9890"/>
    <w:rsid w:val="6CBE1177"/>
    <w:rsid w:val="6CD84429"/>
    <w:rsid w:val="6CDAB43A"/>
    <w:rsid w:val="6CDD7B3B"/>
    <w:rsid w:val="6CE4171C"/>
    <w:rsid w:val="6CE977A1"/>
    <w:rsid w:val="6CEE2058"/>
    <w:rsid w:val="6CF5F9B5"/>
    <w:rsid w:val="6CFA9606"/>
    <w:rsid w:val="6D0D1AF3"/>
    <w:rsid w:val="6D17878A"/>
    <w:rsid w:val="6D1875ED"/>
    <w:rsid w:val="6D1B5CD2"/>
    <w:rsid w:val="6D1D7B51"/>
    <w:rsid w:val="6D2725CA"/>
    <w:rsid w:val="6D286673"/>
    <w:rsid w:val="6D2E90C9"/>
    <w:rsid w:val="6D33277D"/>
    <w:rsid w:val="6D36A348"/>
    <w:rsid w:val="6D422F47"/>
    <w:rsid w:val="6D51F88A"/>
    <w:rsid w:val="6D5F7445"/>
    <w:rsid w:val="6D6AD411"/>
    <w:rsid w:val="6D7266AB"/>
    <w:rsid w:val="6D8583EC"/>
    <w:rsid w:val="6D85A5F0"/>
    <w:rsid w:val="6D92F549"/>
    <w:rsid w:val="6DA45189"/>
    <w:rsid w:val="6DA530DE"/>
    <w:rsid w:val="6DE613DC"/>
    <w:rsid w:val="6DF7C7B2"/>
    <w:rsid w:val="6E0CB881"/>
    <w:rsid w:val="6E1DEA33"/>
    <w:rsid w:val="6E2489F7"/>
    <w:rsid w:val="6E28E5D7"/>
    <w:rsid w:val="6E316384"/>
    <w:rsid w:val="6E33E172"/>
    <w:rsid w:val="6E49799D"/>
    <w:rsid w:val="6E6AE6B4"/>
    <w:rsid w:val="6E709FC0"/>
    <w:rsid w:val="6E70B023"/>
    <w:rsid w:val="6E76849B"/>
    <w:rsid w:val="6E7F0A0E"/>
    <w:rsid w:val="6E81CE67"/>
    <w:rsid w:val="6E8C4902"/>
    <w:rsid w:val="6E9F520F"/>
    <w:rsid w:val="6EB2818A"/>
    <w:rsid w:val="6EE05AB9"/>
    <w:rsid w:val="6EEDC8EB"/>
    <w:rsid w:val="6EEF18D6"/>
    <w:rsid w:val="6EF5F00E"/>
    <w:rsid w:val="6F06FE90"/>
    <w:rsid w:val="6F12B513"/>
    <w:rsid w:val="6F2585DD"/>
    <w:rsid w:val="6F3C33BB"/>
    <w:rsid w:val="6F478763"/>
    <w:rsid w:val="6F4EF037"/>
    <w:rsid w:val="6F505183"/>
    <w:rsid w:val="6F672827"/>
    <w:rsid w:val="6F6953AA"/>
    <w:rsid w:val="6F6BE6B3"/>
    <w:rsid w:val="6F73CE77"/>
    <w:rsid w:val="6F7A91B1"/>
    <w:rsid w:val="6F8438DD"/>
    <w:rsid w:val="6F9376D3"/>
    <w:rsid w:val="6FA86140"/>
    <w:rsid w:val="6FB1FA54"/>
    <w:rsid w:val="6FB69D8E"/>
    <w:rsid w:val="6FC98666"/>
    <w:rsid w:val="6FE01341"/>
    <w:rsid w:val="6FE04982"/>
    <w:rsid w:val="6FE6A1C6"/>
    <w:rsid w:val="6FEE7B3C"/>
    <w:rsid w:val="6FF4421F"/>
    <w:rsid w:val="6FF5B239"/>
    <w:rsid w:val="6FF810A1"/>
    <w:rsid w:val="6FF88632"/>
    <w:rsid w:val="70018223"/>
    <w:rsid w:val="700F5BE3"/>
    <w:rsid w:val="70308073"/>
    <w:rsid w:val="7046EDBC"/>
    <w:rsid w:val="70537F82"/>
    <w:rsid w:val="705F3107"/>
    <w:rsid w:val="706081CD"/>
    <w:rsid w:val="706AC83F"/>
    <w:rsid w:val="7082F055"/>
    <w:rsid w:val="7094612A"/>
    <w:rsid w:val="709C79C8"/>
    <w:rsid w:val="70B45FAD"/>
    <w:rsid w:val="70C159AD"/>
    <w:rsid w:val="70CB1FCC"/>
    <w:rsid w:val="70DCCA2B"/>
    <w:rsid w:val="70DF373F"/>
    <w:rsid w:val="70EE3623"/>
    <w:rsid w:val="7105EDC7"/>
    <w:rsid w:val="7113BB9E"/>
    <w:rsid w:val="7123DB81"/>
    <w:rsid w:val="713C0291"/>
    <w:rsid w:val="7161C072"/>
    <w:rsid w:val="7167BE81"/>
    <w:rsid w:val="71770DE3"/>
    <w:rsid w:val="7187C751"/>
    <w:rsid w:val="71900AB3"/>
    <w:rsid w:val="71907D85"/>
    <w:rsid w:val="71ABA4AC"/>
    <w:rsid w:val="71AE255D"/>
    <w:rsid w:val="71B892A6"/>
    <w:rsid w:val="71B8F2B8"/>
    <w:rsid w:val="71BE45DA"/>
    <w:rsid w:val="71CB203C"/>
    <w:rsid w:val="71D70B89"/>
    <w:rsid w:val="71DC93AE"/>
    <w:rsid w:val="71EABA69"/>
    <w:rsid w:val="7230318B"/>
    <w:rsid w:val="724392D9"/>
    <w:rsid w:val="724DD955"/>
    <w:rsid w:val="724EBBA6"/>
    <w:rsid w:val="7254A380"/>
    <w:rsid w:val="7257458B"/>
    <w:rsid w:val="7259911A"/>
    <w:rsid w:val="725B0969"/>
    <w:rsid w:val="7263CA87"/>
    <w:rsid w:val="727D32AD"/>
    <w:rsid w:val="72870AF9"/>
    <w:rsid w:val="729A68A6"/>
    <w:rsid w:val="72A17C3F"/>
    <w:rsid w:val="72BA208D"/>
    <w:rsid w:val="72BD4E02"/>
    <w:rsid w:val="72EEBAF2"/>
    <w:rsid w:val="72EF391A"/>
    <w:rsid w:val="72EFDCDA"/>
    <w:rsid w:val="72F0F5D1"/>
    <w:rsid w:val="72FAB461"/>
    <w:rsid w:val="7303E3E6"/>
    <w:rsid w:val="730E6DDA"/>
    <w:rsid w:val="7331D229"/>
    <w:rsid w:val="7332A7BA"/>
    <w:rsid w:val="733F90C8"/>
    <w:rsid w:val="736264A5"/>
    <w:rsid w:val="736721D8"/>
    <w:rsid w:val="73748754"/>
    <w:rsid w:val="737DB027"/>
    <w:rsid w:val="737F19E0"/>
    <w:rsid w:val="7389C87C"/>
    <w:rsid w:val="739C7187"/>
    <w:rsid w:val="73B8A3B6"/>
    <w:rsid w:val="73C22131"/>
    <w:rsid w:val="73CD577B"/>
    <w:rsid w:val="73D5CBE7"/>
    <w:rsid w:val="73E1DCA0"/>
    <w:rsid w:val="73E84978"/>
    <w:rsid w:val="73F4B66B"/>
    <w:rsid w:val="73F5799C"/>
    <w:rsid w:val="73F66806"/>
    <w:rsid w:val="741228A8"/>
    <w:rsid w:val="7433CA14"/>
    <w:rsid w:val="743B2022"/>
    <w:rsid w:val="743CC8E8"/>
    <w:rsid w:val="743D2931"/>
    <w:rsid w:val="74441A4E"/>
    <w:rsid w:val="744AEEB6"/>
    <w:rsid w:val="74692DCF"/>
    <w:rsid w:val="747CFEDF"/>
    <w:rsid w:val="748162A1"/>
    <w:rsid w:val="748DB8FC"/>
    <w:rsid w:val="74912C66"/>
    <w:rsid w:val="74B64055"/>
    <w:rsid w:val="74B82152"/>
    <w:rsid w:val="74E32584"/>
    <w:rsid w:val="74E5C61F"/>
    <w:rsid w:val="74EC375C"/>
    <w:rsid w:val="74F13CEB"/>
    <w:rsid w:val="74F61AD2"/>
    <w:rsid w:val="74FA799F"/>
    <w:rsid w:val="7501A3DB"/>
    <w:rsid w:val="7504B8A1"/>
    <w:rsid w:val="7509BC32"/>
    <w:rsid w:val="75153457"/>
    <w:rsid w:val="751A5EDF"/>
    <w:rsid w:val="7529B9D2"/>
    <w:rsid w:val="752A22E3"/>
    <w:rsid w:val="75386ADF"/>
    <w:rsid w:val="754575BF"/>
    <w:rsid w:val="754CA00E"/>
    <w:rsid w:val="75591768"/>
    <w:rsid w:val="75605110"/>
    <w:rsid w:val="756625EA"/>
    <w:rsid w:val="756AB903"/>
    <w:rsid w:val="7574AF3F"/>
    <w:rsid w:val="7577F333"/>
    <w:rsid w:val="75839FD4"/>
    <w:rsid w:val="75A31C3B"/>
    <w:rsid w:val="75A48FD0"/>
    <w:rsid w:val="75AD3258"/>
    <w:rsid w:val="75BD3365"/>
    <w:rsid w:val="75C3940A"/>
    <w:rsid w:val="75E1DEB7"/>
    <w:rsid w:val="75EBC47E"/>
    <w:rsid w:val="760A898B"/>
    <w:rsid w:val="7644DF07"/>
    <w:rsid w:val="765667A0"/>
    <w:rsid w:val="765FAA59"/>
    <w:rsid w:val="7662680B"/>
    <w:rsid w:val="76845A75"/>
    <w:rsid w:val="768BD301"/>
    <w:rsid w:val="76918E77"/>
    <w:rsid w:val="769D66EA"/>
    <w:rsid w:val="769E8FE2"/>
    <w:rsid w:val="76A1E9C9"/>
    <w:rsid w:val="76B44D22"/>
    <w:rsid w:val="76B67C59"/>
    <w:rsid w:val="76BF6EA8"/>
    <w:rsid w:val="76CDB15A"/>
    <w:rsid w:val="76EA06CB"/>
    <w:rsid w:val="7701F64B"/>
    <w:rsid w:val="770D6CA9"/>
    <w:rsid w:val="77167AD4"/>
    <w:rsid w:val="771F4009"/>
    <w:rsid w:val="772409F9"/>
    <w:rsid w:val="772B42BC"/>
    <w:rsid w:val="7730349E"/>
    <w:rsid w:val="7760F6D6"/>
    <w:rsid w:val="7768D2D6"/>
    <w:rsid w:val="776A2F35"/>
    <w:rsid w:val="777AE1AE"/>
    <w:rsid w:val="779CAC89"/>
    <w:rsid w:val="779E6E27"/>
    <w:rsid w:val="77C56D8A"/>
    <w:rsid w:val="77C78AB0"/>
    <w:rsid w:val="77CBC2BD"/>
    <w:rsid w:val="77DD26AD"/>
    <w:rsid w:val="77EDA1A9"/>
    <w:rsid w:val="7801E5C2"/>
    <w:rsid w:val="780E2E9F"/>
    <w:rsid w:val="781B6324"/>
    <w:rsid w:val="782218F6"/>
    <w:rsid w:val="783A6043"/>
    <w:rsid w:val="7842779F"/>
    <w:rsid w:val="7848BD0A"/>
    <w:rsid w:val="786487DD"/>
    <w:rsid w:val="78690E75"/>
    <w:rsid w:val="787468E8"/>
    <w:rsid w:val="7896F400"/>
    <w:rsid w:val="789C7B85"/>
    <w:rsid w:val="789EE289"/>
    <w:rsid w:val="789F730F"/>
    <w:rsid w:val="78B960DA"/>
    <w:rsid w:val="78BD7DC2"/>
    <w:rsid w:val="78DD517C"/>
    <w:rsid w:val="78F0A071"/>
    <w:rsid w:val="78F16CAE"/>
    <w:rsid w:val="78F755BF"/>
    <w:rsid w:val="78FC2814"/>
    <w:rsid w:val="78FE44A7"/>
    <w:rsid w:val="79047C86"/>
    <w:rsid w:val="7904E8EC"/>
    <w:rsid w:val="7907BE31"/>
    <w:rsid w:val="7916B2CD"/>
    <w:rsid w:val="792FF9B3"/>
    <w:rsid w:val="7938EDFA"/>
    <w:rsid w:val="7950F747"/>
    <w:rsid w:val="795936A9"/>
    <w:rsid w:val="798F137B"/>
    <w:rsid w:val="79916470"/>
    <w:rsid w:val="79B38961"/>
    <w:rsid w:val="79B97EA4"/>
    <w:rsid w:val="79BB9A94"/>
    <w:rsid w:val="79C65247"/>
    <w:rsid w:val="79CCC852"/>
    <w:rsid w:val="79D630A4"/>
    <w:rsid w:val="79E1E638"/>
    <w:rsid w:val="79E89B00"/>
    <w:rsid w:val="79F1984D"/>
    <w:rsid w:val="7A00B205"/>
    <w:rsid w:val="7A070433"/>
    <w:rsid w:val="7A08FF95"/>
    <w:rsid w:val="7A166E4D"/>
    <w:rsid w:val="7A2946B6"/>
    <w:rsid w:val="7A345E8F"/>
    <w:rsid w:val="7A36DF96"/>
    <w:rsid w:val="7A3D1536"/>
    <w:rsid w:val="7A467EC3"/>
    <w:rsid w:val="7A5C301F"/>
    <w:rsid w:val="7A97EE06"/>
    <w:rsid w:val="7A9A66D2"/>
    <w:rsid w:val="7ABA2966"/>
    <w:rsid w:val="7ABB485D"/>
    <w:rsid w:val="7AEA24BA"/>
    <w:rsid w:val="7AF335A9"/>
    <w:rsid w:val="7AF72C5D"/>
    <w:rsid w:val="7AFB2173"/>
    <w:rsid w:val="7AFC92A2"/>
    <w:rsid w:val="7B2B0175"/>
    <w:rsid w:val="7B2FFA8D"/>
    <w:rsid w:val="7B331B7C"/>
    <w:rsid w:val="7B3844B9"/>
    <w:rsid w:val="7B520D70"/>
    <w:rsid w:val="7B682B21"/>
    <w:rsid w:val="7B7A2143"/>
    <w:rsid w:val="7B7E4B55"/>
    <w:rsid w:val="7B85807D"/>
    <w:rsid w:val="7B8C5E6D"/>
    <w:rsid w:val="7B8CF185"/>
    <w:rsid w:val="7BA3C081"/>
    <w:rsid w:val="7BA3D8A6"/>
    <w:rsid w:val="7BBA663D"/>
    <w:rsid w:val="7BBD0D6D"/>
    <w:rsid w:val="7BD040A2"/>
    <w:rsid w:val="7BD3EC5B"/>
    <w:rsid w:val="7BF497E5"/>
    <w:rsid w:val="7BF7C298"/>
    <w:rsid w:val="7C02A057"/>
    <w:rsid w:val="7C3B31DF"/>
    <w:rsid w:val="7C54A01B"/>
    <w:rsid w:val="7C54CEA3"/>
    <w:rsid w:val="7C5589AF"/>
    <w:rsid w:val="7C6A18C4"/>
    <w:rsid w:val="7C74C4CD"/>
    <w:rsid w:val="7C7B9166"/>
    <w:rsid w:val="7C7D25D4"/>
    <w:rsid w:val="7CAAE685"/>
    <w:rsid w:val="7CB46CB8"/>
    <w:rsid w:val="7CB55B15"/>
    <w:rsid w:val="7CC2DD1D"/>
    <w:rsid w:val="7CC5A924"/>
    <w:rsid w:val="7CD1A468"/>
    <w:rsid w:val="7CD80827"/>
    <w:rsid w:val="7CE0E491"/>
    <w:rsid w:val="7CEF1DE4"/>
    <w:rsid w:val="7D0FD27F"/>
    <w:rsid w:val="7D25472E"/>
    <w:rsid w:val="7D39D42F"/>
    <w:rsid w:val="7D60D854"/>
    <w:rsid w:val="7D656E6F"/>
    <w:rsid w:val="7D72E432"/>
    <w:rsid w:val="7D849BB3"/>
    <w:rsid w:val="7D852F7B"/>
    <w:rsid w:val="7D897DB6"/>
    <w:rsid w:val="7D976629"/>
    <w:rsid w:val="7DA9CEE3"/>
    <w:rsid w:val="7DAD5DB6"/>
    <w:rsid w:val="7DAFB383"/>
    <w:rsid w:val="7DB53AD9"/>
    <w:rsid w:val="7DB5C6C0"/>
    <w:rsid w:val="7DB81B0C"/>
    <w:rsid w:val="7DCFC924"/>
    <w:rsid w:val="7DEE4919"/>
    <w:rsid w:val="7DF4E0F3"/>
    <w:rsid w:val="7DF643AA"/>
    <w:rsid w:val="7E25403E"/>
    <w:rsid w:val="7E2967BE"/>
    <w:rsid w:val="7E2D85D3"/>
    <w:rsid w:val="7E4624B6"/>
    <w:rsid w:val="7E515773"/>
    <w:rsid w:val="7E72493A"/>
    <w:rsid w:val="7E84A6D9"/>
    <w:rsid w:val="7E852053"/>
    <w:rsid w:val="7E92A928"/>
    <w:rsid w:val="7E93DE5E"/>
    <w:rsid w:val="7EA818C8"/>
    <w:rsid w:val="7EA9A1C7"/>
    <w:rsid w:val="7EA9F8DC"/>
    <w:rsid w:val="7EC826E0"/>
    <w:rsid w:val="7EDF81AA"/>
    <w:rsid w:val="7EFD031D"/>
    <w:rsid w:val="7F553C78"/>
    <w:rsid w:val="7F63DCB6"/>
    <w:rsid w:val="7F869A24"/>
    <w:rsid w:val="7F8BD421"/>
    <w:rsid w:val="7F95ECB6"/>
    <w:rsid w:val="7F9D5C97"/>
    <w:rsid w:val="7FA58898"/>
    <w:rsid w:val="7FC4EDAD"/>
    <w:rsid w:val="7FD030E8"/>
    <w:rsid w:val="7FD0F920"/>
    <w:rsid w:val="7FD6A528"/>
    <w:rsid w:val="7FD72774"/>
    <w:rsid w:val="7FE4B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2238826"/>
  <w15:docId w15:val="{3FA35E6C-693B-4171-B5FC-69BB2F85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extAlignment w:val="baseline"/>
    </w:pPr>
    <w:rPr>
      <w:rFonts w:eastAsia="Calibri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Cambria" w:eastAsia="F" w:hAnsi="Cambria" w:cs="F"/>
      <w:b/>
      <w:bCs/>
      <w:kern w:val="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qFormat/>
    <w:pPr>
      <w:keepNext/>
      <w:keepLines/>
      <w:spacing w:before="40"/>
      <w:outlineLvl w:val="3"/>
    </w:pPr>
    <w:rPr>
      <w:rFonts w:ascii="Calibri Light" w:eastAsia="Times New Roman" w:hAnsi="Calibri Light" w:cs="Calibri Light"/>
      <w:i/>
      <w:iCs/>
      <w:color w:val="2E74B5"/>
    </w:rPr>
  </w:style>
  <w:style w:type="paragraph" w:styleId="Heading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anda1Zchn">
    <w:name w:val="Standa1 Zchn"/>
    <w:qFormat/>
    <w:rPr>
      <w:sz w:val="24"/>
      <w:szCs w:val="22"/>
      <w:lang w:val="de-DE" w:eastAsia="de-DE" w:bidi="ar-SA"/>
    </w:rPr>
  </w:style>
  <w:style w:type="character" w:customStyle="1" w:styleId="NurTextZchn">
    <w:name w:val="Nur Text Zchn"/>
    <w:qFormat/>
    <w:rPr>
      <w:rFonts w:ascii="Calibri" w:eastAsia="Calibri" w:hAnsi="Calibri" w:cs="Calibri"/>
      <w:sz w:val="22"/>
      <w:szCs w:val="21"/>
      <w:lang w:val="de-DE" w:eastAsia="en-US" w:bidi="ar-SA"/>
    </w:rPr>
  </w:style>
  <w:style w:type="character" w:styleId="CommentReference">
    <w:name w:val="annotation reference"/>
    <w:qFormat/>
    <w:rPr>
      <w:sz w:val="16"/>
      <w:szCs w:val="16"/>
    </w:rPr>
  </w:style>
  <w:style w:type="character" w:customStyle="1" w:styleId="berschrift4Zchn">
    <w:name w:val="Überschrift 4 Zchn"/>
    <w:qFormat/>
    <w:rPr>
      <w:rFonts w:ascii="Calibri Light" w:eastAsia="Calibri Light" w:hAnsi="Calibri Light" w:cs="Calibri Light"/>
      <w:i/>
      <w:iCs/>
      <w:color w:val="2E74B5"/>
      <w:sz w:val="24"/>
      <w:szCs w:val="24"/>
      <w:lang w:val="de-DE" w:eastAsia="de-DE" w:bidi="ar-SA"/>
    </w:rPr>
  </w:style>
  <w:style w:type="character" w:customStyle="1" w:styleId="EndNoteBibliographyZchn">
    <w:name w:val="EndNote Bibliography Zchn"/>
    <w:qFormat/>
    <w:rPr>
      <w:rFonts w:ascii="Calibri" w:eastAsia="Times New Roman" w:hAnsi="Calibri" w:cs="Calibri"/>
      <w:sz w:val="22"/>
      <w:szCs w:val="24"/>
      <w:lang w:eastAsia="ja-JP"/>
    </w:rPr>
  </w:style>
  <w:style w:type="character" w:customStyle="1" w:styleId="Hyperlink1">
    <w:name w:val="Hyperlink1"/>
    <w:qFormat/>
    <w:rPr>
      <w:rFonts w:cs="Times New Roman"/>
      <w:color w:val="auto"/>
      <w:u w:val="single"/>
    </w:rPr>
  </w:style>
  <w:style w:type="character" w:customStyle="1" w:styleId="Formatvorlage13pt">
    <w:name w:val="Formatvorlage 13 pt"/>
    <w:qFormat/>
    <w:rPr>
      <w:sz w:val="24"/>
    </w:rPr>
  </w:style>
  <w:style w:type="character" w:customStyle="1" w:styleId="jrnl">
    <w:name w:val="jrnl"/>
    <w:qFormat/>
  </w:style>
  <w:style w:type="character" w:customStyle="1" w:styleId="st">
    <w:name w:val="st"/>
    <w:qFormat/>
  </w:style>
  <w:style w:type="character" w:customStyle="1" w:styleId="berschrift1Zchn">
    <w:name w:val="Überschrift 1 Zchn"/>
    <w:basedOn w:val="DefaultParagraphFont"/>
    <w:qFormat/>
    <w:rPr>
      <w:rFonts w:ascii="Cambria" w:eastAsia="F" w:hAnsi="Cambria" w:cs="F"/>
      <w:b/>
      <w:bCs/>
      <w:kern w:val="2"/>
      <w:sz w:val="32"/>
      <w:szCs w:val="32"/>
    </w:rPr>
  </w:style>
  <w:style w:type="character" w:customStyle="1" w:styleId="EndNoteBibliographyTitleZchn">
    <w:name w:val="EndNote Bibliography Title Zchn"/>
    <w:basedOn w:val="DefaultParagraphFont"/>
    <w:qFormat/>
    <w:rPr>
      <w:rFonts w:ascii="Calibri" w:eastAsia="Calibri" w:hAnsi="Calibri" w:cs="Calibri"/>
      <w:sz w:val="22"/>
      <w:szCs w:val="24"/>
    </w:rPr>
  </w:style>
  <w:style w:type="character" w:customStyle="1" w:styleId="FunotentextZchn">
    <w:name w:val="Fußnotentext Zchn"/>
    <w:basedOn w:val="DefaultParagraphFont"/>
    <w:qFormat/>
    <w:rPr>
      <w:rFonts w:eastAsia="SimSun"/>
      <w:sz w:val="24"/>
      <w:szCs w:val="24"/>
      <w:lang w:val="en-GB" w:eastAsia="zh-CN"/>
    </w:rPr>
  </w:style>
  <w:style w:type="character" w:customStyle="1" w:styleId="FootnoteSymbol">
    <w:name w:val="Footnote Symbol"/>
    <w:basedOn w:val="DefaultParagraphFont"/>
    <w:qFormat/>
    <w:rPr>
      <w:vertAlign w:val="superscript"/>
    </w:rPr>
  </w:style>
  <w:style w:type="character" w:customStyle="1" w:styleId="FootnoteAnchor">
    <w:name w:val="Footnote Anchor"/>
    <w:rPr>
      <w:vertAlign w:val="superscript"/>
    </w:rPr>
  </w:style>
  <w:style w:type="character" w:customStyle="1" w:styleId="go">
    <w:name w:val="go"/>
    <w:basedOn w:val="DefaultParagraphFont"/>
    <w:qFormat/>
  </w:style>
  <w:style w:type="character" w:styleId="Emphasis">
    <w:name w:val="Emphasis"/>
    <w:basedOn w:val="DefaultParagraphFont"/>
    <w:qFormat/>
    <w:rPr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customStyle="1" w:styleId="UnresolvedMention1">
    <w:name w:val="Unresolved Mention1"/>
    <w:basedOn w:val="DefaultParagraphFont"/>
    <w:qFormat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qFormat/>
  </w:style>
  <w:style w:type="character" w:customStyle="1" w:styleId="al-author-info-wrap">
    <w:name w:val="al-author-info-wrap"/>
    <w:basedOn w:val="DefaultParagraphFont"/>
    <w:qFormat/>
  </w:style>
  <w:style w:type="character" w:styleId="Hyperlink">
    <w:name w:val="Hyperlink"/>
    <w:rPr>
      <w:color w:val="000080"/>
      <w:u w:val="single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Textbody"/>
    <w:autoRedefine/>
    <w:qFormat/>
    <w:rsid w:val="00641467"/>
    <w:pPr>
      <w:keepNext/>
      <w:pageBreakBefore/>
      <w:spacing w:line="480" w:lineRule="auto"/>
    </w:pPr>
    <w:rPr>
      <w:rFonts w:ascii="Arial" w:eastAsia="Noto Sans CJK SC" w:hAnsi="Arial" w:cs="Lohit Devanagari"/>
      <w:b/>
      <w:sz w:val="23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Textbody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Textbody">
    <w:name w:val="Text body"/>
    <w:basedOn w:val="Normal"/>
    <w:qFormat/>
    <w:pPr>
      <w:spacing w:after="140" w:line="276" w:lineRule="auto"/>
    </w:pPr>
  </w:style>
  <w:style w:type="paragraph" w:styleId="Title">
    <w:name w:val="Title"/>
    <w:basedOn w:val="Normal"/>
    <w:next w:val="Normal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1">
    <w:name w:val="Standa1"/>
    <w:qFormat/>
    <w:pPr>
      <w:textAlignment w:val="baseline"/>
    </w:pPr>
    <w:rPr>
      <w:szCs w:val="22"/>
    </w:rPr>
  </w:style>
  <w:style w:type="paragraph" w:styleId="PlainText">
    <w:name w:val="Plain Text"/>
    <w:basedOn w:val="Normal"/>
    <w:qFormat/>
    <w:rPr>
      <w:rFonts w:ascii="Calibri" w:eastAsia="Times New Roman" w:hAnsi="Calibri" w:cs="Calibri"/>
      <w:sz w:val="22"/>
      <w:szCs w:val="21"/>
      <w:lang w:eastAsia="en-US"/>
    </w:rPr>
  </w:style>
  <w:style w:type="paragraph" w:styleId="CommentText">
    <w:name w:val="annotation text"/>
    <w:basedOn w:val="Normal"/>
    <w:qFormat/>
    <w:rPr>
      <w:sz w:val="20"/>
      <w:szCs w:val="20"/>
    </w:rPr>
  </w:style>
  <w:style w:type="paragraph" w:styleId="CommentSubject">
    <w:name w:val="annotation subject"/>
    <w:basedOn w:val="CommentText"/>
    <w:next w:val="CommentText"/>
    <w:qFormat/>
    <w:rPr>
      <w:b/>
      <w:bCs/>
    </w:rPr>
  </w:style>
  <w:style w:type="paragraph" w:styleId="BalloonText">
    <w:name w:val="Balloon Text"/>
    <w:basedOn w:val="Normal"/>
    <w:qFormat/>
    <w:rPr>
      <w:rFonts w:ascii="Tahoma" w:eastAsia="Tahoma" w:hAnsi="Tahoma" w:cs="Tahoma"/>
      <w:sz w:val="16"/>
      <w:szCs w:val="16"/>
    </w:rPr>
  </w:style>
  <w:style w:type="paragraph" w:customStyle="1" w:styleId="EndNoteBibliography">
    <w:name w:val="EndNote Bibliography"/>
    <w:basedOn w:val="Normal"/>
    <w:qFormat/>
    <w:pPr>
      <w:spacing w:line="480" w:lineRule="auto"/>
    </w:pPr>
    <w:rPr>
      <w:rFonts w:eastAsia="Times New Roman"/>
      <w:sz w:val="20"/>
      <w:lang w:eastAsia="ja-JP"/>
    </w:rPr>
  </w:style>
  <w:style w:type="paragraph" w:customStyle="1" w:styleId="Titel1">
    <w:name w:val="Titel1"/>
    <w:basedOn w:val="Normal"/>
    <w:qFormat/>
    <w:pPr>
      <w:spacing w:before="280" w:after="280"/>
    </w:pPr>
    <w:rPr>
      <w:rFonts w:eastAsia="Times New Roman"/>
    </w:rPr>
  </w:style>
  <w:style w:type="paragraph" w:customStyle="1" w:styleId="desc">
    <w:name w:val="desc"/>
    <w:basedOn w:val="Normal"/>
    <w:qFormat/>
    <w:pPr>
      <w:spacing w:before="280" w:after="280"/>
    </w:pPr>
    <w:rPr>
      <w:rFonts w:eastAsia="Times New Roman"/>
    </w:rPr>
  </w:style>
  <w:style w:type="paragraph" w:customStyle="1" w:styleId="details">
    <w:name w:val="details"/>
    <w:basedOn w:val="Normal"/>
    <w:qFormat/>
    <w:pPr>
      <w:spacing w:before="280" w:after="280"/>
    </w:pPr>
    <w:rPr>
      <w:rFonts w:eastAsia="Times New Roman"/>
    </w:rPr>
  </w:style>
  <w:style w:type="paragraph" w:styleId="NormalWeb">
    <w:name w:val="Normal (Web)"/>
    <w:basedOn w:val="Normal"/>
    <w:uiPriority w:val="99"/>
    <w:qFormat/>
    <w:pPr>
      <w:spacing w:before="280" w:after="280"/>
    </w:pPr>
    <w:rPr>
      <w:rFonts w:eastAsia="Times New Roman"/>
    </w:rPr>
  </w:style>
  <w:style w:type="paragraph" w:customStyle="1" w:styleId="EndNoteBibliographyTitle">
    <w:name w:val="EndNote Bibliography Title"/>
    <w:basedOn w:val="Normal"/>
    <w:qFormat/>
    <w:pPr>
      <w:jc w:val="center"/>
    </w:pPr>
    <w:rPr>
      <w:sz w:val="20"/>
    </w:rPr>
  </w:style>
  <w:style w:type="paragraph" w:styleId="ListParagraph">
    <w:name w:val="List Paragraph"/>
    <w:basedOn w:val="Normal"/>
    <w:qFormat/>
    <w:pPr>
      <w:spacing w:after="160" w:line="259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Funotentext1">
    <w:name w:val="Fußnotentext1"/>
    <w:basedOn w:val="Normal"/>
    <w:qFormat/>
    <w:rPr>
      <w:rFonts w:eastAsia="SimSun"/>
      <w:lang w:eastAsia="zh-CN"/>
    </w:rPr>
  </w:style>
  <w:style w:type="paragraph" w:customStyle="1" w:styleId="Default">
    <w:name w:val="Default"/>
    <w:qFormat/>
    <w:pPr>
      <w:textAlignment w:val="baseline"/>
    </w:pPr>
    <w:rPr>
      <w:rFonts w:ascii="Calibri" w:eastAsia="Calibri" w:hAnsi="Calibri" w:cs="Calibri"/>
      <w:color w:val="000000"/>
      <w:lang w:eastAsia="en-US"/>
    </w:rPr>
  </w:style>
  <w:style w:type="paragraph" w:styleId="Subtitle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TableContents">
    <w:name w:val="Table Contents"/>
    <w:basedOn w:val="Normal"/>
    <w:qFormat/>
    <w:rsid w:val="009105E9"/>
    <w:pPr>
      <w:widowControl w:val="0"/>
      <w:suppressLineNumbers/>
    </w:pPr>
  </w:style>
  <w:style w:type="paragraph" w:customStyle="1" w:styleId="TableHeading">
    <w:name w:val="Table Heading"/>
    <w:basedOn w:val="TableContents"/>
    <w:qFormat/>
    <w:rsid w:val="009105E9"/>
    <w:pPr>
      <w:jc w:val="center"/>
    </w:pPr>
    <w:rPr>
      <w:b/>
      <w:bCs/>
    </w:rPr>
  </w:style>
  <w:style w:type="numbering" w:customStyle="1" w:styleId="KeineListe1">
    <w:name w:val="Keine Liste1"/>
    <w:qFormat/>
  </w:style>
  <w:style w:type="paragraph" w:styleId="Revision">
    <w:name w:val="Revision"/>
    <w:hidden/>
    <w:uiPriority w:val="99"/>
    <w:semiHidden/>
    <w:rsid w:val="00BE18B5"/>
    <w:pPr>
      <w:suppressAutoHyphens w:val="0"/>
    </w:pPr>
    <w:rPr>
      <w:rFonts w:eastAsia="Calibri"/>
    </w:rPr>
  </w:style>
  <w:style w:type="table" w:styleId="TableGrid">
    <w:name w:val="Table Grid"/>
    <w:basedOn w:val="TableNormal"/>
    <w:uiPriority w:val="39"/>
    <w:rsid w:val="006705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A75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A757A"/>
    <w:rPr>
      <w:rFonts w:eastAsia="Calibri"/>
    </w:rPr>
  </w:style>
  <w:style w:type="paragraph" w:styleId="Footer">
    <w:name w:val="footer"/>
    <w:basedOn w:val="Normal"/>
    <w:link w:val="FooterChar"/>
    <w:uiPriority w:val="99"/>
    <w:unhideWhenUsed/>
    <w:rsid w:val="003A75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A757A"/>
    <w:rPr>
      <w:rFonts w:eastAsia="Calibri"/>
    </w:rPr>
  </w:style>
  <w:style w:type="character" w:customStyle="1" w:styleId="markyv65ecqg4">
    <w:name w:val="markyv65ecqg4"/>
    <w:basedOn w:val="DefaultParagraphFont"/>
    <w:rsid w:val="00875A3B"/>
  </w:style>
  <w:style w:type="character" w:styleId="FollowedHyperlink">
    <w:name w:val="FollowedHyperlink"/>
    <w:basedOn w:val="DefaultParagraphFont"/>
    <w:uiPriority w:val="99"/>
    <w:semiHidden/>
    <w:unhideWhenUsed/>
    <w:rsid w:val="00F375DE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B6025F"/>
    <w:rPr>
      <w:color w:val="605E5C"/>
      <w:shd w:val="clear" w:color="auto" w:fill="E1DFDD"/>
    </w:rPr>
  </w:style>
  <w:style w:type="character" w:customStyle="1" w:styleId="markdr7zkktdr">
    <w:name w:val="markdr7zkktdr"/>
    <w:basedOn w:val="DefaultParagraphFont"/>
    <w:rsid w:val="00875A3B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AC2EAB"/>
    <w:rPr>
      <w:color w:val="605E5C"/>
      <w:shd w:val="clear" w:color="auto" w:fill="E1DFDD"/>
    </w:rPr>
  </w:style>
  <w:style w:type="character" w:customStyle="1" w:styleId="cskcde">
    <w:name w:val="cskcde"/>
    <w:basedOn w:val="DefaultParagraphFont"/>
    <w:rsid w:val="00D356D5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1E7C84"/>
    <w:rPr>
      <w:color w:val="605E5C"/>
      <w:shd w:val="clear" w:color="auto" w:fill="E1DFDD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C3959"/>
    <w:rPr>
      <w:color w:val="605E5C"/>
      <w:shd w:val="clear" w:color="auto" w:fill="E1DFDD"/>
    </w:rPr>
  </w:style>
  <w:style w:type="paragraph" w:customStyle="1" w:styleId="gv4p8b0">
    <w:name w:val="gv4p8b0"/>
    <w:basedOn w:val="Normal"/>
    <w:rsid w:val="000357A6"/>
    <w:pPr>
      <w:suppressAutoHyphens w:val="0"/>
      <w:spacing w:before="100" w:beforeAutospacing="1" w:after="100" w:afterAutospacing="1"/>
      <w:textAlignment w:val="auto"/>
    </w:pPr>
    <w:rPr>
      <w:rFonts w:eastAsia="Times New Roman"/>
      <w:lang w:val="de-DE"/>
    </w:rPr>
  </w:style>
  <w:style w:type="table" w:customStyle="1" w:styleId="GridTable1Light1">
    <w:name w:val="Grid Table 1 Light1"/>
    <w:basedOn w:val="TableNormal"/>
    <w:uiPriority w:val="46"/>
    <w:rsid w:val="00A57047"/>
    <w:pPr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PlaceholderText">
    <w:name w:val="Placeholder Text"/>
    <w:basedOn w:val="DefaultParagraphFont"/>
    <w:uiPriority w:val="99"/>
    <w:semiHidden/>
    <w:rsid w:val="003D215B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66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emf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4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6.emf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5.emf"/><Relationship Id="rId27" Type="http://schemas.openxmlformats.org/officeDocument/2006/relationships/footer" Target="footer8.xml"/><Relationship Id="rId30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1A6A734937824CA206423CF5CA31F0" ma:contentTypeVersion="17" ma:contentTypeDescription="Create a new document." ma:contentTypeScope="" ma:versionID="afa6c2a909d00e83fa69cf2692bfc246">
  <xsd:schema xmlns:xsd="http://www.w3.org/2001/XMLSchema" xmlns:xs="http://www.w3.org/2001/XMLSchema" xmlns:p="http://schemas.microsoft.com/office/2006/metadata/properties" xmlns:ns1="http://schemas.microsoft.com/sharepoint/v3" xmlns:ns3="fe71b328-2647-4196-99b4-ac0595be9137" xmlns:ns4="eaad49e8-4c86-48aa-9dc8-d75fe5ce3803" targetNamespace="http://schemas.microsoft.com/office/2006/metadata/properties" ma:root="true" ma:fieldsID="a7d835af0542ea761b044705caf75595" ns1:_="" ns3:_="" ns4:_="">
    <xsd:import namespace="http://schemas.microsoft.com/sharepoint/v3"/>
    <xsd:import namespace="fe71b328-2647-4196-99b4-ac0595be9137"/>
    <xsd:import namespace="eaad49e8-4c86-48aa-9dc8-d75fe5ce380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71b328-2647-4196-99b4-ac0595be91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_activity" ma:index="24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ad49e8-4c86-48aa-9dc8-d75fe5ce380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fe71b328-2647-4196-99b4-ac0595be9137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885B6-C7EA-438B-8305-EC9CFC7E4D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e71b328-2647-4196-99b4-ac0595be9137"/>
    <ds:schemaRef ds:uri="eaad49e8-4c86-48aa-9dc8-d75fe5ce38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3FCD63-BF52-4B28-81DD-DFAF5B9061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2BA0E-C385-4136-85C9-04C2CE4246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e71b328-2647-4196-99b4-ac0595be9137"/>
  </ds:schemaRefs>
</ds:datastoreItem>
</file>

<file path=customXml/itemProps4.xml><?xml version="1.0" encoding="utf-8"?>
<ds:datastoreItem xmlns:ds="http://schemas.openxmlformats.org/officeDocument/2006/customXml" ds:itemID="{1F6DAB2F-0695-4111-AEA9-F0DAB88E6C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.~WRD0004</Template>
  <TotalTime>3</TotalTime>
  <Pages>5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Links>
    <vt:vector size="252" baseType="variant">
      <vt:variant>
        <vt:i4>4390923</vt:i4>
      </vt:variant>
      <vt:variant>
        <vt:i4>262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4390923</vt:i4>
      </vt:variant>
      <vt:variant>
        <vt:i4>256</vt:i4>
      </vt:variant>
      <vt:variant>
        <vt:i4>0</vt:i4>
      </vt:variant>
      <vt:variant>
        <vt:i4>5</vt:i4>
      </vt:variant>
      <vt:variant>
        <vt:lpwstr/>
      </vt:variant>
      <vt:variant>
        <vt:lpwstr>_ENREF_29</vt:lpwstr>
      </vt:variant>
      <vt:variant>
        <vt:i4>4390923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_ENREF_28</vt:lpwstr>
      </vt:variant>
      <vt:variant>
        <vt:i4>4390923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_ENREF_27</vt:lpwstr>
      </vt:variant>
      <vt:variant>
        <vt:i4>4390923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4390923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4390923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_ENREF_26</vt:lpwstr>
      </vt:variant>
      <vt:variant>
        <vt:i4>4194315</vt:i4>
      </vt:variant>
      <vt:variant>
        <vt:i4>202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4390923</vt:i4>
      </vt:variant>
      <vt:variant>
        <vt:i4>196</vt:i4>
      </vt:variant>
      <vt:variant>
        <vt:i4>0</vt:i4>
      </vt:variant>
      <vt:variant>
        <vt:i4>5</vt:i4>
      </vt:variant>
      <vt:variant>
        <vt:lpwstr/>
      </vt:variant>
      <vt:variant>
        <vt:lpwstr>_ENREF_25</vt:lpwstr>
      </vt:variant>
      <vt:variant>
        <vt:i4>4390923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_ENREF_24</vt:lpwstr>
      </vt:variant>
      <vt:variant>
        <vt:i4>4194315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4390923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_ENREF_23</vt:lpwstr>
      </vt:variant>
      <vt:variant>
        <vt:i4>4194315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4390923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_ENREF_22</vt:lpwstr>
      </vt:variant>
      <vt:variant>
        <vt:i4>4390923</vt:i4>
      </vt:variant>
      <vt:variant>
        <vt:i4>151</vt:i4>
      </vt:variant>
      <vt:variant>
        <vt:i4>0</vt:i4>
      </vt:variant>
      <vt:variant>
        <vt:i4>5</vt:i4>
      </vt:variant>
      <vt:variant>
        <vt:lpwstr/>
      </vt:variant>
      <vt:variant>
        <vt:lpwstr>_ENREF_21</vt:lpwstr>
      </vt:variant>
      <vt:variant>
        <vt:i4>4390923</vt:i4>
      </vt:variant>
      <vt:variant>
        <vt:i4>145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4390923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4390923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  <vt:variant>
        <vt:i4>4194315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_ENREF_18</vt:lpwstr>
      </vt:variant>
      <vt:variant>
        <vt:i4>4194315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_ENREF_17</vt:lpwstr>
      </vt:variant>
      <vt:variant>
        <vt:i4>4194315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_ENREF_16</vt:lpwstr>
      </vt:variant>
      <vt:variant>
        <vt:i4>4194315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_ENREF_15</vt:lpwstr>
      </vt:variant>
      <vt:variant>
        <vt:i4>4194315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4194315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_ENREF_14</vt:lpwstr>
      </vt:variant>
      <vt:variant>
        <vt:i4>4194315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_ENREF_13</vt:lpwstr>
      </vt:variant>
      <vt:variant>
        <vt:i4>4194315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_ENREF_12</vt:lpwstr>
      </vt:variant>
      <vt:variant>
        <vt:i4>4194315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_ENREF_11</vt:lpwstr>
      </vt:variant>
      <vt:variant>
        <vt:i4>4194315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_ENREF_10</vt:lpwstr>
      </vt:variant>
      <vt:variant>
        <vt:i4>4718603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_ENREF_9</vt:lpwstr>
      </vt:variant>
      <vt:variant>
        <vt:i4>4784139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_ENREF_8</vt:lpwstr>
      </vt:variant>
      <vt:variant>
        <vt:i4>4587531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_ENREF_7</vt:lpwstr>
      </vt:variant>
      <vt:variant>
        <vt:i4>4653067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_ENREF_6</vt:lpwstr>
      </vt:variant>
      <vt:variant>
        <vt:i4>4456459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_ENREF_5</vt:lpwstr>
      </vt:variant>
      <vt:variant>
        <vt:i4>4521995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_ENREF_4</vt:lpwstr>
      </vt:variant>
      <vt:variant>
        <vt:i4>4325387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_ENREF_3</vt:lpwstr>
      </vt:variant>
      <vt:variant>
        <vt:i4>4390923</vt:i4>
      </vt:variant>
      <vt:variant>
        <vt:i4>10</vt:i4>
      </vt:variant>
      <vt:variant>
        <vt:i4>0</vt:i4>
      </vt:variant>
      <vt:variant>
        <vt:i4>5</vt:i4>
      </vt:variant>
      <vt:variant>
        <vt:lpwstr/>
      </vt:variant>
      <vt:variant>
        <vt:lpwstr>_ENREF_2</vt:lpwstr>
      </vt:variant>
      <vt:variant>
        <vt:i4>4194315</vt:i4>
      </vt:variant>
      <vt:variant>
        <vt:i4>4</vt:i4>
      </vt:variant>
      <vt:variant>
        <vt:i4>0</vt:i4>
      </vt:variant>
      <vt:variant>
        <vt:i4>5</vt:i4>
      </vt:variant>
      <vt:variant>
        <vt:lpwstr/>
      </vt:variant>
      <vt:variant>
        <vt:lpwstr>_ENREF_1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</dc:creator>
  <cp:keywords/>
  <dc:description/>
  <cp:lastModifiedBy>Ebenezer Oloyede</cp:lastModifiedBy>
  <cp:revision>2</cp:revision>
  <cp:lastPrinted>2023-07-26T21:53:00Z</cp:lastPrinted>
  <dcterms:created xsi:type="dcterms:W3CDTF">2024-08-15T13:58:00Z</dcterms:created>
  <dcterms:modified xsi:type="dcterms:W3CDTF">2024-08-15T13:58:00Z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0x010100D61A6A734937824CA206423CF5CA31F0</vt:lpwstr>
  </property>
  <property fmtid="{D5CDD505-2E9C-101B-9397-08002B2CF9AE}" pid="3" name="GrammarlyDocumentId">
    <vt:lpwstr>ac82281c24761156b302a725a34ba172efd165e80220a761b8e3f71b4c3a1efa</vt:lpwstr>
  </property>
</Properties>
</file>