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85070" w14:textId="53A90A5B" w:rsidR="00263C12" w:rsidRDefault="00263C12" w:rsidP="00263C12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Supplementary Material</w:t>
      </w:r>
    </w:p>
    <w:p w14:paraId="2DE90470" w14:textId="77777777" w:rsidR="00CF717D" w:rsidRPr="00CF717D" w:rsidRDefault="00CF717D" w:rsidP="00CF717D">
      <w:pPr>
        <w:spacing w:line="360" w:lineRule="auto"/>
        <w:jc w:val="center"/>
        <w:rPr>
          <w:bCs/>
          <w:sz w:val="28"/>
          <w:szCs w:val="28"/>
        </w:rPr>
      </w:pPr>
      <w:r w:rsidRPr="00CF717D">
        <w:rPr>
          <w:bCs/>
          <w:sz w:val="24"/>
          <w:szCs w:val="24"/>
        </w:rPr>
        <w:t xml:space="preserve">Effects of a diverse prebiotic fibre blend on inflammation, the gut microbiota, and affective symptoms </w:t>
      </w:r>
      <w:r w:rsidRPr="00DB4BD2">
        <w:rPr>
          <w:bCs/>
          <w:color w:val="000000" w:themeColor="text1"/>
          <w:sz w:val="24"/>
          <w:szCs w:val="24"/>
        </w:rPr>
        <w:t xml:space="preserve">in metabolic syndrome: </w:t>
      </w:r>
      <w:r w:rsidRPr="00CF717D">
        <w:rPr>
          <w:bCs/>
          <w:sz w:val="24"/>
          <w:szCs w:val="24"/>
        </w:rPr>
        <w:t>A pilot open label randomised controlled trial.</w:t>
      </w:r>
    </w:p>
    <w:p w14:paraId="4605BAF9" w14:textId="77777777" w:rsidR="00263C12" w:rsidRDefault="00263C12" w:rsidP="00263C12">
      <w:pPr>
        <w:spacing w:line="360" w:lineRule="auto"/>
        <w:jc w:val="center"/>
        <w:rPr>
          <w:bCs/>
          <w:sz w:val="24"/>
          <w:szCs w:val="24"/>
        </w:rPr>
      </w:pPr>
    </w:p>
    <w:p w14:paraId="69FF7A09" w14:textId="6AF73814" w:rsidR="00263C12" w:rsidRPr="00263C12" w:rsidRDefault="00263C12" w:rsidP="00263C12">
      <w:pPr>
        <w:spacing w:line="360" w:lineRule="auto"/>
        <w:jc w:val="center"/>
        <w:rPr>
          <w:b/>
          <w:sz w:val="28"/>
          <w:szCs w:val="28"/>
        </w:rPr>
      </w:pPr>
      <w:r w:rsidRPr="00263C12">
        <w:rPr>
          <w:b/>
          <w:sz w:val="24"/>
          <w:szCs w:val="24"/>
        </w:rPr>
        <w:t>Hall et al.</w:t>
      </w:r>
    </w:p>
    <w:p w14:paraId="4692A8DC" w14:textId="6193A0AE" w:rsidR="00263C12" w:rsidRPr="00E21046" w:rsidRDefault="00E21046" w:rsidP="00263C12">
      <w:pPr>
        <w:spacing w:line="360" w:lineRule="auto"/>
        <w:jc w:val="both"/>
        <w:rPr>
          <w:b/>
          <w:sz w:val="24"/>
          <w:szCs w:val="24"/>
        </w:rPr>
      </w:pPr>
      <w:r w:rsidRPr="00E21046">
        <w:rPr>
          <w:b/>
          <w:sz w:val="24"/>
          <w:szCs w:val="24"/>
        </w:rPr>
        <w:t>Supplementary Notes</w:t>
      </w:r>
    </w:p>
    <w:p w14:paraId="4E928F28" w14:textId="74F6CE75" w:rsidR="00263C12" w:rsidRDefault="00263C12" w:rsidP="00263C12">
      <w:pPr>
        <w:spacing w:line="360" w:lineRule="auto"/>
        <w:jc w:val="both"/>
        <w:rPr>
          <w:b/>
        </w:rPr>
      </w:pPr>
      <w:r>
        <w:rPr>
          <w:b/>
        </w:rPr>
        <w:t xml:space="preserve">Supplementary Note </w:t>
      </w:r>
      <w:r w:rsidR="006E54C0">
        <w:rPr>
          <w:b/>
        </w:rPr>
        <w:t>1</w:t>
      </w:r>
      <w:r>
        <w:rPr>
          <w:b/>
        </w:rPr>
        <w:t xml:space="preserve">. </w:t>
      </w:r>
      <w:r w:rsidRPr="00CD2604">
        <w:rPr>
          <w:bCs/>
        </w:rPr>
        <w:t>Detailed eligibility criteria</w:t>
      </w:r>
      <w:r>
        <w:rPr>
          <w:b/>
        </w:rPr>
        <w:t xml:space="preserve"> </w:t>
      </w:r>
    </w:p>
    <w:p w14:paraId="678ACFB7" w14:textId="7F107E6D" w:rsidR="00263C12" w:rsidRDefault="00263C12" w:rsidP="00263C12">
      <w:pPr>
        <w:spacing w:line="360" w:lineRule="auto"/>
        <w:jc w:val="both"/>
      </w:pPr>
      <w:r>
        <w:t xml:space="preserve">Individuals aged 18-75 years with a diagnosis of Metabolic Syndrome (MetS), yet not receiving treatment for their symptoms, were recruited across the UK. MetS was diagnosed using the IDF criteria </w:t>
      </w:r>
      <w:r>
        <w:fldChar w:fldCharType="begin"/>
      </w:r>
      <w:r>
        <w:instrText xml:space="preserve"> ADDIN EN.CITE &lt;EndNote&gt;&lt;Cite&gt;&lt;Author&gt;Alberti&lt;/Author&gt;&lt;Year&gt;2006&lt;/Year&gt;&lt;RecNum&gt;2&lt;/RecNum&gt;&lt;DisplayText&gt;&lt;style face="superscript"&gt;(1)&lt;/style&gt;&lt;/DisplayText&gt;&lt;record&gt;&lt;rec-number&gt;2&lt;/rec-number&gt;&lt;foreign-keys&gt;&lt;key app="EN" db-id="5frpex25rz95sverfv0525zxdwdswwrwv0vv" timestamp="1706176420"&gt;2&lt;/key&gt;&lt;/foreign-keys&gt;&lt;ref-type name="Journal Article"&gt;17&lt;/ref-type&gt;&lt;contributors&gt;&lt;authors&gt;&lt;author&gt;Alberti, K. G. M. M.&lt;/author&gt;&lt;author&gt;Zimmet, P.&lt;/author&gt;&lt;author&gt;Shaw, J.&lt;/author&gt;&lt;/authors&gt;&lt;/contributors&gt;&lt;titles&gt;&lt;title&gt;Metabolic syndrome—a new world-wide definition. A Consensus Statement from the International Diabetes Federation&lt;/title&gt;&lt;secondary-title&gt;Diabetic Medicine&lt;/secondary-title&gt;&lt;/titles&gt;&lt;periodical&gt;&lt;full-title&gt;Diabetic Medicine&lt;/full-title&gt;&lt;/periodical&gt;&lt;pages&gt;469-480&lt;/pages&gt;&lt;volume&gt;23&lt;/volume&gt;&lt;number&gt;5&lt;/number&gt;&lt;dates&gt;&lt;year&gt;2006&lt;/year&gt;&lt;/dates&gt;&lt;isbn&gt;0742-3071&lt;/isbn&gt;&lt;urls&gt;&lt;related-urls&gt;&lt;url&gt;https://onlinelibrary.wiley.com/doi/abs/10.1111/j.1464-5491.2006.01858.x&lt;/url&gt;&lt;/related-urls&gt;&lt;/urls&gt;&lt;electronic-resource-num&gt;https://doi.org/10.1111/j.1464-5491.2006.01858.x&lt;/electronic-resource-num&gt;&lt;/record&gt;&lt;/Cite&gt;&lt;/EndNote&gt;</w:instrText>
      </w:r>
      <w:r>
        <w:fldChar w:fldCharType="separate"/>
      </w:r>
      <w:r w:rsidRPr="00117127">
        <w:t>(1)</w:t>
      </w:r>
      <w:r>
        <w:fldChar w:fldCharType="end"/>
      </w:r>
      <w:r>
        <w:t xml:space="preserve">. </w:t>
      </w:r>
      <w:r w:rsidRPr="00117127">
        <w:t>MetS is defined as having abdominal obesity (waist circumference ≥ 94 cm in men, and ≥ 80 cm in women) plus two or more of the following: raised triglycerides (≥1.7 mmol/L); reduced HDL-C (&lt; 1.03 mmol/L in men and &lt; 1.29 mmol/L in women); raised systolic blood pressure (≥ 130 mmHg); raised diastolic blood pressure (≥ 85 mmHg); treatment of previously diagnosed hypertension; raised fasting plasma glucose (≥ 5.6 mmol/L); or previously diagnosed with pre-diabetes. Additional inclusion criteria included body mass index &lt; 45 kg/m2</w:t>
      </w:r>
      <w:r>
        <w:t>, capacity to give informed consent, and ability to comply with study requirements. Exclusion criteria included a current diagnosis of Type 1 or 2 diabetes or cardiovascular disease; receiving medications that lower cholesterol, blood pressure, or blood glucose levels; pregnancy, lactation, or an intent to become pregnant during the course of the study; continuous antibiotic use for &gt; 3 days within 1 month prior to enrolment; continuous use of weight-loss drug for &gt; 1 month before screening; major change in dietary intake in past month (e.g. excluding whole food groups); currently consuming large doses of prebiotic or probiotic supplements</w:t>
      </w:r>
      <w:r w:rsidR="00C96B20">
        <w:t xml:space="preserve"> </w:t>
      </w:r>
      <w:r w:rsidR="00042170" w:rsidRPr="00DB4BD2">
        <w:rPr>
          <w:color w:val="000000" w:themeColor="text1"/>
        </w:rPr>
        <w:t xml:space="preserve">(defined as &gt; 3g prebiotic supplements per day; and/or &gt; 100 million CFUs from a probiotic supplement, based on recommendations from the </w:t>
      </w:r>
      <w:r w:rsidR="00042170" w:rsidRPr="00DB4BD2">
        <w:rPr>
          <w:color w:val="000000" w:themeColor="text1"/>
          <w:shd w:val="clear" w:color="auto" w:fill="FFFFFF"/>
        </w:rPr>
        <w:t>International Scientific Association for Probiotics and Prebiotics (ISAPP) showing</w:t>
      </w:r>
      <w:r w:rsidR="00042170" w:rsidRPr="00DB4BD2">
        <w:rPr>
          <w:b/>
          <w:bCs/>
          <w:color w:val="000000" w:themeColor="text1"/>
          <w:shd w:val="clear" w:color="auto" w:fill="FFFFFF"/>
        </w:rPr>
        <w:t xml:space="preserve"> </w:t>
      </w:r>
      <w:r w:rsidR="00042170" w:rsidRPr="00DB4BD2">
        <w:rPr>
          <w:color w:val="000000" w:themeColor="text1"/>
        </w:rPr>
        <w:t>minimum doses required to confer a benefit)</w:t>
      </w:r>
      <w:r w:rsidRPr="00DB4BD2">
        <w:rPr>
          <w:color w:val="000000" w:themeColor="text1"/>
        </w:rPr>
        <w:t xml:space="preserve">; </w:t>
      </w:r>
      <w:r>
        <w:t xml:space="preserve">prior use (&lt; 6 months) of any blood glucose or cholesterol lowering medication; a significant gastrointestinal (GI) condition affecting absorption including (but not limited to) inflammatory bowel disease; weight loss surgery; irritable bowel disease; end stage renal disease; active cancer, or treatment for any cancer, in last 3 years. Eligible participants were recruited through email and online campaigns. Participants were withdrawn from the trial if they met one of the exclusion criteria during the study e.g., starting a medication to control their symptoms. </w:t>
      </w:r>
    </w:p>
    <w:p w14:paraId="05FA0C1A" w14:textId="77777777" w:rsidR="006E54C0" w:rsidRDefault="006E54C0" w:rsidP="00263C12">
      <w:pPr>
        <w:spacing w:line="360" w:lineRule="auto"/>
        <w:jc w:val="both"/>
      </w:pPr>
    </w:p>
    <w:p w14:paraId="170BACE4" w14:textId="77777777" w:rsidR="002635CF" w:rsidRDefault="002635CF">
      <w:pPr>
        <w:spacing w:line="240" w:lineRule="auto"/>
        <w:rPr>
          <w:b/>
        </w:rPr>
      </w:pPr>
      <w:r>
        <w:rPr>
          <w:b/>
        </w:rPr>
        <w:br w:type="page"/>
      </w:r>
    </w:p>
    <w:p w14:paraId="05DD975F" w14:textId="6082966D" w:rsidR="006E54C0" w:rsidRPr="00DB4BD2" w:rsidRDefault="006E54C0" w:rsidP="006E54C0">
      <w:pPr>
        <w:spacing w:line="360" w:lineRule="auto"/>
        <w:jc w:val="both"/>
        <w:rPr>
          <w:color w:val="000000" w:themeColor="text1"/>
        </w:rPr>
      </w:pPr>
      <w:r w:rsidRPr="00DB4BD2">
        <w:rPr>
          <w:b/>
          <w:color w:val="000000" w:themeColor="text1"/>
        </w:rPr>
        <w:lastRenderedPageBreak/>
        <w:t xml:space="preserve">Supplementary Note 2. </w:t>
      </w:r>
      <w:r w:rsidRPr="00DB4BD2">
        <w:rPr>
          <w:bCs/>
          <w:color w:val="000000" w:themeColor="text1"/>
        </w:rPr>
        <w:t xml:space="preserve">Nutritional breakdown of </w:t>
      </w:r>
      <w:r w:rsidR="003D1F9A" w:rsidRPr="00DB4BD2">
        <w:rPr>
          <w:bCs/>
          <w:color w:val="000000" w:themeColor="text1"/>
        </w:rPr>
        <w:t>myota’s</w:t>
      </w:r>
      <w:r w:rsidRPr="00DB4BD2">
        <w:rPr>
          <w:bCs/>
          <w:color w:val="000000" w:themeColor="text1"/>
        </w:rPr>
        <w:t xml:space="preserve"> diverse prebiotic supplement</w:t>
      </w:r>
    </w:p>
    <w:p w14:paraId="2104D807" w14:textId="77777777" w:rsidR="006E54C0" w:rsidRPr="00DB4BD2" w:rsidRDefault="006E54C0" w:rsidP="006E54C0">
      <w:pPr>
        <w:spacing w:line="360" w:lineRule="auto"/>
        <w:jc w:val="both"/>
        <w:rPr>
          <w:color w:val="000000" w:themeColor="text1"/>
        </w:rPr>
      </w:pPr>
      <w:r w:rsidRPr="00DB4BD2">
        <w:rPr>
          <w:color w:val="000000" w:themeColor="text1"/>
        </w:rPr>
        <w:t>Each 10g daily serve of supplement contains the following fibres:</w:t>
      </w:r>
    </w:p>
    <w:p w14:paraId="51E04714" w14:textId="50487A09" w:rsidR="006E54C0" w:rsidRPr="00DB4BD2" w:rsidRDefault="006E54C0" w:rsidP="006E54C0">
      <w:pPr>
        <w:pStyle w:val="ListParagraph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DB4BD2">
        <w:rPr>
          <w:color w:val="000000" w:themeColor="text1"/>
        </w:rPr>
        <w:t>Fructooligosaccharides</w:t>
      </w:r>
      <w:r w:rsidR="00D30509" w:rsidRPr="00DB4BD2">
        <w:rPr>
          <w:color w:val="000000" w:themeColor="text1"/>
        </w:rPr>
        <w:t xml:space="preserve"> (3.32g)</w:t>
      </w:r>
    </w:p>
    <w:p w14:paraId="2413AF7F" w14:textId="45E805F1" w:rsidR="006E54C0" w:rsidRPr="00DB4BD2" w:rsidRDefault="006E54C0" w:rsidP="006E54C0">
      <w:pPr>
        <w:pStyle w:val="ListParagraph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DB4BD2">
        <w:rPr>
          <w:color w:val="000000" w:themeColor="text1"/>
        </w:rPr>
        <w:t>Inulin</w:t>
      </w:r>
      <w:r w:rsidR="00D30509" w:rsidRPr="00DB4BD2">
        <w:rPr>
          <w:color w:val="000000" w:themeColor="text1"/>
        </w:rPr>
        <w:t xml:space="preserve"> (2.59g)</w:t>
      </w:r>
    </w:p>
    <w:p w14:paraId="22405DD3" w14:textId="4F5B4700" w:rsidR="006E54C0" w:rsidRPr="00DB4BD2" w:rsidRDefault="006E54C0" w:rsidP="006E54C0">
      <w:pPr>
        <w:pStyle w:val="ListParagraph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DB4BD2">
        <w:rPr>
          <w:color w:val="000000" w:themeColor="text1"/>
        </w:rPr>
        <w:t>Resistant dextrin</w:t>
      </w:r>
      <w:r w:rsidR="00D30509" w:rsidRPr="00DB4BD2">
        <w:rPr>
          <w:color w:val="000000" w:themeColor="text1"/>
        </w:rPr>
        <w:t xml:space="preserve"> (1.11g)</w:t>
      </w:r>
    </w:p>
    <w:p w14:paraId="1A5C3475" w14:textId="71EF87ED" w:rsidR="006E54C0" w:rsidRPr="00DB4BD2" w:rsidRDefault="006E54C0" w:rsidP="006E54C0">
      <w:pPr>
        <w:pStyle w:val="ListParagraph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DB4BD2">
        <w:rPr>
          <w:color w:val="000000" w:themeColor="text1"/>
        </w:rPr>
        <w:t>Resistant maltodextrin</w:t>
      </w:r>
      <w:r w:rsidR="00D30509" w:rsidRPr="00DB4BD2">
        <w:rPr>
          <w:color w:val="000000" w:themeColor="text1"/>
        </w:rPr>
        <w:t xml:space="preserve"> (1.38g)</w:t>
      </w:r>
    </w:p>
    <w:p w14:paraId="5E5526F2" w14:textId="57231005" w:rsidR="006E54C0" w:rsidRPr="00DB4BD2" w:rsidRDefault="006E54C0" w:rsidP="006E54C0">
      <w:pPr>
        <w:pStyle w:val="ListParagraph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DB4BD2">
        <w:rPr>
          <w:color w:val="000000" w:themeColor="text1"/>
        </w:rPr>
        <w:t>Partially hydrolysed guar gum</w:t>
      </w:r>
      <w:r w:rsidR="00D30509" w:rsidRPr="00DB4BD2">
        <w:rPr>
          <w:color w:val="000000" w:themeColor="text1"/>
        </w:rPr>
        <w:t xml:space="preserve"> (1.19g)</w:t>
      </w:r>
    </w:p>
    <w:p w14:paraId="03C405D5" w14:textId="214E6B41" w:rsidR="006E54C0" w:rsidRPr="00DB4BD2" w:rsidRDefault="006E54C0" w:rsidP="006E54C0">
      <w:pPr>
        <w:pStyle w:val="ListParagraph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DB4BD2">
        <w:rPr>
          <w:color w:val="000000" w:themeColor="text1"/>
        </w:rPr>
        <w:t>Guar gum</w:t>
      </w:r>
      <w:r w:rsidR="00D30509" w:rsidRPr="00DB4BD2">
        <w:rPr>
          <w:color w:val="000000" w:themeColor="text1"/>
        </w:rPr>
        <w:t xml:space="preserve"> (0.41g)</w:t>
      </w:r>
    </w:p>
    <w:p w14:paraId="534F85AF" w14:textId="77777777" w:rsidR="00263C12" w:rsidRDefault="00263C12" w:rsidP="00263C12">
      <w:pPr>
        <w:spacing w:line="360" w:lineRule="auto"/>
        <w:jc w:val="both"/>
        <w:rPr>
          <w:b/>
        </w:rPr>
      </w:pPr>
    </w:p>
    <w:p w14:paraId="7B5E66D0" w14:textId="77777777" w:rsidR="002635CF" w:rsidRDefault="002635CF">
      <w:pPr>
        <w:spacing w:line="240" w:lineRule="auto"/>
        <w:rPr>
          <w:b/>
        </w:rPr>
      </w:pPr>
      <w:r>
        <w:rPr>
          <w:b/>
        </w:rPr>
        <w:br w:type="page"/>
      </w:r>
    </w:p>
    <w:p w14:paraId="2CC85B20" w14:textId="35F461F3" w:rsidR="00263C12" w:rsidRDefault="00263C12" w:rsidP="00263C12">
      <w:pPr>
        <w:spacing w:line="360" w:lineRule="auto"/>
        <w:jc w:val="both"/>
      </w:pPr>
      <w:r>
        <w:rPr>
          <w:b/>
        </w:rPr>
        <w:lastRenderedPageBreak/>
        <w:t xml:space="preserve">Supplementary Note 3. </w:t>
      </w:r>
      <w:r w:rsidRPr="00CD2604">
        <w:rPr>
          <w:bCs/>
        </w:rPr>
        <w:t>Example of GP healthy eating guidelines</w:t>
      </w:r>
    </w:p>
    <w:p w14:paraId="1D5C9838" w14:textId="07377094" w:rsidR="00263C12" w:rsidRDefault="00263C12" w:rsidP="00263C12">
      <w:pPr>
        <w:spacing w:line="360" w:lineRule="auto"/>
        <w:jc w:val="both"/>
      </w:pPr>
      <w:r>
        <w:t xml:space="preserve">The dietary and exercise recommendations were provided to participants via an online GP dashboard. Recommendations were slightly personalised, but included a variation of the following: </w:t>
      </w:r>
    </w:p>
    <w:p w14:paraId="4AB037F5" w14:textId="3DC3ABE0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Consume </w:t>
      </w:r>
      <w:r w:rsidR="009F6735">
        <w:t>a diversity of</w:t>
      </w:r>
      <w:r>
        <w:t xml:space="preserve"> vegetables and fruit</w:t>
      </w:r>
      <w:r w:rsidR="009F6735">
        <w:t xml:space="preserve"> daily</w:t>
      </w:r>
    </w:p>
    <w:p w14:paraId="04485BAA" w14:textId="33C5EA09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Eat at least 2 portions of fish per week, including a portion of oily fish. Oily fish like salmon, tuna and mackerel are a great source of Omega 3. Consider taking an Omega-3 supplement to improve your Omega 3 levels. </w:t>
      </w:r>
    </w:p>
    <w:p w14:paraId="66F12886" w14:textId="62EB8319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If you’re on a plant-based diet, your major source of Omega 3s will be seeds such as chia seeds, flax seeds, unsalted nuts and leafy greens such as broccoli, spinach and kale. </w:t>
      </w:r>
    </w:p>
    <w:p w14:paraId="4CAC9D7B" w14:textId="00115145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>It is also important to limit your intake of Omega 6 fats. These are found in sunflower and vegetable oils, as well as processed foods and refined grains.</w:t>
      </w:r>
    </w:p>
    <w:p w14:paraId="15225ABE" w14:textId="77777777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Reduce intake of sugar and food products containing refined sugars including fructose. This is more important to avoid than fat. </w:t>
      </w:r>
    </w:p>
    <w:p w14:paraId="61FFE371" w14:textId="77777777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Avoid white starchy foods such as white bread, pasta. </w:t>
      </w:r>
    </w:p>
    <w:p w14:paraId="30C55DA3" w14:textId="77777777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Replace potatoes for sweet potatoes. </w:t>
      </w:r>
    </w:p>
    <w:p w14:paraId="1EA60C29" w14:textId="77777777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Choose to consume wholegrain varieties of starchy food like oats. </w:t>
      </w:r>
    </w:p>
    <w:p w14:paraId="632D417B" w14:textId="77777777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Avoid processed foods such as pies, biscuits and fried food as these contain harmful trans fats. </w:t>
      </w:r>
    </w:p>
    <w:p w14:paraId="76714CF0" w14:textId="0F1F0315" w:rsidR="00263C12" w:rsidRDefault="00263C12" w:rsidP="00263C12">
      <w:pPr>
        <w:numPr>
          <w:ilvl w:val="0"/>
          <w:numId w:val="1"/>
        </w:numPr>
        <w:spacing w:line="360" w:lineRule="auto"/>
        <w:jc w:val="both"/>
      </w:pPr>
      <w:r>
        <w:t xml:space="preserve">Eat at least 4 to 5 portions of unsalted nuts, seeds, and legumes (such as chickpeas or beans) per week. </w:t>
      </w:r>
    </w:p>
    <w:p w14:paraId="73A182D4" w14:textId="1D64FEF9" w:rsidR="00263C12" w:rsidRDefault="009F6735" w:rsidP="00263C12">
      <w:pPr>
        <w:spacing w:line="360" w:lineRule="auto"/>
        <w:jc w:val="both"/>
      </w:pPr>
      <w:r>
        <w:t xml:space="preserve">They were also provided with </w:t>
      </w:r>
      <w:r w:rsidR="00CF3D17">
        <w:t>the</w:t>
      </w:r>
      <w:r>
        <w:t xml:space="preserve"> UK Heart Healthy Guidelines, found here:</w:t>
      </w:r>
    </w:p>
    <w:p w14:paraId="6C96531E" w14:textId="0D635AA8" w:rsidR="009F6735" w:rsidRDefault="00000000" w:rsidP="00263C12">
      <w:pPr>
        <w:spacing w:line="360" w:lineRule="auto"/>
        <w:jc w:val="both"/>
      </w:pPr>
      <w:hyperlink r:id="rId7" w:history="1">
        <w:r w:rsidR="009F6735" w:rsidRPr="00487BAF">
          <w:rPr>
            <w:rStyle w:val="Hyperlink"/>
          </w:rPr>
          <w:t>https://www.heartuk.org.uk/downloads/health-professionals/publications/healthy-eating-guide.pdf</w:t>
        </w:r>
      </w:hyperlink>
      <w:r w:rsidR="009F6735">
        <w:t xml:space="preserve"> </w:t>
      </w:r>
    </w:p>
    <w:p w14:paraId="7AE52ABE" w14:textId="77777777" w:rsidR="00E21046" w:rsidRDefault="00E21046">
      <w:pPr>
        <w:spacing w:line="240" w:lineRule="auto"/>
      </w:pPr>
      <w:r>
        <w:br w:type="page"/>
      </w:r>
    </w:p>
    <w:p w14:paraId="4FBEA6D5" w14:textId="24555D9F" w:rsidR="00681C53" w:rsidRPr="0053438B" w:rsidRDefault="00E21046" w:rsidP="0053438B">
      <w:pPr>
        <w:spacing w:line="360" w:lineRule="auto"/>
        <w:jc w:val="both"/>
        <w:rPr>
          <w:b/>
          <w:sz w:val="24"/>
          <w:szCs w:val="24"/>
        </w:rPr>
      </w:pPr>
      <w:r w:rsidRPr="00E21046">
        <w:rPr>
          <w:b/>
          <w:sz w:val="24"/>
          <w:szCs w:val="24"/>
        </w:rPr>
        <w:lastRenderedPageBreak/>
        <w:t xml:space="preserve">Supplementary </w:t>
      </w:r>
      <w:r>
        <w:rPr>
          <w:b/>
          <w:sz w:val="24"/>
          <w:szCs w:val="24"/>
        </w:rPr>
        <w:t>Figures</w:t>
      </w:r>
    </w:p>
    <w:p w14:paraId="3E36810A" w14:textId="77777777" w:rsidR="00681C53" w:rsidRDefault="00681C53" w:rsidP="00263C12">
      <w:pPr>
        <w:spacing w:line="360" w:lineRule="auto"/>
        <w:jc w:val="both"/>
      </w:pPr>
    </w:p>
    <w:p w14:paraId="62211955" w14:textId="127ECD3A" w:rsidR="00681C53" w:rsidRDefault="006D0772" w:rsidP="00263C12">
      <w:pPr>
        <w:spacing w:line="360" w:lineRule="auto"/>
        <w:jc w:val="both"/>
      </w:pPr>
      <w:r>
        <w:rPr>
          <w:noProof/>
          <w14:ligatures w14:val="standardContextual"/>
        </w:rPr>
        <w:drawing>
          <wp:inline distT="0" distB="0" distL="0" distR="0" wp14:anchorId="2593F3A7" wp14:editId="68843FB3">
            <wp:extent cx="5731510" cy="2520950"/>
            <wp:effectExtent l="0" t="0" r="0" b="6350"/>
            <wp:docPr id="917546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46042" name="Picture 9175460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AA63" w14:textId="5FB007E7" w:rsidR="00681C53" w:rsidRPr="00DB4BD2" w:rsidRDefault="00681C53" w:rsidP="00681C53">
      <w:pPr>
        <w:spacing w:line="240" w:lineRule="auto"/>
        <w:jc w:val="both"/>
        <w:rPr>
          <w:color w:val="000000" w:themeColor="text1"/>
          <w:sz w:val="20"/>
          <w:szCs w:val="20"/>
        </w:rPr>
      </w:pPr>
      <w:r w:rsidRPr="00DB4BD2">
        <w:rPr>
          <w:b/>
          <w:color w:val="000000" w:themeColor="text1"/>
          <w:sz w:val="20"/>
          <w:szCs w:val="20"/>
        </w:rPr>
        <w:t xml:space="preserve">Supplementary Figure </w:t>
      </w:r>
      <w:r w:rsidR="0053438B" w:rsidRPr="00DB4BD2">
        <w:rPr>
          <w:b/>
          <w:color w:val="000000" w:themeColor="text1"/>
          <w:sz w:val="20"/>
          <w:szCs w:val="20"/>
        </w:rPr>
        <w:t>1</w:t>
      </w:r>
      <w:r w:rsidRPr="00DB4BD2">
        <w:rPr>
          <w:b/>
          <w:color w:val="000000" w:themeColor="text1"/>
          <w:sz w:val="20"/>
          <w:szCs w:val="20"/>
        </w:rPr>
        <w:t xml:space="preserve">. </w:t>
      </w:r>
      <w:r w:rsidRPr="00DB4BD2">
        <w:rPr>
          <w:bCs/>
          <w:color w:val="000000" w:themeColor="text1"/>
          <w:sz w:val="20"/>
          <w:szCs w:val="20"/>
        </w:rPr>
        <w:t>(a)</w:t>
      </w:r>
      <w:r w:rsidRPr="00DB4BD2">
        <w:rPr>
          <w:b/>
          <w:color w:val="000000" w:themeColor="text1"/>
          <w:sz w:val="20"/>
          <w:szCs w:val="20"/>
        </w:rPr>
        <w:t xml:space="preserve"> </w:t>
      </w:r>
      <w:r w:rsidRPr="00DB4BD2">
        <w:rPr>
          <w:color w:val="000000" w:themeColor="text1"/>
          <w:sz w:val="20"/>
          <w:szCs w:val="20"/>
        </w:rPr>
        <w:t>There were significant changes from baseline to week 12 in high-sensitivity C-reactive protein (hs-CRP) (m</w:t>
      </w:r>
      <w:r w:rsidR="006D0772" w:rsidRPr="00DB4BD2">
        <w:rPr>
          <w:color w:val="000000" w:themeColor="text1"/>
          <w:sz w:val="20"/>
          <w:szCs w:val="20"/>
        </w:rPr>
        <w:t>g</w:t>
      </w:r>
      <w:r w:rsidRPr="00DB4BD2">
        <w:rPr>
          <w:color w:val="000000" w:themeColor="text1"/>
          <w:sz w:val="20"/>
          <w:szCs w:val="20"/>
        </w:rPr>
        <w:t xml:space="preserve">/L) in the treatment (orange) compared to control (green) groups </w:t>
      </w:r>
      <w:r w:rsidRPr="00DB4BD2">
        <w:rPr>
          <w:i/>
          <w:iCs/>
          <w:color w:val="000000" w:themeColor="text1"/>
          <w:sz w:val="20"/>
          <w:szCs w:val="20"/>
        </w:rPr>
        <w:t>(W = 98, P = 0.03, HLE = 0.43)</w:t>
      </w:r>
      <w:r w:rsidRPr="00DB4BD2">
        <w:rPr>
          <w:color w:val="000000" w:themeColor="text1"/>
          <w:sz w:val="20"/>
          <w:szCs w:val="20"/>
        </w:rPr>
        <w:t xml:space="preserve">. (b) Sensitivity analysis, showing the same results as in (a) but where outliers have been removed </w:t>
      </w:r>
      <w:r w:rsidRPr="00DB4BD2">
        <w:rPr>
          <w:i/>
          <w:iCs/>
          <w:color w:val="000000" w:themeColor="text1"/>
          <w:sz w:val="20"/>
          <w:szCs w:val="20"/>
        </w:rPr>
        <w:t>(W = 75, P = 0.01, HLE = 0.51)</w:t>
      </w:r>
      <w:r w:rsidRPr="00DB4BD2">
        <w:rPr>
          <w:color w:val="000000" w:themeColor="text1"/>
          <w:sz w:val="20"/>
          <w:szCs w:val="20"/>
        </w:rPr>
        <w:t xml:space="preserve">. Median (black dot) and interquartile ranges are shown. * </w:t>
      </w:r>
      <w:proofErr w:type="gramStart"/>
      <w:r w:rsidRPr="00DB4BD2">
        <w:rPr>
          <w:color w:val="000000" w:themeColor="text1"/>
          <w:sz w:val="20"/>
          <w:szCs w:val="20"/>
        </w:rPr>
        <w:t>indicates</w:t>
      </w:r>
      <w:proofErr w:type="gramEnd"/>
      <w:r w:rsidRPr="00DB4BD2">
        <w:rPr>
          <w:color w:val="000000" w:themeColor="text1"/>
          <w:sz w:val="20"/>
          <w:szCs w:val="20"/>
        </w:rPr>
        <w:t xml:space="preserve"> </w:t>
      </w:r>
      <w:r w:rsidRPr="00DB4BD2">
        <w:rPr>
          <w:i/>
          <w:color w:val="000000" w:themeColor="text1"/>
          <w:sz w:val="20"/>
          <w:szCs w:val="20"/>
        </w:rPr>
        <w:t>p</w:t>
      </w:r>
      <w:r w:rsidRPr="00DB4BD2">
        <w:rPr>
          <w:color w:val="000000" w:themeColor="text1"/>
          <w:sz w:val="20"/>
          <w:szCs w:val="20"/>
        </w:rPr>
        <w:t xml:space="preserve">-value &lt; 0.05. </w:t>
      </w:r>
    </w:p>
    <w:p w14:paraId="58440A15" w14:textId="4543AF41" w:rsidR="0053438B" w:rsidRDefault="0053438B" w:rsidP="0053438B">
      <w:pPr>
        <w:spacing w:line="240" w:lineRule="auto"/>
        <w:rPr>
          <w:color w:val="215E99" w:themeColor="text2" w:themeTint="BF"/>
          <w:sz w:val="20"/>
          <w:szCs w:val="20"/>
        </w:rPr>
      </w:pPr>
      <w:r>
        <w:rPr>
          <w:color w:val="215E99" w:themeColor="text2" w:themeTint="BF"/>
          <w:sz w:val="20"/>
          <w:szCs w:val="20"/>
        </w:rPr>
        <w:br w:type="page"/>
      </w:r>
    </w:p>
    <w:p w14:paraId="47298097" w14:textId="77777777" w:rsidR="0053438B" w:rsidRPr="00E21046" w:rsidRDefault="0053438B" w:rsidP="0053438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3C2B6822" wp14:editId="392556EB">
            <wp:extent cx="5731510" cy="4093845"/>
            <wp:effectExtent l="0" t="0" r="0" b="0"/>
            <wp:docPr id="412564643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64643" name="Picture 1" descr="A screen shot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ECE9" w14:textId="77777777" w:rsidR="0053438B" w:rsidRPr="00E3118C" w:rsidRDefault="0053438B" w:rsidP="0053438B">
      <w:pPr>
        <w:jc w:val="both"/>
        <w:rPr>
          <w:b/>
          <w:bCs/>
          <w:color w:val="000000" w:themeColor="text1"/>
          <w:sz w:val="20"/>
          <w:szCs w:val="20"/>
        </w:rPr>
      </w:pPr>
      <w:r w:rsidRPr="00E3118C">
        <w:rPr>
          <w:b/>
          <w:bCs/>
          <w:color w:val="000000" w:themeColor="text1"/>
          <w:sz w:val="20"/>
          <w:szCs w:val="20"/>
        </w:rPr>
        <w:t xml:space="preserve">Supplementary Figure 2. </w:t>
      </w:r>
      <w:r w:rsidRPr="00E3118C">
        <w:rPr>
          <w:color w:val="000000" w:themeColor="text1"/>
          <w:sz w:val="20"/>
          <w:szCs w:val="20"/>
        </w:rPr>
        <w:t xml:space="preserve">Bray-Curtis </w:t>
      </w:r>
      <w:proofErr w:type="spellStart"/>
      <w:r w:rsidRPr="00E3118C">
        <w:rPr>
          <w:color w:val="000000" w:themeColor="text1"/>
          <w:sz w:val="20"/>
          <w:szCs w:val="20"/>
        </w:rPr>
        <w:t>PCoA</w:t>
      </w:r>
      <w:proofErr w:type="spellEnd"/>
      <w:r w:rsidRPr="00E3118C">
        <w:rPr>
          <w:color w:val="000000" w:themeColor="text1"/>
          <w:sz w:val="20"/>
          <w:szCs w:val="20"/>
        </w:rPr>
        <w:t xml:space="preserve"> plot representing beta diversity for the treatment (orange) and control (green) at week 12. We found no significant main or interaction effects in beta diversity between groups at week 12 (</w:t>
      </w:r>
      <w:r w:rsidRPr="00E3118C">
        <w:rPr>
          <w:i/>
          <w:iCs/>
          <w:color w:val="000000" w:themeColor="text1"/>
          <w:sz w:val="20"/>
          <w:szCs w:val="20"/>
        </w:rPr>
        <w:t>F</w:t>
      </w:r>
      <w:r w:rsidRPr="00E3118C">
        <w:rPr>
          <w:color w:val="000000" w:themeColor="text1"/>
          <w:sz w:val="20"/>
          <w:szCs w:val="20"/>
        </w:rPr>
        <w:t xml:space="preserve"> = 1.65, </w:t>
      </w:r>
      <w:r w:rsidRPr="00E3118C">
        <w:rPr>
          <w:i/>
          <w:iCs/>
          <w:color w:val="000000" w:themeColor="text1"/>
          <w:sz w:val="20"/>
          <w:szCs w:val="20"/>
        </w:rPr>
        <w:t xml:space="preserve">P </w:t>
      </w:r>
      <w:r w:rsidRPr="00E3118C">
        <w:rPr>
          <w:color w:val="000000" w:themeColor="text1"/>
          <w:sz w:val="20"/>
          <w:szCs w:val="20"/>
        </w:rPr>
        <w:t xml:space="preserve">= 0.08, </w:t>
      </w:r>
      <w:r w:rsidRPr="00E3118C">
        <w:rPr>
          <w:i/>
          <w:iCs/>
          <w:color w:val="000000" w:themeColor="text1"/>
          <w:sz w:val="20"/>
          <w:szCs w:val="20"/>
        </w:rPr>
        <w:t>perms</w:t>
      </w:r>
      <w:r w:rsidRPr="00E3118C">
        <w:rPr>
          <w:color w:val="000000" w:themeColor="text1"/>
          <w:sz w:val="20"/>
          <w:szCs w:val="20"/>
        </w:rPr>
        <w:t xml:space="preserve"> = 9999).</w:t>
      </w:r>
    </w:p>
    <w:p w14:paraId="74D5BFBC" w14:textId="77777777" w:rsidR="0053438B" w:rsidRPr="00681C53" w:rsidRDefault="0053438B" w:rsidP="00681C53">
      <w:pPr>
        <w:spacing w:line="240" w:lineRule="auto"/>
        <w:jc w:val="both"/>
        <w:rPr>
          <w:color w:val="215E99" w:themeColor="text2" w:themeTint="BF"/>
          <w:sz w:val="20"/>
          <w:szCs w:val="20"/>
        </w:rPr>
      </w:pPr>
    </w:p>
    <w:p w14:paraId="1624F1BC" w14:textId="4C011F78" w:rsidR="00263C12" w:rsidRDefault="00263C12" w:rsidP="00263C12">
      <w:pPr>
        <w:spacing w:line="360" w:lineRule="auto"/>
        <w:jc w:val="both"/>
        <w:rPr>
          <w:b/>
        </w:rPr>
      </w:pPr>
      <w:r>
        <w:br w:type="page"/>
      </w:r>
    </w:p>
    <w:p w14:paraId="47FCB9FC" w14:textId="6DA71498" w:rsidR="00E21046" w:rsidRDefault="00E21046" w:rsidP="00E21046">
      <w:pPr>
        <w:spacing w:line="360" w:lineRule="auto"/>
        <w:jc w:val="both"/>
        <w:rPr>
          <w:b/>
          <w:sz w:val="24"/>
          <w:szCs w:val="24"/>
        </w:rPr>
      </w:pPr>
      <w:r w:rsidRPr="00E21046">
        <w:rPr>
          <w:b/>
          <w:sz w:val="24"/>
          <w:szCs w:val="24"/>
        </w:rPr>
        <w:lastRenderedPageBreak/>
        <w:t xml:space="preserve">Supplementary </w:t>
      </w:r>
      <w:r>
        <w:rPr>
          <w:b/>
          <w:sz w:val="24"/>
          <w:szCs w:val="24"/>
        </w:rPr>
        <w:t>Tables</w:t>
      </w:r>
    </w:p>
    <w:p w14:paraId="225A705F" w14:textId="77777777" w:rsidR="00263C12" w:rsidRDefault="00263C12" w:rsidP="00263C12">
      <w:pPr>
        <w:spacing w:line="360" w:lineRule="auto"/>
        <w:jc w:val="both"/>
      </w:pPr>
      <w:r>
        <w:rPr>
          <w:b/>
        </w:rPr>
        <w:t>Supplementary Table 1</w:t>
      </w:r>
      <w:r>
        <w:t>. Nutritional composition of fibre intervention</w:t>
      </w:r>
    </w:p>
    <w:tbl>
      <w:tblPr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310"/>
        <w:gridCol w:w="2325"/>
        <w:gridCol w:w="2295"/>
      </w:tblGrid>
      <w:tr w:rsidR="00263C12" w14:paraId="5E27141D" w14:textId="77777777" w:rsidTr="00176B42">
        <w:trPr>
          <w:trHeight w:val="450"/>
        </w:trPr>
        <w:tc>
          <w:tcPr>
            <w:tcW w:w="2415" w:type="dxa"/>
            <w:tcBorders>
              <w:top w:val="single" w:sz="6" w:space="0" w:color="FFFFFF"/>
              <w:left w:val="single" w:sz="6" w:space="0" w:color="FFFFFF"/>
              <w:bottom w:val="single" w:sz="12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5B366" w14:textId="77777777" w:rsidR="00263C12" w:rsidRDefault="00263C12" w:rsidP="00263C1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Typical Values</w:t>
            </w:r>
          </w:p>
        </w:tc>
        <w:tc>
          <w:tcPr>
            <w:tcW w:w="2310" w:type="dxa"/>
            <w:tcBorders>
              <w:top w:val="single" w:sz="6" w:space="0" w:color="FFFFFF"/>
              <w:left w:val="nil"/>
              <w:bottom w:val="single" w:sz="12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FFD16" w14:textId="77777777" w:rsidR="00263C12" w:rsidRDefault="00263C12" w:rsidP="00263C1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 100g</w:t>
            </w:r>
          </w:p>
        </w:tc>
        <w:tc>
          <w:tcPr>
            <w:tcW w:w="2325" w:type="dxa"/>
            <w:tcBorders>
              <w:top w:val="single" w:sz="6" w:space="0" w:color="FFFFFF"/>
              <w:left w:val="nil"/>
              <w:bottom w:val="single" w:sz="12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D1534" w14:textId="77777777" w:rsidR="00263C12" w:rsidRDefault="00263C12" w:rsidP="00263C1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 portion (10g)</w:t>
            </w:r>
          </w:p>
        </w:tc>
        <w:tc>
          <w:tcPr>
            <w:tcW w:w="2295" w:type="dxa"/>
            <w:tcBorders>
              <w:top w:val="single" w:sz="6" w:space="0" w:color="FFFFFF"/>
              <w:left w:val="nil"/>
              <w:bottom w:val="single" w:sz="12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33F0F" w14:textId="77777777" w:rsidR="00263C12" w:rsidRDefault="00263C12" w:rsidP="00263C1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DV</w:t>
            </w:r>
          </w:p>
        </w:tc>
      </w:tr>
      <w:tr w:rsidR="00263C12" w14:paraId="57768306" w14:textId="77777777" w:rsidTr="00176B42">
        <w:trPr>
          <w:trHeight w:val="690"/>
        </w:trPr>
        <w:tc>
          <w:tcPr>
            <w:tcW w:w="241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8B6E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Energy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0CE35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kcal</w:t>
            </w:r>
          </w:p>
          <w:p w14:paraId="23D39987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 kJ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9475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kcal</w:t>
            </w:r>
          </w:p>
          <w:p w14:paraId="5C0CF9C2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kJ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67C96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63C12" w14:paraId="2E3913E6" w14:textId="77777777" w:rsidTr="00176B42">
        <w:trPr>
          <w:trHeight w:val="450"/>
        </w:trPr>
        <w:tc>
          <w:tcPr>
            <w:tcW w:w="241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D52D2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33BB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6713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0.0g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0B15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</w:tr>
      <w:tr w:rsidR="00263C12" w14:paraId="114F62EB" w14:textId="77777777" w:rsidTr="00176B42">
        <w:trPr>
          <w:trHeight w:val="915"/>
        </w:trPr>
        <w:tc>
          <w:tcPr>
            <w:tcW w:w="241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D2E47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Carbohydrate</w:t>
            </w:r>
          </w:p>
          <w:p w14:paraId="1AA53DD3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 sugar</w:t>
            </w:r>
          </w:p>
          <w:p w14:paraId="50418DEF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Dietary fibre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EF232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100g</w:t>
            </w:r>
          </w:p>
          <w:p w14:paraId="52CE6957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1.4g</w:t>
            </w:r>
          </w:p>
          <w:p w14:paraId="53AC0E23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98.6g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74543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10g</w:t>
            </w:r>
          </w:p>
          <w:p w14:paraId="4E18C812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0.1g</w:t>
            </w:r>
          </w:p>
          <w:p w14:paraId="27C0453D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9.8g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01D1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3%</w:t>
            </w:r>
          </w:p>
          <w:p w14:paraId="57AB5B6F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0.4%</w:t>
            </w:r>
          </w:p>
          <w:p w14:paraId="63DF871E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35%</w:t>
            </w:r>
          </w:p>
        </w:tc>
      </w:tr>
      <w:tr w:rsidR="00263C12" w14:paraId="5C2B3701" w14:textId="77777777" w:rsidTr="00176B42">
        <w:trPr>
          <w:trHeight w:val="450"/>
        </w:trPr>
        <w:tc>
          <w:tcPr>
            <w:tcW w:w="2415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7CC2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Protein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8D878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56410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0.0g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C85F0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</w:tr>
      <w:tr w:rsidR="00263C12" w14:paraId="7E3CDAC4" w14:textId="77777777" w:rsidTr="00176B42">
        <w:trPr>
          <w:trHeight w:val="450"/>
        </w:trPr>
        <w:tc>
          <w:tcPr>
            <w:tcW w:w="2415" w:type="dxa"/>
            <w:tcBorders>
              <w:top w:val="nil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A1415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Salt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120A1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D8067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0.0g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D26F" w14:textId="77777777" w:rsidR="00263C12" w:rsidRDefault="00263C12" w:rsidP="00263C1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0%</w:t>
            </w:r>
          </w:p>
        </w:tc>
      </w:tr>
    </w:tbl>
    <w:p w14:paraId="7FA1875D" w14:textId="77777777" w:rsidR="00263C12" w:rsidRDefault="00263C12" w:rsidP="00263C12">
      <w:pPr>
        <w:spacing w:line="360" w:lineRule="auto"/>
        <w:jc w:val="both"/>
        <w:rPr>
          <w:b/>
        </w:rPr>
      </w:pPr>
    </w:p>
    <w:p w14:paraId="72D2E5DB" w14:textId="77777777" w:rsidR="00263C12" w:rsidRDefault="00263C12" w:rsidP="00263C12">
      <w:pPr>
        <w:spacing w:line="360" w:lineRule="auto"/>
        <w:jc w:val="both"/>
        <w:rPr>
          <w:b/>
        </w:rPr>
      </w:pPr>
    </w:p>
    <w:p w14:paraId="3131E3E2" w14:textId="77777777" w:rsidR="002635CF" w:rsidRDefault="002635CF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6C797395" w14:textId="469095E1" w:rsidR="006D53EA" w:rsidRPr="00AF0FE3" w:rsidRDefault="006D53EA" w:rsidP="006D53EA">
      <w:pPr>
        <w:spacing w:line="240" w:lineRule="auto"/>
        <w:jc w:val="both"/>
        <w:rPr>
          <w:color w:val="156082" w:themeColor="accent1"/>
          <w:sz w:val="20"/>
          <w:szCs w:val="20"/>
        </w:rPr>
      </w:pPr>
      <w:r>
        <w:rPr>
          <w:b/>
          <w:bCs/>
        </w:rPr>
        <w:lastRenderedPageBreak/>
        <w:t xml:space="preserve">Supplementary </w:t>
      </w:r>
      <w:r w:rsidRPr="00F03817">
        <w:rPr>
          <w:b/>
          <w:bCs/>
        </w:rPr>
        <w:t xml:space="preserve">Table </w:t>
      </w:r>
      <w:r>
        <w:rPr>
          <w:b/>
          <w:bCs/>
        </w:rPr>
        <w:t>2</w:t>
      </w:r>
      <w:r w:rsidRPr="00F03817">
        <w:rPr>
          <w:b/>
          <w:bCs/>
        </w:rPr>
        <w:t xml:space="preserve">. </w:t>
      </w:r>
      <w:r w:rsidR="00AF0FE3" w:rsidRPr="00E3118C">
        <w:rPr>
          <w:color w:val="000000" w:themeColor="text1"/>
        </w:rPr>
        <w:t>Results from four multiple regression sensitivity analyses showed a significant association between gastrointestinal symptoms and hs-CRP on perceived stress (PSS), and depression, anxiety, and stress scales (DASS-42) adjusting for the effects of age, sex, and BMI.</w:t>
      </w:r>
    </w:p>
    <w:tbl>
      <w:tblPr>
        <w:tblW w:w="750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"/>
        <w:gridCol w:w="1559"/>
        <w:gridCol w:w="993"/>
        <w:gridCol w:w="1701"/>
        <w:gridCol w:w="1984"/>
      </w:tblGrid>
      <w:tr w:rsidR="006D53EA" w14:paraId="60DEE401" w14:textId="77777777" w:rsidTr="00176B42">
        <w:trPr>
          <w:jc w:val="center"/>
        </w:trPr>
        <w:tc>
          <w:tcPr>
            <w:tcW w:w="1266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4035C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8702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F-statistic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</w:tcPr>
          <w:p w14:paraId="3F754679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D5545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</w:rPr>
              <w:t>Adjusted R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CEC38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RPr="00911570">
              <w:rPr>
                <w:b/>
                <w:i/>
                <w:iCs/>
                <w:sz w:val="20"/>
                <w:szCs w:val="20"/>
              </w:rPr>
              <w:t>p</w:t>
            </w:r>
            <w:r>
              <w:rPr>
                <w:b/>
                <w:sz w:val="20"/>
                <w:szCs w:val="20"/>
              </w:rPr>
              <w:t>-values</w:t>
            </w:r>
          </w:p>
        </w:tc>
      </w:tr>
      <w:tr w:rsidR="006D53EA" w14:paraId="6B4C791D" w14:textId="77777777" w:rsidTr="00176B42">
        <w:trPr>
          <w:jc w:val="center"/>
        </w:trPr>
        <w:tc>
          <w:tcPr>
            <w:tcW w:w="1266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DD506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PSS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23F25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7.28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</w:tcPr>
          <w:p w14:paraId="067D1A81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E72DA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0.22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8BA37" w14:textId="77777777" w:rsidR="006D53EA" w:rsidRPr="006C600C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6C600C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23</w:t>
            </w:r>
            <w:r w:rsidRPr="006C600C">
              <w:rPr>
                <w:b/>
                <w:bCs/>
                <w:sz w:val="20"/>
                <w:szCs w:val="20"/>
              </w:rPr>
              <w:t xml:space="preserve"> x 10</w:t>
            </w:r>
            <w:r w:rsidRPr="006C600C">
              <w:rPr>
                <w:b/>
                <w:bCs/>
                <w:sz w:val="20"/>
                <w:szCs w:val="20"/>
                <w:vertAlign w:val="superscript"/>
              </w:rPr>
              <w:t>-</w:t>
            </w:r>
            <w:r>
              <w:rPr>
                <w:b/>
                <w:bCs/>
                <w:sz w:val="20"/>
                <w:szCs w:val="20"/>
                <w:vertAlign w:val="superscript"/>
              </w:rPr>
              <w:t>5</w:t>
            </w:r>
          </w:p>
        </w:tc>
      </w:tr>
      <w:tr w:rsidR="006D53EA" w14:paraId="71471372" w14:textId="77777777" w:rsidTr="00176B42">
        <w:trPr>
          <w:jc w:val="center"/>
        </w:trPr>
        <w:tc>
          <w:tcPr>
            <w:tcW w:w="126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F4305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DASS-A</w:t>
            </w:r>
          </w:p>
        </w:tc>
        <w:tc>
          <w:tcPr>
            <w:tcW w:w="15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B0FD2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</w:t>
            </w:r>
          </w:p>
        </w:tc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3AAF8FB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0.41</w:t>
            </w:r>
          </w:p>
        </w:tc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7B3F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  <w:tc>
          <w:tcPr>
            <w:tcW w:w="198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ACCFE" w14:textId="77777777" w:rsidR="006D53EA" w:rsidRPr="006C600C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5.99</w:t>
            </w:r>
            <w:r w:rsidRPr="006C600C">
              <w:rPr>
                <w:b/>
                <w:bCs/>
                <w:sz w:val="20"/>
                <w:szCs w:val="20"/>
              </w:rPr>
              <w:t xml:space="preserve"> x 10</w:t>
            </w:r>
            <w:r w:rsidRPr="006C600C">
              <w:rPr>
                <w:b/>
                <w:bCs/>
                <w:sz w:val="20"/>
                <w:szCs w:val="20"/>
                <w:vertAlign w:val="superscript"/>
              </w:rPr>
              <w:t>-</w:t>
            </w:r>
            <w:r>
              <w:rPr>
                <w:b/>
                <w:bCs/>
                <w:sz w:val="20"/>
                <w:szCs w:val="20"/>
                <w:vertAlign w:val="superscript"/>
              </w:rPr>
              <w:t>10</w:t>
            </w:r>
          </w:p>
        </w:tc>
      </w:tr>
      <w:tr w:rsidR="006D53EA" w14:paraId="4E38CC92" w14:textId="77777777" w:rsidTr="00176B42">
        <w:trPr>
          <w:jc w:val="center"/>
        </w:trPr>
        <w:tc>
          <w:tcPr>
            <w:tcW w:w="1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20130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DASS-D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632F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14.19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A4DC642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BB70E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0.37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A6F33" w14:textId="77777777" w:rsidR="006D53EA" w:rsidRPr="006C600C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6.21</w:t>
            </w:r>
            <w:r w:rsidRPr="006C600C">
              <w:rPr>
                <w:b/>
                <w:bCs/>
                <w:sz w:val="20"/>
                <w:szCs w:val="20"/>
              </w:rPr>
              <w:t xml:space="preserve"> x 10</w:t>
            </w:r>
            <w:r w:rsidRPr="006C600C">
              <w:rPr>
                <w:b/>
                <w:bCs/>
                <w:sz w:val="20"/>
                <w:szCs w:val="20"/>
                <w:vertAlign w:val="superscript"/>
              </w:rPr>
              <w:t>-</w:t>
            </w:r>
            <w:r>
              <w:rPr>
                <w:b/>
                <w:bCs/>
                <w:sz w:val="20"/>
                <w:szCs w:val="20"/>
                <w:vertAlign w:val="superscript"/>
              </w:rPr>
              <w:t>9</w:t>
            </w:r>
          </w:p>
        </w:tc>
      </w:tr>
      <w:tr w:rsidR="006D53EA" w14:paraId="656E20BE" w14:textId="77777777" w:rsidTr="00176B42">
        <w:trPr>
          <w:jc w:val="center"/>
        </w:trPr>
        <w:tc>
          <w:tcPr>
            <w:tcW w:w="1266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DD18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DASS-S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DCAD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</w:tcPr>
          <w:p w14:paraId="6640B588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116B2" w14:textId="77777777" w:rsidR="006D53EA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0.21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080E9" w14:textId="77777777" w:rsidR="006D53EA" w:rsidRPr="006C600C" w:rsidRDefault="006D53EA" w:rsidP="00176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7.211</w:t>
            </w:r>
            <w:r w:rsidRPr="006C600C">
              <w:rPr>
                <w:b/>
                <w:bCs/>
                <w:sz w:val="20"/>
                <w:szCs w:val="20"/>
              </w:rPr>
              <w:t xml:space="preserve"> x 10</w:t>
            </w:r>
            <w:r w:rsidRPr="006C600C">
              <w:rPr>
                <w:b/>
                <w:bCs/>
                <w:sz w:val="20"/>
                <w:szCs w:val="20"/>
                <w:vertAlign w:val="superscript"/>
              </w:rPr>
              <w:t>-</w:t>
            </w:r>
            <w:r>
              <w:rPr>
                <w:b/>
                <w:bCs/>
                <w:sz w:val="20"/>
                <w:szCs w:val="20"/>
                <w:vertAlign w:val="superscript"/>
              </w:rPr>
              <w:t>5</w:t>
            </w:r>
          </w:p>
        </w:tc>
      </w:tr>
    </w:tbl>
    <w:p w14:paraId="4CEAF869" w14:textId="77777777" w:rsidR="006D53EA" w:rsidRDefault="006D53EA" w:rsidP="006D53EA">
      <w:pPr>
        <w:spacing w:line="240" w:lineRule="auto"/>
        <w:jc w:val="both"/>
        <w:rPr>
          <w:sz w:val="18"/>
          <w:szCs w:val="18"/>
        </w:rPr>
      </w:pPr>
      <w:r w:rsidRPr="00F03817">
        <w:rPr>
          <w:sz w:val="18"/>
          <w:szCs w:val="18"/>
        </w:rPr>
        <w:t>Perceived Stress Scale (PSS)</w:t>
      </w:r>
      <w:r>
        <w:rPr>
          <w:sz w:val="18"/>
          <w:szCs w:val="18"/>
        </w:rPr>
        <w:t xml:space="preserve">; </w:t>
      </w:r>
      <w:r w:rsidRPr="00F03817">
        <w:rPr>
          <w:sz w:val="18"/>
          <w:szCs w:val="18"/>
        </w:rPr>
        <w:t>Depression, Anxiety, and Stress Scale 42-item</w:t>
      </w:r>
      <w:r>
        <w:rPr>
          <w:sz w:val="18"/>
          <w:szCs w:val="18"/>
        </w:rPr>
        <w:t xml:space="preserve"> (DASS)</w:t>
      </w:r>
      <w:r w:rsidRPr="00F03817">
        <w:rPr>
          <w:sz w:val="18"/>
          <w:szCs w:val="18"/>
        </w:rPr>
        <w:t xml:space="preserve">-Stress (DASS-S); </w:t>
      </w:r>
      <w:r>
        <w:rPr>
          <w:sz w:val="18"/>
          <w:szCs w:val="18"/>
        </w:rPr>
        <w:t>DASS</w:t>
      </w:r>
      <w:r w:rsidRPr="00F03817">
        <w:rPr>
          <w:sz w:val="18"/>
          <w:szCs w:val="18"/>
        </w:rPr>
        <w:t xml:space="preserve">-Anxiety (DASS-A); </w:t>
      </w:r>
      <w:r>
        <w:rPr>
          <w:sz w:val="18"/>
          <w:szCs w:val="18"/>
        </w:rPr>
        <w:t>DASS</w:t>
      </w:r>
      <w:r w:rsidRPr="00F03817">
        <w:rPr>
          <w:sz w:val="18"/>
          <w:szCs w:val="18"/>
        </w:rPr>
        <w:t>-Depression (DASS-D)</w:t>
      </w:r>
      <w:r>
        <w:rPr>
          <w:sz w:val="18"/>
          <w:szCs w:val="18"/>
        </w:rPr>
        <w:t xml:space="preserve">. </w:t>
      </w:r>
      <w:r w:rsidRPr="00F03817">
        <w:rPr>
          <w:sz w:val="18"/>
          <w:szCs w:val="18"/>
        </w:rPr>
        <w:t xml:space="preserve">All p-values are Bonferroni-corrected. </w:t>
      </w:r>
    </w:p>
    <w:p w14:paraId="6BDFFEDD" w14:textId="77777777" w:rsidR="00C46DF2" w:rsidRDefault="00C46DF2" w:rsidP="006D53EA">
      <w:pPr>
        <w:spacing w:line="240" w:lineRule="auto"/>
        <w:jc w:val="both"/>
        <w:rPr>
          <w:sz w:val="18"/>
          <w:szCs w:val="18"/>
        </w:rPr>
      </w:pPr>
    </w:p>
    <w:p w14:paraId="2EE32322" w14:textId="77777777" w:rsidR="00C46DF2" w:rsidRDefault="00C46DF2" w:rsidP="00C46DF2">
      <w:pPr>
        <w:spacing w:line="240" w:lineRule="auto"/>
        <w:jc w:val="both"/>
        <w:rPr>
          <w:b/>
          <w:bCs/>
        </w:rPr>
      </w:pPr>
    </w:p>
    <w:p w14:paraId="051B41BA" w14:textId="77777777" w:rsidR="00C46DF2" w:rsidRDefault="00C46DF2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31586E14" w14:textId="61C1FCDD" w:rsidR="00C46DF2" w:rsidRPr="00C46DF2" w:rsidRDefault="00C46DF2" w:rsidP="00C46DF2">
      <w:pPr>
        <w:spacing w:line="240" w:lineRule="auto"/>
        <w:jc w:val="both"/>
        <w:rPr>
          <w:color w:val="156082" w:themeColor="accent1"/>
          <w:sz w:val="20"/>
          <w:szCs w:val="20"/>
        </w:rPr>
      </w:pPr>
      <w:r>
        <w:rPr>
          <w:b/>
          <w:bCs/>
        </w:rPr>
        <w:lastRenderedPageBreak/>
        <w:t xml:space="preserve">Supplementary </w:t>
      </w:r>
      <w:r w:rsidRPr="00F03817">
        <w:rPr>
          <w:b/>
          <w:bCs/>
        </w:rPr>
        <w:t xml:space="preserve">Table </w:t>
      </w:r>
      <w:r>
        <w:rPr>
          <w:b/>
          <w:bCs/>
        </w:rPr>
        <w:t>3</w:t>
      </w:r>
      <w:r w:rsidRPr="00F03817">
        <w:rPr>
          <w:b/>
          <w:bCs/>
        </w:rPr>
        <w:t xml:space="preserve">. </w:t>
      </w:r>
      <w:r w:rsidRPr="00E3118C">
        <w:rPr>
          <w:color w:val="000000" w:themeColor="text1"/>
        </w:rPr>
        <w:t xml:space="preserve">Results from four multiple regression sensitivity analyses showed a significant association between gastrointestinal symptoms and hs-CRP on perceived stress (PSS), and depression, anxiety, and stress scales (DASS-42) adjusting for the effects of outliers. </w:t>
      </w:r>
    </w:p>
    <w:tbl>
      <w:tblPr>
        <w:tblW w:w="750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"/>
        <w:gridCol w:w="1559"/>
        <w:gridCol w:w="993"/>
        <w:gridCol w:w="1701"/>
        <w:gridCol w:w="1984"/>
      </w:tblGrid>
      <w:tr w:rsidR="00C46DF2" w14:paraId="495CBFE7" w14:textId="77777777" w:rsidTr="00535985">
        <w:trPr>
          <w:jc w:val="center"/>
        </w:trPr>
        <w:tc>
          <w:tcPr>
            <w:tcW w:w="1266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3BCD3" w14:textId="4D963CF6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B009" w14:textId="784A0602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F-statistic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</w:tcPr>
          <w:p w14:paraId="66412AC0" w14:textId="77A972EF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1EDA6" w14:textId="542A02B4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</w:rPr>
              <w:t>Adjusted R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6FAB4" w14:textId="78C4FD0F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RPr="00911570">
              <w:rPr>
                <w:b/>
                <w:i/>
                <w:iCs/>
                <w:sz w:val="20"/>
                <w:szCs w:val="20"/>
              </w:rPr>
              <w:t>p</w:t>
            </w:r>
            <w:r>
              <w:rPr>
                <w:b/>
                <w:sz w:val="20"/>
                <w:szCs w:val="20"/>
              </w:rPr>
              <w:t>-values</w:t>
            </w:r>
          </w:p>
        </w:tc>
      </w:tr>
      <w:tr w:rsidR="00C46DF2" w14:paraId="20A151FF" w14:textId="77777777" w:rsidTr="00535985">
        <w:trPr>
          <w:jc w:val="center"/>
        </w:trPr>
        <w:tc>
          <w:tcPr>
            <w:tcW w:w="1266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AEC12" w14:textId="36554DA9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PSS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1847" w14:textId="38C239FA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6.95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</w:tcPr>
          <w:p w14:paraId="2FD315F0" w14:textId="70625BB5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D703A" w14:textId="2C76C260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74B52" w14:textId="4EB33299" w:rsidR="00C46DF2" w:rsidRPr="006C600C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0.001</w:t>
            </w:r>
          </w:p>
        </w:tc>
      </w:tr>
      <w:tr w:rsidR="00C46DF2" w14:paraId="495ED7AE" w14:textId="77777777" w:rsidTr="00535985">
        <w:trPr>
          <w:jc w:val="center"/>
        </w:trPr>
        <w:tc>
          <w:tcPr>
            <w:tcW w:w="126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368DE" w14:textId="2C7BDFD0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DASS-A</w:t>
            </w:r>
          </w:p>
        </w:tc>
        <w:tc>
          <w:tcPr>
            <w:tcW w:w="15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B068F" w14:textId="409878D0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6.06</w:t>
            </w:r>
          </w:p>
        </w:tc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8E763BC" w14:textId="510142CA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9D739" w14:textId="28F8EFE3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198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7AD4" w14:textId="302E663B" w:rsidR="00C46DF2" w:rsidRPr="007769F7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>
              <w:rPr>
                <w:b/>
                <w:bCs/>
                <w:sz w:val="20"/>
                <w:szCs w:val="20"/>
              </w:rPr>
              <w:t>0.04</w:t>
            </w:r>
          </w:p>
        </w:tc>
      </w:tr>
      <w:tr w:rsidR="00C46DF2" w14:paraId="145549BD" w14:textId="77777777" w:rsidTr="00535985">
        <w:trPr>
          <w:jc w:val="center"/>
        </w:trPr>
        <w:tc>
          <w:tcPr>
            <w:tcW w:w="1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4FEAF" w14:textId="592BBB69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DASS-D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B5C8F" w14:textId="0844D91D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11.98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58AC3BF" w14:textId="3177FFB2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46283" w14:textId="01A6FBE8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0.35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3F330" w14:textId="606DA749" w:rsidR="00C46DF2" w:rsidRPr="007769F7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>
              <w:rPr>
                <w:b/>
                <w:bCs/>
                <w:sz w:val="20"/>
                <w:szCs w:val="20"/>
              </w:rPr>
              <w:t>5.32 x 10</w:t>
            </w:r>
            <w:r>
              <w:rPr>
                <w:b/>
                <w:bCs/>
                <w:sz w:val="20"/>
                <w:szCs w:val="20"/>
                <w:vertAlign w:val="superscript"/>
              </w:rPr>
              <w:t>-7</w:t>
            </w:r>
          </w:p>
        </w:tc>
      </w:tr>
      <w:tr w:rsidR="00C46DF2" w14:paraId="5B34035A" w14:textId="77777777" w:rsidTr="00535985">
        <w:trPr>
          <w:jc w:val="center"/>
        </w:trPr>
        <w:tc>
          <w:tcPr>
            <w:tcW w:w="1266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A8E36" w14:textId="3FA50A81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DASS-S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6A15" w14:textId="05D101FA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</w:tcPr>
          <w:p w14:paraId="10A897E0" w14:textId="0D3EB675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723C0" w14:textId="6D880F7E" w:rsidR="00C46DF2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33925" w14:textId="5319E354" w:rsidR="00C46DF2" w:rsidRPr="007769F7" w:rsidRDefault="00C46DF2" w:rsidP="00C46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>
              <w:rPr>
                <w:b/>
                <w:bCs/>
                <w:sz w:val="20"/>
                <w:szCs w:val="20"/>
              </w:rPr>
              <w:t>0.0003</w:t>
            </w:r>
          </w:p>
        </w:tc>
      </w:tr>
    </w:tbl>
    <w:p w14:paraId="4689C70F" w14:textId="5B6FE722" w:rsidR="00664EB9" w:rsidRPr="00B13F0B" w:rsidRDefault="00C46DF2" w:rsidP="00664EB9">
      <w:pPr>
        <w:spacing w:line="240" w:lineRule="auto"/>
        <w:jc w:val="both"/>
        <w:rPr>
          <w:sz w:val="18"/>
          <w:szCs w:val="18"/>
        </w:rPr>
        <w:sectPr w:rsidR="00664EB9" w:rsidRPr="00B13F0B" w:rsidSect="0023648C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F03817">
        <w:rPr>
          <w:sz w:val="18"/>
          <w:szCs w:val="18"/>
        </w:rPr>
        <w:t>Perceived Stress Scale (PSS)</w:t>
      </w:r>
      <w:r>
        <w:rPr>
          <w:sz w:val="18"/>
          <w:szCs w:val="18"/>
        </w:rPr>
        <w:t xml:space="preserve">; </w:t>
      </w:r>
      <w:r w:rsidRPr="00F03817">
        <w:rPr>
          <w:sz w:val="18"/>
          <w:szCs w:val="18"/>
        </w:rPr>
        <w:t>Depression, Anxiety, and Stress Scale 42-item</w:t>
      </w:r>
      <w:r>
        <w:rPr>
          <w:sz w:val="18"/>
          <w:szCs w:val="18"/>
        </w:rPr>
        <w:t xml:space="preserve"> (DASS)</w:t>
      </w:r>
      <w:r w:rsidRPr="00F03817">
        <w:rPr>
          <w:sz w:val="18"/>
          <w:szCs w:val="18"/>
        </w:rPr>
        <w:t xml:space="preserve">-Stress (DASS-S); </w:t>
      </w:r>
      <w:r>
        <w:rPr>
          <w:sz w:val="18"/>
          <w:szCs w:val="18"/>
        </w:rPr>
        <w:t>DASS</w:t>
      </w:r>
      <w:r w:rsidRPr="00F03817">
        <w:rPr>
          <w:sz w:val="18"/>
          <w:szCs w:val="18"/>
        </w:rPr>
        <w:t xml:space="preserve">-Anxiety (DASS-A); </w:t>
      </w:r>
      <w:r>
        <w:rPr>
          <w:sz w:val="18"/>
          <w:szCs w:val="18"/>
        </w:rPr>
        <w:t>DASS</w:t>
      </w:r>
      <w:r w:rsidRPr="00F03817">
        <w:rPr>
          <w:sz w:val="18"/>
          <w:szCs w:val="18"/>
        </w:rPr>
        <w:t>-Depression (DASS-D)</w:t>
      </w:r>
      <w:r>
        <w:rPr>
          <w:sz w:val="18"/>
          <w:szCs w:val="18"/>
        </w:rPr>
        <w:t xml:space="preserve">. </w:t>
      </w:r>
      <w:r w:rsidRPr="00F03817">
        <w:rPr>
          <w:sz w:val="18"/>
          <w:szCs w:val="18"/>
        </w:rPr>
        <w:t>All p-values are Bonferroni-correcte</w:t>
      </w:r>
      <w:r w:rsidR="00664EB9">
        <w:rPr>
          <w:sz w:val="18"/>
          <w:szCs w:val="18"/>
        </w:rPr>
        <w:t>d.</w:t>
      </w:r>
    </w:p>
    <w:p w14:paraId="48416666" w14:textId="725E57DF" w:rsidR="00664EB9" w:rsidRPr="00664EB9" w:rsidRDefault="00664EB9" w:rsidP="00664EB9">
      <w:pPr>
        <w:tabs>
          <w:tab w:val="left" w:pos="1764"/>
        </w:tabs>
        <w:sectPr w:rsidR="00664EB9" w:rsidRPr="00664EB9" w:rsidSect="00664E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4E67FBA" w14:textId="77777777" w:rsidR="00263C12" w:rsidRPr="002E2052" w:rsidRDefault="00263C12" w:rsidP="00664EB9">
      <w:pPr>
        <w:spacing w:line="360" w:lineRule="auto"/>
        <w:jc w:val="both"/>
        <w:rPr>
          <w:strike/>
          <w:color w:val="156082" w:themeColor="accent1"/>
        </w:rPr>
      </w:pPr>
    </w:p>
    <w:sectPr w:rsidR="00263C12" w:rsidRPr="002E2052" w:rsidSect="000055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46AB0" w14:textId="77777777" w:rsidR="000F0243" w:rsidRDefault="000F0243" w:rsidP="00664EB9">
      <w:pPr>
        <w:spacing w:line="240" w:lineRule="auto"/>
      </w:pPr>
      <w:r>
        <w:separator/>
      </w:r>
    </w:p>
  </w:endnote>
  <w:endnote w:type="continuationSeparator" w:id="0">
    <w:p w14:paraId="5F0E0914" w14:textId="77777777" w:rsidR="000F0243" w:rsidRDefault="000F0243" w:rsidP="00664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2910E" w14:textId="77777777" w:rsidR="000F0243" w:rsidRDefault="000F0243" w:rsidP="00664EB9">
      <w:pPr>
        <w:spacing w:line="240" w:lineRule="auto"/>
      </w:pPr>
      <w:r>
        <w:separator/>
      </w:r>
    </w:p>
  </w:footnote>
  <w:footnote w:type="continuationSeparator" w:id="0">
    <w:p w14:paraId="4E62BFEC" w14:textId="77777777" w:rsidR="000F0243" w:rsidRDefault="000F0243" w:rsidP="00664E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D543C"/>
    <w:multiLevelType w:val="hybridMultilevel"/>
    <w:tmpl w:val="B442C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D372A"/>
    <w:multiLevelType w:val="multilevel"/>
    <w:tmpl w:val="0FC68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0780044">
    <w:abstractNumId w:val="1"/>
  </w:num>
  <w:num w:numId="2" w16cid:durableId="861944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C12"/>
    <w:rsid w:val="00005566"/>
    <w:rsid w:val="00041E8B"/>
    <w:rsid w:val="00042170"/>
    <w:rsid w:val="0007174F"/>
    <w:rsid w:val="000B4A66"/>
    <w:rsid w:val="000E585A"/>
    <w:rsid w:val="000F0243"/>
    <w:rsid w:val="001C6563"/>
    <w:rsid w:val="0023648C"/>
    <w:rsid w:val="002635CF"/>
    <w:rsid w:val="00263C12"/>
    <w:rsid w:val="002E2052"/>
    <w:rsid w:val="003D1F9A"/>
    <w:rsid w:val="004D4A86"/>
    <w:rsid w:val="00510CA8"/>
    <w:rsid w:val="00511611"/>
    <w:rsid w:val="0053438B"/>
    <w:rsid w:val="0056770A"/>
    <w:rsid w:val="0061592A"/>
    <w:rsid w:val="0062591D"/>
    <w:rsid w:val="006550E8"/>
    <w:rsid w:val="00664EB9"/>
    <w:rsid w:val="00681C53"/>
    <w:rsid w:val="00697B16"/>
    <w:rsid w:val="006A5E45"/>
    <w:rsid w:val="006D0772"/>
    <w:rsid w:val="006D53EA"/>
    <w:rsid w:val="006E54C0"/>
    <w:rsid w:val="006E7FA7"/>
    <w:rsid w:val="00700C28"/>
    <w:rsid w:val="00774F81"/>
    <w:rsid w:val="00797BD4"/>
    <w:rsid w:val="007A2E8E"/>
    <w:rsid w:val="007C57EA"/>
    <w:rsid w:val="007E098D"/>
    <w:rsid w:val="00854AB6"/>
    <w:rsid w:val="00891813"/>
    <w:rsid w:val="008A5284"/>
    <w:rsid w:val="008D58C4"/>
    <w:rsid w:val="009F6735"/>
    <w:rsid w:val="00A32214"/>
    <w:rsid w:val="00A90441"/>
    <w:rsid w:val="00A950CA"/>
    <w:rsid w:val="00AB5340"/>
    <w:rsid w:val="00AF0FE3"/>
    <w:rsid w:val="00B12821"/>
    <w:rsid w:val="00B13F0B"/>
    <w:rsid w:val="00B33551"/>
    <w:rsid w:val="00BE5673"/>
    <w:rsid w:val="00C012C6"/>
    <w:rsid w:val="00C46DF2"/>
    <w:rsid w:val="00C5225D"/>
    <w:rsid w:val="00C75012"/>
    <w:rsid w:val="00C96B20"/>
    <w:rsid w:val="00C97634"/>
    <w:rsid w:val="00CA12F1"/>
    <w:rsid w:val="00CD2604"/>
    <w:rsid w:val="00CE780D"/>
    <w:rsid w:val="00CF3D17"/>
    <w:rsid w:val="00CF717D"/>
    <w:rsid w:val="00D30509"/>
    <w:rsid w:val="00DB4BD2"/>
    <w:rsid w:val="00E00815"/>
    <w:rsid w:val="00E21046"/>
    <w:rsid w:val="00E27AFF"/>
    <w:rsid w:val="00E3118C"/>
    <w:rsid w:val="00EC5367"/>
    <w:rsid w:val="00F02954"/>
    <w:rsid w:val="00FA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4CE60"/>
  <w15:chartTrackingRefBased/>
  <w15:docId w15:val="{54EB3D41-3CB7-C946-9D6A-A8823470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C12"/>
    <w:pPr>
      <w:spacing w:line="276" w:lineRule="auto"/>
    </w:pPr>
    <w:rPr>
      <w:rFonts w:ascii="Arial" w:eastAsia="Arial" w:hAnsi="Arial" w:cs="Arial"/>
      <w:kern w:val="0"/>
      <w:sz w:val="22"/>
      <w:szCs w:val="22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3C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3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3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3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3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3C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3C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3C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3C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C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3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3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3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3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3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3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3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3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3C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3C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3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3C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3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3C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3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3C1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F67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7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97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4EB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EB9"/>
    <w:rPr>
      <w:rFonts w:ascii="Arial" w:eastAsia="Arial" w:hAnsi="Arial" w:cs="Arial"/>
      <w:kern w:val="0"/>
      <w:sz w:val="22"/>
      <w:szCs w:val="22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64EB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EB9"/>
    <w:rPr>
      <w:rFonts w:ascii="Arial" w:eastAsia="Arial" w:hAnsi="Arial" w:cs="Arial"/>
      <w:kern w:val="0"/>
      <w:sz w:val="22"/>
      <w:szCs w:val="22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yperlink" Target="https://www.heartuk.org.uk/downloads/health-professionals/publications/healthy-eating-guid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0</TotalTime>
  <Pages>10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Caitlin Hall</dc:creator>
  <cp:keywords/>
  <dc:description/>
  <cp:lastModifiedBy>Miss Caitlin Hall</cp:lastModifiedBy>
  <cp:revision>2</cp:revision>
  <dcterms:created xsi:type="dcterms:W3CDTF">2024-09-11T10:30:00Z</dcterms:created>
  <dcterms:modified xsi:type="dcterms:W3CDTF">2024-09-11T10:30:00Z</dcterms:modified>
</cp:coreProperties>
</file>