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DF45E" w14:textId="77777777" w:rsidR="002C4927" w:rsidRDefault="002C4927" w:rsidP="00B532C7">
      <w:pPr>
        <w:pStyle w:val="MDPI21heading1"/>
        <w:keepNext/>
        <w:spacing w:before="0" w:line="240" w:lineRule="auto"/>
        <w:ind w:left="0"/>
        <w:rPr>
          <w:rFonts w:asciiTheme="minorHAnsi" w:hAnsiTheme="minorHAnsi" w:cstheme="minorHAnsi"/>
          <w:color w:val="auto"/>
          <w:sz w:val="22"/>
        </w:rPr>
      </w:pPr>
      <w:bookmarkStart w:id="0" w:name="_GoBack"/>
    </w:p>
    <w:p w14:paraId="05ED341B" w14:textId="682BF9E0" w:rsidR="00B532C7" w:rsidRPr="00F80878" w:rsidRDefault="00B532C7" w:rsidP="00B532C7">
      <w:pPr>
        <w:pStyle w:val="MDPI21heading1"/>
        <w:keepNext/>
        <w:spacing w:before="0" w:line="240" w:lineRule="auto"/>
        <w:ind w:left="0"/>
        <w:rPr>
          <w:rFonts w:asciiTheme="minorHAnsi" w:hAnsiTheme="minorHAnsi" w:cstheme="minorHAnsi"/>
          <w:b w:val="0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t>Supplementary table 1</w:t>
      </w:r>
      <w:r w:rsidRPr="00EA0825">
        <w:rPr>
          <w:rFonts w:asciiTheme="minorHAnsi" w:hAnsiTheme="minorHAnsi" w:cstheme="minorHAnsi"/>
          <w:color w:val="auto"/>
          <w:sz w:val="22"/>
        </w:rPr>
        <w:t xml:space="preserve">. </w:t>
      </w:r>
      <w:r>
        <w:rPr>
          <w:rFonts w:asciiTheme="minorHAnsi" w:hAnsiTheme="minorHAnsi" w:cstheme="minorHAnsi"/>
          <w:b w:val="0"/>
          <w:color w:val="auto"/>
          <w:sz w:val="22"/>
        </w:rPr>
        <w:t xml:space="preserve">Initial draft version of the </w:t>
      </w:r>
      <w:proofErr w:type="spellStart"/>
      <w:r>
        <w:rPr>
          <w:rFonts w:asciiTheme="minorHAnsi" w:hAnsiTheme="minorHAnsi" w:cstheme="minorHAnsi"/>
          <w:b w:val="0"/>
          <w:color w:val="auto"/>
          <w:sz w:val="22"/>
        </w:rPr>
        <w:t>NutriMental</w:t>
      </w:r>
      <w:proofErr w:type="spellEnd"/>
      <w:r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r w:rsidR="003C5481">
        <w:rPr>
          <w:rFonts w:asciiTheme="minorHAnsi" w:hAnsiTheme="minorHAnsi" w:cstheme="minorHAnsi"/>
          <w:b w:val="0"/>
          <w:color w:val="auto"/>
          <w:sz w:val="22"/>
        </w:rPr>
        <w:t>s</w:t>
      </w:r>
      <w:r>
        <w:rPr>
          <w:rFonts w:asciiTheme="minorHAnsi" w:hAnsiTheme="minorHAnsi" w:cstheme="minorHAnsi"/>
          <w:b w:val="0"/>
          <w:color w:val="auto"/>
          <w:sz w:val="22"/>
        </w:rPr>
        <w:t xml:space="preserve">creener to </w:t>
      </w:r>
      <w:proofErr w:type="gramStart"/>
      <w:r>
        <w:rPr>
          <w:rFonts w:asciiTheme="minorHAnsi" w:hAnsiTheme="minorHAnsi" w:cstheme="minorHAnsi"/>
          <w:b w:val="0"/>
          <w:color w:val="auto"/>
          <w:sz w:val="22"/>
        </w:rPr>
        <w:t>be discussed</w:t>
      </w:r>
      <w:proofErr w:type="gramEnd"/>
      <w:r>
        <w:rPr>
          <w:rFonts w:asciiTheme="minorHAnsi" w:hAnsiTheme="minorHAnsi" w:cstheme="minorHAnsi"/>
          <w:b w:val="0"/>
          <w:color w:val="auto"/>
          <w:sz w:val="22"/>
        </w:rPr>
        <w:t xml:space="preserve"> at second workshop</w:t>
      </w:r>
    </w:p>
    <w:p w14:paraId="1B987CA9" w14:textId="61286B23" w:rsidR="00B532C7" w:rsidRDefault="00B532C7" w:rsidP="00B532C7">
      <w:pPr>
        <w:pStyle w:val="MDPI21heading1"/>
        <w:keepNext/>
        <w:spacing w:before="0" w:line="240" w:lineRule="auto"/>
        <w:ind w:left="0"/>
        <w:rPr>
          <w:rFonts w:asciiTheme="minorHAnsi" w:hAnsiTheme="minorHAnsi" w:cstheme="minorHAnsi"/>
          <w:color w:val="auto"/>
          <w:sz w:val="22"/>
        </w:rPr>
      </w:pPr>
      <w:r w:rsidRPr="00065730">
        <w:rPr>
          <w:rFonts w:asciiTheme="minorHAnsi" w:hAnsiTheme="minorHAnsi" w:cstheme="minorHAnsi"/>
          <w:noProof/>
          <w:color w:val="auto"/>
          <w:sz w:val="22"/>
          <w:lang w:val="de-DE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A3136D" wp14:editId="37DDA00A">
                <wp:simplePos x="0" y="0"/>
                <wp:positionH relativeFrom="margin">
                  <wp:posOffset>-635</wp:posOffset>
                </wp:positionH>
                <wp:positionV relativeFrom="paragraph">
                  <wp:posOffset>210185</wp:posOffset>
                </wp:positionV>
                <wp:extent cx="5972175" cy="7162800"/>
                <wp:effectExtent l="0" t="0" r="9525" b="0"/>
                <wp:wrapTopAndBottom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7162800"/>
                          <a:chOff x="0" y="0"/>
                          <a:chExt cx="4641850" cy="6469380"/>
                        </a:xfrm>
                      </wpg:grpSpPr>
                      <pic:pic xmlns:pic="http://schemas.openxmlformats.org/drawingml/2006/picture">
                        <pic:nvPicPr>
                          <pic:cNvPr id="149" name="Picture 2"/>
                          <pic:cNvPicPr/>
                        </pic:nvPicPr>
                        <pic:blipFill>
                          <a:blip r:embed="rId8"/>
                          <a:srcRect l="32407" t="26338" r="36246" b="5715"/>
                          <a:stretch/>
                        </pic:blipFill>
                        <pic:spPr>
                          <a:xfrm>
                            <a:off x="114300" y="0"/>
                            <a:ext cx="4527550" cy="5521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" name="Picture 3"/>
                          <pic:cNvPicPr/>
                        </pic:nvPicPr>
                        <pic:blipFill>
                          <a:blip r:embed="rId9"/>
                          <a:srcRect l="31602" t="26030" r="37228" b="63164"/>
                          <a:stretch/>
                        </pic:blipFill>
                        <pic:spPr>
                          <a:xfrm>
                            <a:off x="0" y="5585460"/>
                            <a:ext cx="4472940" cy="883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C8F4C94" id="Gruppieren 2" o:spid="_x0000_s1026" style="position:absolute;margin-left:-.05pt;margin-top:16.55pt;width:470.25pt;height:564pt;z-index:251664384;mso-position-horizontal-relative:margin;mso-width-relative:margin;mso-height-relative:margin" coordsize="46418,64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143;width:45275;height:55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" strokeweight="0">
                  <v:imagedata r:id="rId23" o:title="" croptop="17261f" cropbottom="3745f" cropleft="21238f" cropright="23754f"/>
                </v:shape>
                <v:shape id="Picture 3" o:spid="_x0000_s1028" type="#_x0000_t75" style="position:absolute;top:55854;width:44729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" strokeweight="0">
                  <v:imagedata r:id="rId24" o:title="" croptop="17059f" cropbottom="41395f" cropleft="20711f" cropright="24398f"/>
                </v:shape>
                <w10:wrap type="topAndBottom" anchorx="margin"/>
              </v:group>
            </w:pict>
          </mc:Fallback>
        </mc:AlternateContent>
      </w:r>
    </w:p>
    <w:p w14:paraId="6D2065D1" w14:textId="77777777" w:rsidR="00B532C7" w:rsidRDefault="00B532C7" w:rsidP="00B532C7">
      <w:pPr>
        <w:pStyle w:val="MDPI21heading1"/>
        <w:keepNext/>
        <w:spacing w:before="0" w:line="240" w:lineRule="auto"/>
        <w:ind w:left="0"/>
        <w:rPr>
          <w:rFonts w:asciiTheme="minorHAnsi" w:hAnsiTheme="minorHAnsi" w:cstheme="minorHAnsi"/>
          <w:color w:val="auto"/>
          <w:sz w:val="22"/>
        </w:rPr>
      </w:pPr>
    </w:p>
    <w:p w14:paraId="4F2F29FB" w14:textId="77777777" w:rsidR="00B532C7" w:rsidRDefault="00B532C7">
      <w:pPr>
        <w:spacing w:line="240" w:lineRule="auto"/>
        <w:jc w:val="left"/>
        <w:rPr>
          <w:rFonts w:asciiTheme="minorHAnsi" w:eastAsia="Times New Roman" w:hAnsiTheme="minorHAnsi" w:cstheme="minorHAnsi"/>
          <w:b/>
          <w:snapToGrid w:val="0"/>
          <w:color w:val="auto"/>
          <w:sz w:val="22"/>
          <w:szCs w:val="22"/>
          <w:lang w:eastAsia="de-DE" w:bidi="en-US"/>
        </w:rPr>
      </w:pPr>
      <w:r>
        <w:rPr>
          <w:rFonts w:asciiTheme="minorHAnsi" w:hAnsiTheme="minorHAnsi" w:cstheme="minorHAnsi"/>
          <w:color w:val="auto"/>
          <w:sz w:val="22"/>
        </w:rPr>
        <w:br w:type="page"/>
      </w:r>
    </w:p>
    <w:p w14:paraId="50080445" w14:textId="01284EFD" w:rsidR="00B532C7" w:rsidRPr="00F80878" w:rsidRDefault="00B532C7" w:rsidP="00B532C7">
      <w:pPr>
        <w:pStyle w:val="MDPI21heading1"/>
        <w:keepNext/>
        <w:spacing w:before="0" w:line="240" w:lineRule="auto"/>
        <w:ind w:left="0"/>
        <w:rPr>
          <w:rFonts w:asciiTheme="minorHAnsi" w:hAnsiTheme="minorHAnsi" w:cstheme="minorHAnsi"/>
          <w:b w:val="0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lastRenderedPageBreak/>
        <w:t>Supplementary table 2</w:t>
      </w:r>
      <w:r w:rsidRPr="00EA0825">
        <w:rPr>
          <w:rFonts w:asciiTheme="minorHAnsi" w:hAnsiTheme="minorHAnsi" w:cstheme="minorHAnsi"/>
          <w:color w:val="auto"/>
          <w:sz w:val="22"/>
        </w:rPr>
        <w:t xml:space="preserve">. </w:t>
      </w:r>
      <w:r>
        <w:rPr>
          <w:rFonts w:asciiTheme="minorHAnsi" w:hAnsiTheme="minorHAnsi" w:cstheme="minorHAnsi"/>
          <w:b w:val="0"/>
          <w:color w:val="auto"/>
          <w:sz w:val="22"/>
        </w:rPr>
        <w:t xml:space="preserve">First version of the </w:t>
      </w:r>
      <w:proofErr w:type="spellStart"/>
      <w:r>
        <w:rPr>
          <w:rFonts w:asciiTheme="minorHAnsi" w:hAnsiTheme="minorHAnsi" w:cstheme="minorHAnsi"/>
          <w:b w:val="0"/>
          <w:color w:val="auto"/>
          <w:sz w:val="22"/>
        </w:rPr>
        <w:t>NutriMental</w:t>
      </w:r>
      <w:proofErr w:type="spellEnd"/>
      <w:r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r w:rsidR="003C5481">
        <w:rPr>
          <w:rFonts w:asciiTheme="minorHAnsi" w:hAnsiTheme="minorHAnsi" w:cstheme="minorHAnsi"/>
          <w:b w:val="0"/>
          <w:color w:val="auto"/>
          <w:sz w:val="22"/>
        </w:rPr>
        <w:t>s</w:t>
      </w:r>
      <w:r>
        <w:rPr>
          <w:rFonts w:asciiTheme="minorHAnsi" w:hAnsiTheme="minorHAnsi" w:cstheme="minorHAnsi"/>
          <w:b w:val="0"/>
          <w:color w:val="auto"/>
          <w:sz w:val="22"/>
        </w:rPr>
        <w:t xml:space="preserve">creener to </w:t>
      </w:r>
      <w:proofErr w:type="gramStart"/>
      <w:r>
        <w:rPr>
          <w:rFonts w:asciiTheme="minorHAnsi" w:hAnsiTheme="minorHAnsi" w:cstheme="minorHAnsi"/>
          <w:b w:val="0"/>
          <w:color w:val="auto"/>
          <w:sz w:val="22"/>
        </w:rPr>
        <w:t>be used</w:t>
      </w:r>
      <w:proofErr w:type="gramEnd"/>
      <w:r>
        <w:rPr>
          <w:rFonts w:asciiTheme="minorHAnsi" w:hAnsiTheme="minorHAnsi" w:cstheme="minorHAnsi"/>
          <w:b w:val="0"/>
          <w:color w:val="auto"/>
          <w:sz w:val="22"/>
        </w:rPr>
        <w:t xml:space="preserve"> for feasibility testing</w:t>
      </w:r>
    </w:p>
    <w:tbl>
      <w:tblPr>
        <w:tblStyle w:val="Tabellen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"/>
        <w:gridCol w:w="8490"/>
        <w:gridCol w:w="1303"/>
      </w:tblGrid>
      <w:tr w:rsidR="00B532C7" w:rsidRPr="00F80878" w14:paraId="26F05D1D" w14:textId="77777777" w:rsidTr="00E80D12">
        <w:trPr>
          <w:trHeight w:val="680"/>
        </w:trPr>
        <w:tc>
          <w:tcPr>
            <w:tcW w:w="663" w:type="dxa"/>
          </w:tcPr>
          <w:p w14:paraId="5E98B0AB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8490" w:type="dxa"/>
          </w:tcPr>
          <w:p w14:paraId="22BE75A7" w14:textId="77777777" w:rsidR="00B532C7" w:rsidRPr="00F80878" w:rsidRDefault="00B532C7" w:rsidP="00E80D12">
            <w:pPr>
              <w:keepNext/>
              <w:keepLines/>
              <w:spacing w:line="240" w:lineRule="auto"/>
              <w:rPr>
                <w:rFonts w:ascii="Arial" w:hAnsi="Arial" w:cs="Arial"/>
                <w:color w:val="538135" w:themeColor="accent6" w:themeShade="BF"/>
              </w:rPr>
            </w:pPr>
            <w:proofErr w:type="spellStart"/>
            <w:r w:rsidRPr="00F80878">
              <w:rPr>
                <w:rFonts w:ascii="Arial" w:hAnsi="Arial" w:cs="Arial"/>
                <w:b/>
                <w:color w:val="70AD47" w:themeColor="accent6"/>
                <w:sz w:val="40"/>
              </w:rPr>
              <w:t>NutriMental</w:t>
            </w:r>
            <w:proofErr w:type="spellEnd"/>
            <w:r w:rsidRPr="00F80878">
              <w:rPr>
                <w:rFonts w:ascii="Arial" w:hAnsi="Arial" w:cs="Arial"/>
                <w:b/>
                <w:color w:val="70AD47" w:themeColor="accent6"/>
                <w:sz w:val="40"/>
              </w:rPr>
              <w:t xml:space="preserve"> </w:t>
            </w:r>
            <w:r w:rsidRPr="00F80878">
              <w:rPr>
                <w:rFonts w:ascii="Arial" w:hAnsi="Arial" w:cs="Arial"/>
                <w:b/>
                <w:color w:val="538135" w:themeColor="accent6" w:themeShade="BF"/>
                <w:sz w:val="40"/>
              </w:rPr>
              <w:t>Screener</w:t>
            </w:r>
          </w:p>
          <w:p w14:paraId="7FB43FDC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line="240" w:lineRule="auto"/>
              <w:rPr>
                <w:rFonts w:ascii="Arial" w:hAnsi="Arial" w:cs="Arial"/>
              </w:rPr>
            </w:pPr>
            <w:r w:rsidRPr="00F80878">
              <w:rPr>
                <w:rFonts w:ascii="Arial" w:hAnsi="Arial" w:cs="Arial"/>
                <w:iCs/>
                <w:color w:val="538135" w:themeColor="accent6" w:themeShade="BF"/>
              </w:rPr>
              <w:t>Please, answer all questions to the best of your knowledge.</w:t>
            </w:r>
          </w:p>
        </w:tc>
        <w:tc>
          <w:tcPr>
            <w:tcW w:w="1303" w:type="dxa"/>
          </w:tcPr>
          <w:p w14:paraId="4102E3F7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</w:p>
        </w:tc>
      </w:tr>
      <w:tr w:rsidR="00B532C7" w:rsidRPr="00F80878" w14:paraId="1B72DFD5" w14:textId="77777777" w:rsidTr="00E80D12">
        <w:trPr>
          <w:trHeight w:val="680"/>
        </w:trPr>
        <w:tc>
          <w:tcPr>
            <w:tcW w:w="663" w:type="dxa"/>
          </w:tcPr>
          <w:p w14:paraId="6E30E7F7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8490" w:type="dxa"/>
          </w:tcPr>
          <w:p w14:paraId="653FE50A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</w:rPr>
              <w:t>Do you have any of the following conditions requiring dietitian/clinical nutritionist management?</w:t>
            </w:r>
          </w:p>
        </w:tc>
        <w:tc>
          <w:tcPr>
            <w:tcW w:w="1303" w:type="dxa"/>
          </w:tcPr>
          <w:p w14:paraId="5F42A9A4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6911BC1A" w14:textId="77777777" w:rsidTr="00E80D12">
        <w:trPr>
          <w:trHeight w:val="454"/>
        </w:trPr>
        <w:tc>
          <w:tcPr>
            <w:tcW w:w="663" w:type="dxa"/>
          </w:tcPr>
          <w:p w14:paraId="2101AD65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1.a</w:t>
            </w:r>
          </w:p>
        </w:tc>
        <w:tc>
          <w:tcPr>
            <w:tcW w:w="8490" w:type="dxa"/>
          </w:tcPr>
          <w:p w14:paraId="5865CC50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ind w:left="743" w:hanging="399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</w:rPr>
              <w:t xml:space="preserve">underweight (&lt; 20.0 kg / m²) or overweight (&gt; 30.0 kg / m²) </w:t>
            </w:r>
            <w:r w:rsidRPr="00F80878">
              <w:rPr>
                <w:rFonts w:ascii="Arial" w:hAnsi="Arial" w:cs="Arial"/>
              </w:rPr>
              <w:tab/>
            </w:r>
          </w:p>
        </w:tc>
        <w:tc>
          <w:tcPr>
            <w:tcW w:w="1303" w:type="dxa"/>
          </w:tcPr>
          <w:p w14:paraId="545C03FC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37F30F88" w14:textId="77777777" w:rsidTr="00E80D12">
        <w:trPr>
          <w:trHeight w:val="454"/>
        </w:trPr>
        <w:tc>
          <w:tcPr>
            <w:tcW w:w="663" w:type="dxa"/>
          </w:tcPr>
          <w:p w14:paraId="686A1E50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1.b</w:t>
            </w:r>
          </w:p>
        </w:tc>
        <w:tc>
          <w:tcPr>
            <w:tcW w:w="8490" w:type="dxa"/>
          </w:tcPr>
          <w:p w14:paraId="4A19E058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ind w:left="743" w:hanging="399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</w:rPr>
              <w:t>eating disorder (e.g. anorexia nervosa, bulimia nervosa)</w:t>
            </w:r>
          </w:p>
        </w:tc>
        <w:tc>
          <w:tcPr>
            <w:tcW w:w="1303" w:type="dxa"/>
          </w:tcPr>
          <w:p w14:paraId="5DC05E6B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732C4ADD" w14:textId="77777777" w:rsidTr="00E80D12">
        <w:trPr>
          <w:trHeight w:val="454"/>
        </w:trPr>
        <w:tc>
          <w:tcPr>
            <w:tcW w:w="663" w:type="dxa"/>
          </w:tcPr>
          <w:p w14:paraId="02A79406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1.c</w:t>
            </w:r>
          </w:p>
        </w:tc>
        <w:tc>
          <w:tcPr>
            <w:tcW w:w="8490" w:type="dxa"/>
          </w:tcPr>
          <w:p w14:paraId="71E665D2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ind w:left="743" w:hanging="399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</w:rPr>
              <w:t>disorder of gastrointestinal system (e.g. difficulties swallowing, nausea, diarrhea)</w:t>
            </w:r>
          </w:p>
        </w:tc>
        <w:tc>
          <w:tcPr>
            <w:tcW w:w="1303" w:type="dxa"/>
          </w:tcPr>
          <w:p w14:paraId="2EDD199C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5A6AC4C5" w14:textId="77777777" w:rsidTr="00E80D12">
        <w:trPr>
          <w:trHeight w:val="454"/>
        </w:trPr>
        <w:tc>
          <w:tcPr>
            <w:tcW w:w="663" w:type="dxa"/>
          </w:tcPr>
          <w:p w14:paraId="0540EE49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1.d</w:t>
            </w:r>
          </w:p>
        </w:tc>
        <w:tc>
          <w:tcPr>
            <w:tcW w:w="8490" w:type="dxa"/>
          </w:tcPr>
          <w:p w14:paraId="27020C83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ind w:left="743" w:hanging="399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</w:rPr>
              <w:t xml:space="preserve">endocrine or metabolic disorder (e.g. diabetes, </w:t>
            </w:r>
            <w:proofErr w:type="spellStart"/>
            <w:r w:rsidRPr="00F80878">
              <w:rPr>
                <w:rFonts w:ascii="Arial" w:hAnsi="Arial" w:cs="Arial"/>
              </w:rPr>
              <w:t>hyperlipidaemia</w:t>
            </w:r>
            <w:proofErr w:type="spellEnd"/>
            <w:r w:rsidRPr="00F80878">
              <w:rPr>
                <w:rFonts w:ascii="Arial" w:hAnsi="Arial" w:cs="Arial"/>
              </w:rPr>
              <w:t>)</w:t>
            </w:r>
          </w:p>
        </w:tc>
        <w:tc>
          <w:tcPr>
            <w:tcW w:w="1303" w:type="dxa"/>
          </w:tcPr>
          <w:p w14:paraId="14A6B497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5B0AA658" w14:textId="77777777" w:rsidTr="00E80D12">
        <w:trPr>
          <w:trHeight w:val="454"/>
        </w:trPr>
        <w:tc>
          <w:tcPr>
            <w:tcW w:w="663" w:type="dxa"/>
            <w:tcBorders>
              <w:bottom w:val="single" w:sz="4" w:space="0" w:color="auto"/>
            </w:tcBorders>
          </w:tcPr>
          <w:p w14:paraId="4D0B9115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1.e</w:t>
            </w:r>
          </w:p>
        </w:tc>
        <w:tc>
          <w:tcPr>
            <w:tcW w:w="8490" w:type="dxa"/>
            <w:tcBorders>
              <w:bottom w:val="single" w:sz="4" w:space="0" w:color="auto"/>
            </w:tcBorders>
          </w:tcPr>
          <w:p w14:paraId="4FC9B276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ind w:left="743" w:hanging="399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</w:rPr>
              <w:t>cardiovascular disease (e.g. stroke)</w:t>
            </w:r>
          </w:p>
        </w:tc>
        <w:tc>
          <w:tcPr>
            <w:tcW w:w="1303" w:type="dxa"/>
            <w:tcBorders>
              <w:bottom w:val="single" w:sz="4" w:space="0" w:color="auto"/>
            </w:tcBorders>
          </w:tcPr>
          <w:p w14:paraId="07D03EEC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037A6C53" w14:textId="77777777" w:rsidTr="00E80D12">
        <w:trPr>
          <w:trHeight w:val="454"/>
        </w:trPr>
        <w:tc>
          <w:tcPr>
            <w:tcW w:w="663" w:type="dxa"/>
            <w:tcBorders>
              <w:bottom w:val="double" w:sz="4" w:space="0" w:color="auto"/>
            </w:tcBorders>
          </w:tcPr>
          <w:p w14:paraId="429C6A2A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1.f</w:t>
            </w:r>
          </w:p>
        </w:tc>
        <w:tc>
          <w:tcPr>
            <w:tcW w:w="8490" w:type="dxa"/>
            <w:tcBorders>
              <w:bottom w:val="double" w:sz="4" w:space="0" w:color="auto"/>
            </w:tcBorders>
          </w:tcPr>
          <w:p w14:paraId="05A1B231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ind w:left="743" w:hanging="399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</w:rPr>
              <w:t>others: ____________________________ (e.g. cancer)</w:t>
            </w:r>
          </w:p>
        </w:tc>
        <w:tc>
          <w:tcPr>
            <w:tcW w:w="1303" w:type="dxa"/>
            <w:tcBorders>
              <w:bottom w:val="double" w:sz="4" w:space="0" w:color="auto"/>
            </w:tcBorders>
          </w:tcPr>
          <w:p w14:paraId="273DA89E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745CC08B" w14:textId="77777777" w:rsidTr="00E80D12">
        <w:trPr>
          <w:trHeight w:val="567"/>
        </w:trPr>
        <w:tc>
          <w:tcPr>
            <w:tcW w:w="663" w:type="dxa"/>
            <w:tcBorders>
              <w:top w:val="double" w:sz="4" w:space="0" w:color="auto"/>
            </w:tcBorders>
          </w:tcPr>
          <w:p w14:paraId="0A9A651A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8490" w:type="dxa"/>
            <w:tcBorders>
              <w:top w:val="double" w:sz="4" w:space="0" w:color="auto"/>
            </w:tcBorders>
          </w:tcPr>
          <w:p w14:paraId="60254BB8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u w:val="single"/>
              </w:rPr>
              <w:t>Over the past month,</w:t>
            </w:r>
            <w:r w:rsidRPr="00F80878">
              <w:rPr>
                <w:rFonts w:ascii="Arial" w:hAnsi="Arial" w:cs="Arial"/>
              </w:rPr>
              <w:t xml:space="preserve"> have you had fewer than three defecations (opened bowels) per week?</w:t>
            </w:r>
          </w:p>
        </w:tc>
        <w:tc>
          <w:tcPr>
            <w:tcW w:w="1303" w:type="dxa"/>
            <w:tcBorders>
              <w:top w:val="double" w:sz="4" w:space="0" w:color="auto"/>
            </w:tcBorders>
          </w:tcPr>
          <w:p w14:paraId="11D6B14E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0A4747EC" w14:textId="77777777" w:rsidTr="00E80D12">
        <w:trPr>
          <w:trHeight w:val="567"/>
        </w:trPr>
        <w:tc>
          <w:tcPr>
            <w:tcW w:w="663" w:type="dxa"/>
          </w:tcPr>
          <w:p w14:paraId="25539214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8490" w:type="dxa"/>
          </w:tcPr>
          <w:p w14:paraId="1217CD3B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</w:rPr>
            </w:pPr>
            <w:r w:rsidRPr="00F80878">
              <w:rPr>
                <w:rFonts w:ascii="Arial" w:hAnsi="Arial" w:cs="Arial"/>
                <w:u w:val="single"/>
              </w:rPr>
              <w:t>Over the last 6 months,</w:t>
            </w:r>
            <w:r w:rsidRPr="00F80878">
              <w:rPr>
                <w:rFonts w:ascii="Arial" w:hAnsi="Arial" w:cs="Arial"/>
              </w:rPr>
              <w:t xml:space="preserve"> have you the client had any significant changes in weight</w:t>
            </w:r>
          </w:p>
          <w:p w14:paraId="3628FA3F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</w:rPr>
            </w:pPr>
            <w:r w:rsidRPr="00F80878">
              <w:rPr>
                <w:rFonts w:ascii="Arial" w:hAnsi="Arial" w:cs="Arial"/>
              </w:rPr>
              <w:t>(</w:t>
            </w:r>
            <w:proofErr w:type="gramStart"/>
            <w:r w:rsidRPr="00F80878">
              <w:rPr>
                <w:rFonts w:ascii="Arial" w:hAnsi="Arial" w:cs="Arial"/>
              </w:rPr>
              <w:t>loss</w:t>
            </w:r>
            <w:proofErr w:type="gramEnd"/>
            <w:r w:rsidRPr="00F80878">
              <w:rPr>
                <w:rFonts w:ascii="Arial" w:hAnsi="Arial" w:cs="Arial"/>
              </w:rPr>
              <w:t xml:space="preserve"> or gain) without trying?</w:t>
            </w:r>
          </w:p>
        </w:tc>
        <w:tc>
          <w:tcPr>
            <w:tcW w:w="1303" w:type="dxa"/>
          </w:tcPr>
          <w:p w14:paraId="5D1503FF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779FA5D0" w14:textId="77777777" w:rsidTr="00E80D12">
        <w:trPr>
          <w:trHeight w:val="567"/>
        </w:trPr>
        <w:tc>
          <w:tcPr>
            <w:tcW w:w="663" w:type="dxa"/>
            <w:tcBorders>
              <w:bottom w:val="single" w:sz="4" w:space="0" w:color="auto"/>
            </w:tcBorders>
          </w:tcPr>
          <w:p w14:paraId="6B9EECFE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8490" w:type="dxa"/>
            <w:tcBorders>
              <w:bottom w:val="single" w:sz="4" w:space="0" w:color="auto"/>
            </w:tcBorders>
          </w:tcPr>
          <w:p w14:paraId="4AF6B852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</w:rPr>
            </w:pPr>
            <w:r w:rsidRPr="00F80878">
              <w:rPr>
                <w:rFonts w:ascii="Arial" w:hAnsi="Arial" w:cs="Arial"/>
                <w:u w:val="single"/>
              </w:rPr>
              <w:t>In the last month,</w:t>
            </w:r>
            <w:r w:rsidRPr="00F80878">
              <w:rPr>
                <w:rFonts w:ascii="Arial" w:hAnsi="Arial" w:cs="Arial"/>
              </w:rPr>
              <w:t xml:space="preserve"> have you had any significant changes in your appetite or eating </w:t>
            </w:r>
            <w:proofErr w:type="spellStart"/>
            <w:r w:rsidRPr="00F80878">
              <w:rPr>
                <w:rFonts w:ascii="Arial" w:hAnsi="Arial" w:cs="Arial"/>
              </w:rPr>
              <w:t>behaviour</w:t>
            </w:r>
            <w:proofErr w:type="spellEnd"/>
            <w:r w:rsidRPr="00F80878">
              <w:rPr>
                <w:rFonts w:ascii="Arial" w:hAnsi="Arial" w:cs="Arial"/>
              </w:rPr>
              <w:t>?</w:t>
            </w:r>
          </w:p>
        </w:tc>
        <w:tc>
          <w:tcPr>
            <w:tcW w:w="1303" w:type="dxa"/>
            <w:tcBorders>
              <w:bottom w:val="single" w:sz="4" w:space="0" w:color="auto"/>
            </w:tcBorders>
          </w:tcPr>
          <w:p w14:paraId="7609F8ED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178D2418" w14:textId="77777777" w:rsidTr="00E80D12">
        <w:trPr>
          <w:trHeight w:val="567"/>
        </w:trPr>
        <w:tc>
          <w:tcPr>
            <w:tcW w:w="663" w:type="dxa"/>
            <w:tcBorders>
              <w:bottom w:val="nil"/>
            </w:tcBorders>
          </w:tcPr>
          <w:p w14:paraId="42A9175F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5</w:t>
            </w:r>
          </w:p>
        </w:tc>
        <w:tc>
          <w:tcPr>
            <w:tcW w:w="8490" w:type="dxa"/>
            <w:tcBorders>
              <w:bottom w:val="nil"/>
            </w:tcBorders>
          </w:tcPr>
          <w:p w14:paraId="6BF26642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</w:rPr>
            </w:pPr>
            <w:r w:rsidRPr="00F80878">
              <w:rPr>
                <w:rFonts w:ascii="Arial" w:hAnsi="Arial" w:cs="Arial"/>
                <w:u w:val="single"/>
              </w:rPr>
              <w:t>Since taking a new medication,</w:t>
            </w:r>
            <w:r w:rsidRPr="00F80878">
              <w:rPr>
                <w:rFonts w:ascii="Arial" w:hAnsi="Arial" w:cs="Arial"/>
              </w:rPr>
              <w:t xml:space="preserve"> have you had any significant changes in weight</w:t>
            </w:r>
          </w:p>
          <w:p w14:paraId="4D49EE82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</w:rPr>
            </w:pPr>
            <w:r w:rsidRPr="00F80878">
              <w:rPr>
                <w:rFonts w:ascii="Arial" w:hAnsi="Arial" w:cs="Arial"/>
              </w:rPr>
              <w:t>(</w:t>
            </w:r>
            <w:proofErr w:type="gramStart"/>
            <w:r w:rsidRPr="00F80878">
              <w:rPr>
                <w:rFonts w:ascii="Arial" w:hAnsi="Arial" w:cs="Arial"/>
              </w:rPr>
              <w:t>loss</w:t>
            </w:r>
            <w:proofErr w:type="gramEnd"/>
            <w:r w:rsidRPr="00F80878">
              <w:rPr>
                <w:rFonts w:ascii="Arial" w:hAnsi="Arial" w:cs="Arial"/>
              </w:rPr>
              <w:t xml:space="preserve"> or gain) without trying or in your appetite or eating </w:t>
            </w:r>
            <w:proofErr w:type="spellStart"/>
            <w:r w:rsidRPr="00F80878">
              <w:rPr>
                <w:rFonts w:ascii="Arial" w:hAnsi="Arial" w:cs="Arial"/>
              </w:rPr>
              <w:t>behaviour</w:t>
            </w:r>
            <w:proofErr w:type="spellEnd"/>
            <w:r w:rsidRPr="00F80878">
              <w:rPr>
                <w:rFonts w:ascii="Arial" w:hAnsi="Arial" w:cs="Arial"/>
              </w:rPr>
              <w:t>?</w:t>
            </w:r>
          </w:p>
        </w:tc>
        <w:tc>
          <w:tcPr>
            <w:tcW w:w="1303" w:type="dxa"/>
            <w:tcBorders>
              <w:bottom w:val="nil"/>
            </w:tcBorders>
          </w:tcPr>
          <w:p w14:paraId="284FC6DF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488ACCFB" w14:textId="77777777" w:rsidTr="00E80D12">
        <w:trPr>
          <w:trHeight w:val="567"/>
        </w:trPr>
        <w:tc>
          <w:tcPr>
            <w:tcW w:w="663" w:type="dxa"/>
            <w:tcBorders>
              <w:top w:val="nil"/>
            </w:tcBorders>
          </w:tcPr>
          <w:p w14:paraId="1CAE6059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9793" w:type="dxa"/>
            <w:gridSpan w:val="2"/>
            <w:tcBorders>
              <w:top w:val="nil"/>
            </w:tcBorders>
          </w:tcPr>
          <w:p w14:paraId="68B2EF93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ind w:left="1026"/>
              <w:rPr>
                <w:rFonts w:ascii="Arial" w:hAnsi="Arial" w:cs="Arial"/>
              </w:rPr>
            </w:pPr>
            <w:r w:rsidRPr="00F80878">
              <w:rPr>
                <w:rFonts w:ascii="Arial" w:hAnsi="Arial" w:cs="Arial"/>
              </w:rPr>
              <w:t>□ Current medication: ___________________________________________________</w:t>
            </w:r>
          </w:p>
          <w:p w14:paraId="339DD1EA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line="240" w:lineRule="auto"/>
              <w:ind w:left="1026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</w:rPr>
              <w:t>□ not taking any medication</w:t>
            </w:r>
          </w:p>
        </w:tc>
      </w:tr>
      <w:tr w:rsidR="00B532C7" w:rsidRPr="00F80878" w14:paraId="350CD95B" w14:textId="77777777" w:rsidTr="00E80D12">
        <w:trPr>
          <w:trHeight w:val="567"/>
        </w:trPr>
        <w:tc>
          <w:tcPr>
            <w:tcW w:w="663" w:type="dxa"/>
          </w:tcPr>
          <w:p w14:paraId="0FE6A442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6</w:t>
            </w:r>
          </w:p>
        </w:tc>
        <w:tc>
          <w:tcPr>
            <w:tcW w:w="8490" w:type="dxa"/>
          </w:tcPr>
          <w:p w14:paraId="1E38411C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color w:val="70AD47" w:themeColor="accent6"/>
              </w:rPr>
            </w:pPr>
            <w:r w:rsidRPr="00F80878">
              <w:rPr>
                <w:rFonts w:ascii="Arial" w:hAnsi="Arial" w:cs="Arial"/>
                <w:u w:val="single"/>
              </w:rPr>
              <w:t>During the last month,</w:t>
            </w:r>
            <w:r w:rsidRPr="00F80878">
              <w:rPr>
                <w:rFonts w:ascii="Arial" w:hAnsi="Arial" w:cs="Arial"/>
              </w:rPr>
              <w:t xml:space="preserve"> have there been several days where you have experienced strong urges to eat which you are unable to control?</w:t>
            </w:r>
          </w:p>
        </w:tc>
        <w:tc>
          <w:tcPr>
            <w:tcW w:w="1303" w:type="dxa"/>
          </w:tcPr>
          <w:p w14:paraId="6F268D6F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3EE7139E" w14:textId="77777777" w:rsidTr="00E80D12">
        <w:trPr>
          <w:trHeight w:val="567"/>
        </w:trPr>
        <w:tc>
          <w:tcPr>
            <w:tcW w:w="663" w:type="dxa"/>
          </w:tcPr>
          <w:p w14:paraId="48FB3F9D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7</w:t>
            </w:r>
          </w:p>
        </w:tc>
        <w:tc>
          <w:tcPr>
            <w:tcW w:w="8490" w:type="dxa"/>
          </w:tcPr>
          <w:p w14:paraId="69C455C8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</w:rPr>
            </w:pPr>
            <w:proofErr w:type="gramStart"/>
            <w:r w:rsidRPr="00F80878">
              <w:rPr>
                <w:rFonts w:ascii="Arial" w:hAnsi="Arial" w:cs="Arial"/>
                <w:u w:val="single"/>
              </w:rPr>
              <w:t>In the last month,</w:t>
            </w:r>
            <w:r w:rsidRPr="00F80878">
              <w:rPr>
                <w:rFonts w:ascii="Arial" w:hAnsi="Arial" w:cs="Arial"/>
              </w:rPr>
              <w:t xml:space="preserve"> have there been several days when you have been thinking obsessively about food?</w:t>
            </w:r>
            <w:proofErr w:type="gramEnd"/>
          </w:p>
        </w:tc>
        <w:tc>
          <w:tcPr>
            <w:tcW w:w="1303" w:type="dxa"/>
          </w:tcPr>
          <w:p w14:paraId="2C1BBB24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22E30E0A" w14:textId="77777777" w:rsidTr="00AE1FCA">
        <w:trPr>
          <w:trHeight w:val="567"/>
        </w:trPr>
        <w:tc>
          <w:tcPr>
            <w:tcW w:w="663" w:type="dxa"/>
          </w:tcPr>
          <w:p w14:paraId="41E86F70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8</w:t>
            </w:r>
          </w:p>
        </w:tc>
        <w:tc>
          <w:tcPr>
            <w:tcW w:w="8490" w:type="dxa"/>
          </w:tcPr>
          <w:p w14:paraId="0D07E9C4" w14:textId="77777777" w:rsidR="00B532C7" w:rsidRPr="00F80878" w:rsidRDefault="00B532C7" w:rsidP="00AE1FCA">
            <w:pPr>
              <w:keepNext/>
              <w:keepLines/>
              <w:tabs>
                <w:tab w:val="left" w:pos="10466"/>
              </w:tabs>
              <w:spacing w:before="40" w:line="240" w:lineRule="auto"/>
              <w:jc w:val="center"/>
              <w:rPr>
                <w:rFonts w:ascii="Arial" w:hAnsi="Arial" w:cs="Arial"/>
              </w:rPr>
            </w:pPr>
            <w:r w:rsidRPr="00F80878">
              <w:rPr>
                <w:rFonts w:ascii="Arial" w:hAnsi="Arial" w:cs="Arial"/>
                <w:u w:val="single"/>
              </w:rPr>
              <w:t>During the past month,</w:t>
            </w:r>
            <w:r w:rsidRPr="00F80878">
              <w:rPr>
                <w:rFonts w:ascii="Arial" w:hAnsi="Arial" w:cs="Arial"/>
              </w:rPr>
              <w:t xml:space="preserve"> have you fasted, vomited or taken laxatives in attempt to control weight?</w:t>
            </w:r>
          </w:p>
        </w:tc>
        <w:tc>
          <w:tcPr>
            <w:tcW w:w="1303" w:type="dxa"/>
          </w:tcPr>
          <w:p w14:paraId="039FC206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108699ED" w14:textId="77777777" w:rsidTr="00E80D12">
        <w:trPr>
          <w:trHeight w:val="567"/>
        </w:trPr>
        <w:tc>
          <w:tcPr>
            <w:tcW w:w="663" w:type="dxa"/>
          </w:tcPr>
          <w:p w14:paraId="7B9E4F66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9</w:t>
            </w:r>
          </w:p>
        </w:tc>
        <w:tc>
          <w:tcPr>
            <w:tcW w:w="8490" w:type="dxa"/>
          </w:tcPr>
          <w:p w14:paraId="0358FDFC" w14:textId="77777777" w:rsidR="00B532C7" w:rsidRPr="00F80878" w:rsidRDefault="00B532C7" w:rsidP="00E80D12">
            <w:pPr>
              <w:keepNext/>
              <w:keepLines/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</w:rPr>
            </w:pPr>
            <w:r w:rsidRPr="00F80878">
              <w:rPr>
                <w:rFonts w:ascii="Arial" w:hAnsi="Arial" w:cs="Arial"/>
                <w:u w:val="single"/>
              </w:rPr>
              <w:t>In the last month,</w:t>
            </w:r>
            <w:r w:rsidRPr="00F80878">
              <w:rPr>
                <w:rFonts w:ascii="Arial" w:hAnsi="Arial" w:cs="Arial"/>
              </w:rPr>
              <w:t xml:space="preserve"> did you worry that there would not be enough to eat because of lack of money?</w:t>
            </w:r>
          </w:p>
        </w:tc>
        <w:tc>
          <w:tcPr>
            <w:tcW w:w="1303" w:type="dxa"/>
          </w:tcPr>
          <w:p w14:paraId="08145ED4" w14:textId="77777777" w:rsidR="00B532C7" w:rsidRPr="00F80878" w:rsidRDefault="00B532C7" w:rsidP="00E80D12">
            <w:pPr>
              <w:keepNext/>
              <w:keepLines/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  <w:tr w:rsidR="00B532C7" w:rsidRPr="00F80878" w14:paraId="126D140F" w14:textId="77777777" w:rsidTr="00E80D12">
        <w:trPr>
          <w:trHeight w:val="567"/>
        </w:trPr>
        <w:tc>
          <w:tcPr>
            <w:tcW w:w="663" w:type="dxa"/>
          </w:tcPr>
          <w:p w14:paraId="16CBC156" w14:textId="77777777" w:rsidR="00B532C7" w:rsidRPr="00F80878" w:rsidRDefault="00B532C7" w:rsidP="00E80D12">
            <w:pPr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10</w:t>
            </w:r>
          </w:p>
        </w:tc>
        <w:tc>
          <w:tcPr>
            <w:tcW w:w="8490" w:type="dxa"/>
          </w:tcPr>
          <w:p w14:paraId="21C4C87A" w14:textId="56F2BBFF" w:rsidR="00B532C7" w:rsidRPr="00F80878" w:rsidRDefault="000A572C" w:rsidP="000A572C">
            <w:pPr>
              <w:tabs>
                <w:tab w:val="left" w:pos="10466"/>
              </w:tabs>
              <w:spacing w:before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Would</w:t>
            </w:r>
            <w:r w:rsidRPr="00F80878">
              <w:rPr>
                <w:rFonts w:ascii="Arial" w:hAnsi="Arial" w:cs="Arial"/>
              </w:rPr>
              <w:t xml:space="preserve"> </w:t>
            </w:r>
            <w:r w:rsidR="00B532C7" w:rsidRPr="00F80878">
              <w:rPr>
                <w:rFonts w:ascii="Arial" w:hAnsi="Arial" w:cs="Arial"/>
              </w:rPr>
              <w:t>you like support from a dieti</w:t>
            </w:r>
            <w:r w:rsidR="00B532C7">
              <w:rPr>
                <w:rFonts w:ascii="Arial" w:hAnsi="Arial" w:cs="Arial"/>
              </w:rPr>
              <w:t>t</w:t>
            </w:r>
            <w:r w:rsidR="00B532C7" w:rsidRPr="00F80878">
              <w:rPr>
                <w:rFonts w:ascii="Arial" w:hAnsi="Arial" w:cs="Arial"/>
              </w:rPr>
              <w:t>ian/clinical nutritionist?</w:t>
            </w:r>
          </w:p>
        </w:tc>
        <w:tc>
          <w:tcPr>
            <w:tcW w:w="1303" w:type="dxa"/>
          </w:tcPr>
          <w:p w14:paraId="154BA7B2" w14:textId="77777777" w:rsidR="00B532C7" w:rsidRPr="00F80878" w:rsidRDefault="00B532C7" w:rsidP="00E80D12">
            <w:pPr>
              <w:tabs>
                <w:tab w:val="left" w:pos="2835"/>
              </w:tabs>
              <w:autoSpaceDE w:val="0"/>
              <w:autoSpaceDN w:val="0"/>
              <w:adjustRightInd w:val="0"/>
              <w:spacing w:before="40" w:line="240" w:lineRule="auto"/>
              <w:rPr>
                <w:rFonts w:ascii="Arial" w:hAnsi="Arial" w:cs="Arial"/>
                <w:iCs/>
              </w:rPr>
            </w:pPr>
            <w:r w:rsidRPr="00F80878">
              <w:rPr>
                <w:rFonts w:ascii="Arial" w:hAnsi="Arial" w:cs="Arial"/>
                <w:iCs/>
              </w:rPr>
              <w:t>□ yes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F80878">
              <w:rPr>
                <w:rFonts w:ascii="Arial" w:hAnsi="Arial" w:cs="Arial"/>
                <w:iCs/>
              </w:rPr>
              <w:t>□ no</w:t>
            </w:r>
          </w:p>
        </w:tc>
      </w:tr>
    </w:tbl>
    <w:p w14:paraId="14297F79" w14:textId="77777777" w:rsidR="005862B6" w:rsidRPr="00F80878" w:rsidRDefault="00863553" w:rsidP="005862B6">
      <w:pPr>
        <w:pStyle w:val="MDPI21heading1"/>
        <w:keepNext/>
        <w:spacing w:before="0" w:line="240" w:lineRule="auto"/>
        <w:ind w:left="0"/>
        <w:rPr>
          <w:rFonts w:asciiTheme="minorHAnsi" w:hAnsiTheme="minorHAnsi" w:cstheme="minorHAnsi"/>
          <w:b w:val="0"/>
          <w:color w:val="auto"/>
          <w:sz w:val="22"/>
        </w:rPr>
      </w:pPr>
      <w:r>
        <w:br w:type="page"/>
      </w:r>
      <w:r w:rsidR="005862B6">
        <w:rPr>
          <w:rFonts w:asciiTheme="minorHAnsi" w:hAnsiTheme="minorHAnsi" w:cstheme="minorHAnsi"/>
          <w:color w:val="auto"/>
          <w:sz w:val="22"/>
        </w:rPr>
        <w:lastRenderedPageBreak/>
        <w:t>Supplementary table 3</w:t>
      </w:r>
      <w:r w:rsidR="005862B6" w:rsidRPr="00EA0825">
        <w:rPr>
          <w:rFonts w:asciiTheme="minorHAnsi" w:hAnsiTheme="minorHAnsi" w:cstheme="minorHAnsi"/>
          <w:color w:val="auto"/>
          <w:sz w:val="22"/>
        </w:rPr>
        <w:t xml:space="preserve">. </w:t>
      </w:r>
      <w:r w:rsidR="005862B6">
        <w:rPr>
          <w:rFonts w:asciiTheme="minorHAnsi" w:hAnsiTheme="minorHAnsi" w:cstheme="minorHAnsi"/>
          <w:b w:val="0"/>
          <w:color w:val="auto"/>
          <w:sz w:val="22"/>
        </w:rPr>
        <w:t>Findings of the feedback questionnaire, completed by research assistants at the end of feasibility testing (n = 5)</w:t>
      </w:r>
    </w:p>
    <w:tbl>
      <w:tblPr>
        <w:tblStyle w:val="Tabellenraster"/>
        <w:tblW w:w="10485" w:type="dxa"/>
        <w:tblLayout w:type="fixed"/>
        <w:tblLook w:val="04A0" w:firstRow="1" w:lastRow="0" w:firstColumn="1" w:lastColumn="0" w:noHBand="0" w:noVBand="1"/>
      </w:tblPr>
      <w:tblGrid>
        <w:gridCol w:w="4361"/>
        <w:gridCol w:w="2041"/>
        <w:gridCol w:w="2041"/>
        <w:gridCol w:w="2042"/>
      </w:tblGrid>
      <w:tr w:rsidR="005862B6" w:rsidRPr="00863553" w14:paraId="04A3B2A3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C05B3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en-GB"/>
              </w:rPr>
              <w:t>Feasibility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3551B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863553">
              <w:rPr>
                <w:rFonts w:ascii="Arial" w:hAnsi="Arial" w:cs="Arial"/>
                <w:b/>
                <w:bCs/>
                <w:color w:val="auto"/>
              </w:rPr>
              <w:t>Minimum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4C5AD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auto"/>
                <w:lang w:val="en-GB"/>
              </w:rPr>
            </w:pPr>
            <w:r w:rsidRPr="00863553">
              <w:rPr>
                <w:rFonts w:ascii="Arial" w:hAnsi="Arial" w:cs="Arial"/>
                <w:b/>
                <w:bCs/>
                <w:color w:val="auto"/>
                <w:lang w:val="en-GB"/>
              </w:rPr>
              <w:t>Median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41A8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auto"/>
                <w:lang w:val="en-GB"/>
              </w:rPr>
            </w:pPr>
            <w:r w:rsidRPr="00863553">
              <w:rPr>
                <w:rFonts w:ascii="Arial" w:hAnsi="Arial" w:cs="Arial"/>
                <w:b/>
                <w:bCs/>
                <w:color w:val="auto"/>
                <w:lang w:val="en-GB"/>
              </w:rPr>
              <w:t>Maximum</w:t>
            </w:r>
          </w:p>
        </w:tc>
      </w:tr>
      <w:tr w:rsidR="005862B6" w:rsidRPr="00863553" w14:paraId="0C75EB07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8BA36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>I have been confident this screening based on available terminology and instructions.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566D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5EE6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agree completely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8C73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 completely</w:t>
            </w:r>
          </w:p>
        </w:tc>
      </w:tr>
      <w:tr w:rsidR="005862B6" w:rsidRPr="00863553" w14:paraId="7839AC82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61774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>Clients were able to understand and respond appropriately to the questions.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818D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D1D8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agree completely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1A38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 completely</w:t>
            </w:r>
          </w:p>
        </w:tc>
      </w:tr>
      <w:tr w:rsidR="005862B6" w:rsidRPr="00863553" w14:paraId="5ED2164D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BF315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>Sufficient resources were available allowing me to conduct the screening as part of routine care.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5036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 completely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EA75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agree completely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3EE1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 completely</w:t>
            </w:r>
          </w:p>
        </w:tc>
      </w:tr>
      <w:tr w:rsidR="005862B6" w:rsidRPr="00863553" w14:paraId="3AFA07C3" w14:textId="77777777" w:rsidTr="002B4C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E7CA3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en-GB"/>
              </w:rPr>
              <w:t>Acceptance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04BF0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lang w:val="de-DE"/>
              </w:rPr>
            </w:pPr>
            <w:r w:rsidRPr="00863553">
              <w:rPr>
                <w:rFonts w:ascii="Arial" w:hAnsi="Arial" w:cs="Arial"/>
                <w:b/>
                <w:bCs/>
                <w:color w:val="auto"/>
              </w:rPr>
              <w:t>Minimum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FE0A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  <w:b/>
                <w:bCs/>
                <w:color w:val="auto"/>
                <w:lang w:val="en-GB"/>
              </w:rPr>
              <w:t>Median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7CD41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b/>
                <w:bCs/>
                <w:color w:val="auto"/>
                <w:lang w:val="en-GB"/>
              </w:rPr>
              <w:t>Maximum</w:t>
            </w:r>
          </w:p>
        </w:tc>
      </w:tr>
      <w:tr w:rsidR="005862B6" w:rsidRPr="00863553" w14:paraId="6F740F3F" w14:textId="77777777" w:rsidTr="002B4C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892D1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>This screening tool contains too many questions.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20A2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strongly disagree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1D658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strongly disagree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D29A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strongly disagree</w:t>
            </w:r>
          </w:p>
        </w:tc>
      </w:tr>
      <w:tr w:rsidR="005862B6" w:rsidRPr="00863553" w14:paraId="5BBA21E7" w14:textId="77777777" w:rsidTr="002B4C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9D1A8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>I would perform this screening routinely in a clinical setting.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F7EB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am neutral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FBCB3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agree completely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70010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 completely</w:t>
            </w:r>
          </w:p>
        </w:tc>
      </w:tr>
      <w:tr w:rsidR="005862B6" w:rsidRPr="00863553" w14:paraId="67F7F300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38EB0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  <w:b/>
                <w:bCs/>
                <w:i/>
                <w:iCs/>
                <w:color w:val="000000" w:themeColor="text1"/>
                <w:lang w:val="en-GB"/>
              </w:rPr>
              <w:t>Appropriateness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5B268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lang w:val="de-DE"/>
              </w:rPr>
            </w:pPr>
            <w:r w:rsidRPr="00863553">
              <w:rPr>
                <w:rFonts w:ascii="Arial" w:hAnsi="Arial" w:cs="Arial"/>
                <w:b/>
                <w:bCs/>
                <w:color w:val="auto"/>
              </w:rPr>
              <w:t>Minimum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A09A9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  <w:b/>
                <w:bCs/>
                <w:color w:val="auto"/>
                <w:lang w:val="en-GB"/>
              </w:rPr>
              <w:t>Median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175FB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b/>
                <w:bCs/>
                <w:color w:val="auto"/>
                <w:lang w:val="en-GB"/>
              </w:rPr>
              <w:t>Maximum</w:t>
            </w:r>
          </w:p>
        </w:tc>
      </w:tr>
      <w:tr w:rsidR="005862B6" w:rsidRPr="00863553" w14:paraId="5F6177D4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23885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>The screening targets the needs of our clients.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F00E9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2C621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agree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7D7E0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</w:t>
            </w:r>
          </w:p>
        </w:tc>
      </w:tr>
      <w:tr w:rsidR="005862B6" w:rsidRPr="00863553" w14:paraId="2CE56BE3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ED67C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>Important nutrition-related issues are missing.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1E0D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disagree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8ABBF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disagree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17BC1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am neutral</w:t>
            </w:r>
          </w:p>
        </w:tc>
      </w:tr>
      <w:tr w:rsidR="005862B6" w:rsidRPr="00863553" w14:paraId="292ECB38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8B5F5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>This screening is more suitable than standard malnutrition screenings for use in mental health institutions.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977AE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am neutral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3BD5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am neutral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12A40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am neutral</w:t>
            </w:r>
          </w:p>
        </w:tc>
      </w:tr>
      <w:tr w:rsidR="005862B6" w:rsidRPr="00863553" w14:paraId="74721CD6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E177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 xml:space="preserve">This tool has caused me to consider the physical health of clients more.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43598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8FE3B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agree completely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E117F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 completely</w:t>
            </w:r>
          </w:p>
        </w:tc>
      </w:tr>
      <w:tr w:rsidR="005862B6" w:rsidRPr="00863553" w14:paraId="6B121458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92691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>This screening identified clients in need of assistance with nutrition-related problems.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96703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am neutral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1ABDE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agree completely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B2BF5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 completely</w:t>
            </w:r>
          </w:p>
        </w:tc>
      </w:tr>
      <w:tr w:rsidR="005862B6" w:rsidRPr="00863553" w14:paraId="6DD74596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3529B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>This screening tool is useful for treatment planning.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4C7AC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CD045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agree completely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EEF82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 completely</w:t>
            </w:r>
          </w:p>
        </w:tc>
      </w:tr>
      <w:tr w:rsidR="005862B6" w:rsidRPr="00863553" w14:paraId="011D1359" w14:textId="77777777" w:rsidTr="002B4C3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572F7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63553">
              <w:rPr>
                <w:rFonts w:ascii="Arial" w:hAnsi="Arial" w:cs="Arial"/>
                <w:color w:val="000000" w:themeColor="text1"/>
              </w:rPr>
              <w:t xml:space="preserve">This screening tool </w:t>
            </w:r>
            <w:proofErr w:type="gramStart"/>
            <w:r w:rsidRPr="00863553">
              <w:rPr>
                <w:rFonts w:ascii="Arial" w:hAnsi="Arial" w:cs="Arial"/>
                <w:color w:val="000000" w:themeColor="text1"/>
              </w:rPr>
              <w:t>can be used</w:t>
            </w:r>
            <w:proofErr w:type="gramEnd"/>
            <w:r w:rsidRPr="00863553">
              <w:rPr>
                <w:rFonts w:ascii="Arial" w:hAnsi="Arial" w:cs="Arial"/>
                <w:color w:val="000000" w:themeColor="text1"/>
              </w:rPr>
              <w:t xml:space="preserve"> for referral to appropriate professionals, such as dietitians.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86816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E05A8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63553">
              <w:rPr>
                <w:rFonts w:ascii="Arial" w:hAnsi="Arial" w:cs="Arial"/>
              </w:rPr>
              <w:t>I agree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ECED" w14:textId="77777777" w:rsidR="005862B6" w:rsidRPr="00863553" w:rsidRDefault="005862B6" w:rsidP="002B4C3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808080" w:themeColor="background1" w:themeShade="80"/>
                <w:lang w:val="en-GB"/>
              </w:rPr>
            </w:pPr>
            <w:r w:rsidRPr="00863553">
              <w:rPr>
                <w:rFonts w:ascii="Arial" w:hAnsi="Arial" w:cs="Arial"/>
                <w:color w:val="808080" w:themeColor="background1" w:themeShade="80"/>
              </w:rPr>
              <w:t>I agree completely</w:t>
            </w:r>
          </w:p>
        </w:tc>
      </w:tr>
    </w:tbl>
    <w:p w14:paraId="56946216" w14:textId="5C75C0F9" w:rsidR="00863553" w:rsidRDefault="00863553" w:rsidP="004B7FAE"/>
    <w:bookmarkEnd w:id="0"/>
    <w:p w14:paraId="00184CCF" w14:textId="77777777" w:rsidR="00863553" w:rsidRPr="00863553" w:rsidRDefault="00863553" w:rsidP="004B7FAE">
      <w:pPr>
        <w:rPr>
          <w:sz w:val="2"/>
          <w:szCs w:val="2"/>
        </w:rPr>
      </w:pPr>
    </w:p>
    <w:sectPr w:rsidR="00863553" w:rsidRPr="00863553" w:rsidSect="00502744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40BF88A" w16cex:dateUtc="2024-03-14T22:01:00Z"/>
  <w16cex:commentExtensible w16cex:durableId="61BB8863" w16cex:dateUtc="2024-03-14T22:03:00Z"/>
  <w16cex:commentExtensible w16cex:durableId="10E56400" w16cex:dateUtc="2024-03-14T22:04:00Z"/>
  <w16cex:commentExtensible w16cex:durableId="1D55122C" w16cex:dateUtc="2024-03-26T03:27:00Z"/>
  <w16cex:commentExtensible w16cex:durableId="63376A37" w16cex:dateUtc="2024-03-14T22:04:00Z"/>
  <w16cex:commentExtensible w16cex:durableId="6D99E477" w16cex:dateUtc="2024-03-14T22:08:00Z"/>
  <w16cex:commentExtensible w16cex:durableId="4DFDFA0B" w16cex:dateUtc="2024-03-14T22:11:00Z"/>
  <w16cex:commentExtensible w16cex:durableId="4B82C5FD" w16cex:dateUtc="2024-03-14T22:13:00Z"/>
  <w16cex:commentExtensible w16cex:durableId="5241156D" w16cex:dateUtc="2024-03-14T22:15:00Z"/>
  <w16cex:commentExtensible w16cex:durableId="1A0CFAEF" w16cex:dateUtc="2024-03-13T11:50:00Z"/>
  <w16cex:commentExtensible w16cex:durableId="7B2489FD" w16cex:dateUtc="2024-03-26T03:46:00Z"/>
  <w16cex:commentExtensible w16cex:durableId="0547ACB6" w16cex:dateUtc="2024-03-14T22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F38E6D1" w16cid:durableId="0A801D0B"/>
  <w16cid:commentId w16cid:paraId="3235A2A0" w16cid:durableId="040BF88A"/>
  <w16cid:commentId w16cid:paraId="6766B2B5" w16cid:durableId="61BB8863"/>
  <w16cid:commentId w16cid:paraId="0CA5A64F" w16cid:durableId="2141B0FE"/>
  <w16cid:commentId w16cid:paraId="76DF1CFE" w16cid:durableId="29EF1DA1"/>
  <w16cid:commentId w16cid:paraId="5955D9E4" w16cid:durableId="639FDB92"/>
  <w16cid:commentId w16cid:paraId="27F3AB64" w16cid:durableId="3ED38761"/>
  <w16cid:commentId w16cid:paraId="66D18B2F" w16cid:durableId="10E56400"/>
  <w16cid:commentId w16cid:paraId="4B363F6A" w16cid:durableId="1D55122C"/>
  <w16cid:commentId w16cid:paraId="7E4E11E2" w16cid:durableId="63376A37"/>
  <w16cid:commentId w16cid:paraId="507A1F9C" w16cid:durableId="2520DD46"/>
  <w16cid:commentId w16cid:paraId="2D0EB84A" w16cid:durableId="6D99E477"/>
  <w16cid:commentId w16cid:paraId="1ECA7E06" w16cid:durableId="152E7721"/>
  <w16cid:commentId w16cid:paraId="1A4F6ABC" w16cid:durableId="1A082AAF"/>
  <w16cid:commentId w16cid:paraId="26370D29" w16cid:durableId="3696F224"/>
  <w16cid:commentId w16cid:paraId="714E6463" w16cid:durableId="7F8ABC1A"/>
  <w16cid:commentId w16cid:paraId="503234A3" w16cid:durableId="4DFDFA0B"/>
  <w16cid:commentId w16cid:paraId="441B79CD" w16cid:durableId="4B82C5FD"/>
  <w16cid:commentId w16cid:paraId="3A8F090B" w16cid:durableId="3BCE6122"/>
  <w16cid:commentId w16cid:paraId="38F8BF8B" w16cid:durableId="5241156D"/>
  <w16cid:commentId w16cid:paraId="3F5AE7CB" w16cid:durableId="4AE981BB"/>
  <w16cid:commentId w16cid:paraId="0DD08C73" w16cid:durableId="7FFFC7C4"/>
  <w16cid:commentId w16cid:paraId="1FF62626" w16cid:durableId="531DF3DC"/>
  <w16cid:commentId w16cid:paraId="72162FC2" w16cid:durableId="7BD744A8"/>
  <w16cid:commentId w16cid:paraId="6CB2C01A" w16cid:durableId="4642EA82"/>
  <w16cid:commentId w16cid:paraId="7E9FB4B7" w16cid:durableId="77905BB6"/>
  <w16cid:commentId w16cid:paraId="7A54DCD3" w16cid:durableId="7FE64BB6"/>
  <w16cid:commentId w16cid:paraId="6268352B" w16cid:durableId="1A0CFAEF"/>
  <w16cid:commentId w16cid:paraId="7F9F64FC" w16cid:durableId="0872674B"/>
  <w16cid:commentId w16cid:paraId="632FA240" w16cid:durableId="2FEC3E25"/>
  <w16cid:commentId w16cid:paraId="3391248D" w16cid:durableId="7B2489FD"/>
  <w16cid:commentId w16cid:paraId="64D7C8A2" w16cid:durableId="0547ACB6"/>
  <w16cid:commentId w16cid:paraId="7A3544F3" w16cid:durableId="2998CDB4"/>
  <w16cid:commentId w16cid:paraId="5B2DA4A6" w16cid:durableId="2998CDB5"/>
  <w16cid:commentId w16cid:paraId="2E2E55E1" w16cid:durableId="75690EC8"/>
  <w16cid:commentId w16cid:paraId="01746463" w16cid:durableId="3291DD9F"/>
  <w16cid:commentId w16cid:paraId="15431922" w16cid:durableId="2998CDB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AB6FB" w14:textId="77777777" w:rsidR="00502744" w:rsidRDefault="00502744">
      <w:pPr>
        <w:spacing w:line="240" w:lineRule="auto"/>
      </w:pPr>
      <w:r>
        <w:separator/>
      </w:r>
    </w:p>
  </w:endnote>
  <w:endnote w:type="continuationSeparator" w:id="0">
    <w:p w14:paraId="607149D9" w14:textId="77777777" w:rsidR="00502744" w:rsidRDefault="005027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A949B" w14:textId="77777777" w:rsidR="007C7A45" w:rsidRPr="00590BF9" w:rsidRDefault="007C7A45" w:rsidP="00E90986">
    <w:pPr>
      <w:pStyle w:val="Fuzeile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F0019" w14:textId="77777777" w:rsidR="007C7A45" w:rsidRDefault="007C7A45" w:rsidP="00F32F04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93104" w14:textId="77777777" w:rsidR="00502744" w:rsidRDefault="00502744">
      <w:pPr>
        <w:spacing w:line="240" w:lineRule="auto"/>
      </w:pPr>
      <w:r>
        <w:separator/>
      </w:r>
    </w:p>
  </w:footnote>
  <w:footnote w:type="continuationSeparator" w:id="0">
    <w:p w14:paraId="60DB8AEC" w14:textId="77777777" w:rsidR="00502744" w:rsidRDefault="005027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F9C8E" w14:textId="77777777" w:rsidR="007C7A45" w:rsidRDefault="007C7A45" w:rsidP="00E90986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55AE6" w14:textId="7C3C5236" w:rsidR="007C7A45" w:rsidRDefault="007C7A45" w:rsidP="00B200C8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 w:rsidR="000A572C">
      <w:rPr>
        <w:noProof/>
        <w:sz w:val="16"/>
      </w:rPr>
      <w:t>2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 w:rsidR="000A572C">
      <w:rPr>
        <w:noProof/>
        <w:sz w:val="16"/>
      </w:rPr>
      <w:t>3</w:t>
    </w:r>
    <w:r>
      <w:rPr>
        <w:sz w:val="16"/>
      </w:rPr>
      <w:fldChar w:fldCharType="end"/>
    </w:r>
  </w:p>
  <w:p w14:paraId="611CDADB" w14:textId="77777777" w:rsidR="007C7A45" w:rsidRPr="00305CED" w:rsidRDefault="007C7A45" w:rsidP="00F32F04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7C7A45" w:rsidRPr="00B200C8" w14:paraId="08EBF213" w14:textId="77777777" w:rsidTr="00B200C8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4D52A34F" w14:textId="2954DDDB" w:rsidR="007C7A45" w:rsidRPr="006331AD" w:rsidRDefault="007C7A45" w:rsidP="00B200C8">
          <w:pPr>
            <w:pStyle w:val="Kopfzeile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</w:p>
      </w:tc>
      <w:tc>
        <w:tcPr>
          <w:tcW w:w="4535" w:type="dxa"/>
          <w:shd w:val="clear" w:color="auto" w:fill="auto"/>
          <w:vAlign w:val="center"/>
        </w:tcPr>
        <w:p w14:paraId="764FEA62" w14:textId="77777777" w:rsidR="007C7A45" w:rsidRPr="006331AD" w:rsidRDefault="007C7A45" w:rsidP="00B200C8">
          <w:pPr>
            <w:pStyle w:val="Kopfzeile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72DFA5E3" w14:textId="58980DA7" w:rsidR="007C7A45" w:rsidRPr="006331AD" w:rsidRDefault="007C7A45" w:rsidP="00B200C8">
          <w:pPr>
            <w:pStyle w:val="Kopfzeile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</w:p>
      </w:tc>
    </w:tr>
  </w:tbl>
  <w:p w14:paraId="5EB27913" w14:textId="77777777" w:rsidR="007C7A45" w:rsidRPr="00953C94" w:rsidRDefault="007C7A45" w:rsidP="00F32F04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EDB"/>
    <w:multiLevelType w:val="hybridMultilevel"/>
    <w:tmpl w:val="D79CF4DA"/>
    <w:lvl w:ilvl="0" w:tplc="C4A0BE9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F2067"/>
    <w:multiLevelType w:val="hybridMultilevel"/>
    <w:tmpl w:val="27DA3244"/>
    <w:lvl w:ilvl="0" w:tplc="02A025EC">
      <w:start w:val="1"/>
      <w:numFmt w:val="bullet"/>
      <w:lvlText w:val="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1175F"/>
    <w:multiLevelType w:val="hybridMultilevel"/>
    <w:tmpl w:val="8C94ACB8"/>
    <w:lvl w:ilvl="0" w:tplc="9AFAD016">
      <w:start w:val="2014"/>
      <w:numFmt w:val="bullet"/>
      <w:lvlText w:val="-"/>
      <w:lvlJc w:val="left"/>
      <w:pPr>
        <w:ind w:left="3393" w:hanging="360"/>
      </w:pPr>
      <w:rPr>
        <w:rFonts w:ascii="Palatino Linotype" w:eastAsia="Times New Roman" w:hAnsi="Palatino Linotyp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53" w:hanging="360"/>
      </w:pPr>
      <w:rPr>
        <w:rFonts w:ascii="Wingdings" w:hAnsi="Wingdings" w:hint="default"/>
      </w:rPr>
    </w:lvl>
  </w:abstractNum>
  <w:abstractNum w:abstractNumId="3" w15:restartNumberingAfterBreak="0">
    <w:nsid w:val="149267C2"/>
    <w:multiLevelType w:val="hybridMultilevel"/>
    <w:tmpl w:val="EBF6E612"/>
    <w:lvl w:ilvl="0" w:tplc="49C6AB2A">
      <w:start w:val="4"/>
      <w:numFmt w:val="bullet"/>
      <w:lvlText w:val="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6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C13EE"/>
    <w:multiLevelType w:val="multilevel"/>
    <w:tmpl w:val="7E365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12450C"/>
    <w:multiLevelType w:val="hybridMultilevel"/>
    <w:tmpl w:val="498CD93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D6AB3"/>
    <w:multiLevelType w:val="hybridMultilevel"/>
    <w:tmpl w:val="315E44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7457550"/>
    <w:multiLevelType w:val="hybridMultilevel"/>
    <w:tmpl w:val="83D88448"/>
    <w:lvl w:ilvl="0" w:tplc="907EB15C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51341"/>
    <w:multiLevelType w:val="hybridMultilevel"/>
    <w:tmpl w:val="0B9CACD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B6BD4"/>
    <w:multiLevelType w:val="hybridMultilevel"/>
    <w:tmpl w:val="1EFE3EE6"/>
    <w:lvl w:ilvl="0" w:tplc="0C0EEAE6">
      <w:start w:val="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B6914"/>
    <w:multiLevelType w:val="hybridMultilevel"/>
    <w:tmpl w:val="D56C33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8" w15:restartNumberingAfterBreak="0">
    <w:nsid w:val="59926CB7"/>
    <w:multiLevelType w:val="hybridMultilevel"/>
    <w:tmpl w:val="ADF05CBA"/>
    <w:lvl w:ilvl="0" w:tplc="A6E2D70E">
      <w:start w:val="2"/>
      <w:numFmt w:val="bullet"/>
      <w:lvlText w:val="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82BA1"/>
    <w:multiLevelType w:val="hybridMultilevel"/>
    <w:tmpl w:val="16A4F1E0"/>
    <w:lvl w:ilvl="0" w:tplc="1360A64A">
      <w:numFmt w:val="bullet"/>
      <w:lvlText w:val="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05462"/>
    <w:multiLevelType w:val="multilevel"/>
    <w:tmpl w:val="FDC8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F657C2"/>
    <w:multiLevelType w:val="hybridMultilevel"/>
    <w:tmpl w:val="1756BFA2"/>
    <w:lvl w:ilvl="0" w:tplc="2D86F5CC">
      <w:start w:val="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53D013B"/>
    <w:multiLevelType w:val="hybridMultilevel"/>
    <w:tmpl w:val="A4E8FA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760DCE"/>
    <w:multiLevelType w:val="hybridMultilevel"/>
    <w:tmpl w:val="7806FCBE"/>
    <w:lvl w:ilvl="0" w:tplc="A85AF57E">
      <w:start w:val="4"/>
      <w:numFmt w:val="bullet"/>
      <w:lvlText w:val="-"/>
      <w:lvlJc w:val="left"/>
      <w:pPr>
        <w:ind w:left="720" w:hanging="360"/>
      </w:pPr>
      <w:rPr>
        <w:rFonts w:ascii="Palatino Linotype" w:eastAsia="SimSun" w:hAnsi="Palatino Linotyp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B24CF6"/>
    <w:multiLevelType w:val="hybridMultilevel"/>
    <w:tmpl w:val="80DE5DEA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>
      <w:start w:val="1"/>
      <w:numFmt w:val="lowerLetter"/>
      <w:lvlText w:val="%5."/>
      <w:lvlJc w:val="left"/>
      <w:pPr>
        <w:ind w:left="3948" w:hanging="360"/>
      </w:pPr>
    </w:lvl>
    <w:lvl w:ilvl="5" w:tplc="0407001B">
      <w:start w:val="1"/>
      <w:numFmt w:val="lowerRoman"/>
      <w:lvlText w:val="%6."/>
      <w:lvlJc w:val="right"/>
      <w:pPr>
        <w:ind w:left="4668" w:hanging="180"/>
      </w:pPr>
    </w:lvl>
    <w:lvl w:ilvl="6" w:tplc="0407000F">
      <w:start w:val="1"/>
      <w:numFmt w:val="decimal"/>
      <w:lvlText w:val="%7."/>
      <w:lvlJc w:val="left"/>
      <w:pPr>
        <w:ind w:left="5388" w:hanging="360"/>
      </w:pPr>
    </w:lvl>
    <w:lvl w:ilvl="7" w:tplc="04070019">
      <w:start w:val="1"/>
      <w:numFmt w:val="lowerLetter"/>
      <w:lvlText w:val="%8."/>
      <w:lvlJc w:val="left"/>
      <w:pPr>
        <w:ind w:left="6108" w:hanging="360"/>
      </w:pPr>
    </w:lvl>
    <w:lvl w:ilvl="8" w:tplc="0407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7"/>
  </w:num>
  <w:num w:numId="7">
    <w:abstractNumId w:val="5"/>
  </w:num>
  <w:num w:numId="8">
    <w:abstractNumId w:val="17"/>
  </w:num>
  <w:num w:numId="9">
    <w:abstractNumId w:val="5"/>
  </w:num>
  <w:num w:numId="10">
    <w:abstractNumId w:val="17"/>
  </w:num>
  <w:num w:numId="11">
    <w:abstractNumId w:val="5"/>
  </w:num>
  <w:num w:numId="12">
    <w:abstractNumId w:val="22"/>
  </w:num>
  <w:num w:numId="13">
    <w:abstractNumId w:val="17"/>
  </w:num>
  <w:num w:numId="14">
    <w:abstractNumId w:val="5"/>
  </w:num>
  <w:num w:numId="15">
    <w:abstractNumId w:val="4"/>
  </w:num>
  <w:num w:numId="16">
    <w:abstractNumId w:val="11"/>
  </w:num>
  <w:num w:numId="17">
    <w:abstractNumId w:val="13"/>
  </w:num>
  <w:num w:numId="18">
    <w:abstractNumId w:val="2"/>
  </w:num>
  <w:num w:numId="19">
    <w:abstractNumId w:val="10"/>
  </w:num>
  <w:num w:numId="20">
    <w:abstractNumId w:val="18"/>
  </w:num>
  <w:num w:numId="21">
    <w:abstractNumId w:val="1"/>
  </w:num>
  <w:num w:numId="22">
    <w:abstractNumId w:val="16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3"/>
  </w:num>
  <w:num w:numId="26">
    <w:abstractNumId w:val="0"/>
  </w:num>
  <w:num w:numId="27">
    <w:abstractNumId w:val="24"/>
  </w:num>
  <w:num w:numId="28">
    <w:abstractNumId w:val="7"/>
  </w:num>
  <w:num w:numId="29">
    <w:abstractNumId w:val="19"/>
  </w:num>
  <w:num w:numId="30">
    <w:abstractNumId w:val="14"/>
  </w:num>
  <w:num w:numId="31">
    <w:abstractNumId w:val="15"/>
  </w:num>
  <w:num w:numId="32">
    <w:abstractNumId w:val="3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Palatino Linotype&lt;/FontName&gt;&lt;FontSize&gt;9&lt;/FontSize&gt;&lt;ReflistTitle&gt;&lt;/ReflistTitle&gt;&lt;StartingRefnum&gt;1&lt;/StartingRefnum&gt;&lt;FirstLineIndent&gt;0&lt;/FirstLineIndent&gt;&lt;HangingIndent&gt;425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7754C"/>
    <w:rsid w:val="00007B91"/>
    <w:rsid w:val="00007DDB"/>
    <w:rsid w:val="000101CB"/>
    <w:rsid w:val="00011BA6"/>
    <w:rsid w:val="00014B7B"/>
    <w:rsid w:val="00017DF0"/>
    <w:rsid w:val="0002554A"/>
    <w:rsid w:val="00025F19"/>
    <w:rsid w:val="000263EB"/>
    <w:rsid w:val="0002696F"/>
    <w:rsid w:val="0003183D"/>
    <w:rsid w:val="0003546D"/>
    <w:rsid w:val="00040598"/>
    <w:rsid w:val="00041937"/>
    <w:rsid w:val="00047C14"/>
    <w:rsid w:val="00052E1E"/>
    <w:rsid w:val="00053860"/>
    <w:rsid w:val="00053D6D"/>
    <w:rsid w:val="000558C6"/>
    <w:rsid w:val="00055B5D"/>
    <w:rsid w:val="00056CBE"/>
    <w:rsid w:val="00061FCA"/>
    <w:rsid w:val="00062D64"/>
    <w:rsid w:val="00064500"/>
    <w:rsid w:val="00064BE9"/>
    <w:rsid w:val="00065730"/>
    <w:rsid w:val="00070BC3"/>
    <w:rsid w:val="000721EF"/>
    <w:rsid w:val="00072F70"/>
    <w:rsid w:val="0007638F"/>
    <w:rsid w:val="0007754C"/>
    <w:rsid w:val="00082D51"/>
    <w:rsid w:val="00084D04"/>
    <w:rsid w:val="000A20AE"/>
    <w:rsid w:val="000A572C"/>
    <w:rsid w:val="000A62F0"/>
    <w:rsid w:val="000A648F"/>
    <w:rsid w:val="000B49BF"/>
    <w:rsid w:val="000C0AFA"/>
    <w:rsid w:val="000C3D95"/>
    <w:rsid w:val="000D336F"/>
    <w:rsid w:val="000D3FA9"/>
    <w:rsid w:val="000D46C5"/>
    <w:rsid w:val="000D4CAC"/>
    <w:rsid w:val="000F1634"/>
    <w:rsid w:val="000F621F"/>
    <w:rsid w:val="000F794C"/>
    <w:rsid w:val="00103495"/>
    <w:rsid w:val="001035B5"/>
    <w:rsid w:val="0010369F"/>
    <w:rsid w:val="001065A2"/>
    <w:rsid w:val="00107D58"/>
    <w:rsid w:val="00113A18"/>
    <w:rsid w:val="00116994"/>
    <w:rsid w:val="00120A39"/>
    <w:rsid w:val="001216DF"/>
    <w:rsid w:val="00121956"/>
    <w:rsid w:val="001228BC"/>
    <w:rsid w:val="00123965"/>
    <w:rsid w:val="0012511C"/>
    <w:rsid w:val="001266E9"/>
    <w:rsid w:val="0012706C"/>
    <w:rsid w:val="00133987"/>
    <w:rsid w:val="00135FFC"/>
    <w:rsid w:val="00137CB2"/>
    <w:rsid w:val="001436E1"/>
    <w:rsid w:val="001437D7"/>
    <w:rsid w:val="00160E2A"/>
    <w:rsid w:val="00162EBF"/>
    <w:rsid w:val="00163F47"/>
    <w:rsid w:val="001647A1"/>
    <w:rsid w:val="00170798"/>
    <w:rsid w:val="00173C0E"/>
    <w:rsid w:val="00174DBA"/>
    <w:rsid w:val="00177995"/>
    <w:rsid w:val="00183AB8"/>
    <w:rsid w:val="00193C31"/>
    <w:rsid w:val="00194C32"/>
    <w:rsid w:val="00194D04"/>
    <w:rsid w:val="001957FA"/>
    <w:rsid w:val="00196FD2"/>
    <w:rsid w:val="001A1448"/>
    <w:rsid w:val="001B4D32"/>
    <w:rsid w:val="001C030E"/>
    <w:rsid w:val="001C6655"/>
    <w:rsid w:val="001C7F58"/>
    <w:rsid w:val="001D41F9"/>
    <w:rsid w:val="001D5860"/>
    <w:rsid w:val="001E2AEB"/>
    <w:rsid w:val="001E44CD"/>
    <w:rsid w:val="001F0833"/>
    <w:rsid w:val="001F0C32"/>
    <w:rsid w:val="001F27BC"/>
    <w:rsid w:val="001F53CA"/>
    <w:rsid w:val="001F6D18"/>
    <w:rsid w:val="001F7D60"/>
    <w:rsid w:val="002019E5"/>
    <w:rsid w:val="00202FBA"/>
    <w:rsid w:val="0020566A"/>
    <w:rsid w:val="00205AC7"/>
    <w:rsid w:val="0020625A"/>
    <w:rsid w:val="0021268D"/>
    <w:rsid w:val="00214A6A"/>
    <w:rsid w:val="00223336"/>
    <w:rsid w:val="002321D6"/>
    <w:rsid w:val="002342A2"/>
    <w:rsid w:val="0024052D"/>
    <w:rsid w:val="0024472F"/>
    <w:rsid w:val="00245BDE"/>
    <w:rsid w:val="002548D0"/>
    <w:rsid w:val="00257BA9"/>
    <w:rsid w:val="002608F1"/>
    <w:rsid w:val="00261ED0"/>
    <w:rsid w:val="00267DA0"/>
    <w:rsid w:val="00271C0B"/>
    <w:rsid w:val="00272179"/>
    <w:rsid w:val="0028419E"/>
    <w:rsid w:val="00284BEB"/>
    <w:rsid w:val="0028607E"/>
    <w:rsid w:val="0029222A"/>
    <w:rsid w:val="002960BF"/>
    <w:rsid w:val="00296FB1"/>
    <w:rsid w:val="002A3687"/>
    <w:rsid w:val="002A3D06"/>
    <w:rsid w:val="002A3FCA"/>
    <w:rsid w:val="002A5131"/>
    <w:rsid w:val="002A6345"/>
    <w:rsid w:val="002B1561"/>
    <w:rsid w:val="002B1C1E"/>
    <w:rsid w:val="002B2204"/>
    <w:rsid w:val="002B2C30"/>
    <w:rsid w:val="002B51A4"/>
    <w:rsid w:val="002B7CB4"/>
    <w:rsid w:val="002C4733"/>
    <w:rsid w:val="002C4927"/>
    <w:rsid w:val="002D5308"/>
    <w:rsid w:val="002D57A5"/>
    <w:rsid w:val="002D689B"/>
    <w:rsid w:val="002D756C"/>
    <w:rsid w:val="002E1BC5"/>
    <w:rsid w:val="002E3019"/>
    <w:rsid w:val="002E74C1"/>
    <w:rsid w:val="002E7617"/>
    <w:rsid w:val="002F3CF1"/>
    <w:rsid w:val="002F3D49"/>
    <w:rsid w:val="00306807"/>
    <w:rsid w:val="003071B4"/>
    <w:rsid w:val="003107B2"/>
    <w:rsid w:val="00311F2C"/>
    <w:rsid w:val="00314ADE"/>
    <w:rsid w:val="00317DC2"/>
    <w:rsid w:val="00322115"/>
    <w:rsid w:val="00322BD2"/>
    <w:rsid w:val="00323012"/>
    <w:rsid w:val="0032495D"/>
    <w:rsid w:val="00326141"/>
    <w:rsid w:val="00326377"/>
    <w:rsid w:val="00327066"/>
    <w:rsid w:val="00330F3B"/>
    <w:rsid w:val="00340CD6"/>
    <w:rsid w:val="00340E3D"/>
    <w:rsid w:val="00343CAD"/>
    <w:rsid w:val="00352FAF"/>
    <w:rsid w:val="003531C3"/>
    <w:rsid w:val="003663D4"/>
    <w:rsid w:val="00371C11"/>
    <w:rsid w:val="00384294"/>
    <w:rsid w:val="0039002C"/>
    <w:rsid w:val="003938DA"/>
    <w:rsid w:val="003A0A03"/>
    <w:rsid w:val="003B2136"/>
    <w:rsid w:val="003B508D"/>
    <w:rsid w:val="003B5B16"/>
    <w:rsid w:val="003C133C"/>
    <w:rsid w:val="003C5481"/>
    <w:rsid w:val="003D3211"/>
    <w:rsid w:val="003E2695"/>
    <w:rsid w:val="003E2932"/>
    <w:rsid w:val="003F2B0C"/>
    <w:rsid w:val="003F30DD"/>
    <w:rsid w:val="00400097"/>
    <w:rsid w:val="00401B3A"/>
    <w:rsid w:val="00401D30"/>
    <w:rsid w:val="00404369"/>
    <w:rsid w:val="00407587"/>
    <w:rsid w:val="00411279"/>
    <w:rsid w:val="00414DE1"/>
    <w:rsid w:val="00417958"/>
    <w:rsid w:val="00421077"/>
    <w:rsid w:val="0042738E"/>
    <w:rsid w:val="00430D60"/>
    <w:rsid w:val="00433C78"/>
    <w:rsid w:val="00436FC5"/>
    <w:rsid w:val="00440267"/>
    <w:rsid w:val="00441D77"/>
    <w:rsid w:val="0044459F"/>
    <w:rsid w:val="004525C4"/>
    <w:rsid w:val="0046726B"/>
    <w:rsid w:val="0046731C"/>
    <w:rsid w:val="004759AB"/>
    <w:rsid w:val="004764B9"/>
    <w:rsid w:val="00476768"/>
    <w:rsid w:val="004809F5"/>
    <w:rsid w:val="00481917"/>
    <w:rsid w:val="004829B2"/>
    <w:rsid w:val="00484C66"/>
    <w:rsid w:val="00492BE2"/>
    <w:rsid w:val="00492C48"/>
    <w:rsid w:val="004954ED"/>
    <w:rsid w:val="004A2AC7"/>
    <w:rsid w:val="004A2E9D"/>
    <w:rsid w:val="004A470B"/>
    <w:rsid w:val="004A5C8F"/>
    <w:rsid w:val="004A63B0"/>
    <w:rsid w:val="004A751A"/>
    <w:rsid w:val="004B3F74"/>
    <w:rsid w:val="004B5280"/>
    <w:rsid w:val="004B5391"/>
    <w:rsid w:val="004B7180"/>
    <w:rsid w:val="004B7FAE"/>
    <w:rsid w:val="004C025A"/>
    <w:rsid w:val="004D0520"/>
    <w:rsid w:val="004D406D"/>
    <w:rsid w:val="004D5A80"/>
    <w:rsid w:val="004D6B8D"/>
    <w:rsid w:val="004E27D6"/>
    <w:rsid w:val="004E52EC"/>
    <w:rsid w:val="004F04CB"/>
    <w:rsid w:val="004F0BF5"/>
    <w:rsid w:val="00500532"/>
    <w:rsid w:val="00502744"/>
    <w:rsid w:val="00503D80"/>
    <w:rsid w:val="00504CD1"/>
    <w:rsid w:val="005059FA"/>
    <w:rsid w:val="00505BB8"/>
    <w:rsid w:val="00505CDA"/>
    <w:rsid w:val="00514646"/>
    <w:rsid w:val="00516208"/>
    <w:rsid w:val="00522304"/>
    <w:rsid w:val="00527484"/>
    <w:rsid w:val="005322F3"/>
    <w:rsid w:val="00541F14"/>
    <w:rsid w:val="0054217B"/>
    <w:rsid w:val="00547C19"/>
    <w:rsid w:val="00551CCB"/>
    <w:rsid w:val="005600A3"/>
    <w:rsid w:val="005606C5"/>
    <w:rsid w:val="00565E0A"/>
    <w:rsid w:val="00570368"/>
    <w:rsid w:val="005713EE"/>
    <w:rsid w:val="0057331C"/>
    <w:rsid w:val="00574A96"/>
    <w:rsid w:val="00576272"/>
    <w:rsid w:val="00580027"/>
    <w:rsid w:val="0058181A"/>
    <w:rsid w:val="00581DE3"/>
    <w:rsid w:val="00584727"/>
    <w:rsid w:val="005851CB"/>
    <w:rsid w:val="005862B6"/>
    <w:rsid w:val="005865C2"/>
    <w:rsid w:val="00592B10"/>
    <w:rsid w:val="005940DE"/>
    <w:rsid w:val="00594F32"/>
    <w:rsid w:val="00595789"/>
    <w:rsid w:val="005A26F2"/>
    <w:rsid w:val="005A2C48"/>
    <w:rsid w:val="005A4CB0"/>
    <w:rsid w:val="005B0E8A"/>
    <w:rsid w:val="005B6C3D"/>
    <w:rsid w:val="005C0FDF"/>
    <w:rsid w:val="005C6271"/>
    <w:rsid w:val="005D42F8"/>
    <w:rsid w:val="005D71B5"/>
    <w:rsid w:val="005D767D"/>
    <w:rsid w:val="005E04FC"/>
    <w:rsid w:val="005E213E"/>
    <w:rsid w:val="005E241F"/>
    <w:rsid w:val="005E371C"/>
    <w:rsid w:val="005E6078"/>
    <w:rsid w:val="005E6FCB"/>
    <w:rsid w:val="005F0FDA"/>
    <w:rsid w:val="005F4E6C"/>
    <w:rsid w:val="0060074B"/>
    <w:rsid w:val="006023CD"/>
    <w:rsid w:val="00603962"/>
    <w:rsid w:val="0060445A"/>
    <w:rsid w:val="00605DB0"/>
    <w:rsid w:val="00614CA2"/>
    <w:rsid w:val="00615123"/>
    <w:rsid w:val="00615FFE"/>
    <w:rsid w:val="006211DD"/>
    <w:rsid w:val="006213EA"/>
    <w:rsid w:val="00626DB8"/>
    <w:rsid w:val="006331AD"/>
    <w:rsid w:val="00637946"/>
    <w:rsid w:val="006410E9"/>
    <w:rsid w:val="00641165"/>
    <w:rsid w:val="00650526"/>
    <w:rsid w:val="00650D21"/>
    <w:rsid w:val="006534BF"/>
    <w:rsid w:val="00655F0F"/>
    <w:rsid w:val="0066023A"/>
    <w:rsid w:val="00662E41"/>
    <w:rsid w:val="0066321F"/>
    <w:rsid w:val="00665A12"/>
    <w:rsid w:val="00666245"/>
    <w:rsid w:val="006716C2"/>
    <w:rsid w:val="0067459F"/>
    <w:rsid w:val="00680CFB"/>
    <w:rsid w:val="006831B0"/>
    <w:rsid w:val="00686B61"/>
    <w:rsid w:val="00692393"/>
    <w:rsid w:val="006A0904"/>
    <w:rsid w:val="006A5BCE"/>
    <w:rsid w:val="006B0B8D"/>
    <w:rsid w:val="006B1CA3"/>
    <w:rsid w:val="006C2C58"/>
    <w:rsid w:val="006C5551"/>
    <w:rsid w:val="006C61EE"/>
    <w:rsid w:val="006D4A0B"/>
    <w:rsid w:val="006E4256"/>
    <w:rsid w:val="006E476D"/>
    <w:rsid w:val="006E7712"/>
    <w:rsid w:val="006E7CEF"/>
    <w:rsid w:val="00700551"/>
    <w:rsid w:val="00700D3F"/>
    <w:rsid w:val="007055C6"/>
    <w:rsid w:val="00710533"/>
    <w:rsid w:val="00710B0D"/>
    <w:rsid w:val="00710D7F"/>
    <w:rsid w:val="00711C0C"/>
    <w:rsid w:val="0071331F"/>
    <w:rsid w:val="00713758"/>
    <w:rsid w:val="00714F59"/>
    <w:rsid w:val="00715D6E"/>
    <w:rsid w:val="00722F9C"/>
    <w:rsid w:val="007237E7"/>
    <w:rsid w:val="00723C9E"/>
    <w:rsid w:val="00735454"/>
    <w:rsid w:val="00735591"/>
    <w:rsid w:val="00736A77"/>
    <w:rsid w:val="007407B7"/>
    <w:rsid w:val="00741CCE"/>
    <w:rsid w:val="00743A60"/>
    <w:rsid w:val="007641EE"/>
    <w:rsid w:val="00766393"/>
    <w:rsid w:val="007678A9"/>
    <w:rsid w:val="007710C9"/>
    <w:rsid w:val="00771E61"/>
    <w:rsid w:val="00773EB8"/>
    <w:rsid w:val="00776316"/>
    <w:rsid w:val="00782E4B"/>
    <w:rsid w:val="007920DB"/>
    <w:rsid w:val="00794961"/>
    <w:rsid w:val="00797A2C"/>
    <w:rsid w:val="007A0755"/>
    <w:rsid w:val="007A409D"/>
    <w:rsid w:val="007A617B"/>
    <w:rsid w:val="007B3E14"/>
    <w:rsid w:val="007B4126"/>
    <w:rsid w:val="007B692A"/>
    <w:rsid w:val="007C034A"/>
    <w:rsid w:val="007C326D"/>
    <w:rsid w:val="007C437A"/>
    <w:rsid w:val="007C500C"/>
    <w:rsid w:val="007C7770"/>
    <w:rsid w:val="007C7A45"/>
    <w:rsid w:val="007D1247"/>
    <w:rsid w:val="007D1435"/>
    <w:rsid w:val="007D30B8"/>
    <w:rsid w:val="007D49D4"/>
    <w:rsid w:val="007D5434"/>
    <w:rsid w:val="007E052C"/>
    <w:rsid w:val="007E36E0"/>
    <w:rsid w:val="007E5A5B"/>
    <w:rsid w:val="007F1E67"/>
    <w:rsid w:val="007F281C"/>
    <w:rsid w:val="007F4227"/>
    <w:rsid w:val="007F4EFF"/>
    <w:rsid w:val="0080102C"/>
    <w:rsid w:val="008022D3"/>
    <w:rsid w:val="00804B22"/>
    <w:rsid w:val="008061A2"/>
    <w:rsid w:val="00816207"/>
    <w:rsid w:val="00816EB8"/>
    <w:rsid w:val="0082050D"/>
    <w:rsid w:val="00826149"/>
    <w:rsid w:val="00827A23"/>
    <w:rsid w:val="00837A67"/>
    <w:rsid w:val="00842206"/>
    <w:rsid w:val="008452F7"/>
    <w:rsid w:val="00845F17"/>
    <w:rsid w:val="00850542"/>
    <w:rsid w:val="00850F7B"/>
    <w:rsid w:val="00851109"/>
    <w:rsid w:val="008557C8"/>
    <w:rsid w:val="008601DB"/>
    <w:rsid w:val="00863553"/>
    <w:rsid w:val="0087245A"/>
    <w:rsid w:val="00876D93"/>
    <w:rsid w:val="00880951"/>
    <w:rsid w:val="00886242"/>
    <w:rsid w:val="00895697"/>
    <w:rsid w:val="00895737"/>
    <w:rsid w:val="008A50B3"/>
    <w:rsid w:val="008A7D73"/>
    <w:rsid w:val="008B1539"/>
    <w:rsid w:val="008B172E"/>
    <w:rsid w:val="008B3AD0"/>
    <w:rsid w:val="008B4E46"/>
    <w:rsid w:val="008B5017"/>
    <w:rsid w:val="008B76CD"/>
    <w:rsid w:val="008C3500"/>
    <w:rsid w:val="008C5CBF"/>
    <w:rsid w:val="008D01C3"/>
    <w:rsid w:val="008D19A3"/>
    <w:rsid w:val="008D1BF8"/>
    <w:rsid w:val="008E3A46"/>
    <w:rsid w:val="008E3B5E"/>
    <w:rsid w:val="008E7F33"/>
    <w:rsid w:val="009058C2"/>
    <w:rsid w:val="00906DB8"/>
    <w:rsid w:val="00910EAF"/>
    <w:rsid w:val="0091152B"/>
    <w:rsid w:val="00912E34"/>
    <w:rsid w:val="009203F3"/>
    <w:rsid w:val="00926AD4"/>
    <w:rsid w:val="009313EF"/>
    <w:rsid w:val="0093161C"/>
    <w:rsid w:val="0093399C"/>
    <w:rsid w:val="00933EA0"/>
    <w:rsid w:val="00934EF1"/>
    <w:rsid w:val="0093547B"/>
    <w:rsid w:val="00941D9A"/>
    <w:rsid w:val="00942051"/>
    <w:rsid w:val="00942D27"/>
    <w:rsid w:val="009457E9"/>
    <w:rsid w:val="00950618"/>
    <w:rsid w:val="00951642"/>
    <w:rsid w:val="009521D7"/>
    <w:rsid w:val="00953C94"/>
    <w:rsid w:val="009543C3"/>
    <w:rsid w:val="00962C28"/>
    <w:rsid w:val="00962C44"/>
    <w:rsid w:val="00964F03"/>
    <w:rsid w:val="00972480"/>
    <w:rsid w:val="00974B27"/>
    <w:rsid w:val="00976A17"/>
    <w:rsid w:val="00977514"/>
    <w:rsid w:val="00980A1D"/>
    <w:rsid w:val="0098337A"/>
    <w:rsid w:val="00985746"/>
    <w:rsid w:val="009911C9"/>
    <w:rsid w:val="00992924"/>
    <w:rsid w:val="00992D87"/>
    <w:rsid w:val="009933D1"/>
    <w:rsid w:val="00997B86"/>
    <w:rsid w:val="009A0110"/>
    <w:rsid w:val="009A2187"/>
    <w:rsid w:val="009A2802"/>
    <w:rsid w:val="009A52C8"/>
    <w:rsid w:val="009B03B9"/>
    <w:rsid w:val="009B152D"/>
    <w:rsid w:val="009B6B10"/>
    <w:rsid w:val="009D4481"/>
    <w:rsid w:val="009D700A"/>
    <w:rsid w:val="009E386D"/>
    <w:rsid w:val="009E3C1C"/>
    <w:rsid w:val="009E444B"/>
    <w:rsid w:val="009F025E"/>
    <w:rsid w:val="009F274E"/>
    <w:rsid w:val="009F2E68"/>
    <w:rsid w:val="009F4857"/>
    <w:rsid w:val="009F70E6"/>
    <w:rsid w:val="00A006E8"/>
    <w:rsid w:val="00A00C3B"/>
    <w:rsid w:val="00A0136F"/>
    <w:rsid w:val="00A02301"/>
    <w:rsid w:val="00A071AF"/>
    <w:rsid w:val="00A117E3"/>
    <w:rsid w:val="00A146C0"/>
    <w:rsid w:val="00A169B0"/>
    <w:rsid w:val="00A17AD7"/>
    <w:rsid w:val="00A271C2"/>
    <w:rsid w:val="00A30824"/>
    <w:rsid w:val="00A33CD6"/>
    <w:rsid w:val="00A3671E"/>
    <w:rsid w:val="00A41EC8"/>
    <w:rsid w:val="00A4533B"/>
    <w:rsid w:val="00A4578A"/>
    <w:rsid w:val="00A47D38"/>
    <w:rsid w:val="00A60167"/>
    <w:rsid w:val="00A60ECD"/>
    <w:rsid w:val="00A617B0"/>
    <w:rsid w:val="00A631F2"/>
    <w:rsid w:val="00A64950"/>
    <w:rsid w:val="00A65438"/>
    <w:rsid w:val="00A702D6"/>
    <w:rsid w:val="00A76A09"/>
    <w:rsid w:val="00A7785C"/>
    <w:rsid w:val="00A825E2"/>
    <w:rsid w:val="00A827F3"/>
    <w:rsid w:val="00A865CC"/>
    <w:rsid w:val="00A87D1D"/>
    <w:rsid w:val="00A934DA"/>
    <w:rsid w:val="00AA304C"/>
    <w:rsid w:val="00AB0930"/>
    <w:rsid w:val="00AB12EA"/>
    <w:rsid w:val="00AB7355"/>
    <w:rsid w:val="00AC61B4"/>
    <w:rsid w:val="00AD26E1"/>
    <w:rsid w:val="00AD2D7B"/>
    <w:rsid w:val="00AE0E14"/>
    <w:rsid w:val="00AE1FCA"/>
    <w:rsid w:val="00AE348C"/>
    <w:rsid w:val="00AF44C1"/>
    <w:rsid w:val="00AF7C4E"/>
    <w:rsid w:val="00B00E09"/>
    <w:rsid w:val="00B06823"/>
    <w:rsid w:val="00B07D39"/>
    <w:rsid w:val="00B07FBB"/>
    <w:rsid w:val="00B1243F"/>
    <w:rsid w:val="00B175DE"/>
    <w:rsid w:val="00B200C8"/>
    <w:rsid w:val="00B21349"/>
    <w:rsid w:val="00B21B92"/>
    <w:rsid w:val="00B230E1"/>
    <w:rsid w:val="00B2367D"/>
    <w:rsid w:val="00B32A1E"/>
    <w:rsid w:val="00B341F4"/>
    <w:rsid w:val="00B3659D"/>
    <w:rsid w:val="00B42366"/>
    <w:rsid w:val="00B432DE"/>
    <w:rsid w:val="00B451BB"/>
    <w:rsid w:val="00B46684"/>
    <w:rsid w:val="00B4678A"/>
    <w:rsid w:val="00B532C7"/>
    <w:rsid w:val="00B56BC1"/>
    <w:rsid w:val="00B57891"/>
    <w:rsid w:val="00B60DA8"/>
    <w:rsid w:val="00B631B4"/>
    <w:rsid w:val="00B64262"/>
    <w:rsid w:val="00B67451"/>
    <w:rsid w:val="00B70C21"/>
    <w:rsid w:val="00B713A4"/>
    <w:rsid w:val="00B72DCD"/>
    <w:rsid w:val="00B73DFE"/>
    <w:rsid w:val="00B76546"/>
    <w:rsid w:val="00B80FF0"/>
    <w:rsid w:val="00B8175C"/>
    <w:rsid w:val="00B818C7"/>
    <w:rsid w:val="00B824FC"/>
    <w:rsid w:val="00B90E78"/>
    <w:rsid w:val="00B91113"/>
    <w:rsid w:val="00BA12B2"/>
    <w:rsid w:val="00BA146D"/>
    <w:rsid w:val="00BA549F"/>
    <w:rsid w:val="00BB3FF8"/>
    <w:rsid w:val="00BC15D9"/>
    <w:rsid w:val="00BC19BC"/>
    <w:rsid w:val="00BC26CD"/>
    <w:rsid w:val="00BC3D76"/>
    <w:rsid w:val="00BD1B2F"/>
    <w:rsid w:val="00BD3662"/>
    <w:rsid w:val="00BD6D65"/>
    <w:rsid w:val="00BE0E3C"/>
    <w:rsid w:val="00BE6461"/>
    <w:rsid w:val="00BE6750"/>
    <w:rsid w:val="00BF437C"/>
    <w:rsid w:val="00C020BC"/>
    <w:rsid w:val="00C02E6E"/>
    <w:rsid w:val="00C13470"/>
    <w:rsid w:val="00C13BAA"/>
    <w:rsid w:val="00C22823"/>
    <w:rsid w:val="00C243C9"/>
    <w:rsid w:val="00C261A2"/>
    <w:rsid w:val="00C364EF"/>
    <w:rsid w:val="00C37FF9"/>
    <w:rsid w:val="00C47C1D"/>
    <w:rsid w:val="00C61543"/>
    <w:rsid w:val="00C639EA"/>
    <w:rsid w:val="00C65B0B"/>
    <w:rsid w:val="00C663D5"/>
    <w:rsid w:val="00C67738"/>
    <w:rsid w:val="00C7172F"/>
    <w:rsid w:val="00C73F40"/>
    <w:rsid w:val="00C7578D"/>
    <w:rsid w:val="00C75999"/>
    <w:rsid w:val="00C76330"/>
    <w:rsid w:val="00C82596"/>
    <w:rsid w:val="00C835BA"/>
    <w:rsid w:val="00C8500C"/>
    <w:rsid w:val="00C91EFE"/>
    <w:rsid w:val="00C94462"/>
    <w:rsid w:val="00C95B5A"/>
    <w:rsid w:val="00CA2162"/>
    <w:rsid w:val="00CA2961"/>
    <w:rsid w:val="00CA4086"/>
    <w:rsid w:val="00CA47BB"/>
    <w:rsid w:val="00CA5E8B"/>
    <w:rsid w:val="00CA7505"/>
    <w:rsid w:val="00CB218F"/>
    <w:rsid w:val="00CB4DD1"/>
    <w:rsid w:val="00CB597B"/>
    <w:rsid w:val="00CC3BD2"/>
    <w:rsid w:val="00CC57CC"/>
    <w:rsid w:val="00CD1189"/>
    <w:rsid w:val="00CD1423"/>
    <w:rsid w:val="00CD4B1D"/>
    <w:rsid w:val="00CD72CF"/>
    <w:rsid w:val="00CD7CB0"/>
    <w:rsid w:val="00CD7F24"/>
    <w:rsid w:val="00CE0945"/>
    <w:rsid w:val="00CE4140"/>
    <w:rsid w:val="00CE67E4"/>
    <w:rsid w:val="00CF4C8E"/>
    <w:rsid w:val="00CF7AF5"/>
    <w:rsid w:val="00D07C03"/>
    <w:rsid w:val="00D1055B"/>
    <w:rsid w:val="00D1351A"/>
    <w:rsid w:val="00D13C04"/>
    <w:rsid w:val="00D14AC0"/>
    <w:rsid w:val="00D1503A"/>
    <w:rsid w:val="00D15200"/>
    <w:rsid w:val="00D217F3"/>
    <w:rsid w:val="00D23D42"/>
    <w:rsid w:val="00D26CD8"/>
    <w:rsid w:val="00D32D26"/>
    <w:rsid w:val="00D35740"/>
    <w:rsid w:val="00D36EB6"/>
    <w:rsid w:val="00D412C1"/>
    <w:rsid w:val="00D41E7C"/>
    <w:rsid w:val="00D4268F"/>
    <w:rsid w:val="00D43813"/>
    <w:rsid w:val="00D6008E"/>
    <w:rsid w:val="00D61FFA"/>
    <w:rsid w:val="00D71965"/>
    <w:rsid w:val="00D75394"/>
    <w:rsid w:val="00D81521"/>
    <w:rsid w:val="00D879B5"/>
    <w:rsid w:val="00D9340E"/>
    <w:rsid w:val="00D96023"/>
    <w:rsid w:val="00D96FE9"/>
    <w:rsid w:val="00DA7385"/>
    <w:rsid w:val="00DA7748"/>
    <w:rsid w:val="00DB3FEE"/>
    <w:rsid w:val="00DC357F"/>
    <w:rsid w:val="00DC6E8B"/>
    <w:rsid w:val="00DC7F54"/>
    <w:rsid w:val="00DD1476"/>
    <w:rsid w:val="00DD1E02"/>
    <w:rsid w:val="00DD4200"/>
    <w:rsid w:val="00DD5900"/>
    <w:rsid w:val="00DE3C74"/>
    <w:rsid w:val="00DE56FD"/>
    <w:rsid w:val="00DE59A2"/>
    <w:rsid w:val="00DF14E3"/>
    <w:rsid w:val="00DF3A6B"/>
    <w:rsid w:val="00DF6D7C"/>
    <w:rsid w:val="00DF75EF"/>
    <w:rsid w:val="00E00CFC"/>
    <w:rsid w:val="00E04E7D"/>
    <w:rsid w:val="00E05663"/>
    <w:rsid w:val="00E10459"/>
    <w:rsid w:val="00E10717"/>
    <w:rsid w:val="00E1347C"/>
    <w:rsid w:val="00E360B1"/>
    <w:rsid w:val="00E4118D"/>
    <w:rsid w:val="00E43EDD"/>
    <w:rsid w:val="00E44E5E"/>
    <w:rsid w:val="00E46BD0"/>
    <w:rsid w:val="00E51427"/>
    <w:rsid w:val="00E541A0"/>
    <w:rsid w:val="00E577B3"/>
    <w:rsid w:val="00E63422"/>
    <w:rsid w:val="00E63F5D"/>
    <w:rsid w:val="00E64B58"/>
    <w:rsid w:val="00E66088"/>
    <w:rsid w:val="00E706A1"/>
    <w:rsid w:val="00E72B1B"/>
    <w:rsid w:val="00E74466"/>
    <w:rsid w:val="00E755FF"/>
    <w:rsid w:val="00E762E3"/>
    <w:rsid w:val="00E76F04"/>
    <w:rsid w:val="00E77772"/>
    <w:rsid w:val="00E80D12"/>
    <w:rsid w:val="00E851CD"/>
    <w:rsid w:val="00E90986"/>
    <w:rsid w:val="00E95F3B"/>
    <w:rsid w:val="00EA02DF"/>
    <w:rsid w:val="00EA0825"/>
    <w:rsid w:val="00EA6E3E"/>
    <w:rsid w:val="00EA70A5"/>
    <w:rsid w:val="00EB2131"/>
    <w:rsid w:val="00EB2B7D"/>
    <w:rsid w:val="00EB5876"/>
    <w:rsid w:val="00EB721D"/>
    <w:rsid w:val="00EC3234"/>
    <w:rsid w:val="00EC5539"/>
    <w:rsid w:val="00ED09A0"/>
    <w:rsid w:val="00ED1BAB"/>
    <w:rsid w:val="00EE0756"/>
    <w:rsid w:val="00EF3648"/>
    <w:rsid w:val="00EF550B"/>
    <w:rsid w:val="00EF5D79"/>
    <w:rsid w:val="00EF74B1"/>
    <w:rsid w:val="00F005AA"/>
    <w:rsid w:val="00F00FA3"/>
    <w:rsid w:val="00F01EEE"/>
    <w:rsid w:val="00F02D4A"/>
    <w:rsid w:val="00F03599"/>
    <w:rsid w:val="00F06F1B"/>
    <w:rsid w:val="00F123B8"/>
    <w:rsid w:val="00F13EA9"/>
    <w:rsid w:val="00F1592A"/>
    <w:rsid w:val="00F22F3D"/>
    <w:rsid w:val="00F27229"/>
    <w:rsid w:val="00F30000"/>
    <w:rsid w:val="00F32F04"/>
    <w:rsid w:val="00F35C92"/>
    <w:rsid w:val="00F3657E"/>
    <w:rsid w:val="00F367C1"/>
    <w:rsid w:val="00F36809"/>
    <w:rsid w:val="00F40DA8"/>
    <w:rsid w:val="00F46E7B"/>
    <w:rsid w:val="00F46F8A"/>
    <w:rsid w:val="00F5695D"/>
    <w:rsid w:val="00F57D77"/>
    <w:rsid w:val="00F607FD"/>
    <w:rsid w:val="00F60AC9"/>
    <w:rsid w:val="00F61454"/>
    <w:rsid w:val="00F62C5C"/>
    <w:rsid w:val="00F67780"/>
    <w:rsid w:val="00F71EC5"/>
    <w:rsid w:val="00F72CFD"/>
    <w:rsid w:val="00F757F3"/>
    <w:rsid w:val="00F75BBC"/>
    <w:rsid w:val="00F77B77"/>
    <w:rsid w:val="00F80878"/>
    <w:rsid w:val="00F854EB"/>
    <w:rsid w:val="00F879FE"/>
    <w:rsid w:val="00F900A0"/>
    <w:rsid w:val="00F900CD"/>
    <w:rsid w:val="00F96E5E"/>
    <w:rsid w:val="00FA2E18"/>
    <w:rsid w:val="00FA4929"/>
    <w:rsid w:val="00FA6084"/>
    <w:rsid w:val="00FA76BF"/>
    <w:rsid w:val="00FB0D48"/>
    <w:rsid w:val="00FB6959"/>
    <w:rsid w:val="00FC13BA"/>
    <w:rsid w:val="00FC4F3E"/>
    <w:rsid w:val="00FC6F18"/>
    <w:rsid w:val="00FD40A5"/>
    <w:rsid w:val="00FD6531"/>
    <w:rsid w:val="00FE0321"/>
    <w:rsid w:val="00FE6577"/>
    <w:rsid w:val="00FE6714"/>
    <w:rsid w:val="00FF1726"/>
    <w:rsid w:val="00FF2ED2"/>
    <w:rsid w:val="00FF44C6"/>
    <w:rsid w:val="00FF56CD"/>
    <w:rsid w:val="00FF5958"/>
    <w:rsid w:val="00FF6F0E"/>
    <w:rsid w:val="00FF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A06796"/>
  <w15:docId w15:val="{E142FE65-15A9-4736-B14A-5F33F97B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2304"/>
    <w:pPr>
      <w:spacing w:line="260" w:lineRule="atLeast"/>
      <w:jc w:val="both"/>
    </w:pPr>
    <w:rPr>
      <w:rFonts w:ascii="Palatino Linotype" w:hAnsi="Palatino Linotype"/>
      <w:color w:val="000000"/>
    </w:rPr>
  </w:style>
  <w:style w:type="paragraph" w:styleId="berschrift1">
    <w:name w:val="heading 1"/>
    <w:basedOn w:val="Standard"/>
    <w:link w:val="berschrift1Zchn"/>
    <w:uiPriority w:val="9"/>
    <w:qFormat/>
    <w:rsid w:val="00160E2A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B7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7F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7F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7F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7FA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7FA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7FA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7FA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DPI11articletype">
    <w:name w:val="MDPI_1.1_article_type"/>
    <w:next w:val="Standard"/>
    <w:qFormat/>
    <w:rsid w:val="00522304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Standard"/>
    <w:qFormat/>
    <w:rsid w:val="00522304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Standard"/>
    <w:qFormat/>
    <w:rsid w:val="00522304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Standard"/>
    <w:next w:val="Standard"/>
    <w:qFormat/>
    <w:rsid w:val="00522304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522304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Standard"/>
    <w:qFormat/>
    <w:rsid w:val="00522304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Standard"/>
    <w:qFormat/>
    <w:rsid w:val="00522304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522304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NormaleTabelle"/>
    <w:uiPriority w:val="99"/>
    <w:rsid w:val="0046726B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ellenraster">
    <w:name w:val="Table Grid"/>
    <w:basedOn w:val="NormaleTabelle"/>
    <w:uiPriority w:val="39"/>
    <w:rsid w:val="00522304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522304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uzeileZchn">
    <w:name w:val="Fußzeile Zchn"/>
    <w:link w:val="Fuzeile"/>
    <w:uiPriority w:val="99"/>
    <w:rsid w:val="00522304"/>
    <w:rPr>
      <w:rFonts w:ascii="Palatino Linotype" w:hAnsi="Palatino Linotype"/>
      <w:noProof/>
      <w:color w:val="000000"/>
      <w:szCs w:val="18"/>
    </w:rPr>
  </w:style>
  <w:style w:type="paragraph" w:styleId="Kopfzeile">
    <w:name w:val="header"/>
    <w:basedOn w:val="Standard"/>
    <w:link w:val="KopfzeileZchn"/>
    <w:uiPriority w:val="99"/>
    <w:rsid w:val="00522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KopfzeileZchn">
    <w:name w:val="Kopfzeile Zchn"/>
    <w:link w:val="Kopfzeile"/>
    <w:uiPriority w:val="99"/>
    <w:rsid w:val="00522304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522304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522304"/>
    <w:pPr>
      <w:ind w:firstLine="0"/>
    </w:pPr>
  </w:style>
  <w:style w:type="paragraph" w:customStyle="1" w:styleId="MDPI31text">
    <w:name w:val="MDPI_3.1_text"/>
    <w:link w:val="MDPI31textChar"/>
    <w:qFormat/>
    <w:rsid w:val="00322BD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522304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522304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522304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522304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522304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522304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522304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522304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522304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7D1435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522304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522304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522304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522304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522304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522304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522304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522304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522304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E213E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Sprechblasentext">
    <w:name w:val="Balloon Text"/>
    <w:basedOn w:val="Standard"/>
    <w:link w:val="SprechblasentextZchn"/>
    <w:uiPriority w:val="99"/>
    <w:rsid w:val="00522304"/>
    <w:rPr>
      <w:rFonts w:cs="Tahoma"/>
      <w:szCs w:val="18"/>
    </w:rPr>
  </w:style>
  <w:style w:type="character" w:customStyle="1" w:styleId="SprechblasentextZchn">
    <w:name w:val="Sprechblasentext Zchn"/>
    <w:link w:val="Sprechblasentext"/>
    <w:uiPriority w:val="99"/>
    <w:rsid w:val="00522304"/>
    <w:rPr>
      <w:rFonts w:ascii="Palatino Linotype" w:hAnsi="Palatino Linotype" w:cs="Tahoma"/>
      <w:noProof/>
      <w:color w:val="000000"/>
      <w:szCs w:val="18"/>
    </w:rPr>
  </w:style>
  <w:style w:type="character" w:styleId="Zeilennummer">
    <w:name w:val="line number"/>
    <w:uiPriority w:val="99"/>
    <w:rsid w:val="00284BEB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NormaleTabelle"/>
    <w:uiPriority w:val="99"/>
    <w:rsid w:val="00522304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NSimSun" w:hAnsi="NSimSun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522304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C243C9"/>
    <w:rPr>
      <w:color w:val="605E5C"/>
      <w:shd w:val="clear" w:color="auto" w:fill="E1DFDD"/>
    </w:rPr>
  </w:style>
  <w:style w:type="table" w:customStyle="1" w:styleId="PlainTable41">
    <w:name w:val="Plain Table 41"/>
    <w:basedOn w:val="NormaleTabelle"/>
    <w:uiPriority w:val="44"/>
    <w:rsid w:val="00AE348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522304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522304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522304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522304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522304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522304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522304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522304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522304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522304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522304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522304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522304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522304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NormaleTabelle"/>
    <w:uiPriority w:val="99"/>
    <w:rsid w:val="00522304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522304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522304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522304"/>
  </w:style>
  <w:style w:type="paragraph" w:styleId="Literaturverzeichnis">
    <w:name w:val="Bibliography"/>
    <w:basedOn w:val="Standard"/>
    <w:next w:val="Standard"/>
    <w:uiPriority w:val="37"/>
    <w:unhideWhenUsed/>
    <w:rsid w:val="00522304"/>
    <w:pPr>
      <w:tabs>
        <w:tab w:val="left" w:pos="384"/>
      </w:tabs>
      <w:spacing w:after="240" w:line="240" w:lineRule="atLeast"/>
      <w:ind w:left="384" w:hanging="384"/>
    </w:pPr>
  </w:style>
  <w:style w:type="paragraph" w:styleId="Textkrper">
    <w:name w:val="Body Text"/>
    <w:link w:val="TextkrperZchn"/>
    <w:rsid w:val="00522304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TextkrperZchn">
    <w:name w:val="Textkörper Zchn"/>
    <w:link w:val="Textkrper"/>
    <w:rsid w:val="00522304"/>
    <w:rPr>
      <w:rFonts w:ascii="Palatino Linotype" w:hAnsi="Palatino Linotype"/>
      <w:color w:val="000000"/>
      <w:sz w:val="24"/>
      <w:lang w:eastAsia="de-DE"/>
    </w:rPr>
  </w:style>
  <w:style w:type="character" w:styleId="Kommentarzeichen">
    <w:name w:val="annotation reference"/>
    <w:uiPriority w:val="99"/>
    <w:rsid w:val="00522304"/>
    <w:rPr>
      <w:sz w:val="21"/>
      <w:szCs w:val="21"/>
    </w:rPr>
  </w:style>
  <w:style w:type="paragraph" w:styleId="Kommentartext">
    <w:name w:val="annotation text"/>
    <w:basedOn w:val="Standard"/>
    <w:link w:val="KommentartextZchn"/>
    <w:uiPriority w:val="99"/>
    <w:rsid w:val="00522304"/>
  </w:style>
  <w:style w:type="character" w:customStyle="1" w:styleId="KommentartextZchn">
    <w:name w:val="Kommentartext Zchn"/>
    <w:link w:val="Kommentartext"/>
    <w:uiPriority w:val="99"/>
    <w:rsid w:val="00522304"/>
    <w:rPr>
      <w:rFonts w:ascii="Palatino Linotype" w:hAnsi="Palatino Linotype"/>
      <w:noProof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522304"/>
    <w:rPr>
      <w:b/>
      <w:bCs/>
    </w:rPr>
  </w:style>
  <w:style w:type="character" w:customStyle="1" w:styleId="KommentarthemaZchn">
    <w:name w:val="Kommentarthema Zchn"/>
    <w:link w:val="Kommentarthema"/>
    <w:rsid w:val="00522304"/>
    <w:rPr>
      <w:rFonts w:ascii="Palatino Linotype" w:hAnsi="Palatino Linotype"/>
      <w:b/>
      <w:bCs/>
      <w:noProof/>
      <w:color w:val="000000"/>
    </w:rPr>
  </w:style>
  <w:style w:type="character" w:styleId="Endnotenzeichen">
    <w:name w:val="endnote reference"/>
    <w:rsid w:val="00522304"/>
    <w:rPr>
      <w:vertAlign w:val="superscript"/>
    </w:rPr>
  </w:style>
  <w:style w:type="paragraph" w:styleId="Endnotentext">
    <w:name w:val="endnote text"/>
    <w:basedOn w:val="Standard"/>
    <w:link w:val="EndnotentextZchn"/>
    <w:semiHidden/>
    <w:unhideWhenUsed/>
    <w:rsid w:val="00522304"/>
    <w:pPr>
      <w:spacing w:line="240" w:lineRule="auto"/>
    </w:pPr>
  </w:style>
  <w:style w:type="character" w:customStyle="1" w:styleId="EndnotentextZchn">
    <w:name w:val="Endnotentext Zchn"/>
    <w:link w:val="Endnotentext"/>
    <w:semiHidden/>
    <w:rsid w:val="00522304"/>
    <w:rPr>
      <w:rFonts w:ascii="Palatino Linotype" w:hAnsi="Palatino Linotype"/>
      <w:noProof/>
      <w:color w:val="000000"/>
    </w:rPr>
  </w:style>
  <w:style w:type="character" w:styleId="BesuchterLink">
    <w:name w:val="FollowedHyperlink"/>
    <w:rsid w:val="00522304"/>
    <w:rPr>
      <w:color w:val="954F72"/>
      <w:u w:val="single"/>
    </w:rPr>
  </w:style>
  <w:style w:type="paragraph" w:styleId="Funotentext">
    <w:name w:val="footnote text"/>
    <w:basedOn w:val="Standard"/>
    <w:link w:val="FunotentextZchn"/>
    <w:semiHidden/>
    <w:unhideWhenUsed/>
    <w:rsid w:val="00522304"/>
    <w:pPr>
      <w:spacing w:line="240" w:lineRule="auto"/>
    </w:pPr>
  </w:style>
  <w:style w:type="character" w:customStyle="1" w:styleId="FunotentextZchn">
    <w:name w:val="Fußnotentext Zchn"/>
    <w:link w:val="Funotentext"/>
    <w:semiHidden/>
    <w:rsid w:val="00522304"/>
    <w:rPr>
      <w:rFonts w:ascii="Palatino Linotype" w:hAnsi="Palatino Linotype"/>
      <w:noProof/>
      <w:color w:val="000000"/>
    </w:rPr>
  </w:style>
  <w:style w:type="paragraph" w:styleId="StandardWeb">
    <w:name w:val="Normal (Web)"/>
    <w:basedOn w:val="Standard"/>
    <w:uiPriority w:val="99"/>
    <w:rsid w:val="00522304"/>
    <w:rPr>
      <w:szCs w:val="24"/>
    </w:rPr>
  </w:style>
  <w:style w:type="paragraph" w:customStyle="1" w:styleId="MsoFootnoteText0">
    <w:name w:val="MsoFootnoteText"/>
    <w:basedOn w:val="StandardWeb"/>
    <w:qFormat/>
    <w:rsid w:val="00522304"/>
    <w:rPr>
      <w:rFonts w:ascii="Times New Roman" w:hAnsi="Times New Roman"/>
    </w:rPr>
  </w:style>
  <w:style w:type="character" w:styleId="Seitenzahl">
    <w:name w:val="page number"/>
    <w:rsid w:val="00522304"/>
  </w:style>
  <w:style w:type="character" w:styleId="Platzhaltertext">
    <w:name w:val="Placeholder Text"/>
    <w:uiPriority w:val="99"/>
    <w:semiHidden/>
    <w:rsid w:val="00522304"/>
    <w:rPr>
      <w:color w:val="808080"/>
    </w:rPr>
  </w:style>
  <w:style w:type="character" w:customStyle="1" w:styleId="current-selection">
    <w:name w:val="current-selection"/>
    <w:basedOn w:val="Absatz-Standardschriftart"/>
    <w:rsid w:val="002B7CB4"/>
  </w:style>
  <w:style w:type="paragraph" w:customStyle="1" w:styleId="EndNoteBibliographyTitle">
    <w:name w:val="EndNote Bibliography Title"/>
    <w:basedOn w:val="Standard"/>
    <w:link w:val="EndNoteBibliographyTitleChar"/>
    <w:rsid w:val="00EF550B"/>
    <w:pPr>
      <w:jc w:val="center"/>
    </w:pPr>
    <w:rPr>
      <w:sz w:val="18"/>
    </w:rPr>
  </w:style>
  <w:style w:type="character" w:customStyle="1" w:styleId="MDPI31textChar">
    <w:name w:val="MDPI_3.1_text Char"/>
    <w:basedOn w:val="Absatz-Standardschriftart"/>
    <w:link w:val="MDPI31text"/>
    <w:rsid w:val="00EF550B"/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character" w:customStyle="1" w:styleId="EndNoteBibliographyTitleChar">
    <w:name w:val="EndNote Bibliography Title Char"/>
    <w:basedOn w:val="MDPI31textChar"/>
    <w:link w:val="EndNoteBibliographyTitle"/>
    <w:rsid w:val="00EF550B"/>
    <w:rPr>
      <w:rFonts w:ascii="Palatino Linotype" w:eastAsia="Times New Roman" w:hAnsi="Palatino Linotype"/>
      <w:noProof/>
      <w:snapToGrid/>
      <w:color w:val="000000"/>
      <w:sz w:val="18"/>
      <w:szCs w:val="22"/>
      <w:lang w:eastAsia="de-DE" w:bidi="en-US"/>
    </w:rPr>
  </w:style>
  <w:style w:type="paragraph" w:customStyle="1" w:styleId="EndNoteBibliography">
    <w:name w:val="EndNote Bibliography"/>
    <w:basedOn w:val="Standard"/>
    <w:link w:val="EndNoteBibliographyChar"/>
    <w:rsid w:val="00EF550B"/>
    <w:pPr>
      <w:spacing w:line="240" w:lineRule="atLeast"/>
    </w:pPr>
    <w:rPr>
      <w:sz w:val="18"/>
    </w:rPr>
  </w:style>
  <w:style w:type="character" w:customStyle="1" w:styleId="EndNoteBibliographyChar">
    <w:name w:val="EndNote Bibliography Char"/>
    <w:basedOn w:val="MDPI31textChar"/>
    <w:link w:val="EndNoteBibliography"/>
    <w:rsid w:val="00EF550B"/>
    <w:rPr>
      <w:rFonts w:ascii="Palatino Linotype" w:eastAsia="Times New Roman" w:hAnsi="Palatino Linotype"/>
      <w:noProof/>
      <w:snapToGrid/>
      <w:color w:val="000000"/>
      <w:sz w:val="18"/>
      <w:szCs w:val="22"/>
      <w:lang w:eastAsia="de-DE" w:bidi="en-US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1647A1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60E2A"/>
    <w:rPr>
      <w:rFonts w:ascii="Times New Roman" w:eastAsia="Times New Roman" w:hAnsi="Times New Roman"/>
      <w:b/>
      <w:bCs/>
      <w:kern w:val="36"/>
      <w:sz w:val="48"/>
      <w:szCs w:val="48"/>
      <w:lang w:val="de-DE" w:eastAsia="de-DE"/>
    </w:rPr>
  </w:style>
  <w:style w:type="paragraph" w:styleId="berarbeitung">
    <w:name w:val="Revision"/>
    <w:hidden/>
    <w:uiPriority w:val="99"/>
    <w:semiHidden/>
    <w:rsid w:val="00160E2A"/>
    <w:rPr>
      <w:rFonts w:ascii="Palatino Linotype" w:hAnsi="Palatino Linotype"/>
      <w:noProof/>
      <w:color w:val="00000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217B"/>
    <w:rPr>
      <w:color w:val="605E5C"/>
      <w:shd w:val="clear" w:color="auto" w:fill="E1DFDD"/>
    </w:rPr>
  </w:style>
  <w:style w:type="character" w:customStyle="1" w:styleId="citation-doi">
    <w:name w:val="citation-doi"/>
    <w:basedOn w:val="Absatz-Standardschriftart"/>
    <w:rsid w:val="00CF7AF5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F3A6B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052E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itaviBibliographyEntry">
    <w:name w:val="Citavi Bibliography Entry"/>
    <w:basedOn w:val="Standard"/>
    <w:link w:val="CitaviBibliographyEntryZchn"/>
    <w:rsid w:val="004B7FAE"/>
    <w:pPr>
      <w:jc w:val="left"/>
    </w:pPr>
    <w:rPr>
      <w:rFonts w:eastAsia="Times New Roman"/>
      <w:szCs w:val="22"/>
      <w:lang w:eastAsia="de-DE" w:bidi="en-US"/>
    </w:rPr>
  </w:style>
  <w:style w:type="character" w:customStyle="1" w:styleId="CitaviBibliographyEntryZchn">
    <w:name w:val="Citavi Bibliography Entry Zchn"/>
    <w:basedOn w:val="MDPI31textChar"/>
    <w:link w:val="CitaviBibliographyEntry"/>
    <w:rsid w:val="004B7FAE"/>
    <w:rPr>
      <w:rFonts w:ascii="Palatino Linotype" w:eastAsia="Times New Roman" w:hAnsi="Palatino Linotype"/>
      <w:noProof/>
      <w:snapToGrid/>
      <w:color w:val="000000"/>
      <w:szCs w:val="22"/>
      <w:lang w:eastAsia="de-DE" w:bidi="en-US"/>
    </w:rPr>
  </w:style>
  <w:style w:type="paragraph" w:customStyle="1" w:styleId="CitaviBibliographyHeading">
    <w:name w:val="Citavi Bibliography Heading"/>
    <w:basedOn w:val="berschrift1"/>
    <w:link w:val="CitaviBibliographyHeadingZchn"/>
    <w:rsid w:val="004B7FAE"/>
  </w:style>
  <w:style w:type="character" w:customStyle="1" w:styleId="CitaviBibliographyHeadingZchn">
    <w:name w:val="Citavi Bibliography Heading Zchn"/>
    <w:basedOn w:val="MDPI31textChar"/>
    <w:link w:val="CitaviBibliographyHeading"/>
    <w:rsid w:val="004B7FAE"/>
    <w:rPr>
      <w:rFonts w:ascii="Times New Roman" w:eastAsia="Times New Roman" w:hAnsi="Times New Roman"/>
      <w:b/>
      <w:bCs/>
      <w:snapToGrid/>
      <w:color w:val="000000"/>
      <w:kern w:val="36"/>
      <w:sz w:val="48"/>
      <w:szCs w:val="48"/>
      <w:lang w:val="de-DE" w:eastAsia="de-DE" w:bidi="en-US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4B7FAE"/>
    <w:pPr>
      <w:spacing w:line="360" w:lineRule="auto"/>
      <w:jc w:val="left"/>
      <w:outlineLvl w:val="9"/>
    </w:pPr>
    <w:rPr>
      <w:rFonts w:asciiTheme="minorHAnsi" w:hAnsiTheme="minorHAnsi" w:cstheme="minorHAnsi"/>
      <w:color w:val="000000" w:themeColor="text1"/>
      <w:sz w:val="22"/>
      <w:lang w:eastAsia="de-DE" w:bidi="en-US"/>
    </w:rPr>
  </w:style>
  <w:style w:type="character" w:customStyle="1" w:styleId="CitaviBibliographySubheading1Zchn">
    <w:name w:val="Citavi Bibliography Subheading 1 Zchn"/>
    <w:basedOn w:val="MDPI31textChar"/>
    <w:link w:val="CitaviBibliographySubheading1"/>
    <w:rsid w:val="004B7FAE"/>
    <w:rPr>
      <w:rFonts w:asciiTheme="minorHAnsi" w:eastAsiaTheme="majorEastAsia" w:hAnsiTheme="minorHAnsi" w:cstheme="minorHAnsi"/>
      <w:noProof/>
      <w:snapToGrid/>
      <w:color w:val="000000" w:themeColor="text1"/>
      <w:sz w:val="22"/>
      <w:szCs w:val="26"/>
      <w:lang w:eastAsia="de-DE" w:bidi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7FAE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4B7FAE"/>
    <w:pPr>
      <w:spacing w:line="360" w:lineRule="auto"/>
      <w:jc w:val="left"/>
      <w:outlineLvl w:val="9"/>
    </w:pPr>
    <w:rPr>
      <w:rFonts w:asciiTheme="minorHAnsi" w:hAnsiTheme="minorHAnsi" w:cstheme="minorHAnsi"/>
      <w:color w:val="000000" w:themeColor="text1"/>
      <w:sz w:val="22"/>
      <w:lang w:eastAsia="de-DE" w:bidi="en-US"/>
    </w:rPr>
  </w:style>
  <w:style w:type="character" w:customStyle="1" w:styleId="CitaviBibliographySubheading2Zchn">
    <w:name w:val="Citavi Bibliography Subheading 2 Zchn"/>
    <w:basedOn w:val="MDPI31textChar"/>
    <w:link w:val="CitaviBibliographySubheading2"/>
    <w:rsid w:val="004B7FAE"/>
    <w:rPr>
      <w:rFonts w:asciiTheme="minorHAnsi" w:eastAsiaTheme="majorEastAsia" w:hAnsiTheme="minorHAnsi" w:cstheme="minorHAnsi"/>
      <w:noProof/>
      <w:snapToGrid/>
      <w:color w:val="000000" w:themeColor="text1"/>
      <w:sz w:val="22"/>
      <w:szCs w:val="24"/>
      <w:lang w:eastAsia="de-DE" w:bidi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7FAE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4B7FAE"/>
    <w:pPr>
      <w:spacing w:line="360" w:lineRule="auto"/>
      <w:jc w:val="left"/>
      <w:outlineLvl w:val="9"/>
    </w:pPr>
    <w:rPr>
      <w:rFonts w:asciiTheme="minorHAnsi" w:hAnsiTheme="minorHAnsi" w:cstheme="minorHAnsi"/>
      <w:color w:val="000000" w:themeColor="text1"/>
      <w:sz w:val="22"/>
      <w:szCs w:val="22"/>
      <w:lang w:eastAsia="de-DE" w:bidi="en-US"/>
    </w:rPr>
  </w:style>
  <w:style w:type="character" w:customStyle="1" w:styleId="CitaviBibliographySubheading3Zchn">
    <w:name w:val="Citavi Bibliography Subheading 3 Zchn"/>
    <w:basedOn w:val="MDPI31textChar"/>
    <w:link w:val="CitaviBibliographySubheading3"/>
    <w:rsid w:val="004B7FAE"/>
    <w:rPr>
      <w:rFonts w:asciiTheme="minorHAnsi" w:eastAsiaTheme="majorEastAsia" w:hAnsiTheme="minorHAnsi" w:cstheme="minorHAnsi"/>
      <w:i/>
      <w:iCs/>
      <w:noProof/>
      <w:snapToGrid/>
      <w:color w:val="000000" w:themeColor="text1"/>
      <w:sz w:val="22"/>
      <w:szCs w:val="22"/>
      <w:lang w:eastAsia="de-DE" w:bidi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7FAE"/>
    <w:rPr>
      <w:rFonts w:asciiTheme="majorHAnsi" w:eastAsiaTheme="majorEastAsia" w:hAnsiTheme="majorHAnsi" w:cstheme="majorBidi"/>
      <w:i/>
      <w:iCs/>
      <w:noProof/>
      <w:color w:val="2E74B5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4B7FAE"/>
    <w:pPr>
      <w:spacing w:line="360" w:lineRule="auto"/>
      <w:jc w:val="left"/>
      <w:outlineLvl w:val="9"/>
    </w:pPr>
    <w:rPr>
      <w:rFonts w:asciiTheme="minorHAnsi" w:hAnsiTheme="minorHAnsi" w:cstheme="minorHAnsi"/>
      <w:color w:val="000000" w:themeColor="text1"/>
      <w:sz w:val="22"/>
      <w:szCs w:val="22"/>
      <w:lang w:eastAsia="de-DE" w:bidi="en-US"/>
    </w:rPr>
  </w:style>
  <w:style w:type="character" w:customStyle="1" w:styleId="CitaviBibliographySubheading4Zchn">
    <w:name w:val="Citavi Bibliography Subheading 4 Zchn"/>
    <w:basedOn w:val="MDPI31textChar"/>
    <w:link w:val="CitaviBibliographySubheading4"/>
    <w:rsid w:val="004B7FAE"/>
    <w:rPr>
      <w:rFonts w:asciiTheme="minorHAnsi" w:eastAsiaTheme="majorEastAsia" w:hAnsiTheme="minorHAnsi" w:cstheme="minorHAnsi"/>
      <w:noProof/>
      <w:snapToGrid/>
      <w:color w:val="000000" w:themeColor="text1"/>
      <w:sz w:val="22"/>
      <w:szCs w:val="22"/>
      <w:lang w:eastAsia="de-DE" w:bidi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7FAE"/>
    <w:rPr>
      <w:rFonts w:asciiTheme="majorHAnsi" w:eastAsiaTheme="majorEastAsia" w:hAnsiTheme="majorHAnsi" w:cstheme="majorBidi"/>
      <w:noProof/>
      <w:color w:val="2E74B5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4B7FAE"/>
    <w:pPr>
      <w:spacing w:line="360" w:lineRule="auto"/>
      <w:jc w:val="left"/>
      <w:outlineLvl w:val="9"/>
    </w:pPr>
    <w:rPr>
      <w:rFonts w:asciiTheme="minorHAnsi" w:hAnsiTheme="minorHAnsi" w:cstheme="minorHAnsi"/>
      <w:color w:val="000000" w:themeColor="text1"/>
      <w:sz w:val="22"/>
      <w:szCs w:val="22"/>
      <w:lang w:eastAsia="de-DE" w:bidi="en-US"/>
    </w:rPr>
  </w:style>
  <w:style w:type="character" w:customStyle="1" w:styleId="CitaviBibliographySubheading5Zchn">
    <w:name w:val="Citavi Bibliography Subheading 5 Zchn"/>
    <w:basedOn w:val="MDPI31textChar"/>
    <w:link w:val="CitaviBibliographySubheading5"/>
    <w:rsid w:val="004B7FAE"/>
    <w:rPr>
      <w:rFonts w:asciiTheme="minorHAnsi" w:eastAsiaTheme="majorEastAsia" w:hAnsiTheme="minorHAnsi" w:cstheme="minorHAnsi"/>
      <w:noProof/>
      <w:snapToGrid/>
      <w:color w:val="000000" w:themeColor="text1"/>
      <w:sz w:val="22"/>
      <w:szCs w:val="22"/>
      <w:lang w:eastAsia="de-DE" w:bidi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7FAE"/>
    <w:rPr>
      <w:rFonts w:asciiTheme="majorHAnsi" w:eastAsiaTheme="majorEastAsia" w:hAnsiTheme="majorHAnsi" w:cstheme="majorBidi"/>
      <w:noProof/>
      <w:color w:val="1F4D78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4B7FAE"/>
    <w:pPr>
      <w:spacing w:line="360" w:lineRule="auto"/>
      <w:jc w:val="left"/>
      <w:outlineLvl w:val="9"/>
    </w:pPr>
    <w:rPr>
      <w:rFonts w:asciiTheme="minorHAnsi" w:hAnsiTheme="minorHAnsi" w:cstheme="minorHAnsi"/>
      <w:color w:val="000000" w:themeColor="text1"/>
      <w:sz w:val="22"/>
      <w:szCs w:val="22"/>
      <w:lang w:eastAsia="de-DE" w:bidi="en-US"/>
    </w:rPr>
  </w:style>
  <w:style w:type="character" w:customStyle="1" w:styleId="CitaviBibliographySubheading6Zchn">
    <w:name w:val="Citavi Bibliography Subheading 6 Zchn"/>
    <w:basedOn w:val="MDPI31textChar"/>
    <w:link w:val="CitaviBibliographySubheading6"/>
    <w:rsid w:val="004B7FAE"/>
    <w:rPr>
      <w:rFonts w:asciiTheme="minorHAnsi" w:eastAsiaTheme="majorEastAsia" w:hAnsiTheme="minorHAnsi" w:cstheme="minorHAnsi"/>
      <w:i/>
      <w:iCs/>
      <w:noProof/>
      <w:snapToGrid/>
      <w:color w:val="000000" w:themeColor="text1"/>
      <w:sz w:val="22"/>
      <w:szCs w:val="22"/>
      <w:lang w:eastAsia="de-DE" w:bidi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7FAE"/>
    <w:rPr>
      <w:rFonts w:asciiTheme="majorHAnsi" w:eastAsiaTheme="majorEastAsia" w:hAnsiTheme="majorHAnsi" w:cstheme="majorBidi"/>
      <w:i/>
      <w:iCs/>
      <w:noProof/>
      <w:color w:val="1F4D78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4B7FAE"/>
    <w:pPr>
      <w:spacing w:line="360" w:lineRule="auto"/>
      <w:jc w:val="left"/>
      <w:outlineLvl w:val="9"/>
    </w:pPr>
    <w:rPr>
      <w:rFonts w:asciiTheme="minorHAnsi" w:hAnsiTheme="minorHAnsi" w:cstheme="minorHAnsi"/>
      <w:color w:val="000000" w:themeColor="text1"/>
      <w:sz w:val="22"/>
      <w:lang w:eastAsia="de-DE" w:bidi="en-US"/>
    </w:rPr>
  </w:style>
  <w:style w:type="character" w:customStyle="1" w:styleId="CitaviBibliographySubheading7Zchn">
    <w:name w:val="Citavi Bibliography Subheading 7 Zchn"/>
    <w:basedOn w:val="MDPI31textChar"/>
    <w:link w:val="CitaviBibliographySubheading7"/>
    <w:rsid w:val="004B7FAE"/>
    <w:rPr>
      <w:rFonts w:asciiTheme="minorHAnsi" w:eastAsiaTheme="majorEastAsia" w:hAnsiTheme="minorHAnsi" w:cstheme="minorHAnsi"/>
      <w:noProof/>
      <w:snapToGrid/>
      <w:color w:val="000000" w:themeColor="text1"/>
      <w:sz w:val="22"/>
      <w:szCs w:val="21"/>
      <w:lang w:eastAsia="de-DE" w:bidi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7FAE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4B7FAE"/>
    <w:pPr>
      <w:spacing w:line="360" w:lineRule="auto"/>
      <w:jc w:val="left"/>
      <w:outlineLvl w:val="9"/>
    </w:pPr>
    <w:rPr>
      <w:rFonts w:asciiTheme="minorHAnsi" w:hAnsiTheme="minorHAnsi" w:cstheme="minorHAnsi"/>
      <w:color w:val="000000" w:themeColor="text1"/>
      <w:sz w:val="22"/>
      <w:lang w:eastAsia="de-DE" w:bidi="en-US"/>
    </w:rPr>
  </w:style>
  <w:style w:type="character" w:customStyle="1" w:styleId="CitaviBibliographySubheading8Zchn">
    <w:name w:val="Citavi Bibliography Subheading 8 Zchn"/>
    <w:basedOn w:val="MDPI31textChar"/>
    <w:link w:val="CitaviBibliographySubheading8"/>
    <w:rsid w:val="004B7FAE"/>
    <w:rPr>
      <w:rFonts w:asciiTheme="minorHAnsi" w:eastAsiaTheme="majorEastAsia" w:hAnsiTheme="minorHAnsi" w:cstheme="minorHAnsi"/>
      <w:i/>
      <w:iCs/>
      <w:noProof/>
      <w:snapToGrid/>
      <w:color w:val="000000" w:themeColor="text1"/>
      <w:sz w:val="22"/>
      <w:szCs w:val="21"/>
      <w:lang w:eastAsia="de-DE" w:bidi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7FAE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character" w:customStyle="1" w:styleId="identifier">
    <w:name w:val="identifier"/>
    <w:basedOn w:val="Absatz-Standardschriftart"/>
    <w:rsid w:val="00C61543"/>
  </w:style>
  <w:style w:type="paragraph" w:styleId="Listenabsatz">
    <w:name w:val="List Paragraph"/>
    <w:basedOn w:val="Standard"/>
    <w:uiPriority w:val="34"/>
    <w:qFormat/>
    <w:rsid w:val="00084D04"/>
    <w:pPr>
      <w:ind w:left="720"/>
      <w:contextualSpacing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6716C2"/>
    <w:rPr>
      <w:color w:val="605E5C"/>
      <w:shd w:val="clear" w:color="auto" w:fill="E1DFDD"/>
    </w:rPr>
  </w:style>
  <w:style w:type="character" w:customStyle="1" w:styleId="docsum-journal-citation">
    <w:name w:val="docsum-journal-citation"/>
    <w:basedOn w:val="Absatz-Standardschriftart"/>
    <w:rsid w:val="005E241F"/>
  </w:style>
  <w:style w:type="character" w:styleId="Hervorhebung">
    <w:name w:val="Emphasis"/>
    <w:basedOn w:val="Absatz-Standardschriftart"/>
    <w:uiPriority w:val="20"/>
    <w:qFormat/>
    <w:rsid w:val="00340E3D"/>
    <w:rPr>
      <w:i/>
      <w:iCs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942051"/>
    <w:rPr>
      <w:color w:val="605E5C"/>
      <w:shd w:val="clear" w:color="auto" w:fill="E1DFDD"/>
    </w:rPr>
  </w:style>
  <w:style w:type="character" w:customStyle="1" w:styleId="doi">
    <w:name w:val="doi"/>
    <w:basedOn w:val="Absatz-Standardschriftart"/>
    <w:rsid w:val="006D4A0B"/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845F17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21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25" Type="http://schemas.openxmlformats.org/officeDocument/2006/relationships/header" Target="header1.xml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23" Type="http://schemas.openxmlformats.org/officeDocument/2006/relationships/image" Target="media/image30.png"/><Relationship Id="rId28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Downloads\ijerph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FA563-5048-454A-AE64-FBB8ADA92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ijerph-template.dot</Template>
  <TotalTime>0</TotalTime>
  <Pages>3</Pages>
  <Words>607</Words>
  <Characters>3111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>Universitätsklinikum Ulm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Annabel Müller-Stierlin</cp:lastModifiedBy>
  <cp:revision>6</cp:revision>
  <cp:lastPrinted>2024-01-16T14:18:00Z</cp:lastPrinted>
  <dcterms:created xsi:type="dcterms:W3CDTF">2024-03-27T08:29:00Z</dcterms:created>
  <dcterms:modified xsi:type="dcterms:W3CDTF">2024-07-02T10:31:00Z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CloudProjectKey=ndepbyho8c7ztrc02b8tycl46jotckxi5d7zk6cn75; ProjectName=2019_diet + mental disorders</vt:lpwstr>
  </property>
  <property fmtid="{D5CDD505-2E9C-101B-9397-08002B2CF9AE}" pid="3" name="CitaviDocumentProperty_7">
    <vt:lpwstr>2019_diet + mental disorders</vt:lpwstr>
  </property>
  <property fmtid="{D5CDD505-2E9C-101B-9397-08002B2CF9AE}" pid="4" name="CitaviDocumentProperty_0">
    <vt:lpwstr>f1ed8f7d-1c65-4f06-ad48-3e96e725bea1</vt:lpwstr>
  </property>
  <property fmtid="{D5CDD505-2E9C-101B-9397-08002B2CF9AE}" pid="5" name="CitaviDocumentProperty_1">
    <vt:lpwstr>6.3.0.0</vt:lpwstr>
  </property>
  <property fmtid="{D5CDD505-2E9C-101B-9397-08002B2CF9AE}" pid="6" name="ZOTERO_PREF_1">
    <vt:lpwstr>&lt;data data-version="3" zotero-version="6.0.30"&gt;&lt;session id="qggdqk2W"/&gt;&lt;style id="http://www.zotero.org/styles/the-british-journal-of-psychiatry" hasBibliography="1" bibliographyStyleHasBeenSet="1"/&gt;&lt;prefs&gt;&lt;pref name="fieldType" value="Field"/&gt;&lt;/prefs&gt;&lt;/d</vt:lpwstr>
  </property>
  <property fmtid="{D5CDD505-2E9C-101B-9397-08002B2CF9AE}" pid="7" name="ZOTERO_PREF_2">
    <vt:lpwstr>ata&gt;</vt:lpwstr>
  </property>
  <property fmtid="{D5CDD505-2E9C-101B-9397-08002B2CF9AE}" pid="8" name="GrammarlyDocumentId">
    <vt:lpwstr>d05b94ac45f0a3f0f40a9b6b52995d9902d2e95c0cc8f5eeb33606a68f935167</vt:lpwstr>
  </property>
</Properties>
</file>